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AA0B" w14:textId="6D08D6DD" w:rsidR="00C543F6" w:rsidRPr="00B40286" w:rsidRDefault="00C32F53" w:rsidP="00DB7E4B">
      <w:pPr>
        <w:pStyle w:val="Title"/>
        <w:jc w:val="left"/>
      </w:pPr>
      <w:r>
        <w:t xml:space="preserve">Trust Data </w:t>
      </w:r>
      <w:r w:rsidR="005264C8">
        <w:t>&amp; Systems Lead</w:t>
      </w:r>
    </w:p>
    <w:p w14:paraId="014F4210" w14:textId="03C06C2B" w:rsidR="00310A5D" w:rsidRPr="00B40286" w:rsidRDefault="00091C55" w:rsidP="009C1C85">
      <w:pPr>
        <w:pStyle w:val="Heading1"/>
        <w:spacing w:before="0"/>
        <w:jc w:val="left"/>
        <w:rPr>
          <w:b/>
          <w:color w:val="000000" w:themeColor="text1"/>
        </w:rPr>
      </w:pPr>
      <w:r>
        <w:rPr>
          <w:b/>
          <w:color w:val="000000" w:themeColor="text1"/>
        </w:rPr>
        <w:t>Advert</w:t>
      </w:r>
    </w:p>
    <w:p w14:paraId="7CC4B086" w14:textId="1B11A715" w:rsidR="00314C2C" w:rsidRPr="00314C2C" w:rsidRDefault="00314C2C" w:rsidP="00314C2C">
      <w:pPr>
        <w:pStyle w:val="Heading2"/>
        <w:rPr>
          <w:lang w:val="en-US" w:eastAsia="en-GB"/>
        </w:rPr>
      </w:pPr>
    </w:p>
    <w:p w14:paraId="733B9534" w14:textId="0ABE71E7" w:rsidR="00C845A0" w:rsidRPr="00C845A0" w:rsidRDefault="00C845A0" w:rsidP="00C845A0">
      <w:pPr>
        <w:rPr>
          <w:lang w:val="en-US" w:eastAsia="en-GB"/>
        </w:rPr>
      </w:pPr>
      <w:r w:rsidRPr="00C845A0">
        <w:rPr>
          <w:lang w:val="en-US" w:eastAsia="en-GB"/>
        </w:rPr>
        <w:t xml:space="preserve">Acer Trust is seeking an experienced Data &amp; Systems Lead to help develop the effective use of data and information systems across our family of nine schools. This is a key role within the Trust's central team, working with school and Trust leaders to ensure that our systems and reporting support school improvement, strategic decision-making and </w:t>
      </w:r>
      <w:proofErr w:type="spellStart"/>
      <w:r w:rsidRPr="00C845A0">
        <w:rPr>
          <w:lang w:val="en-US" w:eastAsia="en-GB"/>
        </w:rPr>
        <w:t>organisational</w:t>
      </w:r>
      <w:proofErr w:type="spellEnd"/>
      <w:r w:rsidRPr="00C845A0">
        <w:rPr>
          <w:lang w:val="en-US" w:eastAsia="en-GB"/>
        </w:rPr>
        <w:t xml:space="preserve"> effectiveness.</w:t>
      </w:r>
    </w:p>
    <w:p w14:paraId="25E2F093" w14:textId="6B81B796" w:rsidR="00C845A0" w:rsidRPr="00C845A0" w:rsidRDefault="00C845A0" w:rsidP="00C845A0">
      <w:pPr>
        <w:rPr>
          <w:lang w:val="en-US" w:eastAsia="en-GB"/>
        </w:rPr>
      </w:pPr>
      <w:r w:rsidRPr="00C845A0">
        <w:rPr>
          <w:lang w:val="en-US" w:eastAsia="en-GB"/>
        </w:rPr>
        <w:t>Working closely with the Chief Operations and Finance Officer</w:t>
      </w:r>
      <w:r>
        <w:rPr>
          <w:lang w:val="en-US" w:eastAsia="en-GB"/>
        </w:rPr>
        <w:t xml:space="preserve"> </w:t>
      </w:r>
      <w:r w:rsidRPr="00C845A0">
        <w:rPr>
          <w:lang w:val="en-US" w:eastAsia="en-GB"/>
        </w:rPr>
        <w:t xml:space="preserve">and the Trust's educational leaders, you will act as the Trust's lead practitioner for its Management Information System and wider data platforms. Alongside maintaining and developing these systems, you will identify opportunities to improve processes, reporting and the way information is used across the Trust. You will lead the development of Trust-wide dashboards, </w:t>
      </w:r>
      <w:r w:rsidR="00327E0F">
        <w:rPr>
          <w:lang w:val="en-US" w:eastAsia="en-GB"/>
        </w:rPr>
        <w:t>produce ad hoc data analysis</w:t>
      </w:r>
      <w:r w:rsidRPr="00C845A0">
        <w:rPr>
          <w:lang w:val="en-US" w:eastAsia="en-GB"/>
        </w:rPr>
        <w:t>, advise colleagues on the effective use of systems</w:t>
      </w:r>
      <w:r w:rsidR="00327E0F">
        <w:rPr>
          <w:lang w:val="en-US" w:eastAsia="en-GB"/>
        </w:rPr>
        <w:t>,</w:t>
      </w:r>
      <w:r w:rsidRPr="00C845A0">
        <w:rPr>
          <w:lang w:val="en-US" w:eastAsia="en-GB"/>
        </w:rPr>
        <w:t xml:space="preserve"> and help implement improvements that reduce administrative burden and provide leaders with meaningful, accessible information.</w:t>
      </w:r>
    </w:p>
    <w:p w14:paraId="7A4A99F3" w14:textId="7F7ADD6C" w:rsidR="00C845A0" w:rsidRPr="00C845A0" w:rsidRDefault="00C845A0" w:rsidP="00C845A0">
      <w:pPr>
        <w:rPr>
          <w:lang w:val="en-US" w:eastAsia="en-GB"/>
        </w:rPr>
      </w:pPr>
      <w:r w:rsidRPr="00C845A0">
        <w:rPr>
          <w:lang w:val="en-US" w:eastAsia="en-GB"/>
        </w:rPr>
        <w:t xml:space="preserve">We are looking for someone who combines strong analytical skills with a practical and collaborative approach to problem solving. You will be comfortable working independently, building effective relationships with colleagues across </w:t>
      </w:r>
      <w:r w:rsidR="002457CC">
        <w:rPr>
          <w:lang w:val="en-US" w:eastAsia="en-GB"/>
        </w:rPr>
        <w:t>our</w:t>
      </w:r>
      <w:r w:rsidRPr="00C845A0">
        <w:rPr>
          <w:lang w:val="en-US" w:eastAsia="en-GB"/>
        </w:rPr>
        <w:t xml:space="preserve"> schools and understanding how systems can be developed to better meet </w:t>
      </w:r>
      <w:proofErr w:type="spellStart"/>
      <w:r w:rsidRPr="00C845A0">
        <w:rPr>
          <w:lang w:val="en-US" w:eastAsia="en-GB"/>
        </w:rPr>
        <w:t>organisational</w:t>
      </w:r>
      <w:proofErr w:type="spellEnd"/>
      <w:r w:rsidRPr="00C845A0">
        <w:rPr>
          <w:lang w:val="en-US" w:eastAsia="en-GB"/>
        </w:rPr>
        <w:t xml:space="preserve"> needs. Experience of Power BI or similar reporting tools is essential, while experience of education data systems would be advantageous but is not essential.</w:t>
      </w:r>
    </w:p>
    <w:p w14:paraId="0D61E55F" w14:textId="2292A329" w:rsidR="00C845A0" w:rsidRPr="00C845A0" w:rsidRDefault="00C845A0" w:rsidP="00C845A0">
      <w:pPr>
        <w:rPr>
          <w:lang w:val="en-US" w:eastAsia="en-GB"/>
        </w:rPr>
      </w:pPr>
      <w:proofErr w:type="gramStart"/>
      <w:r w:rsidRPr="00C845A0">
        <w:rPr>
          <w:lang w:val="en-US" w:eastAsia="en-GB"/>
        </w:rPr>
        <w:t>The</w:t>
      </w:r>
      <w:proofErr w:type="gramEnd"/>
      <w:r w:rsidRPr="00C845A0">
        <w:rPr>
          <w:lang w:val="en-US" w:eastAsia="en-GB"/>
        </w:rPr>
        <w:t xml:space="preserve"> role would suit someone who enjoys understanding how </w:t>
      </w:r>
      <w:proofErr w:type="spellStart"/>
      <w:r w:rsidRPr="00C845A0">
        <w:rPr>
          <w:lang w:val="en-US" w:eastAsia="en-GB"/>
        </w:rPr>
        <w:t>organisations</w:t>
      </w:r>
      <w:proofErr w:type="spellEnd"/>
      <w:r w:rsidRPr="00C845A0">
        <w:rPr>
          <w:lang w:val="en-US" w:eastAsia="en-GB"/>
        </w:rPr>
        <w:t xml:space="preserve"> work, identifying opportunities for improvement and working with others to implement practical solutions. Although experience in education is welcome, we are equally interested in candidates from other sectors who can demonstrate experience of developing systems, improving processes and using data to support effective decision-making.</w:t>
      </w:r>
    </w:p>
    <w:p w14:paraId="17C4EBAD" w14:textId="0A8F430E" w:rsidR="00C845A0" w:rsidRPr="00C845A0" w:rsidRDefault="00C845A0" w:rsidP="00C845A0">
      <w:pPr>
        <w:rPr>
          <w:lang w:val="en-US" w:eastAsia="en-GB"/>
        </w:rPr>
      </w:pPr>
      <w:r w:rsidRPr="00C845A0">
        <w:rPr>
          <w:lang w:val="en-US" w:eastAsia="en-GB"/>
        </w:rPr>
        <w:t xml:space="preserve">The role is part-time and based at one of our schools, with occasional travel across Trust sites and the option for hybrid working. </w:t>
      </w:r>
      <w:r w:rsidR="00024A76">
        <w:rPr>
          <w:lang w:val="en-US" w:eastAsia="en-GB"/>
        </w:rPr>
        <w:t xml:space="preserve">The role can be fulfilled </w:t>
      </w:r>
      <w:r w:rsidR="00A522DF">
        <w:rPr>
          <w:lang w:val="en-US" w:eastAsia="en-GB"/>
        </w:rPr>
        <w:t xml:space="preserve">on a </w:t>
      </w:r>
      <w:proofErr w:type="gramStart"/>
      <w:r w:rsidR="00024A76">
        <w:rPr>
          <w:lang w:val="en-US" w:eastAsia="en-GB"/>
        </w:rPr>
        <w:t>year round</w:t>
      </w:r>
      <w:proofErr w:type="gramEnd"/>
      <w:r w:rsidR="00A522DF">
        <w:rPr>
          <w:lang w:val="en-US" w:eastAsia="en-GB"/>
        </w:rPr>
        <w:t xml:space="preserve"> basis</w:t>
      </w:r>
      <w:r w:rsidR="00024A76">
        <w:rPr>
          <w:lang w:val="en-US" w:eastAsia="en-GB"/>
        </w:rPr>
        <w:t xml:space="preserve"> (18 hours per week) or </w:t>
      </w:r>
      <w:r w:rsidR="00A522DF">
        <w:rPr>
          <w:lang w:val="en-US" w:eastAsia="en-GB"/>
        </w:rPr>
        <w:t xml:space="preserve">term time plus two weeks (20 hours per week). </w:t>
      </w:r>
      <w:r w:rsidRPr="00C845A0">
        <w:rPr>
          <w:lang w:val="en-US" w:eastAsia="en-GB"/>
        </w:rPr>
        <w:t>It offers the opportunity to make a significant contribution to the way information and technology support schools across the Trust.</w:t>
      </w:r>
    </w:p>
    <w:p w14:paraId="595BEC86" w14:textId="77777777" w:rsidR="00C845A0" w:rsidRDefault="00C845A0" w:rsidP="00C845A0">
      <w:pPr>
        <w:rPr>
          <w:lang w:val="en-US" w:eastAsia="en-GB"/>
        </w:rPr>
      </w:pPr>
      <w:r w:rsidRPr="00C845A0">
        <w:rPr>
          <w:lang w:val="en-US" w:eastAsia="en-GB"/>
        </w:rPr>
        <w:t xml:space="preserve">Acer Trust is a multi-academy trust committed to high standards, collaborative </w:t>
      </w:r>
      <w:proofErr w:type="gramStart"/>
      <w:r w:rsidRPr="00C845A0">
        <w:rPr>
          <w:lang w:val="en-US" w:eastAsia="en-GB"/>
        </w:rPr>
        <w:t>working</w:t>
      </w:r>
      <w:proofErr w:type="gramEnd"/>
      <w:r w:rsidRPr="00C845A0">
        <w:rPr>
          <w:lang w:val="en-US" w:eastAsia="en-GB"/>
        </w:rPr>
        <w:t xml:space="preserve"> and continuous improvement across our nine schools in Oxfordshire. If you have the experience, judgement and initiative to help us make better use of our systems and information, we would be pleased to hear from you.</w:t>
      </w:r>
    </w:p>
    <w:p w14:paraId="581685A1" w14:textId="187E7574" w:rsidR="00F04C03" w:rsidRDefault="002E3F01" w:rsidP="00C845A0">
      <w:pPr>
        <w:rPr>
          <w:lang w:val="en-US" w:eastAsia="en-GB"/>
        </w:rPr>
      </w:pPr>
      <w:r w:rsidRPr="002E3F01">
        <w:rPr>
          <w:lang w:val="en-US" w:eastAsia="en-GB"/>
        </w:rPr>
        <w:t xml:space="preserve">For an informal conversation about the role, please contact </w:t>
      </w:r>
      <w:hyperlink r:id="rId11" w:history="1">
        <w:r w:rsidR="00D2184B" w:rsidRPr="00300EBB">
          <w:rPr>
            <w:rStyle w:val="Hyperlink"/>
            <w:lang w:val="en-US" w:eastAsia="en-GB"/>
          </w:rPr>
          <w:t>hr@acertrust.org.uk</w:t>
        </w:r>
      </w:hyperlink>
      <w:r w:rsidR="00D2184B">
        <w:rPr>
          <w:lang w:val="en-US" w:eastAsia="en-GB"/>
        </w:rPr>
        <w:t xml:space="preserve"> </w:t>
      </w:r>
      <w:r w:rsidRPr="002E3F01">
        <w:rPr>
          <w:lang w:val="en-US" w:eastAsia="en-GB"/>
        </w:rPr>
        <w:t xml:space="preserve">to arrange a discussion. To apply, please submit your application via </w:t>
      </w:r>
      <w:proofErr w:type="spellStart"/>
      <w:r w:rsidRPr="002E3F01">
        <w:rPr>
          <w:lang w:val="en-US" w:eastAsia="en-GB"/>
        </w:rPr>
        <w:t>MyNewTerm</w:t>
      </w:r>
      <w:proofErr w:type="spellEnd"/>
      <w:r w:rsidRPr="002E3F01">
        <w:rPr>
          <w:lang w:val="en-US" w:eastAsia="en-GB"/>
        </w:rPr>
        <w:t>.</w:t>
      </w:r>
      <w:r w:rsidR="002B1DFD">
        <w:rPr>
          <w:lang w:val="en-US" w:eastAsia="en-GB"/>
        </w:rPr>
        <w:t xml:space="preserve"> </w:t>
      </w:r>
      <w:r w:rsidR="004B799A">
        <w:rPr>
          <w:lang w:val="en-US" w:eastAsia="en-GB"/>
        </w:rPr>
        <w:t xml:space="preserve">The closing date for this role is </w:t>
      </w:r>
      <w:r w:rsidR="006340E9">
        <w:rPr>
          <w:lang w:val="en-US" w:eastAsia="en-GB"/>
        </w:rPr>
        <w:t>5pm</w:t>
      </w:r>
      <w:r w:rsidR="004B799A">
        <w:rPr>
          <w:lang w:val="en-US" w:eastAsia="en-GB"/>
        </w:rPr>
        <w:t xml:space="preserve"> on </w:t>
      </w:r>
      <w:r w:rsidR="006340E9">
        <w:rPr>
          <w:lang w:val="en-US" w:eastAsia="en-GB"/>
        </w:rPr>
        <w:t xml:space="preserve">Tuesday </w:t>
      </w:r>
      <w:r w:rsidR="009F41E2">
        <w:rPr>
          <w:lang w:val="en-US" w:eastAsia="en-GB"/>
        </w:rPr>
        <w:t>02 September</w:t>
      </w:r>
      <w:r w:rsidR="004B799A">
        <w:rPr>
          <w:lang w:val="en-US" w:eastAsia="en-GB"/>
        </w:rPr>
        <w:t xml:space="preserve"> 202</w:t>
      </w:r>
      <w:r w:rsidR="00194B7B">
        <w:rPr>
          <w:lang w:val="en-US" w:eastAsia="en-GB"/>
        </w:rPr>
        <w:t xml:space="preserve">6 and interviews will be held </w:t>
      </w:r>
      <w:r w:rsidR="00A579A3">
        <w:rPr>
          <w:lang w:val="en-US" w:eastAsia="en-GB"/>
        </w:rPr>
        <w:t xml:space="preserve">on </w:t>
      </w:r>
      <w:r w:rsidR="009F41E2">
        <w:rPr>
          <w:lang w:val="en-US" w:eastAsia="en-GB"/>
        </w:rPr>
        <w:t>Friday 04 September 2026</w:t>
      </w:r>
      <w:r w:rsidR="004B799A">
        <w:rPr>
          <w:lang w:val="en-US" w:eastAsia="en-GB"/>
        </w:rPr>
        <w:t>.</w:t>
      </w:r>
    </w:p>
    <w:p w14:paraId="7EEC0CC0" w14:textId="549FB773" w:rsidR="00090A3C" w:rsidRPr="00090A3C" w:rsidRDefault="00090A3C" w:rsidP="00090A3C">
      <w:pPr>
        <w:rPr>
          <w:lang w:val="en-US" w:eastAsia="en-GB"/>
        </w:rPr>
      </w:pPr>
    </w:p>
    <w:sectPr w:rsidR="00090A3C" w:rsidRPr="00090A3C" w:rsidSect="00632975">
      <w:footerReference w:type="default" r:id="rId12"/>
      <w:headerReference w:type="first" r:id="rId13"/>
      <w:pgSz w:w="11906" w:h="16838"/>
      <w:pgMar w:top="1440" w:right="1440" w:bottom="709" w:left="1440" w:header="708" w:footer="8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AD09" w14:textId="77777777" w:rsidR="00AE2F00" w:rsidRDefault="00AE2F00" w:rsidP="00A33FB1">
      <w:pPr>
        <w:spacing w:after="0" w:line="240" w:lineRule="auto"/>
      </w:pPr>
      <w:r>
        <w:separator/>
      </w:r>
    </w:p>
  </w:endnote>
  <w:endnote w:type="continuationSeparator" w:id="0">
    <w:p w14:paraId="2FA5BD04" w14:textId="77777777" w:rsidR="00AE2F00" w:rsidRDefault="00AE2F00" w:rsidP="00A33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53AB" w14:textId="77777777" w:rsidR="00632975" w:rsidRPr="00C033D7" w:rsidRDefault="00632975" w:rsidP="00632975">
    <w:pPr>
      <w:spacing w:after="0"/>
      <w:jc w:val="center"/>
    </w:pPr>
    <w:r w:rsidRPr="00C033D7">
      <w:rPr>
        <w:noProof/>
        <w:lang w:eastAsia="en-GB"/>
      </w:rPr>
      <mc:AlternateContent>
        <mc:Choice Requires="wpg">
          <w:drawing>
            <wp:anchor distT="0" distB="0" distL="114300" distR="114300" simplePos="0" relativeHeight="251658241" behindDoc="0" locked="0" layoutInCell="1" allowOverlap="1" wp14:anchorId="1E7C358E" wp14:editId="1E1F5158">
              <wp:simplePos x="0" y="0"/>
              <wp:positionH relativeFrom="column">
                <wp:posOffset>-457200</wp:posOffset>
              </wp:positionH>
              <wp:positionV relativeFrom="paragraph">
                <wp:posOffset>210185</wp:posOffset>
              </wp:positionV>
              <wp:extent cx="6588000" cy="590550"/>
              <wp:effectExtent l="0" t="0" r="22860" b="0"/>
              <wp:wrapNone/>
              <wp:docPr id="7" name="Group 7"/>
              <wp:cNvGraphicFramePr/>
              <a:graphic xmlns:a="http://schemas.openxmlformats.org/drawingml/2006/main">
                <a:graphicData uri="http://schemas.microsoft.com/office/word/2010/wordprocessingGroup">
                  <wpg:wgp>
                    <wpg:cNvGrpSpPr/>
                    <wpg:grpSpPr>
                      <a:xfrm>
                        <a:off x="0" y="0"/>
                        <a:ext cx="6588000" cy="590550"/>
                        <a:chOff x="0" y="0"/>
                        <a:chExt cx="6588000" cy="590550"/>
                      </a:xfrm>
                    </wpg:grpSpPr>
                    <wps:wsp>
                      <wps:cNvPr id="1" name="Straight Connector 1"/>
                      <wps:cNvCnPr/>
                      <wps:spPr>
                        <a:xfrm>
                          <a:off x="0" y="0"/>
                          <a:ext cx="6588000" cy="9525"/>
                        </a:xfrm>
                        <a:prstGeom prst="line">
                          <a:avLst/>
                        </a:prstGeom>
                        <a:ln w="12700">
                          <a:solidFill>
                            <a:srgbClr val="648C1A"/>
                          </a:solidFill>
                        </a:ln>
                      </wps:spPr>
                      <wps:style>
                        <a:lnRef idx="1">
                          <a:schemeClr val="accent1"/>
                        </a:lnRef>
                        <a:fillRef idx="0">
                          <a:schemeClr val="accent1"/>
                        </a:fillRef>
                        <a:effectRef idx="0">
                          <a:schemeClr val="accent1"/>
                        </a:effectRef>
                        <a:fontRef idx="minor">
                          <a:schemeClr val="tx1"/>
                        </a:fontRef>
                      </wps:style>
                      <wps:bodyPr/>
                    </wps:wsp>
                    <wps:wsp>
                      <wps:cNvPr id="6" name="Text Box 6"/>
                      <wps:cNvSpPr txBox="1"/>
                      <wps:spPr>
                        <a:xfrm>
                          <a:off x="952500" y="104775"/>
                          <a:ext cx="4686300" cy="485775"/>
                        </a:xfrm>
                        <a:prstGeom prst="rect">
                          <a:avLst/>
                        </a:prstGeom>
                        <a:solidFill>
                          <a:schemeClr val="lt1"/>
                        </a:solidFill>
                        <a:ln w="6350">
                          <a:noFill/>
                        </a:ln>
                      </wps:spPr>
                      <wps:txbx>
                        <w:txbxContent>
                          <w:p w14:paraId="3D8EE180" w14:textId="77777777" w:rsidR="00632975" w:rsidRPr="00F81640" w:rsidRDefault="00632975" w:rsidP="00632975">
                            <w:pPr>
                              <w:spacing w:after="0"/>
                              <w:jc w:val="center"/>
                              <w:rPr>
                                <w:sz w:val="14"/>
                                <w:szCs w:val="28"/>
                              </w:rPr>
                            </w:pPr>
                            <w:r w:rsidRPr="00F81640">
                              <w:rPr>
                                <w:sz w:val="14"/>
                                <w:szCs w:val="28"/>
                              </w:rPr>
                              <w:t xml:space="preserve">Acer Trust is a charitable company limited by guarantee.  Registered in England &amp; Wales.  </w:t>
                            </w:r>
                          </w:p>
                          <w:p w14:paraId="2D6DB48F" w14:textId="77777777" w:rsidR="00632975" w:rsidRDefault="00632975" w:rsidP="00632975">
                            <w:pPr>
                              <w:spacing w:after="0"/>
                              <w:jc w:val="center"/>
                              <w:rPr>
                                <w:sz w:val="14"/>
                                <w:szCs w:val="28"/>
                              </w:rPr>
                            </w:pPr>
                            <w:r w:rsidRPr="00F81640">
                              <w:rPr>
                                <w:sz w:val="14"/>
                                <w:szCs w:val="28"/>
                              </w:rPr>
                              <w:t>Company No. 09591931</w:t>
                            </w:r>
                            <w:r>
                              <w:rPr>
                                <w:sz w:val="14"/>
                                <w:szCs w:val="28"/>
                              </w:rPr>
                              <w:t>.</w:t>
                            </w:r>
                            <w:r w:rsidRPr="00F81640">
                              <w:rPr>
                                <w:sz w:val="14"/>
                                <w:szCs w:val="28"/>
                              </w:rPr>
                              <w:t xml:space="preserve"> Registered Office: Matthew Arnold School, Arnolds Way Oxford,OX2 9JE</w:t>
                            </w:r>
                          </w:p>
                          <w:p w14:paraId="64B4A03F" w14:textId="77777777" w:rsidR="00632975" w:rsidRPr="00F81640" w:rsidRDefault="00632975" w:rsidP="00632975">
                            <w:pPr>
                              <w:spacing w:before="40" w:after="0"/>
                              <w:jc w:val="center"/>
                              <w:rPr>
                                <w:szCs w:val="28"/>
                              </w:rPr>
                            </w:pPr>
                            <w:r w:rsidRPr="00F81640">
                              <w:rPr>
                                <w:szCs w:val="28"/>
                              </w:rPr>
                              <w:sym w:font="Webdings" w:char="F0FE"/>
                            </w:r>
                            <w:r>
                              <w:rPr>
                                <w:szCs w:val="28"/>
                              </w:rPr>
                              <w:t xml:space="preserve"> </w:t>
                            </w:r>
                            <w:hyperlink r:id="rId1" w:history="1">
                              <w:r w:rsidRPr="00A66F74">
                                <w:rPr>
                                  <w:rStyle w:val="Hyperlink"/>
                                  <w:sz w:val="16"/>
                                  <w:szCs w:val="28"/>
                                </w:rPr>
                                <w:t>www.acertrust.org.uk</w:t>
                              </w:r>
                            </w:hyperlink>
                            <w:r w:rsidRPr="00A66F74">
                              <w:rPr>
                                <w:sz w:val="16"/>
                                <w:szCs w:val="28"/>
                              </w:rPr>
                              <w:t xml:space="preserve"> </w:t>
                            </w:r>
                            <w:r>
                              <w:rPr>
                                <w:sz w:val="16"/>
                                <w:szCs w:val="28"/>
                              </w:rPr>
                              <w:t xml:space="preserve"> </w:t>
                            </w:r>
                            <w:r w:rsidRPr="00A66F74">
                              <w:rPr>
                                <w:szCs w:val="28"/>
                              </w:rPr>
                              <w:sym w:font="Webdings" w:char="F0C5"/>
                            </w:r>
                            <w:r>
                              <w:rPr>
                                <w:szCs w:val="28"/>
                              </w:rPr>
                              <w:t xml:space="preserve"> </w:t>
                            </w:r>
                            <w:r w:rsidRPr="00A66F74">
                              <w:rPr>
                                <w:sz w:val="14"/>
                                <w:szCs w:val="28"/>
                              </w:rPr>
                              <w:t>01865 862 232</w:t>
                            </w:r>
                          </w:p>
                          <w:p w14:paraId="007489FA" w14:textId="77777777" w:rsidR="00632975" w:rsidRDefault="00632975" w:rsidP="006329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http://schemas.openxmlformats.org/drawingml/2006/main" xmlns:arto="http://schemas.microsoft.com/office/word/2006/arto">
          <w:pict>
            <v:group id="Group 7" style="position:absolute;left:0;text-align:left;margin-left:-36pt;margin-top:16.55pt;width:518.75pt;height:46.5pt;z-index:251658241" coordsize="65880,5905" o:spid="_x0000_s1026" w14:anchorId="1E7C35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">
              <v:line id="Straight Connector 1" style="position:absolute;visibility:visible;mso-wrap-style:square" o:spid="_x0000_s1027" strokecolor="#648c1a" strokeweight="1pt" o:connectortype="straight" from="0,0" to="658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">
                <v:stroke joinstyle="miter"/>
              </v:line>
              <v:shapetype id="_x0000_t202" coordsize="21600,21600" o:spt="202" path="m,l,21600r21600,l21600,xe">
                <v:stroke joinstyle="miter"/>
                <v:path gradientshapeok="t" o:connecttype="rect"/>
              </v:shapetype>
              <v:shape id="Text Box 6" style="position:absolute;left:9525;top:1047;width:46863;height:4858;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v:textbox>
                  <w:txbxContent>
                    <w:p w:rsidRPr="00F81640" w:rsidR="00632975" w:rsidP="00632975" w:rsidRDefault="00632975" w14:paraId="3D8EE180" w14:textId="77777777">
                      <w:pPr>
                        <w:spacing w:after="0"/>
                        <w:jc w:val="center"/>
                        <w:rPr>
                          <w:sz w:val="14"/>
                          <w:szCs w:val="28"/>
                        </w:rPr>
                      </w:pPr>
                      <w:r w:rsidRPr="00F81640">
                        <w:rPr>
                          <w:sz w:val="14"/>
                          <w:szCs w:val="28"/>
                        </w:rPr>
                        <w:t xml:space="preserve">Acer Trust is a charitable company limited by guarantee.  Registered in England &amp; Wales.  </w:t>
                      </w:r>
                    </w:p>
                    <w:p w:rsidR="00632975" w:rsidP="00632975" w:rsidRDefault="00632975" w14:paraId="2D6DB48F" w14:textId="77777777">
                      <w:pPr>
                        <w:spacing w:after="0"/>
                        <w:jc w:val="center"/>
                        <w:rPr>
                          <w:sz w:val="14"/>
                          <w:szCs w:val="28"/>
                        </w:rPr>
                      </w:pPr>
                      <w:r w:rsidRPr="00F81640">
                        <w:rPr>
                          <w:sz w:val="14"/>
                          <w:szCs w:val="28"/>
                        </w:rPr>
                        <w:t>Company No. 09591931</w:t>
                      </w:r>
                      <w:r>
                        <w:rPr>
                          <w:sz w:val="14"/>
                          <w:szCs w:val="28"/>
                        </w:rPr>
                        <w:t>.</w:t>
                      </w:r>
                      <w:r w:rsidRPr="00F81640">
                        <w:rPr>
                          <w:sz w:val="14"/>
                          <w:szCs w:val="28"/>
                        </w:rPr>
                        <w:t xml:space="preserve"> Registered Office: Matthew Arnold School, Arnolds Way Oxford,OX2 9JE</w:t>
                      </w:r>
                    </w:p>
                    <w:p w:rsidRPr="00F81640" w:rsidR="00632975" w:rsidP="00632975" w:rsidRDefault="00632975" w14:paraId="64B4A03F" w14:textId="77777777">
                      <w:pPr>
                        <w:spacing w:before="40" w:after="0"/>
                        <w:jc w:val="center"/>
                        <w:rPr>
                          <w:szCs w:val="28"/>
                        </w:rPr>
                      </w:pPr>
                      <w:r w:rsidRPr="00F81640">
                        <w:rPr>
                          <w:szCs w:val="28"/>
                        </w:rPr>
                        <w:sym w:font="Webdings" w:char="F0FE"/>
                      </w:r>
                      <w:r>
                        <w:rPr>
                          <w:szCs w:val="28"/>
                        </w:rPr>
                        <w:t xml:space="preserve"> </w:t>
                      </w:r>
                      <w:hyperlink w:history="1" r:id="rId2">
                        <w:r w:rsidRPr="00A66F74">
                          <w:rPr>
                            <w:rStyle w:val="Hyperlink"/>
                            <w:sz w:val="16"/>
                            <w:szCs w:val="28"/>
                          </w:rPr>
                          <w:t>www.acertrust.org.uk</w:t>
                        </w:r>
                      </w:hyperlink>
                      <w:r w:rsidRPr="00A66F74">
                        <w:rPr>
                          <w:sz w:val="16"/>
                          <w:szCs w:val="28"/>
                        </w:rPr>
                        <w:t xml:space="preserve"> </w:t>
                      </w:r>
                      <w:r>
                        <w:rPr>
                          <w:sz w:val="16"/>
                          <w:szCs w:val="28"/>
                        </w:rPr>
                        <w:t xml:space="preserve"> </w:t>
                      </w:r>
                      <w:r w:rsidRPr="00A66F74">
                        <w:rPr>
                          <w:szCs w:val="28"/>
                        </w:rPr>
                        <w:sym w:font="Webdings" w:char="F0C5"/>
                      </w:r>
                      <w:r>
                        <w:rPr>
                          <w:szCs w:val="28"/>
                        </w:rPr>
                        <w:t xml:space="preserve"> </w:t>
                      </w:r>
                      <w:r w:rsidRPr="00A66F74">
                        <w:rPr>
                          <w:sz w:val="14"/>
                          <w:szCs w:val="28"/>
                        </w:rPr>
                        <w:t>01865 862 232</w:t>
                      </w:r>
                    </w:p>
                    <w:p w:rsidR="00632975" w:rsidP="00632975" w:rsidRDefault="00632975" w14:paraId="007489FA" w14:textId="77777777"/>
                  </w:txbxContent>
                </v:textbox>
              </v:shape>
            </v:group>
          </w:pict>
        </mc:Fallback>
      </mc:AlternateContent>
    </w:r>
  </w:p>
  <w:p w14:paraId="00EFB558" w14:textId="77777777" w:rsidR="00632975" w:rsidRDefault="00632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A45E8" w14:textId="77777777" w:rsidR="00AE2F00" w:rsidRDefault="00AE2F00" w:rsidP="00A33FB1">
      <w:pPr>
        <w:spacing w:after="0" w:line="240" w:lineRule="auto"/>
      </w:pPr>
      <w:r>
        <w:separator/>
      </w:r>
    </w:p>
  </w:footnote>
  <w:footnote w:type="continuationSeparator" w:id="0">
    <w:p w14:paraId="6C705592" w14:textId="77777777" w:rsidR="00AE2F00" w:rsidRDefault="00AE2F00" w:rsidP="00A33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0E4A" w14:textId="77777777" w:rsidR="002C309F" w:rsidRDefault="009C1C85">
    <w:pPr>
      <w:pStyle w:val="Header"/>
    </w:pPr>
    <w:r>
      <w:rPr>
        <w:noProof/>
        <w:lang w:eastAsia="en-GB"/>
      </w:rPr>
      <w:drawing>
        <wp:anchor distT="0" distB="0" distL="114300" distR="114300" simplePos="0" relativeHeight="251658240" behindDoc="0" locked="0" layoutInCell="1" allowOverlap="1" wp14:anchorId="32805EC2" wp14:editId="01BFFE64">
          <wp:simplePos x="0" y="0"/>
          <wp:positionH relativeFrom="column">
            <wp:posOffset>5080000</wp:posOffset>
          </wp:positionH>
          <wp:positionV relativeFrom="paragraph">
            <wp:posOffset>-246380</wp:posOffset>
          </wp:positionV>
          <wp:extent cx="1193800" cy="119380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3800" cy="11938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n8eR0o5kKugAib" int2:id="3MW2MXr0">
      <int2:state int2:value="Rejected" int2:type="spell"/>
    </int2:textHash>
    <int2:textHash int2:hashCode="m/C6mGJeQTWOW1" int2:id="dAV551D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76862"/>
    <w:multiLevelType w:val="hybridMultilevel"/>
    <w:tmpl w:val="7D9AFD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827BAB"/>
    <w:multiLevelType w:val="hybridMultilevel"/>
    <w:tmpl w:val="3D4E253A"/>
    <w:lvl w:ilvl="0" w:tplc="02640E12">
      <w:start w:val="1"/>
      <w:numFmt w:val="bullet"/>
      <w:lvlText w:val=""/>
      <w:lvlJc w:val="left"/>
      <w:pPr>
        <w:ind w:left="720" w:hanging="360"/>
      </w:pPr>
      <w:rPr>
        <w:rFonts w:ascii="Symbol" w:hAnsi="Symbol" w:hint="default"/>
        <w:color w:val="648C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60603"/>
    <w:multiLevelType w:val="hybridMultilevel"/>
    <w:tmpl w:val="B504DFC2"/>
    <w:lvl w:ilvl="0" w:tplc="8AB4B002">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D162F6"/>
    <w:multiLevelType w:val="hybridMultilevel"/>
    <w:tmpl w:val="59AA5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821A3C"/>
    <w:multiLevelType w:val="multilevel"/>
    <w:tmpl w:val="4A76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1310314">
    <w:abstractNumId w:val="1"/>
  </w:num>
  <w:num w:numId="2" w16cid:durableId="1501433773">
    <w:abstractNumId w:val="0"/>
  </w:num>
  <w:num w:numId="3" w16cid:durableId="795484846">
    <w:abstractNumId w:val="4"/>
  </w:num>
  <w:num w:numId="4" w16cid:durableId="15430815">
    <w:abstractNumId w:val="3"/>
  </w:num>
  <w:num w:numId="5" w16cid:durableId="1392845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C03"/>
    <w:rsid w:val="00024A76"/>
    <w:rsid w:val="00075617"/>
    <w:rsid w:val="00090A3C"/>
    <w:rsid w:val="00091C55"/>
    <w:rsid w:val="000F40FE"/>
    <w:rsid w:val="00132DFA"/>
    <w:rsid w:val="00135786"/>
    <w:rsid w:val="0014432C"/>
    <w:rsid w:val="00171F97"/>
    <w:rsid w:val="00183F5E"/>
    <w:rsid w:val="00194B7B"/>
    <w:rsid w:val="001C4EAC"/>
    <w:rsid w:val="001C7B0D"/>
    <w:rsid w:val="001E7BDE"/>
    <w:rsid w:val="001F2C9E"/>
    <w:rsid w:val="00200134"/>
    <w:rsid w:val="0020796A"/>
    <w:rsid w:val="0022676A"/>
    <w:rsid w:val="002457CC"/>
    <w:rsid w:val="00267DB2"/>
    <w:rsid w:val="002B1DFD"/>
    <w:rsid w:val="002C309F"/>
    <w:rsid w:val="002D0684"/>
    <w:rsid w:val="002E3F01"/>
    <w:rsid w:val="002E4869"/>
    <w:rsid w:val="00310A5D"/>
    <w:rsid w:val="00314C2C"/>
    <w:rsid w:val="00327E0F"/>
    <w:rsid w:val="00337189"/>
    <w:rsid w:val="00352E2B"/>
    <w:rsid w:val="00367CF0"/>
    <w:rsid w:val="0039717D"/>
    <w:rsid w:val="003D1CA9"/>
    <w:rsid w:val="003F39ED"/>
    <w:rsid w:val="00424C91"/>
    <w:rsid w:val="00431016"/>
    <w:rsid w:val="00432B33"/>
    <w:rsid w:val="004459F2"/>
    <w:rsid w:val="004466F2"/>
    <w:rsid w:val="00456B2A"/>
    <w:rsid w:val="004771E7"/>
    <w:rsid w:val="004914DF"/>
    <w:rsid w:val="004A4BFD"/>
    <w:rsid w:val="004B799A"/>
    <w:rsid w:val="004C1EC6"/>
    <w:rsid w:val="004C2CB8"/>
    <w:rsid w:val="004F45F5"/>
    <w:rsid w:val="004F73F8"/>
    <w:rsid w:val="00525FD2"/>
    <w:rsid w:val="005264C8"/>
    <w:rsid w:val="005627C4"/>
    <w:rsid w:val="00584AF5"/>
    <w:rsid w:val="0059361F"/>
    <w:rsid w:val="005D17F5"/>
    <w:rsid w:val="005D3035"/>
    <w:rsid w:val="005D3D5F"/>
    <w:rsid w:val="00602EA7"/>
    <w:rsid w:val="0063267F"/>
    <w:rsid w:val="00632975"/>
    <w:rsid w:val="006340E9"/>
    <w:rsid w:val="00640C0C"/>
    <w:rsid w:val="00662689"/>
    <w:rsid w:val="00683DC3"/>
    <w:rsid w:val="006A0378"/>
    <w:rsid w:val="006C4377"/>
    <w:rsid w:val="006F14AD"/>
    <w:rsid w:val="00700D4E"/>
    <w:rsid w:val="00735F25"/>
    <w:rsid w:val="0074688C"/>
    <w:rsid w:val="007621BF"/>
    <w:rsid w:val="007622A4"/>
    <w:rsid w:val="00770263"/>
    <w:rsid w:val="00784157"/>
    <w:rsid w:val="007911ED"/>
    <w:rsid w:val="007A659C"/>
    <w:rsid w:val="007A6C63"/>
    <w:rsid w:val="007B28AF"/>
    <w:rsid w:val="007C37DF"/>
    <w:rsid w:val="007D52FE"/>
    <w:rsid w:val="007F296B"/>
    <w:rsid w:val="007F410A"/>
    <w:rsid w:val="00806C5F"/>
    <w:rsid w:val="00807FA6"/>
    <w:rsid w:val="008176ED"/>
    <w:rsid w:val="00823216"/>
    <w:rsid w:val="00831473"/>
    <w:rsid w:val="00836DB5"/>
    <w:rsid w:val="00847478"/>
    <w:rsid w:val="00852106"/>
    <w:rsid w:val="0085514F"/>
    <w:rsid w:val="00864842"/>
    <w:rsid w:val="008713BD"/>
    <w:rsid w:val="008827EB"/>
    <w:rsid w:val="0088604E"/>
    <w:rsid w:val="008A787A"/>
    <w:rsid w:val="008B03C1"/>
    <w:rsid w:val="008B4212"/>
    <w:rsid w:val="008C012B"/>
    <w:rsid w:val="008E12BA"/>
    <w:rsid w:val="0090067C"/>
    <w:rsid w:val="00907C58"/>
    <w:rsid w:val="00923CF7"/>
    <w:rsid w:val="009247B0"/>
    <w:rsid w:val="00943AA6"/>
    <w:rsid w:val="009C1C85"/>
    <w:rsid w:val="009F1255"/>
    <w:rsid w:val="009F41E2"/>
    <w:rsid w:val="00A0281D"/>
    <w:rsid w:val="00A12AE5"/>
    <w:rsid w:val="00A33FB1"/>
    <w:rsid w:val="00A522DF"/>
    <w:rsid w:val="00A579A3"/>
    <w:rsid w:val="00A60A33"/>
    <w:rsid w:val="00A66F74"/>
    <w:rsid w:val="00A8709B"/>
    <w:rsid w:val="00A91EE4"/>
    <w:rsid w:val="00A971A8"/>
    <w:rsid w:val="00AB325E"/>
    <w:rsid w:val="00AE142A"/>
    <w:rsid w:val="00AE2F00"/>
    <w:rsid w:val="00B00957"/>
    <w:rsid w:val="00B10EEB"/>
    <w:rsid w:val="00B370DF"/>
    <w:rsid w:val="00B40286"/>
    <w:rsid w:val="00B62631"/>
    <w:rsid w:val="00B84641"/>
    <w:rsid w:val="00BA298D"/>
    <w:rsid w:val="00BA6077"/>
    <w:rsid w:val="00BA7D51"/>
    <w:rsid w:val="00BB262B"/>
    <w:rsid w:val="00BE7615"/>
    <w:rsid w:val="00BF5EE1"/>
    <w:rsid w:val="00C033D7"/>
    <w:rsid w:val="00C06640"/>
    <w:rsid w:val="00C32F53"/>
    <w:rsid w:val="00C43B0F"/>
    <w:rsid w:val="00C543F6"/>
    <w:rsid w:val="00C82B13"/>
    <w:rsid w:val="00C845A0"/>
    <w:rsid w:val="00CA13D6"/>
    <w:rsid w:val="00CE0424"/>
    <w:rsid w:val="00D168D7"/>
    <w:rsid w:val="00D2184B"/>
    <w:rsid w:val="00D27EAA"/>
    <w:rsid w:val="00D539F3"/>
    <w:rsid w:val="00D60288"/>
    <w:rsid w:val="00D92C8D"/>
    <w:rsid w:val="00D939E7"/>
    <w:rsid w:val="00DB38D2"/>
    <w:rsid w:val="00DB7E4B"/>
    <w:rsid w:val="00DC5539"/>
    <w:rsid w:val="00DD1266"/>
    <w:rsid w:val="00DE502C"/>
    <w:rsid w:val="00DE538B"/>
    <w:rsid w:val="00DF3BFE"/>
    <w:rsid w:val="00E017BE"/>
    <w:rsid w:val="00E04134"/>
    <w:rsid w:val="00E073DC"/>
    <w:rsid w:val="00E21B96"/>
    <w:rsid w:val="00E44265"/>
    <w:rsid w:val="00E45421"/>
    <w:rsid w:val="00E47A52"/>
    <w:rsid w:val="00E6122F"/>
    <w:rsid w:val="00E621E3"/>
    <w:rsid w:val="00E74C92"/>
    <w:rsid w:val="00E82AA0"/>
    <w:rsid w:val="00E90CCA"/>
    <w:rsid w:val="00EB1211"/>
    <w:rsid w:val="00ED1232"/>
    <w:rsid w:val="00ED16C0"/>
    <w:rsid w:val="00EF06DE"/>
    <w:rsid w:val="00EF14B6"/>
    <w:rsid w:val="00EF75BC"/>
    <w:rsid w:val="00F0454D"/>
    <w:rsid w:val="00F04C03"/>
    <w:rsid w:val="00F176AD"/>
    <w:rsid w:val="00F62103"/>
    <w:rsid w:val="00F66EAB"/>
    <w:rsid w:val="00F81640"/>
    <w:rsid w:val="00FA4C66"/>
    <w:rsid w:val="00FB344A"/>
    <w:rsid w:val="00FD465E"/>
    <w:rsid w:val="00FD5B6A"/>
    <w:rsid w:val="01502B24"/>
    <w:rsid w:val="0275FC18"/>
    <w:rsid w:val="04397DD4"/>
    <w:rsid w:val="07C59F07"/>
    <w:rsid w:val="0CF9BC66"/>
    <w:rsid w:val="10CD9991"/>
    <w:rsid w:val="2058C825"/>
    <w:rsid w:val="206CEEDB"/>
    <w:rsid w:val="22FF7EA7"/>
    <w:rsid w:val="26DEEEF2"/>
    <w:rsid w:val="2B8B0371"/>
    <w:rsid w:val="2C1A7A48"/>
    <w:rsid w:val="3205BAA9"/>
    <w:rsid w:val="3386CCC3"/>
    <w:rsid w:val="36788558"/>
    <w:rsid w:val="3B387D07"/>
    <w:rsid w:val="3E3C3043"/>
    <w:rsid w:val="43BF9C5A"/>
    <w:rsid w:val="462C7A9D"/>
    <w:rsid w:val="4944B27E"/>
    <w:rsid w:val="4AA5C6D0"/>
    <w:rsid w:val="4CBE7132"/>
    <w:rsid w:val="4EF1A762"/>
    <w:rsid w:val="51E68084"/>
    <w:rsid w:val="5454FDF5"/>
    <w:rsid w:val="557D90B3"/>
    <w:rsid w:val="68194585"/>
    <w:rsid w:val="68E5B03A"/>
    <w:rsid w:val="6E548FD3"/>
    <w:rsid w:val="70BEF30A"/>
    <w:rsid w:val="70D0A38F"/>
    <w:rsid w:val="741B6C83"/>
    <w:rsid w:val="7A506725"/>
    <w:rsid w:val="7C0F65B3"/>
    <w:rsid w:val="7FF4F1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85392"/>
  <w15:chartTrackingRefBased/>
  <w15:docId w15:val="{9C8B14D7-2439-4B3B-8214-6BD1936F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286"/>
    <w:pPr>
      <w:jc w:val="both"/>
    </w:pPr>
    <w:rPr>
      <w:rFonts w:ascii="Verdana" w:hAnsi="Verdana"/>
      <w:sz w:val="20"/>
    </w:rPr>
  </w:style>
  <w:style w:type="paragraph" w:styleId="Heading1">
    <w:name w:val="heading 1"/>
    <w:basedOn w:val="Normal"/>
    <w:next w:val="Normal"/>
    <w:link w:val="Heading1Char"/>
    <w:uiPriority w:val="9"/>
    <w:qFormat/>
    <w:rsid w:val="00B40286"/>
    <w:pPr>
      <w:keepNext/>
      <w:keepLines/>
      <w:spacing w:before="240" w:after="120"/>
      <w:outlineLvl w:val="0"/>
    </w:pPr>
    <w:rPr>
      <w:rFonts w:eastAsiaTheme="majorEastAsia" w:cstheme="majorBidi"/>
      <w:color w:val="588838"/>
      <w:sz w:val="28"/>
      <w:szCs w:val="32"/>
    </w:rPr>
  </w:style>
  <w:style w:type="paragraph" w:styleId="Heading2">
    <w:name w:val="heading 2"/>
    <w:basedOn w:val="Normal"/>
    <w:next w:val="Normal"/>
    <w:link w:val="Heading2Char"/>
    <w:uiPriority w:val="9"/>
    <w:unhideWhenUsed/>
    <w:qFormat/>
    <w:rsid w:val="00B40286"/>
    <w:pPr>
      <w:keepNext/>
      <w:keepLines/>
      <w:spacing w:before="40" w:after="0"/>
      <w:outlineLvl w:val="1"/>
    </w:pPr>
    <w:rPr>
      <w:rFonts w:eastAsiaTheme="majorEastAsia" w:cstheme="majorBidi"/>
      <w:color w:val="588838"/>
      <w:sz w:val="24"/>
      <w:szCs w:val="26"/>
    </w:rPr>
  </w:style>
  <w:style w:type="paragraph" w:styleId="Heading3">
    <w:name w:val="heading 3"/>
    <w:basedOn w:val="Normal"/>
    <w:next w:val="Normal"/>
    <w:link w:val="Heading3Char"/>
    <w:uiPriority w:val="9"/>
    <w:unhideWhenUsed/>
    <w:qFormat/>
    <w:rsid w:val="00B40286"/>
    <w:pPr>
      <w:keepNext/>
      <w:keepLines/>
      <w:spacing w:before="40" w:after="0"/>
      <w:outlineLvl w:val="2"/>
    </w:pPr>
    <w:rPr>
      <w:rFonts w:eastAsiaTheme="majorEastAsia" w:cstheme="majorBidi"/>
      <w:color w:val="3654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FB1"/>
  </w:style>
  <w:style w:type="paragraph" w:styleId="Footer">
    <w:name w:val="footer"/>
    <w:basedOn w:val="Normal"/>
    <w:link w:val="FooterChar"/>
    <w:uiPriority w:val="99"/>
    <w:unhideWhenUsed/>
    <w:rsid w:val="00A33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FB1"/>
  </w:style>
  <w:style w:type="character" w:styleId="Hyperlink">
    <w:name w:val="Hyperlink"/>
    <w:basedOn w:val="DefaultParagraphFont"/>
    <w:uiPriority w:val="99"/>
    <w:unhideWhenUsed/>
    <w:rsid w:val="00A60A33"/>
    <w:rPr>
      <w:color w:val="0563C1"/>
      <w:u w:val="single"/>
    </w:rPr>
  </w:style>
  <w:style w:type="paragraph" w:styleId="ListParagraph">
    <w:name w:val="List Paragraph"/>
    <w:basedOn w:val="Normal"/>
    <w:uiPriority w:val="34"/>
    <w:qFormat/>
    <w:rsid w:val="002C309F"/>
    <w:pPr>
      <w:ind w:left="720"/>
      <w:contextualSpacing/>
    </w:pPr>
  </w:style>
  <w:style w:type="table" w:styleId="TableGrid">
    <w:name w:val="Table Grid"/>
    <w:basedOn w:val="TableNormal"/>
    <w:uiPriority w:val="39"/>
    <w:rsid w:val="00397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F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F97"/>
    <w:rPr>
      <w:rFonts w:ascii="Segoe UI" w:hAnsi="Segoe UI" w:cs="Segoe UI"/>
      <w:sz w:val="18"/>
      <w:szCs w:val="18"/>
    </w:rPr>
  </w:style>
  <w:style w:type="paragraph" w:customStyle="1" w:styleId="Default">
    <w:name w:val="Default"/>
    <w:rsid w:val="00C033D7"/>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6329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B40286"/>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B40286"/>
    <w:rPr>
      <w:rFonts w:ascii="Verdana" w:eastAsiaTheme="majorEastAsia" w:hAnsi="Verdana" w:cstheme="majorBidi"/>
      <w:spacing w:val="-10"/>
      <w:kern w:val="28"/>
      <w:sz w:val="52"/>
      <w:szCs w:val="56"/>
    </w:rPr>
  </w:style>
  <w:style w:type="character" w:customStyle="1" w:styleId="Heading1Char">
    <w:name w:val="Heading 1 Char"/>
    <w:basedOn w:val="DefaultParagraphFont"/>
    <w:link w:val="Heading1"/>
    <w:uiPriority w:val="9"/>
    <w:rsid w:val="00B40286"/>
    <w:rPr>
      <w:rFonts w:ascii="Verdana" w:eastAsiaTheme="majorEastAsia" w:hAnsi="Verdana" w:cstheme="majorBidi"/>
      <w:color w:val="588838"/>
      <w:sz w:val="28"/>
      <w:szCs w:val="32"/>
    </w:rPr>
  </w:style>
  <w:style w:type="character" w:customStyle="1" w:styleId="Heading2Char">
    <w:name w:val="Heading 2 Char"/>
    <w:basedOn w:val="DefaultParagraphFont"/>
    <w:link w:val="Heading2"/>
    <w:uiPriority w:val="9"/>
    <w:rsid w:val="00B40286"/>
    <w:rPr>
      <w:rFonts w:ascii="Verdana" w:eastAsiaTheme="majorEastAsia" w:hAnsi="Verdana" w:cstheme="majorBidi"/>
      <w:color w:val="588838"/>
      <w:sz w:val="24"/>
      <w:szCs w:val="26"/>
    </w:rPr>
  </w:style>
  <w:style w:type="character" w:customStyle="1" w:styleId="Heading3Char">
    <w:name w:val="Heading 3 Char"/>
    <w:basedOn w:val="DefaultParagraphFont"/>
    <w:link w:val="Heading3"/>
    <w:uiPriority w:val="9"/>
    <w:rsid w:val="00B40286"/>
    <w:rPr>
      <w:rFonts w:ascii="Verdana" w:eastAsiaTheme="majorEastAsia" w:hAnsi="Verdana" w:cstheme="majorBidi"/>
      <w:color w:val="365422"/>
      <w:szCs w:val="24"/>
    </w:rPr>
  </w:style>
  <w:style w:type="paragraph" w:styleId="NoSpacing">
    <w:name w:val="No Spacing"/>
    <w:uiPriority w:val="1"/>
    <w:qFormat/>
    <w:rsid w:val="00B40286"/>
    <w:pPr>
      <w:spacing w:after="0" w:line="240" w:lineRule="auto"/>
      <w:jc w:val="both"/>
    </w:pPr>
    <w:rPr>
      <w:rFonts w:ascii="Verdana" w:hAnsi="Verdana"/>
      <w:sz w:val="20"/>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Verdana" w:hAnsi="Verdana"/>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E62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10907">
      <w:bodyDiv w:val="1"/>
      <w:marLeft w:val="0"/>
      <w:marRight w:val="0"/>
      <w:marTop w:val="0"/>
      <w:marBottom w:val="0"/>
      <w:divBdr>
        <w:top w:val="none" w:sz="0" w:space="0" w:color="auto"/>
        <w:left w:val="none" w:sz="0" w:space="0" w:color="auto"/>
        <w:bottom w:val="none" w:sz="0" w:space="0" w:color="auto"/>
        <w:right w:val="none" w:sz="0" w:space="0" w:color="auto"/>
      </w:divBdr>
    </w:div>
    <w:div w:id="512182385">
      <w:bodyDiv w:val="1"/>
      <w:marLeft w:val="0"/>
      <w:marRight w:val="0"/>
      <w:marTop w:val="0"/>
      <w:marBottom w:val="0"/>
      <w:divBdr>
        <w:top w:val="none" w:sz="0" w:space="0" w:color="auto"/>
        <w:left w:val="none" w:sz="0" w:space="0" w:color="auto"/>
        <w:bottom w:val="none" w:sz="0" w:space="0" w:color="auto"/>
        <w:right w:val="none" w:sz="0" w:space="0" w:color="auto"/>
      </w:divBdr>
    </w:div>
    <w:div w:id="694313355">
      <w:bodyDiv w:val="1"/>
      <w:marLeft w:val="0"/>
      <w:marRight w:val="0"/>
      <w:marTop w:val="0"/>
      <w:marBottom w:val="0"/>
      <w:divBdr>
        <w:top w:val="none" w:sz="0" w:space="0" w:color="auto"/>
        <w:left w:val="none" w:sz="0" w:space="0" w:color="auto"/>
        <w:bottom w:val="none" w:sz="0" w:space="0" w:color="auto"/>
        <w:right w:val="none" w:sz="0" w:space="0" w:color="auto"/>
      </w:divBdr>
    </w:div>
    <w:div w:id="726880895">
      <w:bodyDiv w:val="1"/>
      <w:marLeft w:val="0"/>
      <w:marRight w:val="0"/>
      <w:marTop w:val="0"/>
      <w:marBottom w:val="0"/>
      <w:divBdr>
        <w:top w:val="none" w:sz="0" w:space="0" w:color="auto"/>
        <w:left w:val="none" w:sz="0" w:space="0" w:color="auto"/>
        <w:bottom w:val="none" w:sz="0" w:space="0" w:color="auto"/>
        <w:right w:val="none" w:sz="0" w:space="0" w:color="auto"/>
      </w:divBdr>
    </w:div>
    <w:div w:id="206190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acertrus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certrust.org.uk" TargetMode="External"/><Relationship Id="rId1" Type="http://schemas.openxmlformats.org/officeDocument/2006/relationships/hyperlink" Target="http://www.acertrus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ie%20Wade\OneDrive%20-%20Watlington%20Primary%20School\Admin\Documents\Custom%20Office%20Templates\Acer_document_mini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15317b-691e-486e-b035-b84f9f2182e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61A9ABB363949BEEF842160BC9DC8" ma:contentTypeVersion="14" ma:contentTypeDescription="Create a new document." ma:contentTypeScope="" ma:versionID="382a80d2bdae02a11ad5f8cea0f6cfde">
  <xsd:schema xmlns:xsd="http://www.w3.org/2001/XMLSchema" xmlns:xs="http://www.w3.org/2001/XMLSchema" xmlns:p="http://schemas.microsoft.com/office/2006/metadata/properties" xmlns:ns2="5515317b-691e-486e-b035-b84f9f2182e5" xmlns:ns3="c2c2e17c-8f14-4ff1-9590-d243bc7449a0" targetNamespace="http://schemas.microsoft.com/office/2006/metadata/properties" ma:root="true" ma:fieldsID="a0c21283ac2430eeb9bd69a3c0e2ca74" ns2:_="" ns3:_="">
    <xsd:import namespace="5515317b-691e-486e-b035-b84f9f2182e5"/>
    <xsd:import namespace="c2c2e17c-8f14-4ff1-9590-d243bc7449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5317b-691e-486e-b035-b84f9f2182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41a91da-2e5d-46b4-9346-ce59c11fc52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2e17c-8f14-4ff1-9590-d243bc7449a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30ACE-74D4-46D9-A03B-939516C2DD6F}">
  <ds:schemaRefs>
    <ds:schemaRef ds:uri="http://schemas.microsoft.com/office/2006/metadata/properties"/>
    <ds:schemaRef ds:uri="http://schemas.microsoft.com/office/infopath/2007/PartnerControls"/>
    <ds:schemaRef ds:uri="5515317b-691e-486e-b035-b84f9f2182e5"/>
  </ds:schemaRefs>
</ds:datastoreItem>
</file>

<file path=customXml/itemProps2.xml><?xml version="1.0" encoding="utf-8"?>
<ds:datastoreItem xmlns:ds="http://schemas.openxmlformats.org/officeDocument/2006/customXml" ds:itemID="{05AB5DAF-4B79-42B1-84A5-AEC4FA0D6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5317b-691e-486e-b035-b84f9f2182e5"/>
    <ds:schemaRef ds:uri="c2c2e17c-8f14-4ff1-9590-d243bc744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4033A9-1529-4E9E-B398-EAA8E70D8944}">
  <ds:schemaRefs>
    <ds:schemaRef ds:uri="http://schemas.openxmlformats.org/officeDocument/2006/bibliography"/>
  </ds:schemaRefs>
</ds:datastoreItem>
</file>

<file path=customXml/itemProps4.xml><?xml version="1.0" encoding="utf-8"?>
<ds:datastoreItem xmlns:ds="http://schemas.openxmlformats.org/officeDocument/2006/customXml" ds:itemID="{AA3C9593-3DEC-456D-B3D6-F1B93A196719}">
  <ds:schemaRefs>
    <ds:schemaRef ds:uri="http://schemas.microsoft.com/sharepoint/v3/contenttype/forms"/>
  </ds:schemaRefs>
</ds:datastoreItem>
</file>

<file path=docMetadata/LabelInfo.xml><?xml version="1.0" encoding="utf-8"?>
<clbl:labelList xmlns:clbl="http://schemas.microsoft.com/office/2020/mipLabelMetadata">
  <clbl:label id="{6c6ff8f6-9e0e-45d2-bba4-927da6fd3d65}" enabled="0" method="" siteId="{6c6ff8f6-9e0e-45d2-bba4-927da6fd3d65}" removed="1"/>
</clbl:labelList>
</file>

<file path=docProps/app.xml><?xml version="1.0" encoding="utf-8"?>
<Properties xmlns="http://schemas.openxmlformats.org/officeDocument/2006/extended-properties" xmlns:vt="http://schemas.openxmlformats.org/officeDocument/2006/docPropsVTypes">
  <Template>Acer_document_minimal</Template>
  <TotalTime>0</TotalTime>
  <Pages>1</Pages>
  <Words>440</Words>
  <Characters>2511</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Wade</dc:creator>
  <cp:keywords/>
  <dc:description/>
  <cp:lastModifiedBy>Jamie Wade</cp:lastModifiedBy>
  <cp:revision>27</cp:revision>
  <cp:lastPrinted>2018-09-11T18:27:00Z</cp:lastPrinted>
  <dcterms:created xsi:type="dcterms:W3CDTF">2026-06-19T09:49:00Z</dcterms:created>
  <dcterms:modified xsi:type="dcterms:W3CDTF">2026-08-04T18:16:00Z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0x01010050361A9ABB363949BEEF842160BC9DC8</vt:lpwstr>
  </property>
  <property fmtid="{D5CDD505-2E9C-101B-9397-08002B2CF9AE}" pid="3" name="MediaServiceImageTags">
    <vt:lpwstr/>
  </property>
  <property fmtid="{D5CDD505-2E9C-101B-9397-08002B2CF9AE}" pid="4" name="docLang">
    <vt:lpwstr>en</vt:lpwstr>
  </property>
</Properties>
</file>