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54FEAB59"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 xml:space="preserve">Location: </w:t>
      </w:r>
      <w:proofErr w:type="spellStart"/>
      <w:r w:rsidR="000632E1">
        <w:rPr>
          <w:rFonts w:ascii="Poppins" w:eastAsia="Arial" w:hAnsi="Poppins" w:cs="Poppins"/>
          <w:color w:val="000000" w:themeColor="text1"/>
          <w:sz w:val="20"/>
          <w:szCs w:val="20"/>
          <w:lang w:val="en-US"/>
        </w:rPr>
        <w:t>Brimington</w:t>
      </w:r>
      <w:proofErr w:type="spellEnd"/>
      <w:r w:rsidR="001A4EEA">
        <w:rPr>
          <w:rFonts w:ascii="Poppins" w:eastAsia="Arial" w:hAnsi="Poppins" w:cs="Poppins"/>
          <w:color w:val="000000" w:themeColor="text1"/>
          <w:sz w:val="20"/>
          <w:szCs w:val="20"/>
          <w:lang w:val="en-US"/>
        </w:rPr>
        <w:t xml:space="preserve"> Manor Infant</w:t>
      </w:r>
      <w:r w:rsidR="000632E1">
        <w:rPr>
          <w:rFonts w:ascii="Poppins" w:eastAsia="Arial" w:hAnsi="Poppins" w:cs="Poppins"/>
          <w:color w:val="000000" w:themeColor="text1"/>
          <w:sz w:val="20"/>
          <w:szCs w:val="20"/>
          <w:lang w:val="en-US"/>
        </w:rPr>
        <w:t xml:space="preserve">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352D40E9"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0632E1">
        <w:rPr>
          <w:rFonts w:ascii="Poppins" w:eastAsia="Arial" w:hAnsi="Poppins" w:cs="Poppins"/>
          <w:color w:val="000000" w:themeColor="text1"/>
          <w:sz w:val="20"/>
          <w:szCs w:val="20"/>
          <w:lang w:val="en-US"/>
        </w:rPr>
        <w:t>Grade 7</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601EA02D"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1A4EEA">
        <w:rPr>
          <w:rFonts w:ascii="Poppins" w:eastAsia="Arial" w:hAnsi="Poppins" w:cs="Poppins"/>
          <w:color w:val="000000" w:themeColor="text1"/>
          <w:sz w:val="20"/>
          <w:szCs w:val="20"/>
          <w:lang w:val="en-US"/>
        </w:rPr>
        <w:t>15</w:t>
      </w:r>
      <w:r w:rsidR="00A6260D" w:rsidRPr="001539DA">
        <w:rPr>
          <w:rFonts w:ascii="Poppins" w:eastAsia="Arial" w:hAnsi="Poppins" w:cs="Poppins"/>
          <w:color w:val="000000" w:themeColor="text1"/>
          <w:sz w:val="20"/>
          <w:szCs w:val="20"/>
          <w:lang w:val="en-US"/>
        </w:rPr>
        <w:t xml:space="preserve"> hours per week </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C534DB4" w14:textId="471A17EB"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Contract type</w:t>
      </w:r>
      <w:r w:rsidRPr="001539DA">
        <w:rPr>
          <w:rFonts w:ascii="Poppins" w:eastAsia="Arial" w:hAnsi="Poppins" w:cs="Poppins"/>
          <w:color w:val="000000" w:themeColor="text1"/>
          <w:sz w:val="20"/>
          <w:szCs w:val="20"/>
          <w:lang w:val="en-US"/>
        </w:rPr>
        <w:t xml:space="preserve">: </w:t>
      </w:r>
      <w:r w:rsidR="001A4EEA">
        <w:rPr>
          <w:rFonts w:ascii="Poppins" w:eastAsia="Arial" w:hAnsi="Poppins" w:cs="Poppins"/>
          <w:color w:val="000000" w:themeColor="text1"/>
          <w:sz w:val="20"/>
          <w:szCs w:val="20"/>
          <w:lang w:val="en-US"/>
        </w:rPr>
        <w:t>Fixed Term until 31.8.27</w:t>
      </w:r>
    </w:p>
    <w:p w14:paraId="588CAB1B" w14:textId="611FA314" w:rsidR="00F73D21" w:rsidRPr="001539DA" w:rsidRDefault="00F73D21"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FAFC" w14:textId="77777777" w:rsidR="003D045E" w:rsidRDefault="003D045E">
      <w:pPr>
        <w:spacing w:after="0" w:line="240" w:lineRule="auto"/>
      </w:pPr>
      <w:r>
        <w:separator/>
      </w:r>
    </w:p>
  </w:endnote>
  <w:endnote w:type="continuationSeparator" w:id="0">
    <w:p w14:paraId="4C6E8ABB" w14:textId="77777777" w:rsidR="003D045E" w:rsidRDefault="003D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A212AC6-9FD6-4E1D-88B0-E513E91534D0}"/>
    <w:embedBold r:id="rId2" w:fontKey="{985ED221-16E5-4197-908F-46D58A7DB49B}"/>
  </w:font>
  <w:font w:name="Tahoma">
    <w:panose1 w:val="020B0604030504040204"/>
    <w:charset w:val="00"/>
    <w:family w:val="swiss"/>
    <w:pitch w:val="variable"/>
    <w:sig w:usb0="E1002EFF" w:usb1="C000605B" w:usb2="00000029" w:usb3="00000000" w:csb0="000101FF" w:csb1="00000000"/>
    <w:embedRegular r:id="rId3" w:fontKey="{264F8E66-A5EA-4A62-BDBB-1E5724A2B09E}"/>
  </w:font>
  <w:font w:name="Georgia">
    <w:panose1 w:val="02040502050405020303"/>
    <w:charset w:val="00"/>
    <w:family w:val="roman"/>
    <w:pitch w:val="variable"/>
    <w:sig w:usb0="00000287" w:usb1="00000000" w:usb2="00000000" w:usb3="00000000" w:csb0="0000009F" w:csb1="00000000"/>
    <w:embedRegular r:id="rId4" w:fontKey="{F2BE919A-C99B-43B2-AB1C-590B4B9FDE2F}"/>
    <w:embedItalic r:id="rId5" w:fontKey="{55298FF8-12B3-45AC-8820-67D596E2DF0A}"/>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2C78B6BA-5052-436F-A1F1-5BBF660490E0}"/>
    <w:embedBold r:id="rId7" w:fontKey="{BA06A2C2-3523-4D76-ACED-E1D847506D75}"/>
  </w:font>
  <w:font w:name="Cambria">
    <w:panose1 w:val="02040503050406030204"/>
    <w:charset w:val="00"/>
    <w:family w:val="roman"/>
    <w:pitch w:val="variable"/>
    <w:sig w:usb0="E00006FF" w:usb1="420024FF" w:usb2="02000000" w:usb3="00000000" w:csb0="0000019F" w:csb1="00000000"/>
    <w:embedRegular r:id="rId8" w:fontKey="{7A33D18F-BC06-4361-A965-C7D474DD5E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111D1" w14:textId="77777777" w:rsidR="003D045E" w:rsidRDefault="003D045E">
      <w:pPr>
        <w:spacing w:after="0" w:line="240" w:lineRule="auto"/>
      </w:pPr>
      <w:r>
        <w:separator/>
      </w:r>
    </w:p>
  </w:footnote>
  <w:footnote w:type="continuationSeparator" w:id="0">
    <w:p w14:paraId="253F79A2" w14:textId="77777777" w:rsidR="003D045E" w:rsidRDefault="003D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632E1"/>
    <w:rsid w:val="000C2659"/>
    <w:rsid w:val="00117B18"/>
    <w:rsid w:val="00137F75"/>
    <w:rsid w:val="001539DA"/>
    <w:rsid w:val="00166CA8"/>
    <w:rsid w:val="001A4EEA"/>
    <w:rsid w:val="00366139"/>
    <w:rsid w:val="003C1066"/>
    <w:rsid w:val="003D045E"/>
    <w:rsid w:val="00583466"/>
    <w:rsid w:val="0066684E"/>
    <w:rsid w:val="007173EF"/>
    <w:rsid w:val="00A6260D"/>
    <w:rsid w:val="00B22876"/>
    <w:rsid w:val="00B30A71"/>
    <w:rsid w:val="00CB6DB6"/>
    <w:rsid w:val="00D06CD9"/>
    <w:rsid w:val="00D07BE5"/>
    <w:rsid w:val="00DC05BB"/>
    <w:rsid w:val="00F73D21"/>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1</TotalTime>
  <Pages>9</Pages>
  <Words>1394</Words>
  <Characters>7946</Characters>
  <Application>Microsoft Office Word</Application>
  <DocSecurity>0</DocSecurity>
  <Lines>66</Lines>
  <Paragraphs>18</Paragraphs>
  <ScaleCrop>false</ScaleCrop>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2026-05-19T10:12:00Z</dcterms:created>
  <dcterms:modified xsi:type="dcterms:W3CDTF">2026-05-19T10:12:00Z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