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574AF" w14:textId="7790A68B" w:rsidR="004772A3" w:rsidRDefault="006C59AA" w:rsidP="00CC73B2">
      <w:pPr>
        <w:pStyle w:val="BodyText"/>
        <w:ind w:left="142"/>
        <w:rPr>
          <w:rFonts w:ascii="Times New Roman"/>
        </w:rPr>
      </w:pPr>
      <w:r>
        <w:rPr>
          <w:noProof/>
        </w:rPr>
        <mc:AlternateContent>
          <mc:Choice Requires="wps">
            <w:drawing>
              <wp:anchor distT="0" distB="0" distL="114300" distR="114300" simplePos="0" relativeHeight="252079616" behindDoc="0" locked="0" layoutInCell="1" allowOverlap="1" wp14:anchorId="16B014FF" wp14:editId="67D172E1">
                <wp:simplePos x="0" y="0"/>
                <wp:positionH relativeFrom="column">
                  <wp:posOffset>-499926</wp:posOffset>
                </wp:positionH>
                <wp:positionV relativeFrom="paragraph">
                  <wp:posOffset>-637309</wp:posOffset>
                </wp:positionV>
                <wp:extent cx="2256311" cy="1800225"/>
                <wp:effectExtent l="0" t="0" r="0" b="9525"/>
                <wp:wrapNone/>
                <wp:docPr id="1919156894" name="Rectangle 1"/>
                <wp:cNvGraphicFramePr/>
                <a:graphic xmlns:a="http://schemas.openxmlformats.org/drawingml/2006/main">
                  <a:graphicData uri="http://schemas.microsoft.com/office/word/2010/wordprocessingShape">
                    <wps:wsp>
                      <wps:cNvSpPr/>
                      <wps:spPr>
                        <a:xfrm>
                          <a:off x="0" y="0"/>
                          <a:ext cx="2256311" cy="180022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rect id="Rectangle 1" style="position:absolute;margin-left:-39.35pt;margin-top:-50.2pt;width:177.65pt;height:141.7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eabe3 [3204]" stroked="f" strokeweight="2pt" w14:anchorId="0D46A0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"/>
            </w:pict>
          </mc:Fallback>
        </mc:AlternateContent>
      </w:r>
      <w:r w:rsidR="00B45FE0">
        <w:rPr>
          <w:noProof/>
        </w:rPr>
        <w:drawing>
          <wp:anchor distT="0" distB="0" distL="114300" distR="114300" simplePos="0" relativeHeight="252045824" behindDoc="1" locked="0" layoutInCell="1" allowOverlap="1" wp14:anchorId="1733ED57" wp14:editId="203FFF7A">
            <wp:simplePos x="0" y="0"/>
            <wp:positionH relativeFrom="column">
              <wp:posOffset>-500380</wp:posOffset>
            </wp:positionH>
            <wp:positionV relativeFrom="paragraph">
              <wp:posOffset>-1076960</wp:posOffset>
            </wp:positionV>
            <wp:extent cx="7286625" cy="9820275"/>
            <wp:effectExtent l="0" t="0" r="9525" b="9525"/>
            <wp:wrapNone/>
            <wp:docPr id="9386382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38223" name="Picture 8"/>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l="20757" r="29785"/>
                    <a:stretch/>
                  </pic:blipFill>
                  <pic:spPr bwMode="auto">
                    <a:xfrm>
                      <a:off x="0" y="0"/>
                      <a:ext cx="7286625" cy="982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5FE0">
        <w:rPr>
          <w:noProof/>
        </w:rPr>
        <w:drawing>
          <wp:anchor distT="0" distB="0" distL="114300" distR="114300" simplePos="0" relativeHeight="252080640" behindDoc="0" locked="0" layoutInCell="1" allowOverlap="1" wp14:anchorId="49271F7D" wp14:editId="3D131601">
            <wp:simplePos x="0" y="0"/>
            <wp:positionH relativeFrom="margin">
              <wp:posOffset>70485</wp:posOffset>
            </wp:positionH>
            <wp:positionV relativeFrom="paragraph">
              <wp:posOffset>-447675</wp:posOffset>
            </wp:positionV>
            <wp:extent cx="1263650" cy="1335405"/>
            <wp:effectExtent l="0" t="0" r="0" b="0"/>
            <wp:wrapNone/>
            <wp:docPr id="10531228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22870" name="Picture 9"/>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1263650"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8F7">
        <w:rPr>
          <w:noProof/>
        </w:rPr>
        <mc:AlternateContent>
          <mc:Choice Requires="wps">
            <w:drawing>
              <wp:anchor distT="0" distB="0" distL="0" distR="0" simplePos="0" relativeHeight="251341312" behindDoc="1" locked="0" layoutInCell="1" allowOverlap="1" wp14:anchorId="27F62121" wp14:editId="4593FD15">
                <wp:simplePos x="0" y="0"/>
                <wp:positionH relativeFrom="page">
                  <wp:posOffset>-11167</wp:posOffset>
                </wp:positionH>
                <wp:positionV relativeFrom="page">
                  <wp:posOffset>20364</wp:posOffset>
                </wp:positionV>
                <wp:extent cx="7515553" cy="10657424"/>
                <wp:effectExtent l="209550" t="209550" r="219075" b="201295"/>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5553" cy="10657424"/>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2"/>
                        </a:solidFill>
                        <a:ln w="422275">
                          <a:solidFill>
                            <a:schemeClr val="accent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Graphic 1" style="position:absolute;margin-left:-.9pt;margin-top:1.6pt;width:591.8pt;height:839.15pt;z-index:-25197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spid="_x0000_s1026" fillcolor="#7173b0 [3205]" strokecolor="#2eabe3 [3204]" strokeweight="33.25pt"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" w14:anchorId="55B86A37">
                <v:path arrowok="t"/>
                <w10:wrap anchorx="page" anchory="page"/>
              </v:shape>
            </w:pict>
          </mc:Fallback>
        </mc:AlternateContent>
      </w:r>
      <w:r w:rsidR="009C62D2">
        <w:rPr>
          <w:noProof/>
        </w:rPr>
        <w:t xml:space="preserve"> </w:t>
      </w:r>
      <w:r w:rsidR="00F77D95">
        <w:rPr>
          <w:noProof/>
        </w:rPr>
        <w:t xml:space="preserve"> </w:t>
      </w:r>
    </w:p>
    <w:p w14:paraId="2C1A48A6" w14:textId="41CC2FD3" w:rsidR="004772A3" w:rsidRDefault="004772A3" w:rsidP="00CC73B2">
      <w:pPr>
        <w:pStyle w:val="BodyText"/>
        <w:ind w:left="142"/>
      </w:pPr>
    </w:p>
    <w:p w14:paraId="0761D170" w14:textId="2B9F387A" w:rsidR="004772A3" w:rsidRDefault="004772A3" w:rsidP="00CC73B2">
      <w:pPr>
        <w:pStyle w:val="BodyText"/>
        <w:ind w:left="142"/>
      </w:pPr>
    </w:p>
    <w:p w14:paraId="4EAC73F4" w14:textId="77777777" w:rsidR="004772A3" w:rsidRDefault="004772A3" w:rsidP="00CC73B2">
      <w:pPr>
        <w:pStyle w:val="BodyText"/>
        <w:ind w:left="142"/>
      </w:pPr>
    </w:p>
    <w:p w14:paraId="48E92F4E" w14:textId="2A49DB3F" w:rsidR="004772A3" w:rsidRDefault="004772A3" w:rsidP="00CC73B2">
      <w:pPr>
        <w:pStyle w:val="BodyText"/>
        <w:ind w:left="142"/>
      </w:pPr>
    </w:p>
    <w:p w14:paraId="34C8B11B" w14:textId="77777777" w:rsidR="004772A3" w:rsidRDefault="004772A3" w:rsidP="00CC73B2">
      <w:pPr>
        <w:pStyle w:val="BodyText"/>
        <w:ind w:left="142"/>
      </w:pPr>
    </w:p>
    <w:p w14:paraId="123F369F" w14:textId="1AE93A83" w:rsidR="004772A3" w:rsidRDefault="004772A3" w:rsidP="00CC73B2">
      <w:pPr>
        <w:pStyle w:val="BodyText"/>
        <w:ind w:left="142"/>
      </w:pPr>
    </w:p>
    <w:p w14:paraId="1E1F3520" w14:textId="77777777" w:rsidR="004772A3" w:rsidRDefault="004772A3" w:rsidP="00CC73B2">
      <w:pPr>
        <w:pStyle w:val="BodyText"/>
        <w:ind w:left="142"/>
      </w:pPr>
    </w:p>
    <w:p w14:paraId="2E45CB6B" w14:textId="77777777" w:rsidR="004772A3" w:rsidRDefault="004772A3" w:rsidP="00CC73B2">
      <w:pPr>
        <w:pStyle w:val="BodyText"/>
        <w:ind w:left="142"/>
      </w:pPr>
    </w:p>
    <w:p w14:paraId="46998397" w14:textId="77777777" w:rsidR="004772A3" w:rsidRDefault="004772A3" w:rsidP="00CC73B2">
      <w:pPr>
        <w:pStyle w:val="BodyText"/>
        <w:ind w:left="142"/>
      </w:pPr>
    </w:p>
    <w:p w14:paraId="0A5A08C8" w14:textId="77777777" w:rsidR="004772A3" w:rsidRDefault="004772A3" w:rsidP="00CC73B2">
      <w:pPr>
        <w:pStyle w:val="BodyText"/>
        <w:ind w:left="142"/>
      </w:pPr>
    </w:p>
    <w:p w14:paraId="3B0F9ABA" w14:textId="77777777" w:rsidR="004772A3" w:rsidRDefault="004772A3" w:rsidP="00CC73B2">
      <w:pPr>
        <w:pStyle w:val="BodyText"/>
        <w:ind w:left="142"/>
      </w:pPr>
    </w:p>
    <w:p w14:paraId="60AFA2A4" w14:textId="77777777" w:rsidR="004772A3" w:rsidRDefault="004772A3" w:rsidP="00CC73B2">
      <w:pPr>
        <w:pStyle w:val="BodyText"/>
        <w:ind w:left="142"/>
      </w:pPr>
    </w:p>
    <w:p w14:paraId="4CFF5BF2" w14:textId="77777777" w:rsidR="004772A3" w:rsidRDefault="004772A3" w:rsidP="00CC73B2">
      <w:pPr>
        <w:pStyle w:val="BodyText"/>
        <w:ind w:left="142"/>
      </w:pPr>
    </w:p>
    <w:p w14:paraId="7B77421B" w14:textId="77777777" w:rsidR="004772A3" w:rsidRDefault="004772A3" w:rsidP="00CC73B2">
      <w:pPr>
        <w:pStyle w:val="BodyText"/>
        <w:ind w:left="142"/>
      </w:pPr>
    </w:p>
    <w:p w14:paraId="292FF4EE" w14:textId="77777777" w:rsidR="004772A3" w:rsidRDefault="004772A3" w:rsidP="00CC73B2">
      <w:pPr>
        <w:pStyle w:val="BodyText"/>
        <w:ind w:left="142"/>
      </w:pPr>
    </w:p>
    <w:p w14:paraId="2FD41053" w14:textId="77777777" w:rsidR="004772A3" w:rsidRDefault="00F77D95" w:rsidP="00F77D95">
      <w:pPr>
        <w:pStyle w:val="BodyText"/>
        <w:tabs>
          <w:tab w:val="left" w:pos="5550"/>
        </w:tabs>
        <w:ind w:left="142"/>
      </w:pPr>
      <w:r>
        <w:tab/>
      </w:r>
    </w:p>
    <w:p w14:paraId="75830D07" w14:textId="77777777" w:rsidR="004772A3" w:rsidRDefault="004772A3" w:rsidP="00CC73B2">
      <w:pPr>
        <w:pStyle w:val="BodyText"/>
        <w:ind w:left="142"/>
      </w:pPr>
    </w:p>
    <w:p w14:paraId="3F97AD52" w14:textId="77777777" w:rsidR="004772A3" w:rsidRDefault="004772A3" w:rsidP="00CC73B2">
      <w:pPr>
        <w:pStyle w:val="BodyText"/>
        <w:ind w:left="142"/>
      </w:pPr>
    </w:p>
    <w:p w14:paraId="38E0EC4B" w14:textId="77777777" w:rsidR="004772A3" w:rsidRDefault="005D484C" w:rsidP="005D484C">
      <w:pPr>
        <w:pStyle w:val="BodyText"/>
        <w:tabs>
          <w:tab w:val="left" w:pos="8191"/>
        </w:tabs>
        <w:ind w:left="142"/>
      </w:pPr>
      <w:r>
        <w:tab/>
      </w:r>
    </w:p>
    <w:p w14:paraId="27D5DA5B" w14:textId="77777777" w:rsidR="004772A3" w:rsidRDefault="00401F40" w:rsidP="00CC73B2">
      <w:pPr>
        <w:pStyle w:val="BodyText"/>
        <w:ind w:left="142"/>
      </w:pPr>
      <w:r>
        <w:tab/>
      </w:r>
    </w:p>
    <w:p w14:paraId="5226981E" w14:textId="77777777" w:rsidR="004772A3" w:rsidRDefault="005D484C" w:rsidP="005D484C">
      <w:pPr>
        <w:pStyle w:val="BodyText"/>
        <w:tabs>
          <w:tab w:val="left" w:pos="7911"/>
        </w:tabs>
        <w:ind w:left="142"/>
      </w:pPr>
      <w:r>
        <w:tab/>
      </w:r>
    </w:p>
    <w:p w14:paraId="2DA6A68B" w14:textId="77777777" w:rsidR="004772A3" w:rsidRDefault="004772A3" w:rsidP="00CC73B2">
      <w:pPr>
        <w:pStyle w:val="BodyText"/>
        <w:ind w:left="142"/>
      </w:pPr>
    </w:p>
    <w:p w14:paraId="6D4FEEB2" w14:textId="2AB341DC" w:rsidR="00945766" w:rsidRDefault="009C62D2" w:rsidP="00CC73B2">
      <w:pPr>
        <w:ind w:left="142"/>
      </w:pPr>
      <w:r>
        <w:rPr>
          <w:noProof/>
        </w:rPr>
        <mc:AlternateContent>
          <mc:Choice Requires="wps">
            <w:drawing>
              <wp:anchor distT="45720" distB="45720" distL="114300" distR="114300" simplePos="0" relativeHeight="251595264" behindDoc="0" locked="0" layoutInCell="1" allowOverlap="1" wp14:anchorId="684457D9" wp14:editId="566DB60A">
                <wp:simplePos x="0" y="0"/>
                <wp:positionH relativeFrom="column">
                  <wp:posOffset>1160145</wp:posOffset>
                </wp:positionH>
                <wp:positionV relativeFrom="paragraph">
                  <wp:posOffset>2882685</wp:posOffset>
                </wp:positionV>
                <wp:extent cx="5610225" cy="1456690"/>
                <wp:effectExtent l="19050" t="19050" r="28575"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456690"/>
                        </a:xfrm>
                        <a:prstGeom prst="rect">
                          <a:avLst/>
                        </a:prstGeom>
                        <a:solidFill>
                          <a:schemeClr val="accent1"/>
                        </a:solidFill>
                        <a:ln w="38100">
                          <a:solidFill>
                            <a:schemeClr val="accent1"/>
                          </a:solidFill>
                          <a:miter lim="800000"/>
                          <a:headEnd/>
                          <a:tailEnd/>
                        </a:ln>
                      </wps:spPr>
                      <wps:txbx>
                        <w:txbxContent>
                          <w:p w14:paraId="48B830C9" w14:textId="13B64C9E" w:rsidR="007A702D" w:rsidRPr="00E87986" w:rsidRDefault="00F77D95" w:rsidP="00501E58">
                            <w:pPr>
                              <w:jc w:val="right"/>
                              <w:rPr>
                                <w:b/>
                                <w:bCs/>
                                <w:caps/>
                                <w:color w:val="FFFFFF" w:themeColor="background1"/>
                                <w:sz w:val="72"/>
                                <w:szCs w:val="72"/>
                              </w:rPr>
                            </w:pPr>
                            <w:r w:rsidRPr="00E87986">
                              <w:rPr>
                                <w:b/>
                                <w:bCs/>
                                <w:caps/>
                                <w:color w:val="FFFFFF" w:themeColor="background1"/>
                                <w:sz w:val="72"/>
                                <w:szCs w:val="72"/>
                              </w:rPr>
                              <w:t>Application Pack</w:t>
                            </w:r>
                          </w:p>
                          <w:p w14:paraId="4B0ED554" w14:textId="0D33C8CA" w:rsidR="004B48BE" w:rsidRPr="003E4552" w:rsidRDefault="00FB1DE1" w:rsidP="004B48BE">
                            <w:pPr>
                              <w:jc w:val="right"/>
                              <w:rPr>
                                <w:color w:val="FFFFFF" w:themeColor="background1"/>
                                <w:sz w:val="40"/>
                                <w:szCs w:val="40"/>
                              </w:rPr>
                            </w:pPr>
                            <w:r w:rsidRPr="003E4552">
                              <w:rPr>
                                <w:color w:val="FFFFFF" w:themeColor="background1"/>
                                <w:sz w:val="40"/>
                                <w:szCs w:val="40"/>
                              </w:rPr>
                              <w:t xml:space="preserve">2 x </w:t>
                            </w:r>
                            <w:r w:rsidR="003E4552">
                              <w:rPr>
                                <w:color w:val="FFFFFF" w:themeColor="background1"/>
                                <w:sz w:val="40"/>
                                <w:szCs w:val="40"/>
                              </w:rPr>
                              <w:t xml:space="preserve">Primary </w:t>
                            </w:r>
                            <w:r w:rsidR="00412A90">
                              <w:rPr>
                                <w:color w:val="FFFFFF" w:themeColor="background1"/>
                                <w:sz w:val="40"/>
                                <w:szCs w:val="40"/>
                              </w:rPr>
                              <w:t>Phase</w:t>
                            </w:r>
                            <w:r w:rsidR="003E4552">
                              <w:rPr>
                                <w:color w:val="FFFFFF" w:themeColor="background1"/>
                                <w:sz w:val="40"/>
                                <w:szCs w:val="40"/>
                              </w:rPr>
                              <w:t xml:space="preserve"> </w:t>
                            </w:r>
                            <w:r w:rsidR="007A702D" w:rsidRPr="003E4552">
                              <w:rPr>
                                <w:color w:val="FFFFFF" w:themeColor="background1"/>
                                <w:sz w:val="40"/>
                                <w:szCs w:val="40"/>
                              </w:rPr>
                              <w:t>Teacher</w:t>
                            </w:r>
                            <w:r w:rsidR="00AB23B4" w:rsidRPr="003E4552">
                              <w:rPr>
                                <w:color w:val="FFFFFF" w:themeColor="background1"/>
                                <w:sz w:val="40"/>
                                <w:szCs w:val="40"/>
                              </w:rPr>
                              <w:t>s</w:t>
                            </w:r>
                            <w:r w:rsidR="004B48BE" w:rsidRPr="003E4552">
                              <w:rPr>
                                <w:color w:val="FFFFFF" w:themeColor="background1"/>
                                <w:sz w:val="40"/>
                                <w:szCs w:val="40"/>
                              </w:rPr>
                              <w:t xml:space="preserve"> (ECT</w:t>
                            </w:r>
                            <w:r w:rsidR="003E4552">
                              <w:rPr>
                                <w:color w:val="FFFFFF" w:themeColor="background1"/>
                                <w:sz w:val="40"/>
                                <w:szCs w:val="40"/>
                              </w:rPr>
                              <w:t>s</w:t>
                            </w:r>
                            <w:r w:rsidR="004B48BE" w:rsidRPr="003E4552">
                              <w:rPr>
                                <w:color w:val="FFFFFF" w:themeColor="background1"/>
                                <w:sz w:val="40"/>
                                <w:szCs w:val="40"/>
                              </w:rPr>
                              <w:t>)</w:t>
                            </w:r>
                            <w:r w:rsidR="00A54480">
                              <w:rPr>
                                <w:color w:val="FFFFFF" w:themeColor="background1"/>
                                <w:sz w:val="40"/>
                                <w:szCs w:val="40"/>
                              </w:rPr>
                              <w:t xml:space="preserve"> </w:t>
                            </w:r>
                          </w:p>
                          <w:p w14:paraId="41707185" w14:textId="10168591" w:rsidR="007A702D" w:rsidRPr="003E4552" w:rsidRDefault="004B48BE" w:rsidP="004B48BE">
                            <w:pPr>
                              <w:jc w:val="right"/>
                              <w:rPr>
                                <w:color w:val="FFFFFF" w:themeColor="background1"/>
                                <w:kern w:val="28"/>
                                <w:sz w:val="40"/>
                                <w:szCs w:val="40"/>
                              </w:rPr>
                            </w:pPr>
                            <w:r w:rsidRPr="003E4552">
                              <w:rPr>
                                <w:color w:val="FFFFFF" w:themeColor="background1"/>
                                <w:sz w:val="40"/>
                                <w:szCs w:val="40"/>
                              </w:rPr>
                              <w:t>Date: 06/03/26</w:t>
                            </w:r>
                          </w:p>
                          <w:p w14:paraId="11BFE27F" w14:textId="77777777" w:rsidR="007A702D" w:rsidRPr="004B48BE" w:rsidRDefault="007A702D" w:rsidP="004B48BE">
                            <w:pPr>
                              <w:ind w:left="0"/>
                              <w:jc w:val="right"/>
                              <w:rPr>
                                <w:rFonts w:ascii="Calibri" w:hAnsi="Calibri"/>
                                <w:color w:val="FFFFFF" w:themeColor="background1"/>
                                <w:sz w:val="32"/>
                                <w:szCs w:val="32"/>
                              </w:rPr>
                            </w:pPr>
                            <w:r w:rsidRPr="004B48BE">
                              <w:rPr>
                                <w:color w:val="FFFFFF" w:themeColor="background1"/>
                                <w:sz w:val="32"/>
                                <w:szCs w:val="32"/>
                              </w:rPr>
                              <w:t> </w:t>
                            </w:r>
                          </w:p>
                          <w:p w14:paraId="0960DA30" w14:textId="77777777" w:rsidR="0098137A" w:rsidRPr="00E87986" w:rsidRDefault="0098137A" w:rsidP="004A094F">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4457D9" id="_x0000_t202" coordsize="21600,21600" o:spt="202" path="m,l,21600r21600,l21600,xe">
                <v:stroke joinstyle="miter"/>
                <v:path gradientshapeok="t" o:connecttype="rect"/>
              </v:shapetype>
              <v:shape id="Text Box 2" o:spid="_x0000_s1026" type="#_x0000_t202" style="position:absolute;left:0;text-align:left;margin-left:91.35pt;margin-top:227pt;width:441.75pt;height:114.7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" fillcolor="#2eabe3 [3204]" strokecolor="#2eabe3 [3204]" strokeweight="3pt">
                <v:textbox>
                  <w:txbxContent>
                    <w:p w14:paraId="48B830C9" w14:textId="13B64C9E" w:rsidR="007A702D" w:rsidRPr="00E87986" w:rsidRDefault="00F77D95" w:rsidP="00501E58">
                      <w:pPr>
                        <w:jc w:val="right"/>
                        <w:rPr>
                          <w:b/>
                          <w:bCs/>
                          <w:caps/>
                          <w:color w:val="FFFFFF" w:themeColor="background1"/>
                          <w:sz w:val="72"/>
                          <w:szCs w:val="72"/>
                        </w:rPr>
                      </w:pPr>
                      <w:r w:rsidRPr="00E87986">
                        <w:rPr>
                          <w:b/>
                          <w:bCs/>
                          <w:caps/>
                          <w:color w:val="FFFFFF" w:themeColor="background1"/>
                          <w:sz w:val="72"/>
                          <w:szCs w:val="72"/>
                        </w:rPr>
                        <w:t>Application Pack</w:t>
                      </w:r>
                    </w:p>
                    <w:p w14:paraId="4B0ED554" w14:textId="0D33C8CA" w:rsidR="004B48BE" w:rsidRPr="003E4552" w:rsidRDefault="00FB1DE1" w:rsidP="004B48BE">
                      <w:pPr>
                        <w:jc w:val="right"/>
                        <w:rPr>
                          <w:color w:val="FFFFFF" w:themeColor="background1"/>
                          <w:sz w:val="40"/>
                          <w:szCs w:val="40"/>
                        </w:rPr>
                      </w:pPr>
                      <w:r w:rsidRPr="003E4552">
                        <w:rPr>
                          <w:color w:val="FFFFFF" w:themeColor="background1"/>
                          <w:sz w:val="40"/>
                          <w:szCs w:val="40"/>
                        </w:rPr>
                        <w:t xml:space="preserve">2 x </w:t>
                      </w:r>
                      <w:r w:rsidR="003E4552">
                        <w:rPr>
                          <w:color w:val="FFFFFF" w:themeColor="background1"/>
                          <w:sz w:val="40"/>
                          <w:szCs w:val="40"/>
                        </w:rPr>
                        <w:t xml:space="preserve">Primary </w:t>
                      </w:r>
                      <w:r w:rsidR="00412A90">
                        <w:rPr>
                          <w:color w:val="FFFFFF" w:themeColor="background1"/>
                          <w:sz w:val="40"/>
                          <w:szCs w:val="40"/>
                        </w:rPr>
                        <w:t>Phase</w:t>
                      </w:r>
                      <w:r w:rsidR="003E4552">
                        <w:rPr>
                          <w:color w:val="FFFFFF" w:themeColor="background1"/>
                          <w:sz w:val="40"/>
                          <w:szCs w:val="40"/>
                        </w:rPr>
                        <w:t xml:space="preserve"> </w:t>
                      </w:r>
                      <w:r w:rsidR="007A702D" w:rsidRPr="003E4552">
                        <w:rPr>
                          <w:color w:val="FFFFFF" w:themeColor="background1"/>
                          <w:sz w:val="40"/>
                          <w:szCs w:val="40"/>
                        </w:rPr>
                        <w:t>Teacher</w:t>
                      </w:r>
                      <w:r w:rsidR="00AB23B4" w:rsidRPr="003E4552">
                        <w:rPr>
                          <w:color w:val="FFFFFF" w:themeColor="background1"/>
                          <w:sz w:val="40"/>
                          <w:szCs w:val="40"/>
                        </w:rPr>
                        <w:t>s</w:t>
                      </w:r>
                      <w:r w:rsidR="004B48BE" w:rsidRPr="003E4552">
                        <w:rPr>
                          <w:color w:val="FFFFFF" w:themeColor="background1"/>
                          <w:sz w:val="40"/>
                          <w:szCs w:val="40"/>
                        </w:rPr>
                        <w:t xml:space="preserve"> (ECT</w:t>
                      </w:r>
                      <w:r w:rsidR="003E4552">
                        <w:rPr>
                          <w:color w:val="FFFFFF" w:themeColor="background1"/>
                          <w:sz w:val="40"/>
                          <w:szCs w:val="40"/>
                        </w:rPr>
                        <w:t>s</w:t>
                      </w:r>
                      <w:r w:rsidR="004B48BE" w:rsidRPr="003E4552">
                        <w:rPr>
                          <w:color w:val="FFFFFF" w:themeColor="background1"/>
                          <w:sz w:val="40"/>
                          <w:szCs w:val="40"/>
                        </w:rPr>
                        <w:t>)</w:t>
                      </w:r>
                      <w:r w:rsidR="00A54480">
                        <w:rPr>
                          <w:color w:val="FFFFFF" w:themeColor="background1"/>
                          <w:sz w:val="40"/>
                          <w:szCs w:val="40"/>
                        </w:rPr>
                        <w:t xml:space="preserve"> </w:t>
                      </w:r>
                    </w:p>
                    <w:p w14:paraId="41707185" w14:textId="10168591" w:rsidR="007A702D" w:rsidRPr="003E4552" w:rsidRDefault="004B48BE" w:rsidP="004B48BE">
                      <w:pPr>
                        <w:jc w:val="right"/>
                        <w:rPr>
                          <w:color w:val="FFFFFF" w:themeColor="background1"/>
                          <w:kern w:val="28"/>
                          <w:sz w:val="40"/>
                          <w:szCs w:val="40"/>
                        </w:rPr>
                      </w:pPr>
                      <w:r w:rsidRPr="003E4552">
                        <w:rPr>
                          <w:color w:val="FFFFFF" w:themeColor="background1"/>
                          <w:sz w:val="40"/>
                          <w:szCs w:val="40"/>
                        </w:rPr>
                        <w:t>Date: 06/03/26</w:t>
                      </w:r>
                    </w:p>
                    <w:p w14:paraId="11BFE27F" w14:textId="77777777" w:rsidR="007A702D" w:rsidRPr="004B48BE" w:rsidRDefault="007A702D" w:rsidP="004B48BE">
                      <w:pPr>
                        <w:ind w:left="0"/>
                        <w:jc w:val="right"/>
                        <w:rPr>
                          <w:rFonts w:ascii="Calibri" w:hAnsi="Calibri"/>
                          <w:color w:val="FFFFFF" w:themeColor="background1"/>
                          <w:sz w:val="32"/>
                          <w:szCs w:val="32"/>
                        </w:rPr>
                      </w:pPr>
                      <w:r w:rsidRPr="004B48BE">
                        <w:rPr>
                          <w:color w:val="FFFFFF" w:themeColor="background1"/>
                          <w:sz w:val="32"/>
                          <w:szCs w:val="32"/>
                        </w:rPr>
                        <w:t> </w:t>
                      </w:r>
                    </w:p>
                    <w:p w14:paraId="0960DA30" w14:textId="77777777" w:rsidR="0098137A" w:rsidRPr="00E87986" w:rsidRDefault="0098137A" w:rsidP="004A094F">
                      <w:pPr>
                        <w:rPr>
                          <w:color w:val="FFFFFF" w:themeColor="background1"/>
                        </w:rPr>
                      </w:pPr>
                    </w:p>
                  </w:txbxContent>
                </v:textbox>
              </v:shape>
            </w:pict>
          </mc:Fallback>
        </mc:AlternateContent>
      </w:r>
      <w:r w:rsidR="00EB7383">
        <w:rPr>
          <w:noProof/>
        </w:rPr>
        <mc:AlternateContent>
          <mc:Choice Requires="wps">
            <w:drawing>
              <wp:anchor distT="45720" distB="45720" distL="114300" distR="114300" simplePos="0" relativeHeight="251660800" behindDoc="0" locked="0" layoutInCell="1" allowOverlap="1" wp14:anchorId="45F5B1A4" wp14:editId="2D6B01E1">
                <wp:simplePos x="0" y="0"/>
                <wp:positionH relativeFrom="column">
                  <wp:posOffset>-547428</wp:posOffset>
                </wp:positionH>
                <wp:positionV relativeFrom="paragraph">
                  <wp:posOffset>5384429</wp:posOffset>
                </wp:positionV>
                <wp:extent cx="7409180" cy="671112"/>
                <wp:effectExtent l="0" t="0" r="1270" b="0"/>
                <wp:wrapNone/>
                <wp:docPr id="462192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9180" cy="671112"/>
                        </a:xfrm>
                        <a:prstGeom prst="rect">
                          <a:avLst/>
                        </a:prstGeom>
                        <a:solidFill>
                          <a:schemeClr val="accent1"/>
                        </a:solidFill>
                        <a:ln w="9525">
                          <a:noFill/>
                          <a:miter lim="800000"/>
                          <a:headEnd/>
                          <a:tailEnd/>
                        </a:ln>
                      </wps:spPr>
                      <wps:txbx>
                        <w:txbxContent>
                          <w:p w14:paraId="5214F642" w14:textId="4848E76B" w:rsidR="0098137A" w:rsidRPr="008214D5" w:rsidRDefault="008214D5" w:rsidP="008214D5">
                            <w:pPr>
                              <w:jc w:val="center"/>
                              <w:rPr>
                                <w:color w:val="FFFFFF" w:themeColor="background1"/>
                                <w:sz w:val="48"/>
                                <w:szCs w:val="48"/>
                              </w:rPr>
                            </w:pPr>
                            <w:r w:rsidRPr="008214D5">
                              <w:rPr>
                                <w:color w:val="FFFFFF" w:themeColor="background1"/>
                                <w:sz w:val="48"/>
                                <w:szCs w:val="48"/>
                              </w:rPr>
                              <w:t xml:space="preserve">Respect – Responsibility - </w:t>
                            </w:r>
                            <w:proofErr w:type="gramStart"/>
                            <w:r w:rsidRPr="008214D5">
                              <w:rPr>
                                <w:color w:val="FFFFFF" w:themeColor="background1"/>
                                <w:sz w:val="48"/>
                                <w:szCs w:val="48"/>
                              </w:rPr>
                              <w:t>Really Good</w:t>
                            </w:r>
                            <w:proofErr w:type="gramEnd"/>
                            <w:r w:rsidRPr="008214D5">
                              <w:rPr>
                                <w:color w:val="FFFFFF" w:themeColor="background1"/>
                                <w:sz w:val="48"/>
                                <w:szCs w:val="48"/>
                              </w:rPr>
                              <w:t xml:space="preserve"> Manners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F5B1A4" id="_x0000_s1027" type="#_x0000_t202" style="position:absolute;left:0;text-align:left;margin-left:-43.1pt;margin-top:423.95pt;width:583.4pt;height:52.8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" fillcolor="#2eabe3 [3204]" stroked="f">
                <v:textbox>
                  <w:txbxContent>
                    <w:p w14:paraId="5214F642" w14:textId="4848E76B" w:rsidR="0098137A" w:rsidRPr="008214D5" w:rsidRDefault="008214D5" w:rsidP="008214D5">
                      <w:pPr>
                        <w:jc w:val="center"/>
                        <w:rPr>
                          <w:color w:val="FFFFFF" w:themeColor="background1"/>
                          <w:sz w:val="48"/>
                          <w:szCs w:val="48"/>
                        </w:rPr>
                      </w:pPr>
                      <w:r w:rsidRPr="008214D5">
                        <w:rPr>
                          <w:color w:val="FFFFFF" w:themeColor="background1"/>
                          <w:sz w:val="48"/>
                          <w:szCs w:val="48"/>
                        </w:rPr>
                        <w:t xml:space="preserve">Respect – Responsibility - </w:t>
                      </w:r>
                      <w:proofErr w:type="gramStart"/>
                      <w:r w:rsidRPr="008214D5">
                        <w:rPr>
                          <w:color w:val="FFFFFF" w:themeColor="background1"/>
                          <w:sz w:val="48"/>
                          <w:szCs w:val="48"/>
                        </w:rPr>
                        <w:t>Really Good</w:t>
                      </w:r>
                      <w:proofErr w:type="gramEnd"/>
                      <w:r w:rsidRPr="008214D5">
                        <w:rPr>
                          <w:color w:val="FFFFFF" w:themeColor="background1"/>
                          <w:sz w:val="48"/>
                          <w:szCs w:val="48"/>
                        </w:rPr>
                        <w:t xml:space="preserve"> Manners</w:t>
                      </w:r>
                    </w:p>
                  </w:txbxContent>
                </v:textbox>
              </v:shape>
            </w:pict>
          </mc:Fallback>
        </mc:AlternateContent>
      </w:r>
      <w:r w:rsidR="00945766">
        <w:br w:type="page"/>
      </w:r>
    </w:p>
    <w:p w14:paraId="2E851874" w14:textId="77777777" w:rsidR="00AB6021" w:rsidRDefault="00AB6021" w:rsidP="00CC73B2">
      <w:pPr>
        <w:ind w:left="142"/>
        <w:sectPr w:rsidR="00AB6021" w:rsidSect="00942717">
          <w:headerReference w:type="default" r:id="rId13"/>
          <w:type w:val="continuous"/>
          <w:pgSz w:w="11910" w:h="16840"/>
          <w:pgMar w:top="1920" w:right="1137" w:bottom="280" w:left="993" w:header="720" w:footer="720" w:gutter="0"/>
          <w:cols w:space="720"/>
          <w:docGrid w:linePitch="272"/>
        </w:sectPr>
      </w:pPr>
    </w:p>
    <w:p w14:paraId="4307E24C" w14:textId="77777777" w:rsidR="00501E58" w:rsidRDefault="00501E58" w:rsidP="00CC73B2">
      <w:pPr>
        <w:ind w:left="142"/>
        <w:sectPr w:rsidR="00501E58" w:rsidSect="00942717">
          <w:footerReference w:type="default" r:id="rId14"/>
          <w:pgSz w:w="11910" w:h="16840"/>
          <w:pgMar w:top="993" w:right="1137" w:bottom="1418" w:left="993" w:header="0" w:footer="569" w:gutter="0"/>
          <w:cols w:space="720"/>
          <w:docGrid w:linePitch="272"/>
        </w:sectPr>
      </w:pPr>
      <w:r>
        <w:rPr>
          <w:noProof/>
        </w:rPr>
        <w:lastRenderedPageBreak/>
        <w:drawing>
          <wp:anchor distT="0" distB="0" distL="0" distR="0" simplePos="0" relativeHeight="252087808" behindDoc="0" locked="0" layoutInCell="1" allowOverlap="1" wp14:anchorId="761957DF" wp14:editId="6508106C">
            <wp:simplePos x="0" y="0"/>
            <wp:positionH relativeFrom="page">
              <wp:align>right</wp:align>
            </wp:positionH>
            <wp:positionV relativeFrom="page">
              <wp:posOffset>10795</wp:posOffset>
            </wp:positionV>
            <wp:extent cx="7562850" cy="9749642"/>
            <wp:effectExtent l="0" t="0" r="0" b="4445"/>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5" cstate="screen">
                      <a:extLst>
                        <a:ext uri="{28A0092B-C50C-407E-A947-70E740481C1C}">
                          <a14:useLocalDpi xmlns:a14="http://schemas.microsoft.com/office/drawing/2010/main"/>
                        </a:ext>
                      </a:extLst>
                    </a:blip>
                    <a:srcRect l="24207" r="24207"/>
                    <a:stretch>
                      <a:fillRect/>
                    </a:stretch>
                  </pic:blipFill>
                  <pic:spPr bwMode="auto">
                    <a:xfrm>
                      <a:off x="0" y="0"/>
                      <a:ext cx="7562850" cy="9749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15461" w14:textId="77777777" w:rsidR="007A702D" w:rsidRDefault="007A702D" w:rsidP="00CC73B2">
      <w:pPr>
        <w:ind w:left="142"/>
      </w:pPr>
      <w:r>
        <w:rPr>
          <w:noProof/>
        </w:rPr>
        <w:lastRenderedPageBreak/>
        <w:drawing>
          <wp:anchor distT="0" distB="0" distL="114300" distR="114300" simplePos="0" relativeHeight="252081664" behindDoc="1" locked="0" layoutInCell="1" allowOverlap="1" wp14:anchorId="35678F93" wp14:editId="6A364809">
            <wp:simplePos x="0" y="0"/>
            <wp:positionH relativeFrom="margin">
              <wp:posOffset>4672098</wp:posOffset>
            </wp:positionH>
            <wp:positionV relativeFrom="paragraph">
              <wp:posOffset>-143667</wp:posOffset>
            </wp:positionV>
            <wp:extent cx="1464229" cy="1548419"/>
            <wp:effectExtent l="0" t="0" r="3175" b="0"/>
            <wp:wrapNone/>
            <wp:docPr id="1737734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34258" name="Picture 2"/>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1464229" cy="15484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ECDC1" w14:textId="77777777" w:rsidR="007A702D" w:rsidRDefault="007A702D" w:rsidP="00CC73B2">
      <w:pPr>
        <w:ind w:left="142"/>
      </w:pPr>
    </w:p>
    <w:p w14:paraId="2D7827A7" w14:textId="77777777" w:rsidR="007A702D" w:rsidRDefault="007A702D" w:rsidP="00CC73B2">
      <w:pPr>
        <w:ind w:left="142"/>
      </w:pPr>
    </w:p>
    <w:p w14:paraId="7595F088" w14:textId="77777777" w:rsidR="007A702D" w:rsidRDefault="007A702D" w:rsidP="00CC73B2">
      <w:pPr>
        <w:ind w:left="142"/>
      </w:pPr>
    </w:p>
    <w:p w14:paraId="14397A75" w14:textId="77777777" w:rsidR="007A702D" w:rsidRDefault="007A702D" w:rsidP="00CC73B2">
      <w:pPr>
        <w:ind w:left="142"/>
      </w:pPr>
    </w:p>
    <w:p w14:paraId="7C1BA774" w14:textId="77777777" w:rsidR="007A702D" w:rsidRDefault="007A702D" w:rsidP="00CC73B2">
      <w:pPr>
        <w:ind w:left="142"/>
      </w:pPr>
    </w:p>
    <w:p w14:paraId="5EDAC60C" w14:textId="77777777" w:rsidR="009C62D2" w:rsidRDefault="009C62D2" w:rsidP="00CC73B2">
      <w:pPr>
        <w:ind w:left="142"/>
      </w:pPr>
    </w:p>
    <w:p w14:paraId="1DC592FA" w14:textId="77777777" w:rsidR="009C62D2" w:rsidRDefault="009C62D2" w:rsidP="00CC73B2">
      <w:pPr>
        <w:ind w:left="142"/>
      </w:pPr>
    </w:p>
    <w:p w14:paraId="1D84CA99" w14:textId="77777777" w:rsidR="009C62D2" w:rsidRDefault="009C62D2" w:rsidP="00CC73B2">
      <w:pPr>
        <w:ind w:left="142"/>
      </w:pPr>
    </w:p>
    <w:p w14:paraId="2E7EBA49" w14:textId="77777777" w:rsidR="009C62D2" w:rsidRDefault="009C62D2" w:rsidP="00CC73B2">
      <w:pPr>
        <w:ind w:left="142"/>
      </w:pPr>
    </w:p>
    <w:p w14:paraId="4BF3FBE2" w14:textId="77777777" w:rsidR="007A702D" w:rsidRDefault="007A702D" w:rsidP="00CC73B2">
      <w:pPr>
        <w:ind w:left="142"/>
      </w:pPr>
    </w:p>
    <w:p w14:paraId="6A12F8EC" w14:textId="77777777" w:rsidR="00C368F7" w:rsidRPr="00817FCA" w:rsidRDefault="0083544C" w:rsidP="00CC73B2">
      <w:pPr>
        <w:pStyle w:val="Heading3"/>
        <w:ind w:left="142"/>
        <w:rPr>
          <w:color w:val="FFFFFF" w:themeColor="background1"/>
          <w:sz w:val="48"/>
          <w:szCs w:val="40"/>
        </w:rPr>
      </w:pPr>
      <w:r w:rsidRPr="00817FCA">
        <w:rPr>
          <w:color w:val="FFFFFF" w:themeColor="background1"/>
          <w:sz w:val="48"/>
          <w:szCs w:val="40"/>
        </w:rPr>
        <w:t>C</w:t>
      </w:r>
      <w:r w:rsidR="00086F4B" w:rsidRPr="00817FCA">
        <w:rPr>
          <w:color w:val="FFFFFF" w:themeColor="background1"/>
          <w:sz w:val="48"/>
          <w:szCs w:val="40"/>
        </w:rPr>
        <w:t>ONTENTS</w:t>
      </w:r>
    </w:p>
    <w:p w14:paraId="74E45E2E" w14:textId="77777777" w:rsidR="004A094F" w:rsidRDefault="004A094F" w:rsidP="00CC73B2">
      <w:pPr>
        <w:ind w:left="142"/>
      </w:pPr>
    </w:p>
    <w:p w14:paraId="4898113B" w14:textId="2FC53CFC" w:rsidR="0079739A" w:rsidRDefault="00817FCA">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r>
        <w:fldChar w:fldCharType="begin"/>
      </w:r>
      <w:r>
        <w:instrText xml:space="preserve"> TOC \o "1-1" \h \z \u </w:instrText>
      </w:r>
      <w:r>
        <w:fldChar w:fldCharType="separate"/>
      </w:r>
      <w:hyperlink w:anchor="_Toc199674466" w:history="1">
        <w:r w:rsidR="0079739A" w:rsidRPr="001D6D8C">
          <w:rPr>
            <w:rStyle w:val="Hyperlink"/>
            <w:noProof/>
          </w:rPr>
          <w:t>Welcome</w:t>
        </w:r>
        <w:r w:rsidR="0079739A">
          <w:rPr>
            <w:noProof/>
            <w:webHidden/>
          </w:rPr>
          <w:tab/>
        </w:r>
        <w:r w:rsidR="0079739A">
          <w:rPr>
            <w:noProof/>
            <w:webHidden/>
          </w:rPr>
          <w:fldChar w:fldCharType="begin"/>
        </w:r>
        <w:r w:rsidR="0079739A">
          <w:rPr>
            <w:noProof/>
            <w:webHidden/>
          </w:rPr>
          <w:instrText xml:space="preserve"> PAGEREF _Toc199674466 \h </w:instrText>
        </w:r>
        <w:r w:rsidR="0079739A">
          <w:rPr>
            <w:noProof/>
            <w:webHidden/>
          </w:rPr>
        </w:r>
        <w:r w:rsidR="0079739A">
          <w:rPr>
            <w:noProof/>
            <w:webHidden/>
          </w:rPr>
          <w:fldChar w:fldCharType="separate"/>
        </w:r>
        <w:r w:rsidR="0079739A">
          <w:rPr>
            <w:noProof/>
            <w:webHidden/>
          </w:rPr>
          <w:t>4</w:t>
        </w:r>
        <w:r w:rsidR="0079739A">
          <w:rPr>
            <w:noProof/>
            <w:webHidden/>
          </w:rPr>
          <w:fldChar w:fldCharType="end"/>
        </w:r>
      </w:hyperlink>
    </w:p>
    <w:p w14:paraId="0CD9F20F" w14:textId="78D5A886" w:rsidR="0079739A" w:rsidRDefault="0079739A">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99674467" w:history="1">
        <w:r w:rsidRPr="001D6D8C">
          <w:rPr>
            <w:rStyle w:val="Hyperlink"/>
            <w:noProof/>
          </w:rPr>
          <w:t>About Greenacres Primary Academy</w:t>
        </w:r>
        <w:r>
          <w:rPr>
            <w:noProof/>
            <w:webHidden/>
          </w:rPr>
          <w:tab/>
        </w:r>
        <w:r>
          <w:rPr>
            <w:noProof/>
            <w:webHidden/>
          </w:rPr>
          <w:fldChar w:fldCharType="begin"/>
        </w:r>
        <w:r>
          <w:rPr>
            <w:noProof/>
            <w:webHidden/>
          </w:rPr>
          <w:instrText xml:space="preserve"> PAGEREF _Toc199674467 \h </w:instrText>
        </w:r>
        <w:r>
          <w:rPr>
            <w:noProof/>
            <w:webHidden/>
          </w:rPr>
        </w:r>
        <w:r>
          <w:rPr>
            <w:noProof/>
            <w:webHidden/>
          </w:rPr>
          <w:fldChar w:fldCharType="separate"/>
        </w:r>
        <w:r>
          <w:rPr>
            <w:noProof/>
            <w:webHidden/>
          </w:rPr>
          <w:t>5</w:t>
        </w:r>
        <w:r>
          <w:rPr>
            <w:noProof/>
            <w:webHidden/>
          </w:rPr>
          <w:fldChar w:fldCharType="end"/>
        </w:r>
      </w:hyperlink>
    </w:p>
    <w:p w14:paraId="2027D2F6" w14:textId="225374F4" w:rsidR="0079739A" w:rsidRDefault="0079739A">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99674468" w:history="1">
        <w:r w:rsidRPr="001D6D8C">
          <w:rPr>
            <w:rStyle w:val="Hyperlink"/>
            <w:noProof/>
          </w:rPr>
          <w:t>How to Apply</w:t>
        </w:r>
        <w:r>
          <w:rPr>
            <w:noProof/>
            <w:webHidden/>
          </w:rPr>
          <w:tab/>
        </w:r>
        <w:r>
          <w:rPr>
            <w:noProof/>
            <w:webHidden/>
          </w:rPr>
          <w:fldChar w:fldCharType="begin"/>
        </w:r>
        <w:r>
          <w:rPr>
            <w:noProof/>
            <w:webHidden/>
          </w:rPr>
          <w:instrText xml:space="preserve"> PAGEREF _Toc199674468 \h </w:instrText>
        </w:r>
        <w:r>
          <w:rPr>
            <w:noProof/>
            <w:webHidden/>
          </w:rPr>
        </w:r>
        <w:r>
          <w:rPr>
            <w:noProof/>
            <w:webHidden/>
          </w:rPr>
          <w:fldChar w:fldCharType="separate"/>
        </w:r>
        <w:r>
          <w:rPr>
            <w:noProof/>
            <w:webHidden/>
          </w:rPr>
          <w:t>6</w:t>
        </w:r>
        <w:r>
          <w:rPr>
            <w:noProof/>
            <w:webHidden/>
          </w:rPr>
          <w:fldChar w:fldCharType="end"/>
        </w:r>
      </w:hyperlink>
    </w:p>
    <w:p w14:paraId="32D4F2F9" w14:textId="7C9B9098" w:rsidR="0079739A" w:rsidRDefault="0079739A">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99674469" w:history="1">
        <w:r w:rsidRPr="001D6D8C">
          <w:rPr>
            <w:rStyle w:val="Hyperlink"/>
            <w:noProof/>
          </w:rPr>
          <w:t>Job Description</w:t>
        </w:r>
        <w:r>
          <w:rPr>
            <w:noProof/>
            <w:webHidden/>
          </w:rPr>
          <w:tab/>
        </w:r>
        <w:r>
          <w:rPr>
            <w:noProof/>
            <w:webHidden/>
          </w:rPr>
          <w:fldChar w:fldCharType="begin"/>
        </w:r>
        <w:r>
          <w:rPr>
            <w:noProof/>
            <w:webHidden/>
          </w:rPr>
          <w:instrText xml:space="preserve"> PAGEREF _Toc199674469 \h </w:instrText>
        </w:r>
        <w:r>
          <w:rPr>
            <w:noProof/>
            <w:webHidden/>
          </w:rPr>
        </w:r>
        <w:r>
          <w:rPr>
            <w:noProof/>
            <w:webHidden/>
          </w:rPr>
          <w:fldChar w:fldCharType="separate"/>
        </w:r>
        <w:r>
          <w:rPr>
            <w:noProof/>
            <w:webHidden/>
          </w:rPr>
          <w:t>7</w:t>
        </w:r>
        <w:r>
          <w:rPr>
            <w:noProof/>
            <w:webHidden/>
          </w:rPr>
          <w:fldChar w:fldCharType="end"/>
        </w:r>
      </w:hyperlink>
    </w:p>
    <w:p w14:paraId="2E79F880" w14:textId="5748183E" w:rsidR="0079739A" w:rsidRDefault="0079739A">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99674470" w:history="1">
        <w:r w:rsidRPr="001D6D8C">
          <w:rPr>
            <w:rStyle w:val="Hyperlink"/>
            <w:noProof/>
          </w:rPr>
          <w:t>Person specification</w:t>
        </w:r>
        <w:r>
          <w:rPr>
            <w:noProof/>
            <w:webHidden/>
          </w:rPr>
          <w:tab/>
        </w:r>
        <w:r>
          <w:rPr>
            <w:noProof/>
            <w:webHidden/>
          </w:rPr>
          <w:fldChar w:fldCharType="begin"/>
        </w:r>
        <w:r>
          <w:rPr>
            <w:noProof/>
            <w:webHidden/>
          </w:rPr>
          <w:instrText xml:space="preserve"> PAGEREF _Toc199674470 \h </w:instrText>
        </w:r>
        <w:r>
          <w:rPr>
            <w:noProof/>
            <w:webHidden/>
          </w:rPr>
        </w:r>
        <w:r>
          <w:rPr>
            <w:noProof/>
            <w:webHidden/>
          </w:rPr>
          <w:fldChar w:fldCharType="separate"/>
        </w:r>
        <w:r>
          <w:rPr>
            <w:noProof/>
            <w:webHidden/>
          </w:rPr>
          <w:t>9</w:t>
        </w:r>
        <w:r>
          <w:rPr>
            <w:noProof/>
            <w:webHidden/>
          </w:rPr>
          <w:fldChar w:fldCharType="end"/>
        </w:r>
      </w:hyperlink>
    </w:p>
    <w:p w14:paraId="183F0944" w14:textId="756F8FD1" w:rsidR="0079739A" w:rsidRDefault="0079739A">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99674471" w:history="1">
        <w:r w:rsidRPr="001D6D8C">
          <w:rPr>
            <w:rStyle w:val="Hyperlink"/>
            <w:noProof/>
          </w:rPr>
          <w:t>Safeguarding Notice</w:t>
        </w:r>
        <w:r>
          <w:rPr>
            <w:noProof/>
            <w:webHidden/>
          </w:rPr>
          <w:tab/>
        </w:r>
        <w:r>
          <w:rPr>
            <w:noProof/>
            <w:webHidden/>
          </w:rPr>
          <w:fldChar w:fldCharType="begin"/>
        </w:r>
        <w:r>
          <w:rPr>
            <w:noProof/>
            <w:webHidden/>
          </w:rPr>
          <w:instrText xml:space="preserve"> PAGEREF _Toc199674471 \h </w:instrText>
        </w:r>
        <w:r>
          <w:rPr>
            <w:noProof/>
            <w:webHidden/>
          </w:rPr>
        </w:r>
        <w:r>
          <w:rPr>
            <w:noProof/>
            <w:webHidden/>
          </w:rPr>
          <w:fldChar w:fldCharType="separate"/>
        </w:r>
        <w:r>
          <w:rPr>
            <w:noProof/>
            <w:webHidden/>
          </w:rPr>
          <w:t>11</w:t>
        </w:r>
        <w:r>
          <w:rPr>
            <w:noProof/>
            <w:webHidden/>
          </w:rPr>
          <w:fldChar w:fldCharType="end"/>
        </w:r>
      </w:hyperlink>
    </w:p>
    <w:p w14:paraId="4553231C" w14:textId="127AD436" w:rsidR="0079739A" w:rsidRDefault="0079739A">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99674472" w:history="1">
        <w:r w:rsidRPr="001D6D8C">
          <w:rPr>
            <w:rStyle w:val="Hyperlink"/>
            <w:noProof/>
          </w:rPr>
          <w:t>Partners of the SPA Trust</w:t>
        </w:r>
        <w:r>
          <w:rPr>
            <w:noProof/>
            <w:webHidden/>
          </w:rPr>
          <w:tab/>
        </w:r>
        <w:r>
          <w:rPr>
            <w:noProof/>
            <w:webHidden/>
          </w:rPr>
          <w:fldChar w:fldCharType="begin"/>
        </w:r>
        <w:r>
          <w:rPr>
            <w:noProof/>
            <w:webHidden/>
          </w:rPr>
          <w:instrText xml:space="preserve"> PAGEREF _Toc199674472 \h </w:instrText>
        </w:r>
        <w:r>
          <w:rPr>
            <w:noProof/>
            <w:webHidden/>
          </w:rPr>
        </w:r>
        <w:r>
          <w:rPr>
            <w:noProof/>
            <w:webHidden/>
          </w:rPr>
          <w:fldChar w:fldCharType="separate"/>
        </w:r>
        <w:r>
          <w:rPr>
            <w:noProof/>
            <w:webHidden/>
          </w:rPr>
          <w:t>13</w:t>
        </w:r>
        <w:r>
          <w:rPr>
            <w:noProof/>
            <w:webHidden/>
          </w:rPr>
          <w:fldChar w:fldCharType="end"/>
        </w:r>
      </w:hyperlink>
    </w:p>
    <w:p w14:paraId="5E1DE582" w14:textId="2176C5DC" w:rsidR="004A094F" w:rsidRDefault="00817FCA" w:rsidP="00623368">
      <w:pPr>
        <w:tabs>
          <w:tab w:val="right" w:leader="dot" w:pos="9498"/>
        </w:tabs>
        <w:ind w:left="142"/>
      </w:pPr>
      <w:r>
        <w:rPr>
          <w:color w:val="7173B0" w:themeColor="accent2"/>
          <w:sz w:val="24"/>
          <w:szCs w:val="24"/>
        </w:rPr>
        <w:fldChar w:fldCharType="end"/>
      </w:r>
    </w:p>
    <w:p w14:paraId="3BFAA53C" w14:textId="77777777" w:rsidR="004A094F" w:rsidRDefault="004A094F" w:rsidP="00CC73B2">
      <w:pPr>
        <w:ind w:left="142"/>
      </w:pPr>
    </w:p>
    <w:p w14:paraId="19A1D60D" w14:textId="77777777" w:rsidR="004A094F" w:rsidRDefault="004A094F" w:rsidP="00CC73B2">
      <w:pPr>
        <w:ind w:left="142"/>
      </w:pPr>
    </w:p>
    <w:p w14:paraId="709D6FBC" w14:textId="77777777" w:rsidR="004A094F" w:rsidRDefault="004A094F" w:rsidP="00CC73B2">
      <w:pPr>
        <w:ind w:left="142"/>
      </w:pPr>
    </w:p>
    <w:p w14:paraId="62D47648" w14:textId="77777777" w:rsidR="004A094F" w:rsidRDefault="004A094F" w:rsidP="00CC73B2">
      <w:pPr>
        <w:pStyle w:val="Heading3"/>
        <w:ind w:left="142"/>
      </w:pPr>
    </w:p>
    <w:p w14:paraId="757947D2" w14:textId="37F4B69C" w:rsidR="004A094F" w:rsidRDefault="004A094F">
      <w:pPr>
        <w:pStyle w:val="Heading3"/>
        <w:numPr>
          <w:ilvl w:val="0"/>
          <w:numId w:val="1"/>
        </w:numPr>
        <w:ind w:left="426" w:hanging="284"/>
      </w:pPr>
      <w:r>
        <w:t xml:space="preserve">If you have any queries regarding the application </w:t>
      </w:r>
      <w:proofErr w:type="gramStart"/>
      <w:r>
        <w:t>process</w:t>
      </w:r>
      <w:proofErr w:type="gramEnd"/>
      <w:r>
        <w:t xml:space="preserve"> please contact our HR on </w:t>
      </w:r>
      <w:r w:rsidR="004B48BE">
        <w:t>0161 770 5350</w:t>
      </w:r>
    </w:p>
    <w:p w14:paraId="48C53029" w14:textId="0926E218" w:rsidR="004A094F" w:rsidRDefault="004A094F">
      <w:pPr>
        <w:pStyle w:val="Heading3"/>
        <w:numPr>
          <w:ilvl w:val="0"/>
          <w:numId w:val="1"/>
        </w:numPr>
        <w:ind w:left="426" w:hanging="284"/>
      </w:pPr>
      <w:r>
        <w:t xml:space="preserve">Closing date for applications: </w:t>
      </w:r>
      <w:r w:rsidR="004B48BE">
        <w:t>3pm on Sunday 12</w:t>
      </w:r>
      <w:r w:rsidR="004B48BE" w:rsidRPr="004B48BE">
        <w:rPr>
          <w:vertAlign w:val="superscript"/>
        </w:rPr>
        <w:t>th</w:t>
      </w:r>
      <w:r w:rsidR="004B48BE">
        <w:t xml:space="preserve"> April 2026</w:t>
      </w:r>
    </w:p>
    <w:p w14:paraId="4FD56BE3" w14:textId="1FD69976" w:rsidR="004A094F" w:rsidRDefault="004A094F">
      <w:pPr>
        <w:pStyle w:val="Heading3"/>
        <w:numPr>
          <w:ilvl w:val="0"/>
          <w:numId w:val="1"/>
        </w:numPr>
        <w:ind w:left="426" w:hanging="284"/>
      </w:pPr>
      <w:r>
        <w:t xml:space="preserve">Interviews: Week beginning </w:t>
      </w:r>
      <w:r w:rsidR="00DD04D7">
        <w:t>27</w:t>
      </w:r>
      <w:r w:rsidR="004B48BE" w:rsidRPr="004B48BE">
        <w:rPr>
          <w:vertAlign w:val="superscript"/>
        </w:rPr>
        <w:t>th</w:t>
      </w:r>
      <w:r w:rsidR="004B48BE">
        <w:t xml:space="preserve"> April 2026</w:t>
      </w:r>
    </w:p>
    <w:p w14:paraId="4998B8E2" w14:textId="77777777" w:rsidR="004A094F" w:rsidRDefault="004A094F" w:rsidP="00CC73B2">
      <w:pPr>
        <w:pStyle w:val="Heading3"/>
        <w:ind w:left="142"/>
      </w:pPr>
    </w:p>
    <w:p w14:paraId="02F992A4" w14:textId="77777777" w:rsidR="004A094F" w:rsidRDefault="004A094F" w:rsidP="00CC73B2">
      <w:pPr>
        <w:ind w:left="142"/>
      </w:pPr>
    </w:p>
    <w:p w14:paraId="3B7B5D91" w14:textId="77777777" w:rsidR="00086F4B" w:rsidRDefault="004A094F" w:rsidP="00CC73B2">
      <w:pPr>
        <w:pStyle w:val="Heading1"/>
      </w:pPr>
      <w:r>
        <w:br w:type="page"/>
      </w:r>
    </w:p>
    <w:p w14:paraId="06C1622B" w14:textId="075E4CE1" w:rsidR="00086F4B" w:rsidRDefault="009C62D2" w:rsidP="00BC008C">
      <w:r>
        <w:rPr>
          <w:rFonts w:ascii="Times New Roman" w:hAnsi="Times New Roman" w:cs="Times New Roman"/>
          <w:noProof/>
          <w:sz w:val="24"/>
          <w:szCs w:val="24"/>
        </w:rPr>
        <w:lastRenderedPageBreak/>
        <w:drawing>
          <wp:anchor distT="36576" distB="36576" distL="36576" distR="36576" simplePos="0" relativeHeight="252118528" behindDoc="0" locked="0" layoutInCell="1" allowOverlap="1" wp14:anchorId="38018096" wp14:editId="311E15C7">
            <wp:simplePos x="0" y="0"/>
            <wp:positionH relativeFrom="page">
              <wp:posOffset>11875</wp:posOffset>
            </wp:positionH>
            <wp:positionV relativeFrom="page">
              <wp:posOffset>-11875</wp:posOffset>
            </wp:positionV>
            <wp:extent cx="7542663" cy="1947553"/>
            <wp:effectExtent l="0" t="0" r="1270" b="0"/>
            <wp:wrapNone/>
            <wp:docPr id="137301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1413" name="Picture 3"/>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t="10920" b="50345"/>
                    <a:stretch/>
                  </pic:blipFill>
                  <pic:spPr bwMode="auto">
                    <a:xfrm>
                      <a:off x="0" y="0"/>
                      <a:ext cx="7545600" cy="1948311"/>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EF0">
        <w:rPr>
          <w:noProof/>
        </w:rPr>
        <mc:AlternateContent>
          <mc:Choice Requires="wps">
            <w:drawing>
              <wp:anchor distT="0" distB="0" distL="0" distR="0" simplePos="0" relativeHeight="252083712" behindDoc="1" locked="0" layoutInCell="1" allowOverlap="1" wp14:anchorId="461DE034" wp14:editId="47B81A19">
                <wp:simplePos x="0" y="0"/>
                <wp:positionH relativeFrom="page">
                  <wp:align>right</wp:align>
                </wp:positionH>
                <wp:positionV relativeFrom="margin">
                  <wp:posOffset>-497204</wp:posOffset>
                </wp:positionV>
                <wp:extent cx="7781925" cy="9677400"/>
                <wp:effectExtent l="0" t="0" r="9525" b="0"/>
                <wp:wrapNone/>
                <wp:docPr id="4294979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81925" cy="967740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4"/>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Graphic 1" style="position:absolute;margin-left:561.55pt;margin-top:-39.15pt;width:612.75pt;height:762pt;z-index:-251232768;visibility:visible;mso-wrap-style:square;mso-width-percent:0;mso-height-percent:0;mso-wrap-distance-left:0;mso-wrap-distance-top:0;mso-wrap-distance-right:0;mso-wrap-distance-bottom:0;mso-position-horizontal:right;mso-position-horizontal-relative:page;mso-position-vertical:absolute;mso-position-vertical-relative:margin;mso-width-percent:0;mso-height-percent:0;mso-width-relative:margin;mso-height-relative:margin;v-text-anchor:top" coordsize="7560309,10692130" o:spid="_x0000_s1026" fillcolor="#1a203f [3207]" stroked="f" strokeweight="33.25pt"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" w14:anchorId="432CC465">
                <v:path arrowok="t"/>
                <w10:wrap anchorx="page" anchory="margin"/>
              </v:shape>
            </w:pict>
          </mc:Fallback>
        </mc:AlternateContent>
      </w:r>
    </w:p>
    <w:p w14:paraId="43DFB19C" w14:textId="77777777" w:rsidR="00086F4B" w:rsidRDefault="00086F4B" w:rsidP="00BC008C"/>
    <w:p w14:paraId="77AD8B08" w14:textId="77777777" w:rsidR="00086F4B" w:rsidRDefault="00086F4B" w:rsidP="00BC008C"/>
    <w:p w14:paraId="57BB982F" w14:textId="77777777" w:rsidR="00BC008C" w:rsidRDefault="00BC008C" w:rsidP="00BC008C"/>
    <w:p w14:paraId="52CA1AAA" w14:textId="77777777" w:rsidR="00BC008C" w:rsidRDefault="00BC008C" w:rsidP="00BC008C"/>
    <w:p w14:paraId="2E6DD290" w14:textId="77777777" w:rsidR="00BC008C" w:rsidRDefault="00BC008C" w:rsidP="00BC008C"/>
    <w:p w14:paraId="463399E1" w14:textId="77777777" w:rsidR="00BC008C" w:rsidRDefault="00BC008C" w:rsidP="00BC008C"/>
    <w:p w14:paraId="44A33616" w14:textId="77777777" w:rsidR="00BC008C" w:rsidRDefault="00BC008C" w:rsidP="00BC008C"/>
    <w:p w14:paraId="445ED2AB" w14:textId="77777777" w:rsidR="00BC008C" w:rsidRDefault="00BC008C" w:rsidP="00BC008C"/>
    <w:p w14:paraId="04C4BA73" w14:textId="77777777" w:rsidR="00BC008C" w:rsidRDefault="00BC008C" w:rsidP="00BC008C"/>
    <w:p w14:paraId="1AC9413A" w14:textId="77777777" w:rsidR="004772A3" w:rsidRPr="00817FCA" w:rsidRDefault="004A094F" w:rsidP="00CC73B2">
      <w:pPr>
        <w:pStyle w:val="Heading1"/>
        <w:rPr>
          <w:color w:val="FFFFFF" w:themeColor="background1"/>
          <w:sz w:val="24"/>
          <w:szCs w:val="24"/>
        </w:rPr>
      </w:pPr>
      <w:bookmarkStart w:id="0" w:name="_Toc199674466"/>
      <w:r w:rsidRPr="00817FCA">
        <w:rPr>
          <w:color w:val="FFFFFF" w:themeColor="background1"/>
          <w:sz w:val="56"/>
          <w:szCs w:val="56"/>
        </w:rPr>
        <w:t>Welcome</w:t>
      </w:r>
      <w:bookmarkEnd w:id="0"/>
    </w:p>
    <w:p w14:paraId="35D7FBB4" w14:textId="77777777" w:rsidR="00086F4B" w:rsidRPr="00086F4B" w:rsidRDefault="00086F4B" w:rsidP="00CC73B2">
      <w:pPr>
        <w:ind w:left="142"/>
        <w:rPr>
          <w:color w:val="FFFFFF" w:themeColor="background1"/>
        </w:rPr>
      </w:pPr>
    </w:p>
    <w:p w14:paraId="39DFF39F" w14:textId="77777777" w:rsidR="004A094F" w:rsidRPr="00086F4B" w:rsidRDefault="004A094F" w:rsidP="00CC73B2">
      <w:pPr>
        <w:ind w:left="142"/>
        <w:jc w:val="both"/>
        <w:rPr>
          <w:color w:val="FFFFFF" w:themeColor="background1"/>
        </w:rPr>
      </w:pPr>
      <w:r w:rsidRPr="00086F4B">
        <w:rPr>
          <w:color w:val="FFFFFF" w:themeColor="background1"/>
        </w:rPr>
        <w:t>Dear Potential Colleague,</w:t>
      </w:r>
    </w:p>
    <w:p w14:paraId="5F91DC53" w14:textId="77777777" w:rsidR="004A094F" w:rsidRPr="00086F4B" w:rsidRDefault="004A094F" w:rsidP="00CC73B2">
      <w:pPr>
        <w:ind w:left="142"/>
        <w:jc w:val="both"/>
        <w:rPr>
          <w:color w:val="FFFFFF" w:themeColor="background1"/>
        </w:rPr>
      </w:pPr>
    </w:p>
    <w:p w14:paraId="79BE3384" w14:textId="77777777" w:rsidR="00086F4B" w:rsidRDefault="00086F4B" w:rsidP="00CC73B2">
      <w:pPr>
        <w:ind w:left="142"/>
        <w:jc w:val="both"/>
        <w:rPr>
          <w:color w:val="FFFFFF" w:themeColor="background1"/>
        </w:rPr>
        <w:sectPr w:rsidR="00086F4B" w:rsidSect="00942717">
          <w:pgSz w:w="11910" w:h="16840"/>
          <w:pgMar w:top="993" w:right="1137" w:bottom="1560" w:left="993" w:header="0" w:footer="569" w:gutter="0"/>
          <w:cols w:space="720"/>
          <w:docGrid w:linePitch="272"/>
        </w:sectPr>
      </w:pPr>
    </w:p>
    <w:p w14:paraId="130637B9" w14:textId="77777777" w:rsidR="00361D92" w:rsidRPr="00361D92" w:rsidRDefault="00361D92" w:rsidP="00361D92">
      <w:pPr>
        <w:ind w:left="142"/>
        <w:jc w:val="both"/>
        <w:rPr>
          <w:color w:val="FFFFFF" w:themeColor="background1"/>
        </w:rPr>
      </w:pPr>
      <w:r w:rsidRPr="00361D92">
        <w:rPr>
          <w:color w:val="FFFFFF" w:themeColor="background1"/>
        </w:rPr>
        <w:t>Firstly, thank you for your interest in working at Greenacres Primary Academy, a proud member of the highly regarded Trust, South Pennine Academies. If you’re impressed by our exciting work, understand our vision, and want to be part of our journey, then we are keen to hear from you.</w:t>
      </w:r>
    </w:p>
    <w:p w14:paraId="70946DD3" w14:textId="77777777" w:rsidR="00361D92" w:rsidRPr="00361D92" w:rsidRDefault="00361D92" w:rsidP="00361D92">
      <w:pPr>
        <w:ind w:left="142"/>
        <w:jc w:val="both"/>
        <w:rPr>
          <w:color w:val="FFFFFF" w:themeColor="background1"/>
        </w:rPr>
      </w:pPr>
    </w:p>
    <w:p w14:paraId="09462BA5" w14:textId="77777777" w:rsidR="00361D92" w:rsidRPr="00361D92" w:rsidRDefault="00361D92" w:rsidP="00361D92">
      <w:pPr>
        <w:ind w:left="142"/>
        <w:jc w:val="both"/>
        <w:rPr>
          <w:color w:val="FFFFFF" w:themeColor="background1"/>
        </w:rPr>
      </w:pPr>
      <w:r w:rsidRPr="00361D92">
        <w:rPr>
          <w:color w:val="FFFFFF" w:themeColor="background1"/>
        </w:rPr>
        <w:t xml:space="preserve">Greenacres is a </w:t>
      </w:r>
      <w:proofErr w:type="gramStart"/>
      <w:r w:rsidRPr="00361D92">
        <w:rPr>
          <w:color w:val="FFFFFF" w:themeColor="background1"/>
        </w:rPr>
        <w:t>medium sized</w:t>
      </w:r>
      <w:proofErr w:type="gramEnd"/>
      <w:r w:rsidRPr="00361D92">
        <w:rPr>
          <w:color w:val="FFFFFF" w:themeColor="background1"/>
        </w:rPr>
        <w:t xml:space="preserve">, one form entry primary school with 240 pupils (aged from 4 to 11) on roll where excellent attainment and progress for pupils are achieved.  We take great pride in creating a warm and friendly environment and a positive culture for learning so that our children are given opportunities to excel.  We place great emphasis on the social and emotional development of our pupils, alongside the encouragement of a love for reading and learning so they can achieve their full potential academically. </w:t>
      </w:r>
    </w:p>
    <w:p w14:paraId="6405134F" w14:textId="77777777" w:rsidR="00361D92" w:rsidRPr="00361D92" w:rsidRDefault="00361D92" w:rsidP="00361D92">
      <w:pPr>
        <w:ind w:left="142"/>
        <w:jc w:val="both"/>
        <w:rPr>
          <w:color w:val="FFFFFF" w:themeColor="background1"/>
        </w:rPr>
      </w:pPr>
      <w:r w:rsidRPr="00361D92">
        <w:rPr>
          <w:color w:val="FFFFFF" w:themeColor="background1"/>
        </w:rPr>
        <w:t xml:space="preserve">Greenacres is proud to hold the Bronze Mental Health Award, The Early Years Quality Mark, the Gold History Quality Mark, Silver Geography Mark and Gold </w:t>
      </w:r>
      <w:proofErr w:type="spellStart"/>
      <w:r w:rsidRPr="00361D92">
        <w:rPr>
          <w:color w:val="FFFFFF" w:themeColor="background1"/>
        </w:rPr>
        <w:t>Artsmark</w:t>
      </w:r>
      <w:proofErr w:type="spellEnd"/>
      <w:r w:rsidRPr="00361D92">
        <w:rPr>
          <w:color w:val="FFFFFF" w:themeColor="background1"/>
        </w:rPr>
        <w:t xml:space="preserve">.  Our pupils excel in many subjects and are confident and articulate children, with excellent </w:t>
      </w:r>
      <w:proofErr w:type="spellStart"/>
      <w:r w:rsidRPr="00361D92">
        <w:rPr>
          <w:color w:val="FFFFFF" w:themeColor="background1"/>
        </w:rPr>
        <w:t>behaviour</w:t>
      </w:r>
      <w:proofErr w:type="spellEnd"/>
      <w:r w:rsidRPr="00361D92">
        <w:rPr>
          <w:color w:val="FFFFFF" w:themeColor="background1"/>
        </w:rPr>
        <w:t xml:space="preserve">.  </w:t>
      </w:r>
    </w:p>
    <w:p w14:paraId="31C2AAA5" w14:textId="0B264E9D" w:rsidR="00361D92" w:rsidRDefault="610F0509" w:rsidP="00361D92">
      <w:pPr>
        <w:ind w:left="142"/>
        <w:jc w:val="both"/>
        <w:rPr>
          <w:color w:val="FFFFFF" w:themeColor="background1"/>
        </w:rPr>
      </w:pPr>
      <w:r w:rsidRPr="610F0509">
        <w:rPr>
          <w:color w:val="FFFFFF" w:themeColor="background1"/>
        </w:rPr>
        <w:t xml:space="preserve">Ofsted last visited our school in the summer of 2022 and wrote us a glowing report. We are a ‘good’ school with the Personal Development section being Outstanding. </w:t>
      </w:r>
    </w:p>
    <w:p w14:paraId="0A4C52C2" w14:textId="77777777" w:rsidR="00361D92" w:rsidRPr="00361D92" w:rsidRDefault="00361D92" w:rsidP="00361D92">
      <w:pPr>
        <w:ind w:left="142"/>
        <w:jc w:val="both"/>
        <w:rPr>
          <w:color w:val="FFFFFF" w:themeColor="background1"/>
        </w:rPr>
      </w:pPr>
    </w:p>
    <w:p w14:paraId="141959D4" w14:textId="77777777" w:rsidR="00361D92" w:rsidRDefault="00361D92" w:rsidP="00361D92">
      <w:pPr>
        <w:ind w:left="142"/>
        <w:jc w:val="both"/>
        <w:rPr>
          <w:color w:val="FFFFFF" w:themeColor="background1"/>
        </w:rPr>
      </w:pPr>
      <w:r w:rsidRPr="00361D92">
        <w:rPr>
          <w:color w:val="FFFFFF" w:themeColor="background1"/>
        </w:rPr>
        <w:t xml:space="preserve">The school is a great place to work due to the hard work and dedication of all staff and the excellent attitudes the children have to their learning.  There is a strong commitment to teamwork and a real sense of community spirit and equality at Greenacres Primary Academy. </w:t>
      </w:r>
      <w:r w:rsidRPr="00361D92">
        <w:rPr>
          <w:color w:val="FFFFFF" w:themeColor="background1"/>
        </w:rPr>
        <w:t xml:space="preserve">I can personally guarantee that the successful individual will be warmly welcomed into the team.   We have a culture of professional learning, reflection and collaboration to provide training and development opportunities for staff and to bring about sustainable improvements for all our children and can offer the successful applicant a fantastic CPD package. Our motivation is to be the absolute best school possible and to serve our community in the best way we can. </w:t>
      </w:r>
    </w:p>
    <w:p w14:paraId="7BD4450C" w14:textId="77777777" w:rsidR="00361D92" w:rsidRPr="00361D92" w:rsidRDefault="00361D92" w:rsidP="00361D92">
      <w:pPr>
        <w:ind w:left="142"/>
        <w:jc w:val="both"/>
        <w:rPr>
          <w:color w:val="FFFFFF" w:themeColor="background1"/>
        </w:rPr>
      </w:pPr>
    </w:p>
    <w:p w14:paraId="2B97E459" w14:textId="77777777" w:rsidR="00361D92" w:rsidRPr="00361D92" w:rsidRDefault="00361D92" w:rsidP="00361D92">
      <w:pPr>
        <w:ind w:left="142"/>
        <w:jc w:val="both"/>
        <w:rPr>
          <w:color w:val="FFFFFF" w:themeColor="background1"/>
        </w:rPr>
      </w:pPr>
      <w:r w:rsidRPr="00361D92">
        <w:rPr>
          <w:color w:val="FFFFFF" w:themeColor="background1"/>
        </w:rPr>
        <w:t xml:space="preserve">We are looking for a passionate, energetic and dedicated candidate with a strong character and someone who </w:t>
      </w:r>
      <w:proofErr w:type="gramStart"/>
      <w:r w:rsidRPr="00361D92">
        <w:rPr>
          <w:color w:val="FFFFFF" w:themeColor="background1"/>
        </w:rPr>
        <w:t>has the ability to</w:t>
      </w:r>
      <w:proofErr w:type="gramEnd"/>
      <w:r w:rsidRPr="00361D92">
        <w:rPr>
          <w:color w:val="FFFFFF" w:themeColor="background1"/>
        </w:rPr>
        <w:t xml:space="preserve"> motivate and inspire our students to achieve their full potential. Most importantly, we are keen to hear from candidates </w:t>
      </w:r>
      <w:proofErr w:type="gramStart"/>
      <w:r w:rsidRPr="00361D92">
        <w:rPr>
          <w:color w:val="FFFFFF" w:themeColor="background1"/>
        </w:rPr>
        <w:t>that</w:t>
      </w:r>
      <w:proofErr w:type="gramEnd"/>
      <w:r w:rsidRPr="00361D92">
        <w:rPr>
          <w:color w:val="FFFFFF" w:themeColor="background1"/>
        </w:rPr>
        <w:t xml:space="preserve"> are driven by a strong sense of purpose and the genuine ambition to help the academy improve standards even further.  </w:t>
      </w:r>
    </w:p>
    <w:p w14:paraId="7D1FE4FF" w14:textId="77777777" w:rsidR="00361D92" w:rsidRPr="00361D92" w:rsidRDefault="00361D92" w:rsidP="00361D92">
      <w:pPr>
        <w:ind w:left="142"/>
        <w:jc w:val="both"/>
        <w:rPr>
          <w:color w:val="FFFFFF" w:themeColor="background1"/>
        </w:rPr>
      </w:pPr>
    </w:p>
    <w:p w14:paraId="4BA11375" w14:textId="77777777" w:rsidR="00361D92" w:rsidRPr="00361D92" w:rsidRDefault="00361D92" w:rsidP="00361D92">
      <w:pPr>
        <w:ind w:left="142"/>
        <w:jc w:val="both"/>
        <w:rPr>
          <w:color w:val="FFFFFF" w:themeColor="background1"/>
        </w:rPr>
      </w:pPr>
      <w:r w:rsidRPr="00361D92">
        <w:rPr>
          <w:color w:val="FFFFFF" w:themeColor="background1"/>
        </w:rPr>
        <w:t xml:space="preserve">If this is a position that appeals to you, and you have the passion to make a positive impact on the </w:t>
      </w:r>
      <w:proofErr w:type="gramStart"/>
      <w:r w:rsidRPr="00361D92">
        <w:rPr>
          <w:color w:val="FFFFFF" w:themeColor="background1"/>
        </w:rPr>
        <w:t>life chance</w:t>
      </w:r>
      <w:proofErr w:type="gramEnd"/>
      <w:r w:rsidRPr="00361D92">
        <w:rPr>
          <w:color w:val="FFFFFF" w:themeColor="background1"/>
        </w:rPr>
        <w:t xml:space="preserve"> of our students, then we would very much like to hear from you.</w:t>
      </w:r>
    </w:p>
    <w:p w14:paraId="009C1B25" w14:textId="3C96AA8B" w:rsidR="00B34EF0" w:rsidRDefault="6135BC84" w:rsidP="00361D92">
      <w:pPr>
        <w:ind w:left="142"/>
        <w:jc w:val="both"/>
        <w:rPr>
          <w:color w:val="FFFFFF" w:themeColor="background1"/>
        </w:rPr>
      </w:pPr>
      <w:r w:rsidRPr="6135BC84">
        <w:rPr>
          <w:color w:val="FFFFFF" w:themeColor="background1"/>
        </w:rPr>
        <w:t>If you wish to discuss any of the opportunities we have on offer, please contact us at info@greenacres-academy.org or call 0161 770 5350. We also invite you to visit our website www.oldham.greenacres.sch.uk and our social media pages to learn more about Greenacres Primary Academy and the Trust.</w:t>
      </w:r>
    </w:p>
    <w:p w14:paraId="0A267DC1" w14:textId="77777777" w:rsidR="00361D92" w:rsidRPr="00361D92" w:rsidRDefault="00361D92" w:rsidP="00361D92">
      <w:pPr>
        <w:ind w:left="142"/>
        <w:jc w:val="both"/>
        <w:rPr>
          <w:color w:val="FFFFFF" w:themeColor="background1"/>
        </w:rPr>
      </w:pPr>
    </w:p>
    <w:p w14:paraId="01B31987" w14:textId="77777777" w:rsidR="00361D92" w:rsidRPr="00361D92" w:rsidRDefault="00361D92" w:rsidP="00361D92">
      <w:pPr>
        <w:ind w:left="142"/>
        <w:jc w:val="both"/>
        <w:rPr>
          <w:color w:val="FFFFFF" w:themeColor="background1"/>
        </w:rPr>
      </w:pPr>
      <w:r w:rsidRPr="00361D92">
        <w:rPr>
          <w:color w:val="FFFFFF" w:themeColor="background1"/>
        </w:rPr>
        <w:t>Yours sincerely</w:t>
      </w:r>
    </w:p>
    <w:p w14:paraId="4EE6FD4D" w14:textId="77777777" w:rsidR="00361D92" w:rsidRPr="00361D92" w:rsidRDefault="00361D92" w:rsidP="00361D92">
      <w:pPr>
        <w:ind w:left="142"/>
        <w:jc w:val="both"/>
        <w:rPr>
          <w:b/>
          <w:bCs/>
          <w:color w:val="FFFFFF" w:themeColor="background1"/>
        </w:rPr>
      </w:pPr>
      <w:r w:rsidRPr="00361D92">
        <w:rPr>
          <w:b/>
          <w:bCs/>
          <w:color w:val="FFFFFF" w:themeColor="background1"/>
        </w:rPr>
        <w:t>Katie Thornton</w:t>
      </w:r>
    </w:p>
    <w:p w14:paraId="0514E263" w14:textId="0E9041BA" w:rsidR="00B34EF0" w:rsidRDefault="00361D92" w:rsidP="00361D92">
      <w:pPr>
        <w:ind w:left="142"/>
        <w:jc w:val="both"/>
        <w:rPr>
          <w:color w:val="FFFFFF" w:themeColor="background1"/>
        </w:rPr>
      </w:pPr>
      <w:r w:rsidRPr="00361D92">
        <w:rPr>
          <w:color w:val="FFFFFF" w:themeColor="background1"/>
        </w:rPr>
        <w:t>Principal</w:t>
      </w:r>
    </w:p>
    <w:p w14:paraId="601B0EF3" w14:textId="77777777" w:rsidR="0009333B" w:rsidRPr="00086F4B" w:rsidRDefault="0009333B" w:rsidP="0009333B">
      <w:pPr>
        <w:ind w:left="142"/>
        <w:rPr>
          <w:color w:val="2EABE3" w:themeColor="accent1"/>
        </w:rPr>
        <w:sectPr w:rsidR="0009333B" w:rsidRPr="00086F4B" w:rsidSect="00942717">
          <w:type w:val="continuous"/>
          <w:pgSz w:w="11910" w:h="16840"/>
          <w:pgMar w:top="993" w:right="1137" w:bottom="1560" w:left="993" w:header="0" w:footer="569" w:gutter="0"/>
          <w:cols w:num="2" w:space="142"/>
          <w:docGrid w:linePitch="272"/>
        </w:sectPr>
      </w:pPr>
    </w:p>
    <w:p w14:paraId="09195806" w14:textId="77777777" w:rsidR="00AB6021" w:rsidRDefault="00AB6021" w:rsidP="00CC73B2">
      <w:pPr>
        <w:ind w:left="142"/>
      </w:pPr>
    </w:p>
    <w:p w14:paraId="2C528631" w14:textId="77777777" w:rsidR="004A094F" w:rsidRDefault="004A094F" w:rsidP="00CC73B2">
      <w:pPr>
        <w:ind w:left="142"/>
        <w:sectPr w:rsidR="004A094F" w:rsidSect="00942717">
          <w:type w:val="continuous"/>
          <w:pgSz w:w="11910" w:h="16840"/>
          <w:pgMar w:top="993" w:right="1137" w:bottom="1560" w:left="993" w:header="0" w:footer="569" w:gutter="0"/>
          <w:cols w:num="2" w:space="720"/>
          <w:docGrid w:linePitch="272"/>
        </w:sectPr>
      </w:pPr>
    </w:p>
    <w:p w14:paraId="74F2DF7D" w14:textId="77777777" w:rsidR="004A094F" w:rsidRDefault="004A094F" w:rsidP="00CC73B2">
      <w:pPr>
        <w:ind w:left="142"/>
      </w:pPr>
    </w:p>
    <w:p w14:paraId="2474A883" w14:textId="77777777" w:rsidR="004A094F" w:rsidRDefault="004A094F" w:rsidP="00CC73B2">
      <w:pPr>
        <w:ind w:left="142"/>
      </w:pPr>
      <w:r>
        <w:br w:type="page"/>
      </w:r>
    </w:p>
    <w:bookmarkStart w:id="1" w:name="_Toc199674467"/>
    <w:p w14:paraId="2A7164DC" w14:textId="212D753C" w:rsidR="00C56F11" w:rsidRPr="00B34EF0" w:rsidRDefault="007C5C2D" w:rsidP="00CC73B2">
      <w:pPr>
        <w:pStyle w:val="Heading1"/>
        <w:rPr>
          <w:rFonts w:eastAsia="Arial" w:cs="Arial"/>
          <w:color w:val="FFFFFF" w:themeColor="background1"/>
        </w:rPr>
      </w:pPr>
      <w:r w:rsidRPr="00B34EF0">
        <w:rPr>
          <w:noProof/>
          <w:color w:val="FFFFFF" w:themeColor="background1"/>
        </w:rPr>
        <w:lastRenderedPageBreak/>
        <mc:AlternateContent>
          <mc:Choice Requires="wps">
            <w:drawing>
              <wp:anchor distT="0" distB="0" distL="0" distR="0" simplePos="0" relativeHeight="252114432" behindDoc="1" locked="0" layoutInCell="1" allowOverlap="1" wp14:anchorId="3D4E31AF" wp14:editId="2E9CC195">
                <wp:simplePos x="0" y="0"/>
                <wp:positionH relativeFrom="page">
                  <wp:posOffset>-246490</wp:posOffset>
                </wp:positionH>
                <wp:positionV relativeFrom="page">
                  <wp:posOffset>1176793</wp:posOffset>
                </wp:positionV>
                <wp:extent cx="8165465" cy="3832529"/>
                <wp:effectExtent l="0" t="0" r="6985" b="0"/>
                <wp:wrapNone/>
                <wp:docPr id="106279868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5465" cy="3832529"/>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1"/>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Graphic 1" style="position:absolute;margin-left:-19.4pt;margin-top:92.65pt;width:642.95pt;height:301.75pt;z-index:-25120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spid="_x0000_s1026" fillcolor="#2eabe3 [3204]" stroked="f" strokeweight="33.25pt"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" w14:anchorId="433DB7D6">
                <v:path arrowok="t"/>
                <w10:wrap anchorx="page" anchory="page"/>
              </v:shape>
            </w:pict>
          </mc:Fallback>
        </mc:AlternateContent>
      </w:r>
      <w:r w:rsidR="00730D8E" w:rsidRPr="00B34EF0">
        <w:rPr>
          <w:noProof/>
          <w:color w:val="FFFFFF" w:themeColor="background1"/>
        </w:rPr>
        <mc:AlternateContent>
          <mc:Choice Requires="wps">
            <w:drawing>
              <wp:anchor distT="0" distB="0" distL="0" distR="0" simplePos="0" relativeHeight="252089856" behindDoc="1" locked="0" layoutInCell="1" allowOverlap="1" wp14:anchorId="30E8C8BA" wp14:editId="6D695651">
                <wp:simplePos x="0" y="0"/>
                <wp:positionH relativeFrom="page">
                  <wp:posOffset>-9525</wp:posOffset>
                </wp:positionH>
                <wp:positionV relativeFrom="margin">
                  <wp:posOffset>-621030</wp:posOffset>
                </wp:positionV>
                <wp:extent cx="7581900" cy="9744075"/>
                <wp:effectExtent l="0" t="0" r="0" b="9525"/>
                <wp:wrapNone/>
                <wp:docPr id="1089144905"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9744075"/>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4"/>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Graphic 1" style="position:absolute;margin-left:-.75pt;margin-top:-48.9pt;width:597pt;height:767.25pt;z-index:-2512266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coordsize="7560309,10692130" o:spid="_x0000_s1026" fillcolor="#1a203f [3207]" stroked="f" strokeweight="33.25pt"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" w14:anchorId="61FA4BAE">
                <v:path arrowok="t"/>
                <w10:wrap anchorx="page" anchory="margin"/>
              </v:shape>
            </w:pict>
          </mc:Fallback>
        </mc:AlternateContent>
      </w:r>
      <w:r w:rsidR="00C56F11" w:rsidRPr="00B34EF0">
        <w:rPr>
          <w:color w:val="FFFFFF" w:themeColor="background1"/>
        </w:rPr>
        <w:t xml:space="preserve">About </w:t>
      </w:r>
      <w:r w:rsidR="00663386">
        <w:rPr>
          <w:color w:val="FFFFFF" w:themeColor="background1"/>
        </w:rPr>
        <w:t>Greenacres</w:t>
      </w:r>
      <w:r w:rsidR="00B34EF0" w:rsidRPr="00B34EF0">
        <w:rPr>
          <w:color w:val="FFFFFF" w:themeColor="background1"/>
        </w:rPr>
        <w:t xml:space="preserve"> Primary Academy</w:t>
      </w:r>
      <w:bookmarkEnd w:id="1"/>
    </w:p>
    <w:p w14:paraId="5B371965" w14:textId="77777777" w:rsidR="00C56F11" w:rsidRPr="0009333B" w:rsidRDefault="00C56F11" w:rsidP="0009333B">
      <w:pPr>
        <w:ind w:left="207"/>
        <w:rPr>
          <w:color w:val="FFFFFF" w:themeColor="background1"/>
          <w:sz w:val="14"/>
          <w:szCs w:val="14"/>
        </w:rPr>
      </w:pPr>
    </w:p>
    <w:p w14:paraId="6BD630D9" w14:textId="77777777" w:rsidR="008A31F0" w:rsidRDefault="00833CB1" w:rsidP="00CA0D9C">
      <w:pPr>
        <w:ind w:left="142" w:right="282"/>
        <w:rPr>
          <w:color w:val="FFFFFF" w:themeColor="background1"/>
        </w:rPr>
      </w:pPr>
      <w:r w:rsidRPr="00833CB1">
        <w:rPr>
          <w:noProof/>
          <w:color w:val="FFFFFF" w:themeColor="background1"/>
          <w:sz w:val="56"/>
          <w:szCs w:val="56"/>
        </w:rPr>
        <mc:AlternateContent>
          <mc:Choice Requires="wps">
            <w:drawing>
              <wp:anchor distT="45720" distB="45720" distL="114300" distR="114300" simplePos="0" relativeHeight="252130816" behindDoc="0" locked="0" layoutInCell="1" allowOverlap="1" wp14:anchorId="7D215DF4" wp14:editId="041E55A7">
                <wp:simplePos x="0" y="0"/>
                <wp:positionH relativeFrom="column">
                  <wp:posOffset>-173355</wp:posOffset>
                </wp:positionH>
                <wp:positionV relativeFrom="paragraph">
                  <wp:posOffset>81915</wp:posOffset>
                </wp:positionV>
                <wp:extent cx="4772025" cy="1404620"/>
                <wp:effectExtent l="0" t="0" r="0" b="0"/>
                <wp:wrapSquare wrapText="bothSides"/>
                <wp:docPr id="469739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404620"/>
                        </a:xfrm>
                        <a:prstGeom prst="rect">
                          <a:avLst/>
                        </a:prstGeom>
                        <a:noFill/>
                        <a:ln w="9525">
                          <a:noFill/>
                          <a:miter lim="800000"/>
                          <a:headEnd/>
                          <a:tailEnd/>
                        </a:ln>
                      </wps:spPr>
                      <wps:txbx>
                        <w:txbxContent>
                          <w:p w14:paraId="687B6979" w14:textId="77777777" w:rsidR="00833CB1" w:rsidRPr="00833CB1" w:rsidRDefault="00833CB1" w:rsidP="00833CB1">
                            <w:pPr>
                              <w:rPr>
                                <w:b/>
                                <w:bCs/>
                                <w:color w:val="FFFFFF" w:themeColor="background1"/>
                              </w:rPr>
                            </w:pPr>
                            <w:r>
                              <w:rPr>
                                <w:b/>
                                <w:bCs/>
                                <w:color w:val="FFFFFF" w:themeColor="background1"/>
                                <w:sz w:val="56"/>
                                <w:szCs w:val="56"/>
                              </w:rPr>
                              <w:t>OUR VISION AND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215DF4" id="_x0000_s1028" type="#_x0000_t202" style="position:absolute;left:0;text-align:left;margin-left:-13.65pt;margin-top:6.45pt;width:375.75pt;height:110.6pt;z-index:252130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" filled="f" stroked="f">
                <v:textbox style="mso-fit-shape-to-text:t">
                  <w:txbxContent>
                    <w:p w14:paraId="687B6979" w14:textId="77777777" w:rsidR="00833CB1" w:rsidRPr="00833CB1" w:rsidRDefault="00833CB1" w:rsidP="00833CB1">
                      <w:pPr>
                        <w:rPr>
                          <w:b/>
                          <w:bCs/>
                          <w:color w:val="FFFFFF" w:themeColor="background1"/>
                        </w:rPr>
                      </w:pPr>
                      <w:r>
                        <w:rPr>
                          <w:b/>
                          <w:bCs/>
                          <w:color w:val="FFFFFF" w:themeColor="background1"/>
                          <w:sz w:val="56"/>
                          <w:szCs w:val="56"/>
                        </w:rPr>
                        <w:t>OUR VISION AND VALUES</w:t>
                      </w:r>
                    </w:p>
                  </w:txbxContent>
                </v:textbox>
                <w10:wrap type="square"/>
              </v:shape>
            </w:pict>
          </mc:Fallback>
        </mc:AlternateContent>
      </w:r>
    </w:p>
    <w:p w14:paraId="131CEA06" w14:textId="77777777" w:rsidR="008A31F0" w:rsidRDefault="008A31F0" w:rsidP="00CA0D9C">
      <w:pPr>
        <w:ind w:left="142" w:right="282"/>
        <w:rPr>
          <w:color w:val="FFFFFF" w:themeColor="background1"/>
        </w:rPr>
      </w:pPr>
    </w:p>
    <w:p w14:paraId="574A9EF4" w14:textId="77777777" w:rsidR="008A31F0" w:rsidRDefault="008A31F0" w:rsidP="00CA0D9C">
      <w:pPr>
        <w:ind w:left="142" w:right="282"/>
        <w:rPr>
          <w:color w:val="FFFFFF" w:themeColor="background1"/>
        </w:rPr>
      </w:pPr>
    </w:p>
    <w:p w14:paraId="64C0C803" w14:textId="77777777" w:rsidR="00833CB1" w:rsidRDefault="00F865B7" w:rsidP="00CA0D9C">
      <w:pPr>
        <w:ind w:left="142" w:right="282"/>
        <w:rPr>
          <w:color w:val="FFFFFF" w:themeColor="background1"/>
        </w:rPr>
      </w:pPr>
      <w:r>
        <w:rPr>
          <w:noProof/>
          <w:color w:val="FFFFFF" w:themeColor="background1"/>
          <w:sz w:val="40"/>
          <w:szCs w:val="40"/>
        </w:rPr>
        <w:drawing>
          <wp:anchor distT="0" distB="0" distL="114300" distR="114300" simplePos="0" relativeHeight="252131840" behindDoc="1" locked="0" layoutInCell="1" allowOverlap="1" wp14:anchorId="1AC88C76" wp14:editId="5188FDAD">
            <wp:simplePos x="0" y="0"/>
            <wp:positionH relativeFrom="column">
              <wp:posOffset>2703195</wp:posOffset>
            </wp:positionH>
            <wp:positionV relativeFrom="paragraph">
              <wp:posOffset>62230</wp:posOffset>
            </wp:positionV>
            <wp:extent cx="3724275" cy="3543300"/>
            <wp:effectExtent l="0" t="0" r="0" b="0"/>
            <wp:wrapNone/>
            <wp:docPr id="144086276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52C5FEF8" w14:textId="77777777" w:rsidR="00833CB1" w:rsidRDefault="00833CB1" w:rsidP="00CA0D9C">
      <w:pPr>
        <w:ind w:left="142" w:right="282"/>
        <w:rPr>
          <w:color w:val="FFFFFF" w:themeColor="background1"/>
        </w:rPr>
      </w:pPr>
    </w:p>
    <w:p w14:paraId="10D34ECE" w14:textId="77777777" w:rsidR="00833CB1" w:rsidRDefault="00833CB1" w:rsidP="00CA0D9C">
      <w:pPr>
        <w:ind w:left="142" w:right="282"/>
        <w:rPr>
          <w:color w:val="FFFFFF" w:themeColor="background1"/>
        </w:rPr>
      </w:pPr>
    </w:p>
    <w:p w14:paraId="1582FF18" w14:textId="77777777" w:rsidR="00833CB1" w:rsidRDefault="00833CB1" w:rsidP="00CA0D9C">
      <w:pPr>
        <w:ind w:left="142" w:right="282"/>
        <w:rPr>
          <w:color w:val="FFFFFF" w:themeColor="background1"/>
        </w:rPr>
      </w:pPr>
    </w:p>
    <w:p w14:paraId="5D80EF6B" w14:textId="77777777" w:rsidR="00833CB1" w:rsidRDefault="00833CB1" w:rsidP="00CA0D9C">
      <w:pPr>
        <w:ind w:left="142" w:right="282"/>
        <w:rPr>
          <w:color w:val="FFFFFF" w:themeColor="background1"/>
        </w:rPr>
      </w:pPr>
    </w:p>
    <w:p w14:paraId="366DC273" w14:textId="77777777" w:rsidR="00833CB1" w:rsidRDefault="00833CB1" w:rsidP="00CA0D9C">
      <w:pPr>
        <w:ind w:left="142" w:right="282"/>
        <w:rPr>
          <w:color w:val="FFFFFF" w:themeColor="background1"/>
        </w:rPr>
      </w:pPr>
    </w:p>
    <w:p w14:paraId="2BC982CE" w14:textId="77777777" w:rsidR="00833CB1" w:rsidRDefault="00833CB1" w:rsidP="00CA0D9C">
      <w:pPr>
        <w:ind w:left="142" w:right="282"/>
        <w:rPr>
          <w:color w:val="FFFFFF" w:themeColor="background1"/>
        </w:rPr>
      </w:pPr>
    </w:p>
    <w:p w14:paraId="6CABE82F" w14:textId="77777777" w:rsidR="00833CB1" w:rsidRDefault="00833CB1" w:rsidP="00CA0D9C">
      <w:pPr>
        <w:ind w:left="142" w:right="282"/>
        <w:rPr>
          <w:color w:val="FFFFFF" w:themeColor="background1"/>
        </w:rPr>
      </w:pPr>
    </w:p>
    <w:p w14:paraId="19F73AA1" w14:textId="77777777" w:rsidR="00833CB1" w:rsidRDefault="00833CB1" w:rsidP="00CA0D9C">
      <w:pPr>
        <w:ind w:left="142" w:right="282"/>
        <w:rPr>
          <w:color w:val="FFFFFF" w:themeColor="background1"/>
        </w:rPr>
      </w:pPr>
    </w:p>
    <w:p w14:paraId="3C90E72A" w14:textId="77777777" w:rsidR="00833CB1" w:rsidRDefault="00833CB1" w:rsidP="00E87986">
      <w:pPr>
        <w:ind w:left="142" w:right="282"/>
        <w:jc w:val="center"/>
        <w:rPr>
          <w:color w:val="FFFFFF" w:themeColor="background1"/>
        </w:rPr>
      </w:pPr>
    </w:p>
    <w:p w14:paraId="1E010456" w14:textId="77777777" w:rsidR="00833CB1" w:rsidRDefault="00833CB1" w:rsidP="00CA0D9C">
      <w:pPr>
        <w:ind w:left="142" w:right="282"/>
        <w:rPr>
          <w:color w:val="FFFFFF" w:themeColor="background1"/>
        </w:rPr>
      </w:pPr>
    </w:p>
    <w:p w14:paraId="2810150F" w14:textId="77777777" w:rsidR="00833CB1" w:rsidRDefault="00833CB1" w:rsidP="00CA0D9C">
      <w:pPr>
        <w:ind w:left="142" w:right="282"/>
        <w:rPr>
          <w:color w:val="FFFFFF" w:themeColor="background1"/>
        </w:rPr>
      </w:pPr>
    </w:p>
    <w:p w14:paraId="0C04B4AC" w14:textId="77777777" w:rsidR="00833CB1" w:rsidRDefault="00833CB1" w:rsidP="00CA0D9C">
      <w:pPr>
        <w:ind w:left="142" w:right="282"/>
        <w:rPr>
          <w:color w:val="FFFFFF" w:themeColor="background1"/>
        </w:rPr>
      </w:pPr>
    </w:p>
    <w:p w14:paraId="2B93E441" w14:textId="77777777" w:rsidR="00833CB1" w:rsidRDefault="00833CB1" w:rsidP="00CA0D9C">
      <w:pPr>
        <w:ind w:left="142" w:right="282"/>
        <w:rPr>
          <w:color w:val="FFFFFF" w:themeColor="background1"/>
        </w:rPr>
      </w:pPr>
    </w:p>
    <w:p w14:paraId="63A86D2C" w14:textId="77777777" w:rsidR="00833CB1" w:rsidRDefault="00833CB1" w:rsidP="00CA0D9C">
      <w:pPr>
        <w:ind w:left="142" w:right="282"/>
        <w:rPr>
          <w:color w:val="FFFFFF" w:themeColor="background1"/>
        </w:rPr>
      </w:pPr>
    </w:p>
    <w:p w14:paraId="4F712FD6" w14:textId="77777777" w:rsidR="00833CB1" w:rsidRDefault="00833CB1" w:rsidP="00CA0D9C">
      <w:pPr>
        <w:ind w:left="142" w:right="282"/>
        <w:rPr>
          <w:color w:val="FFFFFF" w:themeColor="background1"/>
        </w:rPr>
      </w:pPr>
    </w:p>
    <w:p w14:paraId="28E12988" w14:textId="3D4785B8" w:rsidR="00B32CBD" w:rsidRDefault="00B32CBD" w:rsidP="00CA0D9C">
      <w:pPr>
        <w:ind w:left="142" w:right="282"/>
        <w:rPr>
          <w:color w:val="FFFFFF" w:themeColor="background1"/>
        </w:rPr>
      </w:pPr>
      <w:r w:rsidRPr="00B32CBD">
        <w:rPr>
          <w:color w:val="FFFFFF" w:themeColor="background1"/>
        </w:rPr>
        <w:t xml:space="preserve">Our core </w:t>
      </w:r>
      <w:r w:rsidRPr="00283987">
        <w:rPr>
          <w:b/>
          <w:color w:val="FFFFFF" w:themeColor="background1"/>
        </w:rPr>
        <w:t>values</w:t>
      </w:r>
      <w:r w:rsidRPr="00B32CBD">
        <w:rPr>
          <w:color w:val="FFFFFF" w:themeColor="background1"/>
        </w:rPr>
        <w:t xml:space="preserve"> </w:t>
      </w:r>
      <w:r w:rsidR="00361D92" w:rsidRPr="00361D92">
        <w:rPr>
          <w:color w:val="FFFFFF" w:themeColor="background1"/>
        </w:rPr>
        <w:t xml:space="preserve">of Respect, Responsibility and Really Good Manners underpin everything we do as </w:t>
      </w:r>
      <w:proofErr w:type="gramStart"/>
      <w:r w:rsidR="00361D92" w:rsidRPr="00361D92">
        <w:rPr>
          <w:color w:val="FFFFFF" w:themeColor="background1"/>
        </w:rPr>
        <w:t>and</w:t>
      </w:r>
      <w:proofErr w:type="gramEnd"/>
      <w:r w:rsidR="00361D92" w:rsidRPr="00361D92">
        <w:rPr>
          <w:color w:val="FFFFFF" w:themeColor="background1"/>
        </w:rPr>
        <w:t xml:space="preserve"> academy, and we passionately believe that as educators, we have the power and responsibility to inspire our students to be the best they can be and enabling them to pursue their dreams and become the leaders of tomorrow.</w:t>
      </w:r>
    </w:p>
    <w:p w14:paraId="385779BB" w14:textId="77777777" w:rsidR="00B34EF0" w:rsidRDefault="00B34EF0" w:rsidP="00CA0D9C">
      <w:pPr>
        <w:ind w:left="142" w:right="282"/>
      </w:pPr>
    </w:p>
    <w:p w14:paraId="61030DE3" w14:textId="77777777" w:rsidR="004B602A" w:rsidRDefault="00866139" w:rsidP="00CA0D9C">
      <w:pPr>
        <w:ind w:left="142" w:right="4251"/>
      </w:pPr>
      <w:r>
        <w:rPr>
          <w:rFonts w:ascii="Times New Roman" w:hAnsi="Times New Roman" w:cs="Times New Roman"/>
          <w:noProof/>
          <w:sz w:val="24"/>
          <w:szCs w:val="24"/>
        </w:rPr>
        <w:drawing>
          <wp:anchor distT="36576" distB="36576" distL="36576" distR="36576" simplePos="0" relativeHeight="252120576" behindDoc="0" locked="0" layoutInCell="1" allowOverlap="1" wp14:anchorId="21CE2096" wp14:editId="7BBA3206">
            <wp:simplePos x="0" y="0"/>
            <wp:positionH relativeFrom="page">
              <wp:posOffset>4607626</wp:posOffset>
            </wp:positionH>
            <wp:positionV relativeFrom="page">
              <wp:posOffset>5023262</wp:posOffset>
            </wp:positionV>
            <wp:extent cx="2948400" cy="4748400"/>
            <wp:effectExtent l="0" t="0" r="4445" b="0"/>
            <wp:wrapNone/>
            <wp:docPr id="110341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12889" name="Picture 4"/>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l="21137" r="37475"/>
                    <a:stretch/>
                  </pic:blipFill>
                  <pic:spPr bwMode="auto">
                    <a:xfrm>
                      <a:off x="0" y="0"/>
                      <a:ext cx="2948400" cy="4748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8A23E" w14:textId="0E347271" w:rsidR="004B602A" w:rsidRPr="00C809C0" w:rsidRDefault="004B602A" w:rsidP="00361D92">
      <w:pPr>
        <w:pStyle w:val="Heading2"/>
        <w:ind w:left="142" w:right="4251"/>
        <w:rPr>
          <w:color w:val="FFFFFF" w:themeColor="background1"/>
          <w:sz w:val="40"/>
          <w:szCs w:val="40"/>
        </w:rPr>
      </w:pPr>
      <w:r w:rsidRPr="00C809C0">
        <w:rPr>
          <w:color w:val="FFFFFF" w:themeColor="background1"/>
          <w:sz w:val="40"/>
          <w:szCs w:val="40"/>
        </w:rPr>
        <w:t>Why join us</w:t>
      </w:r>
    </w:p>
    <w:p w14:paraId="20CA1925" w14:textId="284F0569" w:rsidR="00361D92" w:rsidRPr="00361D92" w:rsidRDefault="00361D92" w:rsidP="00361D92">
      <w:pPr>
        <w:pStyle w:val="BodyText"/>
        <w:numPr>
          <w:ilvl w:val="0"/>
          <w:numId w:val="5"/>
        </w:numPr>
        <w:ind w:left="426" w:right="3968" w:hanging="284"/>
        <w:rPr>
          <w:rFonts w:ascii="Century Gothic" w:hAnsi="Century Gothic"/>
          <w:color w:val="FFFFFF" w:themeColor="background1"/>
        </w:rPr>
      </w:pPr>
      <w:r w:rsidRPr="00361D92">
        <w:rPr>
          <w:rFonts w:ascii="Century Gothic" w:hAnsi="Century Gothic"/>
          <w:color w:val="FFFFFF" w:themeColor="background1"/>
        </w:rPr>
        <w:t>The first thing that hits you at GPA is the feeling as you walk in. The ethos is there for all to see and feel. It permeates throughout the establishment; staff work as a collective team who go above and beyond for our school community.</w:t>
      </w:r>
    </w:p>
    <w:p w14:paraId="04336455" w14:textId="0C5C9ED1" w:rsidR="00361D92" w:rsidRPr="00361D92" w:rsidRDefault="00361D92" w:rsidP="00361D92">
      <w:pPr>
        <w:pStyle w:val="BodyText"/>
        <w:numPr>
          <w:ilvl w:val="0"/>
          <w:numId w:val="5"/>
        </w:numPr>
        <w:ind w:left="426" w:right="3968" w:hanging="284"/>
        <w:rPr>
          <w:rFonts w:ascii="Century Gothic" w:hAnsi="Century Gothic"/>
          <w:color w:val="FFFFFF" w:themeColor="background1"/>
        </w:rPr>
      </w:pPr>
      <w:r w:rsidRPr="00361D92">
        <w:rPr>
          <w:rFonts w:ascii="Century Gothic" w:hAnsi="Century Gothic"/>
          <w:color w:val="FFFFFF" w:themeColor="background1"/>
        </w:rPr>
        <w:t xml:space="preserve">Senior </w:t>
      </w:r>
      <w:proofErr w:type="gramStart"/>
      <w:r w:rsidRPr="00361D92">
        <w:rPr>
          <w:rFonts w:ascii="Century Gothic" w:hAnsi="Century Gothic"/>
          <w:color w:val="FFFFFF" w:themeColor="background1"/>
        </w:rPr>
        <w:t>leadership</w:t>
      </w:r>
      <w:proofErr w:type="gramEnd"/>
      <w:r w:rsidRPr="00361D92">
        <w:rPr>
          <w:rFonts w:ascii="Century Gothic" w:hAnsi="Century Gothic"/>
          <w:color w:val="FFFFFF" w:themeColor="background1"/>
        </w:rPr>
        <w:t xml:space="preserve"> </w:t>
      </w:r>
      <w:proofErr w:type="gramStart"/>
      <w:r w:rsidRPr="00361D92">
        <w:rPr>
          <w:rFonts w:ascii="Century Gothic" w:hAnsi="Century Gothic"/>
          <w:color w:val="FFFFFF" w:themeColor="background1"/>
        </w:rPr>
        <w:t>are</w:t>
      </w:r>
      <w:proofErr w:type="gramEnd"/>
      <w:r w:rsidRPr="00361D92">
        <w:rPr>
          <w:rFonts w:ascii="Century Gothic" w:hAnsi="Century Gothic"/>
          <w:color w:val="FFFFFF" w:themeColor="background1"/>
        </w:rPr>
        <w:t xml:space="preserve"> highly visible.</w:t>
      </w:r>
    </w:p>
    <w:p w14:paraId="429CB3B9" w14:textId="441D200D" w:rsidR="00361D92" w:rsidRPr="00361D92" w:rsidRDefault="00361D92" w:rsidP="00361D92">
      <w:pPr>
        <w:pStyle w:val="BodyText"/>
        <w:numPr>
          <w:ilvl w:val="0"/>
          <w:numId w:val="5"/>
        </w:numPr>
        <w:ind w:left="426" w:right="3968" w:hanging="284"/>
        <w:rPr>
          <w:rFonts w:ascii="Century Gothic" w:hAnsi="Century Gothic"/>
          <w:color w:val="FFFFFF" w:themeColor="background1"/>
        </w:rPr>
      </w:pPr>
      <w:r w:rsidRPr="00361D92">
        <w:rPr>
          <w:rFonts w:ascii="Century Gothic" w:hAnsi="Century Gothic"/>
          <w:color w:val="FFFFFF" w:themeColor="background1"/>
        </w:rPr>
        <w:t xml:space="preserve">The staff are professional in </w:t>
      </w:r>
      <w:proofErr w:type="gramStart"/>
      <w:r w:rsidRPr="00361D92">
        <w:rPr>
          <w:rFonts w:ascii="Century Gothic" w:hAnsi="Century Gothic"/>
          <w:color w:val="FFFFFF" w:themeColor="background1"/>
        </w:rPr>
        <w:t>their</w:t>
      </w:r>
      <w:proofErr w:type="gramEnd"/>
      <w:r w:rsidRPr="00361D92">
        <w:rPr>
          <w:rFonts w:ascii="Century Gothic" w:hAnsi="Century Gothic"/>
          <w:color w:val="FFFFFF" w:themeColor="background1"/>
        </w:rPr>
        <w:t xml:space="preserve"> attitudes and morale is high.</w:t>
      </w:r>
    </w:p>
    <w:p w14:paraId="10A78572" w14:textId="2D617260" w:rsidR="00361D92" w:rsidRPr="00361D92" w:rsidRDefault="00361D92" w:rsidP="00361D92">
      <w:pPr>
        <w:pStyle w:val="BodyText"/>
        <w:numPr>
          <w:ilvl w:val="0"/>
          <w:numId w:val="5"/>
        </w:numPr>
        <w:ind w:left="426" w:right="3968" w:hanging="284"/>
        <w:rPr>
          <w:rFonts w:ascii="Century Gothic" w:hAnsi="Century Gothic"/>
          <w:color w:val="FFFFFF" w:themeColor="background1"/>
        </w:rPr>
      </w:pPr>
      <w:r w:rsidRPr="00361D92">
        <w:rPr>
          <w:rFonts w:ascii="Century Gothic" w:hAnsi="Century Gothic"/>
          <w:color w:val="FFFFFF" w:themeColor="background1"/>
        </w:rPr>
        <w:t>Culture of high expectations; teachers can teach and students can learn.</w:t>
      </w:r>
    </w:p>
    <w:p w14:paraId="05B7139A" w14:textId="1FAE9496" w:rsidR="00361D92" w:rsidRPr="00361D92" w:rsidRDefault="00361D92" w:rsidP="00361D92">
      <w:pPr>
        <w:pStyle w:val="BodyText"/>
        <w:numPr>
          <w:ilvl w:val="0"/>
          <w:numId w:val="5"/>
        </w:numPr>
        <w:ind w:left="426" w:right="3968" w:hanging="284"/>
        <w:rPr>
          <w:rFonts w:ascii="Century Gothic" w:hAnsi="Century Gothic"/>
          <w:color w:val="FFFFFF" w:themeColor="background1"/>
        </w:rPr>
      </w:pPr>
      <w:r w:rsidRPr="00361D92">
        <w:rPr>
          <w:rFonts w:ascii="Century Gothic" w:hAnsi="Century Gothic"/>
          <w:color w:val="FFFFFF" w:themeColor="background1"/>
        </w:rPr>
        <w:t>Relationships between teachers, pupils and parents are strong, creating a very positive environment for learning.</w:t>
      </w:r>
    </w:p>
    <w:p w14:paraId="5B779C5D" w14:textId="512E36B4" w:rsidR="00361D92" w:rsidRPr="00361D92" w:rsidRDefault="00361D92" w:rsidP="00361D92">
      <w:pPr>
        <w:pStyle w:val="BodyText"/>
        <w:numPr>
          <w:ilvl w:val="0"/>
          <w:numId w:val="5"/>
        </w:numPr>
        <w:ind w:left="426" w:right="3968" w:hanging="284"/>
        <w:rPr>
          <w:rFonts w:ascii="Century Gothic" w:hAnsi="Century Gothic"/>
          <w:color w:val="FFFFFF" w:themeColor="background1"/>
        </w:rPr>
      </w:pPr>
      <w:r w:rsidRPr="00361D92">
        <w:rPr>
          <w:rFonts w:ascii="Century Gothic" w:hAnsi="Century Gothic"/>
          <w:color w:val="FFFFFF" w:themeColor="background1"/>
        </w:rPr>
        <w:t>In lessons, students are ambitious, confident, self-assured and engaged learners. They rise to the challenge of high expectations and work hard in lessons and demonstrate pride in their work.</w:t>
      </w:r>
    </w:p>
    <w:p w14:paraId="16B67614" w14:textId="1525D4D8" w:rsidR="00361D92" w:rsidRPr="00361D92" w:rsidRDefault="00361D92" w:rsidP="00361D92">
      <w:pPr>
        <w:pStyle w:val="BodyText"/>
        <w:numPr>
          <w:ilvl w:val="0"/>
          <w:numId w:val="5"/>
        </w:numPr>
        <w:ind w:left="426" w:right="3968" w:hanging="284"/>
        <w:rPr>
          <w:rFonts w:ascii="Century Gothic" w:hAnsi="Century Gothic"/>
          <w:color w:val="FFFFFF" w:themeColor="background1"/>
        </w:rPr>
      </w:pPr>
      <w:r w:rsidRPr="00361D92">
        <w:rPr>
          <w:rFonts w:ascii="Century Gothic" w:hAnsi="Century Gothic"/>
          <w:color w:val="FFFFFF" w:themeColor="background1"/>
        </w:rPr>
        <w:t xml:space="preserve">The Academy is a highly orderly </w:t>
      </w:r>
      <w:proofErr w:type="gramStart"/>
      <w:r w:rsidRPr="00361D92">
        <w:rPr>
          <w:rFonts w:ascii="Century Gothic" w:hAnsi="Century Gothic"/>
          <w:color w:val="FFFFFF" w:themeColor="background1"/>
        </w:rPr>
        <w:t>environment</w:t>
      </w:r>
      <w:proofErr w:type="gramEnd"/>
      <w:r w:rsidRPr="00361D92">
        <w:rPr>
          <w:rFonts w:ascii="Century Gothic" w:hAnsi="Century Gothic"/>
          <w:color w:val="FFFFFF" w:themeColor="background1"/>
        </w:rPr>
        <w:t xml:space="preserve"> and students conduct themselves well throughout the day.</w:t>
      </w:r>
    </w:p>
    <w:p w14:paraId="517630D6" w14:textId="1B85EC01" w:rsidR="00361D92" w:rsidRDefault="00361D92" w:rsidP="00361D92">
      <w:pPr>
        <w:pStyle w:val="BodyText"/>
        <w:numPr>
          <w:ilvl w:val="0"/>
          <w:numId w:val="5"/>
        </w:numPr>
        <w:ind w:left="426" w:right="3968" w:hanging="284"/>
        <w:rPr>
          <w:rFonts w:ascii="Century Gothic" w:hAnsi="Century Gothic"/>
          <w:color w:val="FFFFFF" w:themeColor="background1"/>
        </w:rPr>
      </w:pPr>
      <w:r w:rsidRPr="00361D92">
        <w:rPr>
          <w:rFonts w:ascii="Century Gothic" w:hAnsi="Century Gothic"/>
          <w:color w:val="FFFFFF" w:themeColor="background1"/>
        </w:rPr>
        <w:t>Students enjoy coming to school and attendance is well above national.</w:t>
      </w:r>
    </w:p>
    <w:p w14:paraId="38E213CA" w14:textId="77777777" w:rsidR="00361D92" w:rsidRDefault="00361D92" w:rsidP="00361D92">
      <w:pPr>
        <w:pStyle w:val="BodyText"/>
        <w:ind w:right="4677"/>
        <w:rPr>
          <w:rFonts w:ascii="Century Gothic" w:hAnsi="Century Gothic"/>
          <w:color w:val="FFFFFF" w:themeColor="background1"/>
        </w:rPr>
      </w:pPr>
    </w:p>
    <w:p w14:paraId="48CB232C" w14:textId="4C9ED598" w:rsidR="00B32CBD" w:rsidRPr="00730D8E" w:rsidRDefault="00361D92" w:rsidP="00B32CBD">
      <w:pPr>
        <w:pStyle w:val="BodyText"/>
        <w:ind w:left="0" w:right="4677"/>
        <w:rPr>
          <w:color w:val="FFFFFF" w:themeColor="background1"/>
        </w:rPr>
      </w:pPr>
      <w:r>
        <w:rPr>
          <w:rFonts w:ascii="Times New Roman" w:hAnsi="Times New Roman" w:cs="Times New Roman"/>
          <w:noProof/>
          <w:sz w:val="24"/>
          <w:szCs w:val="24"/>
        </w:rPr>
        <w:drawing>
          <wp:anchor distT="36576" distB="36576" distL="36576" distR="36576" simplePos="0" relativeHeight="252112384" behindDoc="0" locked="0" layoutInCell="1" allowOverlap="1" wp14:anchorId="4CD89E52" wp14:editId="13732BFD">
            <wp:simplePos x="0" y="0"/>
            <wp:positionH relativeFrom="column">
              <wp:posOffset>64135</wp:posOffset>
            </wp:positionH>
            <wp:positionV relativeFrom="paragraph">
              <wp:posOffset>72580</wp:posOffset>
            </wp:positionV>
            <wp:extent cx="1619885" cy="457200"/>
            <wp:effectExtent l="0" t="0" r="0" b="0"/>
            <wp:wrapNone/>
            <wp:docPr id="198518101" name="Picture 2"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8101" name="Picture 2" descr="A black background with white text&#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619885"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41126BA" w14:textId="5E21AAB5" w:rsidR="00AF42A5" w:rsidRPr="00730D8E" w:rsidRDefault="00730D8E" w:rsidP="00CA0D9C">
      <w:pPr>
        <w:ind w:left="142" w:right="4677"/>
        <w:rPr>
          <w:rFonts w:ascii="Arial" w:eastAsia="Arial" w:hAnsi="Arial" w:cs="Arial"/>
        </w:rPr>
      </w:pPr>
      <w:r>
        <w:br w:type="page"/>
      </w:r>
    </w:p>
    <w:bookmarkStart w:id="2" w:name="_Toc199674468"/>
    <w:p w14:paraId="11077BF3" w14:textId="77777777" w:rsidR="00730D8E" w:rsidRPr="00E87986" w:rsidRDefault="00C809C0" w:rsidP="00CC73B2">
      <w:pPr>
        <w:pStyle w:val="Heading1"/>
        <w:rPr>
          <w:rFonts w:eastAsia="Arial" w:cs="Arial"/>
          <w:color w:val="2F395E" w:themeColor="text2"/>
          <w:sz w:val="16"/>
          <w:szCs w:val="16"/>
        </w:rPr>
      </w:pPr>
      <w:r w:rsidRPr="00E87986">
        <w:rPr>
          <w:noProof/>
          <w:color w:val="2F395E" w:themeColor="text2"/>
          <w:sz w:val="40"/>
          <w:szCs w:val="40"/>
        </w:rPr>
        <w:lastRenderedPageBreak/>
        <mc:AlternateContent>
          <mc:Choice Requires="wps">
            <w:drawing>
              <wp:anchor distT="0" distB="0" distL="0" distR="0" simplePos="0" relativeHeight="252091904" behindDoc="1" locked="0" layoutInCell="1" allowOverlap="1" wp14:anchorId="51D9C6AE" wp14:editId="64F7E010">
                <wp:simplePos x="0" y="0"/>
                <wp:positionH relativeFrom="page">
                  <wp:align>right</wp:align>
                </wp:positionH>
                <wp:positionV relativeFrom="page">
                  <wp:align>top</wp:align>
                </wp:positionV>
                <wp:extent cx="7562850" cy="5628904"/>
                <wp:effectExtent l="0" t="0" r="0" b="0"/>
                <wp:wrapNone/>
                <wp:docPr id="921220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5628904"/>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6"/>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Graphic 1" style="position:absolute;margin-left:544.3pt;margin-top:0;width:595.5pt;height:443.2pt;z-index:-251224576;visibility:visible;mso-wrap-style:square;mso-width-percent:0;mso-height-percent:0;mso-wrap-distance-left:0;mso-wrap-distance-top:0;mso-wrap-distance-right:0;mso-wrap-distance-bottom:0;mso-position-horizontal:right;mso-position-horizontal-relative:page;mso-position-vertical:top;mso-position-vertical-relative:page;mso-width-percent:0;mso-height-percent:0;mso-width-relative:margin;mso-height-relative:margin;v-text-anchor:top" coordsize="7560309,10692130" o:spid="_x0000_s1026" fillcolor="#85c0fb [3209]" stroked="f" strokeweight="33.25pt"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" w14:anchorId="503D8F20">
                <v:path arrowok="t"/>
                <w10:wrap anchorx="page" anchory="page"/>
              </v:shape>
            </w:pict>
          </mc:Fallback>
        </mc:AlternateContent>
      </w:r>
      <w:r w:rsidR="00730D8E" w:rsidRPr="00E87986">
        <w:rPr>
          <w:color w:val="2F395E" w:themeColor="text2"/>
          <w:sz w:val="40"/>
          <w:szCs w:val="40"/>
        </w:rPr>
        <w:t>How to Apply</w:t>
      </w:r>
      <w:bookmarkEnd w:id="2"/>
    </w:p>
    <w:p w14:paraId="672ACC9A" w14:textId="77777777" w:rsidR="00730D8E" w:rsidRPr="00E87986" w:rsidRDefault="00730D8E" w:rsidP="00CC73B2">
      <w:pPr>
        <w:ind w:left="142"/>
      </w:pPr>
    </w:p>
    <w:p w14:paraId="6FF81A0B" w14:textId="77777777" w:rsidR="00C809C0" w:rsidRPr="00E87986" w:rsidRDefault="00C809C0">
      <w:pPr>
        <w:pStyle w:val="BodyText"/>
        <w:numPr>
          <w:ilvl w:val="0"/>
          <w:numId w:val="2"/>
        </w:numPr>
        <w:ind w:left="142"/>
        <w:rPr>
          <w:rFonts w:ascii="Century Gothic" w:hAnsi="Century Gothic"/>
        </w:rPr>
        <w:sectPr w:rsidR="00C809C0" w:rsidRPr="00E87986" w:rsidSect="00942717">
          <w:type w:val="continuous"/>
          <w:pgSz w:w="11910" w:h="16840"/>
          <w:pgMar w:top="993" w:right="1137" w:bottom="1560" w:left="993" w:header="0" w:footer="569" w:gutter="0"/>
          <w:cols w:space="720"/>
          <w:docGrid w:linePitch="272"/>
        </w:sectPr>
      </w:pPr>
    </w:p>
    <w:p w14:paraId="1C0BF9A1" w14:textId="77777777" w:rsidR="00B32CBD" w:rsidRPr="00E87986" w:rsidRDefault="00B32CBD" w:rsidP="00B32CBD">
      <w:pPr>
        <w:ind w:left="207"/>
      </w:pPr>
      <w:r w:rsidRPr="00E87986">
        <w:t xml:space="preserve">Thank you for taking time to read about the academy and </w:t>
      </w:r>
      <w:proofErr w:type="gramStart"/>
      <w:r w:rsidRPr="00E87986">
        <w:t>Trust</w:t>
      </w:r>
      <w:proofErr w:type="gramEnd"/>
      <w:r w:rsidRPr="00E87986">
        <w:t>. If you wish to apply you should:</w:t>
      </w:r>
    </w:p>
    <w:p w14:paraId="1274630B" w14:textId="77777777" w:rsidR="00B32CBD" w:rsidRPr="00E87986" w:rsidRDefault="00B32CBD" w:rsidP="00B32CBD">
      <w:pPr>
        <w:ind w:left="207"/>
      </w:pPr>
    </w:p>
    <w:p w14:paraId="16085066" w14:textId="77777777" w:rsidR="00B32CBD" w:rsidRPr="00E87986" w:rsidRDefault="00B32CBD" w:rsidP="006C3887">
      <w:pPr>
        <w:pStyle w:val="ListParagraph"/>
        <w:jc w:val="both"/>
      </w:pPr>
      <w:r w:rsidRPr="00E87986">
        <w:t xml:space="preserve">Complete the application form fully, via My New Term www.mynewterm.com ensuring all details are accurate and all declarations are signed.  </w:t>
      </w:r>
    </w:p>
    <w:p w14:paraId="580123C2" w14:textId="77777777" w:rsidR="00B32CBD" w:rsidRPr="00E87986" w:rsidRDefault="00B32CBD" w:rsidP="006C3887">
      <w:pPr>
        <w:pStyle w:val="ListParagraph"/>
        <w:jc w:val="both"/>
      </w:pPr>
      <w:r w:rsidRPr="00E87986">
        <w:t xml:space="preserve">Please ensure you enclose at least two professional referees with one being your current employer and any other </w:t>
      </w:r>
      <w:proofErr w:type="gramStart"/>
      <w:r w:rsidRPr="00E87986">
        <w:t>employers</w:t>
      </w:r>
      <w:proofErr w:type="gramEnd"/>
      <w:r w:rsidRPr="00E87986">
        <w:t xml:space="preserve"> in the last two years (with professional email addresses if possible).  </w:t>
      </w:r>
    </w:p>
    <w:p w14:paraId="3EC5A6FD" w14:textId="77777777" w:rsidR="00B32CBD" w:rsidRPr="00E87986" w:rsidRDefault="00B32CBD" w:rsidP="006C3887">
      <w:pPr>
        <w:pStyle w:val="ListParagraph"/>
        <w:jc w:val="both"/>
      </w:pPr>
      <w:r w:rsidRPr="00E87986">
        <w:t>Do not enclose additional CVs.</w:t>
      </w:r>
    </w:p>
    <w:p w14:paraId="3FA405C3" w14:textId="77777777" w:rsidR="00B32CBD" w:rsidRPr="00E87986" w:rsidRDefault="00B32CBD" w:rsidP="006C3887">
      <w:pPr>
        <w:pStyle w:val="ListParagraph"/>
        <w:jc w:val="both"/>
      </w:pPr>
      <w:r w:rsidRPr="00E87986">
        <w:t xml:space="preserve">Ensure you fully complete the relevant skills and experience section of the form, addressing the key characteristics and experiences outlined in the person specification and the unique contribution that you could make to the future success of our Trust. </w:t>
      </w:r>
    </w:p>
    <w:p w14:paraId="127DD91E" w14:textId="77777777" w:rsidR="00C809C0" w:rsidRPr="00E87986" w:rsidRDefault="00B32CBD" w:rsidP="006C3887">
      <w:pPr>
        <w:pStyle w:val="ListParagraph"/>
        <w:jc w:val="both"/>
        <w:sectPr w:rsidR="00C809C0" w:rsidRPr="00E87986" w:rsidSect="00942717">
          <w:type w:val="continuous"/>
          <w:pgSz w:w="11910" w:h="16840"/>
          <w:pgMar w:top="993" w:right="1137" w:bottom="1418" w:left="993" w:header="0" w:footer="569" w:gutter="0"/>
          <w:cols w:num="2" w:space="340"/>
          <w:docGrid w:linePitch="272"/>
        </w:sectPr>
      </w:pPr>
      <w:r w:rsidRPr="00E87986">
        <w:t xml:space="preserve">Please ensure that you also include information on how you will develop the role and how your previous experience has equipped you </w:t>
      </w:r>
      <w:proofErr w:type="gramStart"/>
      <w:r w:rsidRPr="00E87986">
        <w:t>for</w:t>
      </w:r>
      <w:proofErr w:type="gramEnd"/>
      <w:r w:rsidRPr="00E87986">
        <w:t xml:space="preserve"> this.</w:t>
      </w:r>
    </w:p>
    <w:p w14:paraId="00FF0E1F" w14:textId="77777777" w:rsidR="00C809C0" w:rsidRDefault="00C809C0" w:rsidP="00CC73B2">
      <w:pPr>
        <w:pStyle w:val="BodyText"/>
        <w:ind w:left="142"/>
        <w:rPr>
          <w:rFonts w:ascii="Century Gothic" w:hAnsi="Century Gothic"/>
        </w:rPr>
      </w:pPr>
    </w:p>
    <w:p w14:paraId="53CD73E8" w14:textId="77777777" w:rsidR="00730D8E" w:rsidRDefault="00730D8E" w:rsidP="00CC73B2">
      <w:pPr>
        <w:pStyle w:val="BodyText"/>
        <w:ind w:left="142"/>
        <w:rPr>
          <w:rFonts w:ascii="Century Gothic" w:hAnsi="Century Gothic"/>
        </w:rPr>
      </w:pPr>
    </w:p>
    <w:p w14:paraId="0BE4716A" w14:textId="77777777" w:rsidR="00B32CBD" w:rsidRDefault="00B32CBD" w:rsidP="00B32CBD"/>
    <w:p w14:paraId="55DF9E30" w14:textId="77777777" w:rsidR="00B32CBD" w:rsidRDefault="00B32CBD" w:rsidP="00B32CBD">
      <w:pPr>
        <w:pStyle w:val="Heading3"/>
        <w:ind w:left="142"/>
        <w:jc w:val="center"/>
        <w:rPr>
          <w:b w:val="0"/>
          <w:bCs/>
          <w:sz w:val="22"/>
          <w:szCs w:val="18"/>
        </w:rPr>
      </w:pPr>
    </w:p>
    <w:p w14:paraId="7EC4777E" w14:textId="77777777" w:rsidR="00730D8E" w:rsidRDefault="00B32CBD" w:rsidP="00B32CBD">
      <w:pPr>
        <w:pStyle w:val="Heading3"/>
        <w:ind w:left="142"/>
        <w:jc w:val="center"/>
        <w:rPr>
          <w:b w:val="0"/>
          <w:bCs/>
          <w:sz w:val="22"/>
          <w:szCs w:val="18"/>
        </w:rPr>
      </w:pPr>
      <w:r w:rsidRPr="00B32CBD">
        <w:rPr>
          <w:b w:val="0"/>
          <w:bCs/>
          <w:sz w:val="22"/>
          <w:szCs w:val="18"/>
        </w:rPr>
        <w:t>The academy is committed to safeguarding and promoting the welfare of all students, and staff must share this commitment. Appointment is subject to a satisfactory enhanced Disclosure &amp; Barring Service check and the Academy’s Safer Recruitment policy and procedures. Please note two references will be taken up prior to the interview process; please ensure your referees are prepared and aware of your application.</w:t>
      </w:r>
    </w:p>
    <w:p w14:paraId="522917BB" w14:textId="77777777" w:rsidR="00B32CBD" w:rsidRPr="00730D8E" w:rsidRDefault="00B32CBD" w:rsidP="00B32CBD">
      <w:pPr>
        <w:pStyle w:val="Heading3"/>
        <w:ind w:left="142"/>
        <w:jc w:val="center"/>
        <w:rPr>
          <w:b w:val="0"/>
          <w:bCs/>
          <w:sz w:val="22"/>
          <w:szCs w:val="18"/>
        </w:rPr>
      </w:pPr>
    </w:p>
    <w:p w14:paraId="0D803DA0" w14:textId="77777777" w:rsidR="00730D8E" w:rsidRPr="00730D8E" w:rsidRDefault="00730D8E" w:rsidP="00CC73B2">
      <w:pPr>
        <w:pStyle w:val="BodyText"/>
        <w:ind w:left="142"/>
        <w:rPr>
          <w:rFonts w:ascii="Century Gothic" w:hAnsi="Century Gothic"/>
        </w:rPr>
      </w:pPr>
    </w:p>
    <w:p w14:paraId="0BC8CAB1" w14:textId="77777777" w:rsidR="006404FA" w:rsidRDefault="00866139" w:rsidP="00CC73B2">
      <w:pPr>
        <w:ind w:left="142"/>
        <w:rPr>
          <w:rFonts w:ascii="Arial" w:eastAsia="Arial" w:hAnsi="Arial" w:cs="Arial"/>
        </w:rPr>
      </w:pPr>
      <w:r>
        <w:rPr>
          <w:rFonts w:ascii="Times New Roman" w:hAnsi="Times New Roman" w:cs="Times New Roman"/>
          <w:noProof/>
          <w:sz w:val="24"/>
          <w:szCs w:val="24"/>
        </w:rPr>
        <w:drawing>
          <wp:anchor distT="36576" distB="36576" distL="36576" distR="36576" simplePos="0" relativeHeight="252122624" behindDoc="0" locked="0" layoutInCell="1" allowOverlap="1" wp14:anchorId="03D91B6B" wp14:editId="19DE2EE8">
            <wp:simplePos x="0" y="0"/>
            <wp:positionH relativeFrom="page">
              <wp:posOffset>0</wp:posOffset>
            </wp:positionH>
            <wp:positionV relativeFrom="page">
              <wp:posOffset>5628904</wp:posOffset>
            </wp:positionV>
            <wp:extent cx="7542000" cy="4044325"/>
            <wp:effectExtent l="0" t="0" r="1905" b="0"/>
            <wp:wrapNone/>
            <wp:docPr id="12747873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87395" name="Picture 5"/>
                    <pic:cNvPicPr>
                      <a:picLocks noChangeAspect="1" noChangeArrowheads="1"/>
                    </pic:cNvPicPr>
                  </pic:nvPicPr>
                  <pic:blipFill>
                    <a:blip r:embed="rId25" cstate="screen">
                      <a:extLst>
                        <a:ext uri="{28A0092B-C50C-407E-A947-70E740481C1C}">
                          <a14:useLocalDpi xmlns:a14="http://schemas.microsoft.com/office/drawing/2010/main"/>
                        </a:ext>
                      </a:extLst>
                    </a:blip>
                    <a:srcRect t="9752" b="9752"/>
                    <a:stretch>
                      <a:fillRect/>
                    </a:stretch>
                  </pic:blipFill>
                  <pic:spPr bwMode="auto">
                    <a:xfrm>
                      <a:off x="0" y="0"/>
                      <a:ext cx="7542000" cy="40443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4FA">
        <w:br w:type="page"/>
      </w:r>
    </w:p>
    <w:p w14:paraId="1CF9FCDB" w14:textId="77777777" w:rsidR="0079739A" w:rsidRPr="00C809C0" w:rsidRDefault="0079739A" w:rsidP="0079739A">
      <w:pPr>
        <w:pStyle w:val="Heading1"/>
        <w:rPr>
          <w:sz w:val="56"/>
          <w:szCs w:val="56"/>
        </w:rPr>
      </w:pPr>
      <w:bookmarkStart w:id="3" w:name="_Toc165804169"/>
      <w:bookmarkStart w:id="4" w:name="_Toc199674469"/>
      <w:r w:rsidRPr="00C809C0">
        <w:rPr>
          <w:sz w:val="56"/>
          <w:szCs w:val="56"/>
        </w:rPr>
        <w:lastRenderedPageBreak/>
        <w:t>Job Description</w:t>
      </w:r>
      <w:bookmarkEnd w:id="3"/>
      <w:bookmarkEnd w:id="4"/>
    </w:p>
    <w:p w14:paraId="3D661B73" w14:textId="03EBA18E" w:rsidR="0079739A" w:rsidRPr="00817FCA" w:rsidRDefault="0079739A" w:rsidP="0079739A">
      <w:pPr>
        <w:ind w:left="142"/>
        <w:rPr>
          <w:b/>
          <w:bCs/>
          <w:color w:val="7173B0" w:themeColor="accent2"/>
          <w:sz w:val="40"/>
          <w:szCs w:val="40"/>
        </w:rPr>
      </w:pPr>
      <w:r w:rsidRPr="00817FCA">
        <w:rPr>
          <w:b/>
          <w:bCs/>
          <w:color w:val="7173B0" w:themeColor="accent2"/>
          <w:sz w:val="40"/>
          <w:szCs w:val="40"/>
        </w:rPr>
        <w:t xml:space="preserve">Classroom Teacher </w:t>
      </w:r>
      <w:r w:rsidR="00412A90">
        <w:rPr>
          <w:b/>
          <w:bCs/>
          <w:color w:val="7173B0" w:themeColor="accent2"/>
          <w:sz w:val="40"/>
          <w:szCs w:val="40"/>
        </w:rPr>
        <w:t xml:space="preserve">for the Primary Phase </w:t>
      </w:r>
      <w:r w:rsidR="00A54480">
        <w:rPr>
          <w:b/>
          <w:bCs/>
          <w:color w:val="7173B0" w:themeColor="accent2"/>
          <w:sz w:val="40"/>
          <w:szCs w:val="40"/>
        </w:rPr>
        <w:t>(ECT)</w:t>
      </w:r>
    </w:p>
    <w:p w14:paraId="1137E5F8" w14:textId="77777777" w:rsidR="0079739A" w:rsidRPr="00730D8E" w:rsidRDefault="0079739A" w:rsidP="0079739A">
      <w:pPr>
        <w:ind w:left="142"/>
      </w:pPr>
    </w:p>
    <w:tbl>
      <w:tblPr>
        <w:tblStyle w:val="TableGrid"/>
        <w:tblW w:w="0" w:type="auto"/>
        <w:tblInd w:w="142" w:type="dxa"/>
        <w:tblBorders>
          <w:top w:val="none" w:sz="0" w:space="0" w:color="auto"/>
          <w:left w:val="none" w:sz="0" w:space="0" w:color="auto"/>
          <w:bottom w:val="single" w:sz="36" w:space="0" w:color="00B050"/>
          <w:right w:val="none" w:sz="0" w:space="0" w:color="auto"/>
          <w:insideH w:val="none" w:sz="0" w:space="0" w:color="auto"/>
          <w:insideV w:val="none" w:sz="0" w:space="0" w:color="auto"/>
        </w:tblBorders>
        <w:tblLook w:val="04A0" w:firstRow="1" w:lastRow="0" w:firstColumn="1" w:lastColumn="0" w:noHBand="0" w:noVBand="1"/>
      </w:tblPr>
      <w:tblGrid>
        <w:gridCol w:w="1985"/>
        <w:gridCol w:w="7643"/>
      </w:tblGrid>
      <w:tr w:rsidR="0079739A" w14:paraId="6877C655" w14:textId="77777777" w:rsidTr="00A80368">
        <w:tc>
          <w:tcPr>
            <w:tcW w:w="1985" w:type="dxa"/>
            <w:tcMar>
              <w:top w:w="113" w:type="dxa"/>
              <w:bottom w:w="113" w:type="dxa"/>
            </w:tcMar>
          </w:tcPr>
          <w:p w14:paraId="287E10BF" w14:textId="77777777" w:rsidR="0079739A" w:rsidRPr="00817FCA" w:rsidRDefault="0079739A" w:rsidP="00A80368">
            <w:pPr>
              <w:pStyle w:val="BodyText"/>
              <w:ind w:left="142"/>
              <w:rPr>
                <w:rFonts w:ascii="Century Gothic" w:hAnsi="Century Gothic"/>
                <w:b/>
                <w:bCs/>
                <w:color w:val="2F395E" w:themeColor="text2"/>
                <w:sz w:val="24"/>
                <w:szCs w:val="24"/>
              </w:rPr>
            </w:pPr>
            <w:r w:rsidRPr="00817FCA">
              <w:rPr>
                <w:rFonts w:ascii="Century Gothic" w:hAnsi="Century Gothic"/>
                <w:b/>
                <w:bCs/>
                <w:color w:val="2F395E" w:themeColor="text2"/>
                <w:sz w:val="24"/>
                <w:szCs w:val="24"/>
              </w:rPr>
              <w:t>Reporting to:</w:t>
            </w:r>
          </w:p>
        </w:tc>
        <w:tc>
          <w:tcPr>
            <w:tcW w:w="7643" w:type="dxa"/>
            <w:tcMar>
              <w:top w:w="113" w:type="dxa"/>
              <w:bottom w:w="113" w:type="dxa"/>
            </w:tcMar>
          </w:tcPr>
          <w:p w14:paraId="075524F7" w14:textId="77777777" w:rsidR="0079739A" w:rsidRPr="00C809C0" w:rsidRDefault="0079739A" w:rsidP="00A80368">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 xml:space="preserve">The </w:t>
            </w:r>
            <w:proofErr w:type="gramStart"/>
            <w:r>
              <w:rPr>
                <w:rFonts w:ascii="Century Gothic" w:hAnsi="Century Gothic"/>
                <w:color w:val="7173B0" w:themeColor="accent2"/>
                <w:sz w:val="22"/>
                <w:szCs w:val="22"/>
              </w:rPr>
              <w:t>Principal</w:t>
            </w:r>
            <w:proofErr w:type="gramEnd"/>
          </w:p>
        </w:tc>
      </w:tr>
      <w:tr w:rsidR="0079739A" w14:paraId="19943E75" w14:textId="77777777" w:rsidTr="00A80368">
        <w:tc>
          <w:tcPr>
            <w:tcW w:w="1985" w:type="dxa"/>
            <w:tcMar>
              <w:top w:w="113" w:type="dxa"/>
              <w:bottom w:w="113" w:type="dxa"/>
            </w:tcMar>
          </w:tcPr>
          <w:p w14:paraId="5600AA55" w14:textId="77777777" w:rsidR="0079739A" w:rsidRPr="00817FCA" w:rsidRDefault="0079739A" w:rsidP="00A80368">
            <w:pPr>
              <w:pStyle w:val="BodyText"/>
              <w:ind w:left="142"/>
              <w:rPr>
                <w:rFonts w:ascii="Century Gothic" w:hAnsi="Century Gothic"/>
                <w:b/>
                <w:bCs/>
                <w:color w:val="2F395E" w:themeColor="text2"/>
                <w:sz w:val="24"/>
                <w:szCs w:val="24"/>
              </w:rPr>
            </w:pPr>
            <w:r w:rsidRPr="00817FCA">
              <w:rPr>
                <w:rFonts w:ascii="Century Gothic" w:hAnsi="Century Gothic"/>
                <w:b/>
                <w:bCs/>
                <w:color w:val="2F395E" w:themeColor="text2"/>
                <w:sz w:val="24"/>
                <w:szCs w:val="24"/>
              </w:rPr>
              <w:t>Salary:</w:t>
            </w:r>
          </w:p>
        </w:tc>
        <w:tc>
          <w:tcPr>
            <w:tcW w:w="7643" w:type="dxa"/>
            <w:tcMar>
              <w:top w:w="113" w:type="dxa"/>
              <w:bottom w:w="113" w:type="dxa"/>
            </w:tcMar>
          </w:tcPr>
          <w:p w14:paraId="72935797" w14:textId="4C33FCF4" w:rsidR="0079739A" w:rsidRPr="00C809C0" w:rsidRDefault="0079739A" w:rsidP="004B48BE">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MPS</w:t>
            </w:r>
            <w:r w:rsidR="004B48BE">
              <w:rPr>
                <w:rFonts w:ascii="Century Gothic" w:hAnsi="Century Gothic"/>
                <w:color w:val="7173B0" w:themeColor="accent2"/>
                <w:sz w:val="22"/>
                <w:szCs w:val="22"/>
              </w:rPr>
              <w:t xml:space="preserve"> Point 1</w:t>
            </w:r>
          </w:p>
        </w:tc>
      </w:tr>
      <w:tr w:rsidR="0079739A" w14:paraId="312B9046" w14:textId="77777777" w:rsidTr="00A80368">
        <w:trPr>
          <w:trHeight w:val="27"/>
        </w:trPr>
        <w:tc>
          <w:tcPr>
            <w:tcW w:w="1985" w:type="dxa"/>
            <w:tcBorders>
              <w:bottom w:val="nil"/>
            </w:tcBorders>
            <w:tcMar>
              <w:top w:w="113" w:type="dxa"/>
              <w:bottom w:w="113" w:type="dxa"/>
            </w:tcMar>
          </w:tcPr>
          <w:p w14:paraId="672CD90E" w14:textId="77777777" w:rsidR="0079739A" w:rsidRPr="00817FCA" w:rsidRDefault="0079739A" w:rsidP="00A80368">
            <w:pPr>
              <w:pStyle w:val="BodyText"/>
              <w:ind w:left="142"/>
              <w:rPr>
                <w:rFonts w:ascii="Century Gothic" w:hAnsi="Century Gothic"/>
                <w:b/>
                <w:bCs/>
                <w:color w:val="2F395E" w:themeColor="text2"/>
                <w:sz w:val="24"/>
                <w:szCs w:val="24"/>
              </w:rPr>
            </w:pPr>
            <w:r w:rsidRPr="00817FCA">
              <w:rPr>
                <w:rFonts w:ascii="Century Gothic" w:hAnsi="Century Gothic"/>
                <w:b/>
                <w:bCs/>
                <w:color w:val="2F395E" w:themeColor="text2"/>
                <w:sz w:val="24"/>
                <w:szCs w:val="24"/>
              </w:rPr>
              <w:t>Term:</w:t>
            </w:r>
          </w:p>
        </w:tc>
        <w:tc>
          <w:tcPr>
            <w:tcW w:w="7643" w:type="dxa"/>
            <w:tcBorders>
              <w:bottom w:val="nil"/>
            </w:tcBorders>
            <w:tcMar>
              <w:top w:w="113" w:type="dxa"/>
              <w:bottom w:w="113" w:type="dxa"/>
            </w:tcMar>
          </w:tcPr>
          <w:p w14:paraId="3E8FE406" w14:textId="77777777" w:rsidR="0079739A" w:rsidRPr="00C809C0" w:rsidRDefault="0079739A" w:rsidP="00A80368">
            <w:pPr>
              <w:pStyle w:val="BodyText"/>
              <w:ind w:left="142"/>
              <w:rPr>
                <w:rFonts w:ascii="Century Gothic" w:hAnsi="Century Gothic"/>
                <w:color w:val="7173B0" w:themeColor="accent2"/>
                <w:sz w:val="22"/>
                <w:szCs w:val="22"/>
              </w:rPr>
            </w:pPr>
            <w:r w:rsidRPr="00C809C0">
              <w:rPr>
                <w:rFonts w:ascii="Century Gothic" w:hAnsi="Century Gothic"/>
                <w:color w:val="7173B0" w:themeColor="accent2"/>
                <w:sz w:val="22"/>
                <w:szCs w:val="22"/>
              </w:rPr>
              <w:t>Full time</w:t>
            </w:r>
          </w:p>
        </w:tc>
      </w:tr>
      <w:tr w:rsidR="0079739A" w14:paraId="6EE25DA2" w14:textId="77777777" w:rsidTr="00A80368">
        <w:trPr>
          <w:trHeight w:val="469"/>
        </w:trPr>
        <w:tc>
          <w:tcPr>
            <w:tcW w:w="1985" w:type="dxa"/>
            <w:tcBorders>
              <w:bottom w:val="single" w:sz="24" w:space="0" w:color="2F395E" w:themeColor="text2"/>
            </w:tcBorders>
            <w:tcMar>
              <w:top w:w="113" w:type="dxa"/>
              <w:bottom w:w="113" w:type="dxa"/>
            </w:tcMar>
          </w:tcPr>
          <w:p w14:paraId="6F4A9BF4" w14:textId="77777777" w:rsidR="0079739A" w:rsidRPr="00817FCA" w:rsidRDefault="0079739A" w:rsidP="00A80368">
            <w:pPr>
              <w:pStyle w:val="BodyText"/>
              <w:ind w:left="142"/>
              <w:rPr>
                <w:rFonts w:ascii="Century Gothic" w:hAnsi="Century Gothic"/>
                <w:b/>
                <w:bCs/>
                <w:color w:val="2F395E" w:themeColor="text2"/>
                <w:sz w:val="24"/>
                <w:szCs w:val="24"/>
              </w:rPr>
            </w:pPr>
            <w:r w:rsidRPr="00817FCA">
              <w:rPr>
                <w:rFonts w:ascii="Century Gothic" w:hAnsi="Century Gothic"/>
                <w:b/>
                <w:bCs/>
                <w:color w:val="2F395E" w:themeColor="text2"/>
                <w:sz w:val="24"/>
                <w:szCs w:val="24"/>
              </w:rPr>
              <w:t>Location:</w:t>
            </w:r>
          </w:p>
        </w:tc>
        <w:tc>
          <w:tcPr>
            <w:tcW w:w="7643" w:type="dxa"/>
            <w:tcBorders>
              <w:bottom w:val="single" w:sz="24" w:space="0" w:color="2F395E" w:themeColor="text2"/>
            </w:tcBorders>
            <w:tcMar>
              <w:top w:w="113" w:type="dxa"/>
              <w:bottom w:w="113" w:type="dxa"/>
            </w:tcMar>
          </w:tcPr>
          <w:p w14:paraId="1C4DC745" w14:textId="77777777" w:rsidR="0079739A" w:rsidRPr="00C809C0" w:rsidRDefault="0079739A" w:rsidP="00A80368">
            <w:pPr>
              <w:pStyle w:val="BodyText"/>
              <w:ind w:left="142"/>
              <w:rPr>
                <w:rFonts w:ascii="Century Gothic" w:hAnsi="Century Gothic"/>
                <w:color w:val="7173B0" w:themeColor="accent2"/>
                <w:sz w:val="22"/>
                <w:szCs w:val="22"/>
              </w:rPr>
            </w:pPr>
            <w:r w:rsidRPr="00623368">
              <w:rPr>
                <w:rFonts w:ascii="Century Gothic" w:hAnsi="Century Gothic"/>
                <w:color w:val="7173B0" w:themeColor="accent2"/>
                <w:sz w:val="22"/>
                <w:szCs w:val="22"/>
              </w:rPr>
              <w:t>School Based</w:t>
            </w:r>
          </w:p>
        </w:tc>
      </w:tr>
    </w:tbl>
    <w:p w14:paraId="7D2EF933" w14:textId="77777777" w:rsidR="0079739A" w:rsidRDefault="0079739A" w:rsidP="0079739A">
      <w:pPr>
        <w:pStyle w:val="BodyText"/>
        <w:ind w:left="142"/>
      </w:pPr>
    </w:p>
    <w:p w14:paraId="0E1B025B" w14:textId="77777777" w:rsidR="0079739A" w:rsidRDefault="0079739A" w:rsidP="0079739A">
      <w:pPr>
        <w:pStyle w:val="Heading4"/>
      </w:pPr>
      <w:r>
        <w:t>Job Purpose</w:t>
      </w:r>
    </w:p>
    <w:p w14:paraId="3D361508" w14:textId="77777777" w:rsidR="0079739A" w:rsidRPr="007D5928" w:rsidRDefault="0079739A" w:rsidP="007973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jc w:val="both"/>
        <w:rPr>
          <w:rFonts w:eastAsia="Times New Roman" w:cstheme="minorHAnsi"/>
        </w:rPr>
      </w:pPr>
      <w:r w:rsidRPr="007D5928">
        <w:rPr>
          <w:rFonts w:eastAsia="Times New Roman" w:cstheme="minorHAnsi"/>
          <w:bCs/>
          <w:color w:val="000000"/>
        </w:rPr>
        <w:t>To carry</w:t>
      </w:r>
      <w:r w:rsidRPr="007D5928">
        <w:rPr>
          <w:rFonts w:eastAsia="Times New Roman" w:cstheme="minorHAnsi"/>
        </w:rPr>
        <w:t xml:space="preserve"> out the duties of </w:t>
      </w:r>
      <w:r>
        <w:rPr>
          <w:rFonts w:eastAsia="Times New Roman" w:cstheme="minorHAnsi"/>
        </w:rPr>
        <w:t xml:space="preserve">a class </w:t>
      </w:r>
      <w:r w:rsidRPr="007D5928">
        <w:rPr>
          <w:rFonts w:eastAsia="Times New Roman" w:cstheme="minorHAnsi"/>
        </w:rPr>
        <w:t xml:space="preserve">teacher as set out in the School Teachers’ Pay and Conditions Document 2016 and have due regard to the aims, ethos and policies of the school, </w:t>
      </w:r>
      <w:r w:rsidRPr="007D5928">
        <w:rPr>
          <w:rFonts w:eastAsia="Times New Roman" w:cstheme="minorHAnsi"/>
          <w:bCs/>
          <w:color w:val="000000"/>
        </w:rPr>
        <w:t xml:space="preserve">under the direction of and </w:t>
      </w:r>
      <w:r w:rsidRPr="007D5928">
        <w:rPr>
          <w:rFonts w:eastAsia="Times New Roman" w:cstheme="minorHAnsi"/>
          <w:color w:val="000000"/>
        </w:rPr>
        <w:t xml:space="preserve">in consultation with the </w:t>
      </w:r>
      <w:proofErr w:type="gramStart"/>
      <w:r w:rsidRPr="007D5928">
        <w:rPr>
          <w:rFonts w:eastAsia="Times New Roman" w:cstheme="minorHAnsi"/>
          <w:color w:val="000000"/>
        </w:rPr>
        <w:t>Principal</w:t>
      </w:r>
      <w:proofErr w:type="gramEnd"/>
      <w:r w:rsidRPr="007D5928">
        <w:rPr>
          <w:rFonts w:eastAsia="Times New Roman" w:cstheme="minorHAnsi"/>
          <w:color w:val="000000"/>
        </w:rPr>
        <w:t>.</w:t>
      </w:r>
    </w:p>
    <w:p w14:paraId="5ED1A1AE" w14:textId="77777777" w:rsidR="0079739A" w:rsidRDefault="0079739A" w:rsidP="0079739A">
      <w:pPr>
        <w:pStyle w:val="Heading4"/>
      </w:pPr>
    </w:p>
    <w:p w14:paraId="2B347EE2" w14:textId="77777777" w:rsidR="0079739A" w:rsidRDefault="0079739A" w:rsidP="0079739A">
      <w:pPr>
        <w:pStyle w:val="Heading4"/>
      </w:pPr>
      <w:r>
        <w:t>Teaching and Learning</w:t>
      </w:r>
    </w:p>
    <w:p w14:paraId="17F46272" w14:textId="77777777" w:rsidR="0079739A" w:rsidRPr="007D5928" w:rsidRDefault="0079739A" w:rsidP="0079739A">
      <w:pPr>
        <w:pStyle w:val="ListParagraph"/>
      </w:pPr>
      <w:r w:rsidRPr="007D5928">
        <w:t>Plan activities and experiences appropriate to the age, ability and individual need of all students following the Curriculum Guidance for Foundation Stage and National Curriculum to ensure students receive a broad and balanced curriculum.</w:t>
      </w:r>
    </w:p>
    <w:p w14:paraId="157167B0" w14:textId="77777777" w:rsidR="0079739A" w:rsidRPr="007D5928" w:rsidRDefault="0079739A" w:rsidP="0079739A">
      <w:pPr>
        <w:pStyle w:val="ListParagraph"/>
      </w:pPr>
      <w:r w:rsidRPr="007D5928">
        <w:t>Set clear and challenging targets for learning, building on prior attainment.</w:t>
      </w:r>
    </w:p>
    <w:p w14:paraId="3AA38E39" w14:textId="77777777" w:rsidR="0079739A" w:rsidRPr="007D5928" w:rsidRDefault="0079739A" w:rsidP="0079739A">
      <w:pPr>
        <w:pStyle w:val="ListParagraph"/>
      </w:pPr>
      <w:r w:rsidRPr="007D5928">
        <w:t xml:space="preserve">Consider how the subjects can promote citizenship, spiritual cultural, mental and physical development and preparation for adult life. </w:t>
      </w:r>
    </w:p>
    <w:p w14:paraId="2F93FEE5" w14:textId="77777777" w:rsidR="0079739A" w:rsidRPr="007D5928" w:rsidRDefault="0079739A" w:rsidP="0079739A">
      <w:pPr>
        <w:pStyle w:val="ListParagraph"/>
      </w:pPr>
      <w:r w:rsidRPr="007D5928">
        <w:t>Reviewing and maintaining resources and a high-quality learning environment.</w:t>
      </w:r>
    </w:p>
    <w:p w14:paraId="5BA65707" w14:textId="77777777" w:rsidR="0079739A" w:rsidRPr="007D5928" w:rsidRDefault="0079739A" w:rsidP="0079739A">
      <w:pPr>
        <w:pStyle w:val="ListParagraph"/>
      </w:pPr>
      <w:r w:rsidRPr="007D5928">
        <w:t>Recording student’s profiles, progress and attainment in accordance with school policy</w:t>
      </w:r>
    </w:p>
    <w:p w14:paraId="17659E75" w14:textId="77777777" w:rsidR="0079739A" w:rsidRPr="007D5928" w:rsidRDefault="0079739A" w:rsidP="0079739A">
      <w:pPr>
        <w:pStyle w:val="ListParagraph"/>
      </w:pPr>
      <w:r w:rsidRPr="007D5928">
        <w:t>To positively promote engagement with parents.</w:t>
      </w:r>
    </w:p>
    <w:p w14:paraId="307CAC19" w14:textId="77777777" w:rsidR="0079739A" w:rsidRDefault="0079739A" w:rsidP="0079739A">
      <w:pPr>
        <w:ind w:left="0"/>
      </w:pPr>
    </w:p>
    <w:p w14:paraId="39E2FA66" w14:textId="77777777" w:rsidR="0079739A" w:rsidRDefault="0079739A" w:rsidP="0079739A">
      <w:pPr>
        <w:pStyle w:val="Heading4"/>
      </w:pPr>
      <w:r>
        <w:t>Continuous Development</w:t>
      </w:r>
    </w:p>
    <w:p w14:paraId="53ACE130" w14:textId="77777777" w:rsidR="0079739A" w:rsidRDefault="0079739A" w:rsidP="0079739A">
      <w:pPr>
        <w:pStyle w:val="ListParagraph"/>
      </w:pPr>
      <w:r>
        <w:t xml:space="preserve">To attend courses provided by </w:t>
      </w:r>
      <w:proofErr w:type="spellStart"/>
      <w:r>
        <w:t>organisations</w:t>
      </w:r>
      <w:proofErr w:type="spellEnd"/>
      <w:r>
        <w:t xml:space="preserve"> as and when appropriate and disseminate information.</w:t>
      </w:r>
    </w:p>
    <w:p w14:paraId="2A47C8E1" w14:textId="77777777" w:rsidR="0079739A" w:rsidRDefault="0079739A" w:rsidP="0079739A">
      <w:pPr>
        <w:pStyle w:val="ListParagraph"/>
      </w:pPr>
      <w:r>
        <w:t>Manage a curriculum area(s) of special interest where necessary:</w:t>
      </w:r>
    </w:p>
    <w:p w14:paraId="1EF21C6F" w14:textId="77777777" w:rsidR="0079739A" w:rsidRDefault="0079739A" w:rsidP="0079739A">
      <w:pPr>
        <w:pStyle w:val="ListParagraph"/>
        <w:numPr>
          <w:ilvl w:val="1"/>
          <w:numId w:val="3"/>
        </w:numPr>
        <w:ind w:left="993"/>
      </w:pPr>
      <w:r>
        <w:t xml:space="preserve">be involved in the </w:t>
      </w:r>
      <w:proofErr w:type="spellStart"/>
      <w:r>
        <w:t>organisation</w:t>
      </w:r>
      <w:proofErr w:type="spellEnd"/>
      <w:r>
        <w:t>, maintenance and review of resources and equipment throughout school attached to that curriculum area(s</w:t>
      </w:r>
      <w:proofErr w:type="gramStart"/>
      <w:r>
        <w:t>);</w:t>
      </w:r>
      <w:proofErr w:type="gramEnd"/>
    </w:p>
    <w:p w14:paraId="493986BF" w14:textId="77777777" w:rsidR="0079739A" w:rsidRDefault="0079739A" w:rsidP="0079739A">
      <w:pPr>
        <w:pStyle w:val="ListParagraph"/>
        <w:numPr>
          <w:ilvl w:val="1"/>
          <w:numId w:val="3"/>
        </w:numPr>
        <w:ind w:left="993"/>
      </w:pPr>
      <w:r>
        <w:t>keep abreast of current trends and developments, attend relevant courses and disseminate information and ideas to colleagues associated with that curriculum area(s)</w:t>
      </w:r>
    </w:p>
    <w:p w14:paraId="3EF31E9C" w14:textId="77777777" w:rsidR="0079739A" w:rsidRPr="007D5928" w:rsidRDefault="0079739A" w:rsidP="0079739A">
      <w:pPr>
        <w:pStyle w:val="ListParagraph"/>
        <w:numPr>
          <w:ilvl w:val="1"/>
          <w:numId w:val="3"/>
        </w:numPr>
        <w:ind w:left="993"/>
      </w:pPr>
      <w:r>
        <w:t>creating and updating annual action plans indicating key priorities for development in line with school improvement and evaluation activities.</w:t>
      </w:r>
    </w:p>
    <w:p w14:paraId="0FEA1C9E" w14:textId="77777777" w:rsidR="0079739A" w:rsidRDefault="0079739A" w:rsidP="0079739A">
      <w:pPr>
        <w:ind w:left="0"/>
      </w:pPr>
    </w:p>
    <w:p w14:paraId="235899FD" w14:textId="77777777" w:rsidR="0079739A" w:rsidRDefault="0079739A" w:rsidP="0079739A">
      <w:pPr>
        <w:pStyle w:val="Heading4"/>
      </w:pPr>
      <w:r w:rsidRPr="00FE0A8F">
        <w:rPr>
          <w:rFonts w:eastAsia="Times New Roman" w:cstheme="minorHAnsi"/>
        </w:rPr>
        <w:t>Assessment and Recording</w:t>
      </w:r>
    </w:p>
    <w:p w14:paraId="1918486B" w14:textId="77777777" w:rsidR="0079739A" w:rsidRDefault="0079739A" w:rsidP="0079739A">
      <w:pPr>
        <w:pStyle w:val="ListParagraph"/>
      </w:pPr>
      <w:r>
        <w:t>Manage a curriculum area(s) of special interest where necessary:</w:t>
      </w:r>
    </w:p>
    <w:p w14:paraId="539EEB9D" w14:textId="77777777" w:rsidR="0079739A" w:rsidRPr="00E379D4" w:rsidRDefault="0079739A" w:rsidP="0079739A">
      <w:pPr>
        <w:pStyle w:val="ListParagraph"/>
      </w:pPr>
      <w:r w:rsidRPr="00E379D4">
        <w:t>Assess how well learning objectives have been achieved and use this assessment to inform future teaching.</w:t>
      </w:r>
    </w:p>
    <w:p w14:paraId="12C1CF76" w14:textId="77777777" w:rsidR="0079739A" w:rsidRPr="00E379D4" w:rsidRDefault="0079739A" w:rsidP="0079739A">
      <w:pPr>
        <w:pStyle w:val="ListParagraph"/>
      </w:pPr>
      <w:r w:rsidRPr="00E379D4">
        <w:t>Assess and record students’ progress in accordance with School Policy and Statutory Guidance.</w:t>
      </w:r>
    </w:p>
    <w:p w14:paraId="3040AB26" w14:textId="77777777" w:rsidR="0079739A" w:rsidRDefault="0079739A" w:rsidP="0079739A">
      <w:pPr>
        <w:pStyle w:val="ListParagraph"/>
      </w:pPr>
      <w:r w:rsidRPr="00E379D4">
        <w:t>Mark and monitor class and homework, providing constructive oral and/or written feedback and setting targets for students’ progress.</w:t>
      </w:r>
    </w:p>
    <w:p w14:paraId="3BF29D02" w14:textId="77777777" w:rsidR="0079739A" w:rsidRPr="00E379D4" w:rsidRDefault="0079739A" w:rsidP="0079739A">
      <w:pPr>
        <w:pStyle w:val="ListParagraph"/>
        <w:widowControl/>
        <w:numPr>
          <w:ilvl w:val="1"/>
          <w:numId w:val="3"/>
        </w:numPr>
        <w:tabs>
          <w:tab w:val="left" w:pos="900"/>
        </w:tabs>
        <w:autoSpaceDE/>
        <w:autoSpaceDN/>
        <w:spacing w:before="120" w:after="240"/>
        <w:ind w:right="0"/>
        <w:contextualSpacing/>
        <w:jc w:val="both"/>
        <w:rPr>
          <w:rFonts w:eastAsia="Times New Roman" w:cstheme="minorHAnsi"/>
        </w:rPr>
      </w:pPr>
      <w:r w:rsidRPr="00E379D4">
        <w:rPr>
          <w:rFonts w:eastAsia="Times New Roman" w:cstheme="minorHAnsi"/>
          <w:sz w:val="22"/>
          <w:szCs w:val="22"/>
        </w:rPr>
        <w:t>Provide written reports to parents, in accordance with school procedures and statutory requirements.</w:t>
      </w:r>
    </w:p>
    <w:p w14:paraId="657E2526" w14:textId="77777777" w:rsidR="0079739A" w:rsidRPr="00761EC1" w:rsidRDefault="0079739A" w:rsidP="0079739A">
      <w:pPr>
        <w:pStyle w:val="ListParagraph"/>
        <w:widowControl/>
        <w:numPr>
          <w:ilvl w:val="1"/>
          <w:numId w:val="3"/>
        </w:numPr>
        <w:tabs>
          <w:tab w:val="left" w:pos="900"/>
        </w:tabs>
        <w:autoSpaceDE/>
        <w:autoSpaceDN/>
        <w:spacing w:before="120" w:after="240"/>
        <w:ind w:right="0"/>
        <w:contextualSpacing/>
        <w:jc w:val="both"/>
        <w:rPr>
          <w:rFonts w:eastAsia="Times New Roman" w:cstheme="minorHAnsi"/>
        </w:rPr>
      </w:pPr>
      <w:r w:rsidRPr="00E379D4">
        <w:rPr>
          <w:rFonts w:eastAsia="Times New Roman" w:cstheme="minorHAnsi"/>
          <w:sz w:val="22"/>
          <w:szCs w:val="22"/>
        </w:rPr>
        <w:t>other agencies, in accordance with school procedures and Code of Practice.</w:t>
      </w:r>
    </w:p>
    <w:p w14:paraId="33641153" w14:textId="77777777" w:rsidR="0079739A" w:rsidRPr="00761EC1" w:rsidRDefault="0079739A" w:rsidP="0079739A">
      <w:pPr>
        <w:widowControl/>
        <w:tabs>
          <w:tab w:val="left" w:pos="900"/>
        </w:tabs>
        <w:autoSpaceDE/>
        <w:autoSpaceDN/>
        <w:spacing w:before="120" w:after="240"/>
        <w:ind w:right="0"/>
        <w:contextualSpacing/>
        <w:jc w:val="both"/>
        <w:rPr>
          <w:rFonts w:eastAsia="Times New Roman" w:cstheme="minorHAnsi"/>
        </w:rPr>
      </w:pPr>
    </w:p>
    <w:p w14:paraId="20F973EC" w14:textId="77777777" w:rsidR="0079739A" w:rsidRDefault="0079739A" w:rsidP="0079739A">
      <w:pPr>
        <w:pStyle w:val="Heading4"/>
      </w:pPr>
    </w:p>
    <w:p w14:paraId="1CE0E540" w14:textId="77777777" w:rsidR="0079739A" w:rsidRDefault="0079739A" w:rsidP="0079739A">
      <w:pPr>
        <w:pStyle w:val="Heading4"/>
      </w:pPr>
      <w:r w:rsidRPr="00761EC1">
        <w:t>Pastoral</w:t>
      </w:r>
    </w:p>
    <w:p w14:paraId="7AC78AC8" w14:textId="77777777" w:rsidR="0079739A" w:rsidRDefault="0079739A" w:rsidP="0079739A">
      <w:pPr>
        <w:pStyle w:val="ListParagraph"/>
      </w:pPr>
      <w:r>
        <w:t xml:space="preserve">To promote, maintain and supervise the Health and Safety of students engaged in </w:t>
      </w:r>
      <w:proofErr w:type="spellStart"/>
      <w:r>
        <w:t>authorised</w:t>
      </w:r>
      <w:proofErr w:type="spellEnd"/>
      <w:r>
        <w:t xml:space="preserve"> school activities both on school premises and elsewhere.</w:t>
      </w:r>
    </w:p>
    <w:p w14:paraId="5424263F" w14:textId="77777777" w:rsidR="0079739A" w:rsidRDefault="0079739A" w:rsidP="0079739A">
      <w:pPr>
        <w:pStyle w:val="ListParagraph"/>
      </w:pPr>
      <w:r>
        <w:t xml:space="preserve">To demonstrate a commitment to positive </w:t>
      </w:r>
      <w:proofErr w:type="spellStart"/>
      <w:r>
        <w:t>behaviour</w:t>
      </w:r>
      <w:proofErr w:type="spellEnd"/>
      <w:r>
        <w:t xml:space="preserve"> management throughout school.</w:t>
      </w:r>
    </w:p>
    <w:p w14:paraId="09DC2804" w14:textId="77777777" w:rsidR="0079739A" w:rsidRDefault="0079739A" w:rsidP="0079739A">
      <w:pPr>
        <w:pStyle w:val="ListParagraph"/>
      </w:pPr>
      <w:r>
        <w:t>To care for the physical and emotional welfare of children within the class/school.</w:t>
      </w:r>
    </w:p>
    <w:p w14:paraId="5DF7CEDC" w14:textId="77777777" w:rsidR="0079739A" w:rsidRDefault="0079739A" w:rsidP="0079739A">
      <w:pPr>
        <w:pStyle w:val="ListParagraph"/>
      </w:pPr>
      <w:r>
        <w:t>To follow child protection procedures in accordance with School Policy to ensure the safety and welfare of children throughout the school.</w:t>
      </w:r>
    </w:p>
    <w:p w14:paraId="06C7AA9D" w14:textId="77777777" w:rsidR="0079739A" w:rsidRDefault="0079739A" w:rsidP="0079739A">
      <w:pPr>
        <w:pStyle w:val="ListParagraph"/>
      </w:pPr>
      <w:r>
        <w:t>To register students, encourage punctuality and reinforce school attendance procedures in consultation with the Head Teacher.</w:t>
      </w:r>
    </w:p>
    <w:p w14:paraId="34E8F099" w14:textId="77777777" w:rsidR="0079739A" w:rsidRDefault="0079739A" w:rsidP="0079739A">
      <w:pPr>
        <w:pStyle w:val="ListParagraph"/>
      </w:pPr>
      <w:r>
        <w:t>To develop positive relationships with parents and promote home-school partnership.</w:t>
      </w:r>
    </w:p>
    <w:p w14:paraId="6762F3D3" w14:textId="77777777" w:rsidR="0079739A" w:rsidRDefault="0079739A" w:rsidP="0079739A">
      <w:pPr>
        <w:pStyle w:val="ListParagraph"/>
      </w:pPr>
      <w:r>
        <w:t>To liaise with outside agencies responsible for student welfare.</w:t>
      </w:r>
    </w:p>
    <w:p w14:paraId="5A30C21D" w14:textId="77777777" w:rsidR="0079739A" w:rsidRDefault="0079739A" w:rsidP="0079739A"/>
    <w:p w14:paraId="1B93B1EC" w14:textId="77777777" w:rsidR="0079739A" w:rsidRDefault="0079739A" w:rsidP="0079739A">
      <w:pPr>
        <w:pStyle w:val="ListParagraph"/>
        <w:numPr>
          <w:ilvl w:val="0"/>
          <w:numId w:val="0"/>
        </w:numPr>
        <w:pBdr>
          <w:bottom w:val="single" w:sz="12" w:space="1" w:color="auto"/>
        </w:pBdr>
        <w:ind w:left="142"/>
      </w:pPr>
    </w:p>
    <w:p w14:paraId="0C1D66FB" w14:textId="77777777" w:rsidR="0079739A" w:rsidRDefault="0079739A" w:rsidP="0079739A">
      <w:pPr>
        <w:pStyle w:val="Heading4"/>
      </w:pPr>
    </w:p>
    <w:p w14:paraId="5F046028" w14:textId="77777777" w:rsidR="0079739A" w:rsidRDefault="0079739A" w:rsidP="0079739A">
      <w:pPr>
        <w:pStyle w:val="Heading4"/>
      </w:pPr>
      <w:r w:rsidRPr="00761EC1">
        <w:t>General</w:t>
      </w:r>
    </w:p>
    <w:p w14:paraId="45E9C87B" w14:textId="77777777" w:rsidR="0079739A" w:rsidRPr="002C473E" w:rsidRDefault="0079739A" w:rsidP="0079739A">
      <w:pPr>
        <w:pStyle w:val="ListParagraph"/>
      </w:pPr>
      <w:r w:rsidRPr="002C473E">
        <w:t xml:space="preserve">To promote Equality and Diversity ensuring </w:t>
      </w:r>
      <w:proofErr w:type="gramStart"/>
      <w:r w:rsidRPr="002C473E">
        <w:t>that,</w:t>
      </w:r>
      <w:proofErr w:type="gramEnd"/>
      <w:r w:rsidRPr="002C473E">
        <w:t xml:space="preserve"> specifics of gender, race, class, ability and disability are treated in a positive and </w:t>
      </w:r>
      <w:proofErr w:type="gramStart"/>
      <w:r w:rsidRPr="002C473E">
        <w:t>no</w:t>
      </w:r>
      <w:proofErr w:type="gramEnd"/>
      <w:r w:rsidRPr="002C473E">
        <w:t>-discriminatory manner.</w:t>
      </w:r>
    </w:p>
    <w:p w14:paraId="34BCEA61" w14:textId="77777777" w:rsidR="0079739A" w:rsidRPr="002C473E" w:rsidRDefault="0079739A" w:rsidP="0079739A">
      <w:pPr>
        <w:pStyle w:val="ListParagraph"/>
      </w:pPr>
      <w:r w:rsidRPr="002C473E">
        <w:t>To attend meetings with colleagues, parents and outside agencies as directed by the principal.</w:t>
      </w:r>
    </w:p>
    <w:p w14:paraId="4E7860F5" w14:textId="77777777" w:rsidR="0079739A" w:rsidRPr="002C473E" w:rsidRDefault="0079739A" w:rsidP="0079739A">
      <w:pPr>
        <w:pStyle w:val="ListParagraph"/>
      </w:pPr>
      <w:r w:rsidRPr="002C473E">
        <w:t>To adhere to safe working practices and to report any dangerous events or equipment to the relevant person.</w:t>
      </w:r>
    </w:p>
    <w:p w14:paraId="7B2C690C" w14:textId="77777777" w:rsidR="0079739A" w:rsidRPr="002C473E" w:rsidRDefault="0079739A" w:rsidP="0079739A">
      <w:pPr>
        <w:pStyle w:val="ListParagraph"/>
      </w:pPr>
      <w:r w:rsidRPr="002C473E">
        <w:t xml:space="preserve">To carry out any other duties appropriate to the level expected of a teacher on a standard scale relating to the efficient </w:t>
      </w:r>
      <w:proofErr w:type="spellStart"/>
      <w:r w:rsidRPr="002C473E">
        <w:t>organisation</w:t>
      </w:r>
      <w:proofErr w:type="spellEnd"/>
      <w:r w:rsidRPr="002C473E">
        <w:t xml:space="preserve"> of the school.</w:t>
      </w:r>
    </w:p>
    <w:p w14:paraId="71C6ED96" w14:textId="77777777" w:rsidR="0079739A" w:rsidRDefault="0079739A" w:rsidP="0079739A">
      <w:pPr>
        <w:pStyle w:val="ListParagraph"/>
      </w:pPr>
      <w:r w:rsidRPr="002C473E">
        <w:t>To participate in Performance Management as required by Government Regulations.</w:t>
      </w:r>
    </w:p>
    <w:p w14:paraId="779599FC" w14:textId="77777777" w:rsidR="0079739A" w:rsidRDefault="0079739A" w:rsidP="0079739A">
      <w:pPr>
        <w:ind w:left="142"/>
      </w:pPr>
    </w:p>
    <w:p w14:paraId="41415A8C" w14:textId="77777777" w:rsidR="0079739A" w:rsidRDefault="0079739A" w:rsidP="0079739A">
      <w:pPr>
        <w:pStyle w:val="Heading4"/>
      </w:pPr>
      <w:r w:rsidRPr="00FE0A8F">
        <w:rPr>
          <w:rFonts w:eastAsia="Times New Roman" w:cstheme="minorHAnsi"/>
        </w:rPr>
        <w:t>Safeguarding</w:t>
      </w:r>
    </w:p>
    <w:p w14:paraId="033B8C66" w14:textId="77777777" w:rsidR="0079739A" w:rsidRPr="002C473E" w:rsidRDefault="0079739A" w:rsidP="0079739A">
      <w:pPr>
        <w:pStyle w:val="ListParagraph"/>
      </w:pPr>
      <w:r w:rsidRPr="002C473E">
        <w:t xml:space="preserve">As part of your wider duties and responsibilities you are required to promote and actively support the Trusts ‘responsibilities towards safeguarding.  </w:t>
      </w:r>
    </w:p>
    <w:p w14:paraId="1E85C8DF" w14:textId="77777777" w:rsidR="0079739A" w:rsidRPr="002C473E" w:rsidRDefault="0079739A" w:rsidP="0079739A">
      <w:pPr>
        <w:pStyle w:val="ListParagraph"/>
      </w:pPr>
      <w:r w:rsidRPr="002C473E">
        <w:t xml:space="preserve">Safeguarding is about keeping people safe and protecting people from harm, neglect, abuse and injury.  </w:t>
      </w:r>
    </w:p>
    <w:p w14:paraId="0D77E61D" w14:textId="77777777" w:rsidR="0079739A" w:rsidRDefault="0079739A" w:rsidP="0079739A">
      <w:pPr>
        <w:pStyle w:val="ListParagraph"/>
      </w:pPr>
      <w:r w:rsidRPr="002C473E">
        <w:t>It is about creating safe places, being vigilant and doing something about any concerns you might have.  It isn’t just about the very old and the very young, it is about everyone who may be vulnerable.</w:t>
      </w:r>
    </w:p>
    <w:p w14:paraId="4BC39B82" w14:textId="77777777" w:rsidR="0079739A" w:rsidRDefault="0079739A" w:rsidP="0079739A">
      <w:pPr>
        <w:ind w:left="142"/>
      </w:pPr>
    </w:p>
    <w:p w14:paraId="2A31B42D" w14:textId="77777777" w:rsidR="0079739A" w:rsidRDefault="0079739A" w:rsidP="0079739A">
      <w:pPr>
        <w:ind w:left="142"/>
      </w:pPr>
    </w:p>
    <w:p w14:paraId="4FD9F60B" w14:textId="77777777" w:rsidR="0079739A" w:rsidRDefault="0079739A" w:rsidP="0079739A">
      <w:pPr>
        <w:ind w:left="142"/>
      </w:pPr>
    </w:p>
    <w:p w14:paraId="77C0D9B6" w14:textId="77777777" w:rsidR="0079739A" w:rsidRDefault="0079739A" w:rsidP="0079739A">
      <w:pPr>
        <w:ind w:left="142"/>
        <w:rPr>
          <w:rFonts w:ascii="Arial" w:eastAsia="Arial" w:hAnsi="Arial" w:cs="Arial"/>
        </w:rPr>
      </w:pPr>
      <w:r>
        <w:br w:type="page"/>
      </w:r>
    </w:p>
    <w:p w14:paraId="3C6D1387" w14:textId="77777777" w:rsidR="0079739A" w:rsidRDefault="0079739A" w:rsidP="0079739A">
      <w:pPr>
        <w:pStyle w:val="Heading1"/>
        <w:rPr>
          <w:sz w:val="56"/>
          <w:szCs w:val="56"/>
        </w:rPr>
      </w:pPr>
      <w:bookmarkStart w:id="5" w:name="_Toc165804170"/>
      <w:bookmarkStart w:id="6" w:name="_Toc199674470"/>
      <w:r w:rsidRPr="00CC73B2">
        <w:rPr>
          <w:sz w:val="56"/>
          <w:szCs w:val="56"/>
        </w:rPr>
        <w:lastRenderedPageBreak/>
        <w:t>Person specification</w:t>
      </w:r>
      <w:bookmarkEnd w:id="5"/>
      <w:bookmarkEnd w:id="6"/>
    </w:p>
    <w:p w14:paraId="3F92F7FC" w14:textId="77777777" w:rsidR="0079739A" w:rsidRDefault="0079739A" w:rsidP="0079739A">
      <w:pPr>
        <w:ind w:left="142"/>
      </w:pPr>
      <w:r>
        <w:rPr>
          <w:rFonts w:ascii="Times New Roman" w:hAnsi="Times New Roman" w:cs="Times New Roman"/>
          <w:noProof/>
          <w:sz w:val="24"/>
          <w:szCs w:val="24"/>
        </w:rPr>
        <mc:AlternateContent>
          <mc:Choice Requires="wpg">
            <w:drawing>
              <wp:anchor distT="0" distB="0" distL="114300" distR="114300" simplePos="0" relativeHeight="252137984" behindDoc="0" locked="0" layoutInCell="1" allowOverlap="1" wp14:anchorId="7DCB3DA0" wp14:editId="790818C2">
                <wp:simplePos x="0" y="0"/>
                <wp:positionH relativeFrom="margin">
                  <wp:posOffset>0</wp:posOffset>
                </wp:positionH>
                <wp:positionV relativeFrom="paragraph">
                  <wp:posOffset>29655</wp:posOffset>
                </wp:positionV>
                <wp:extent cx="6296025" cy="771525"/>
                <wp:effectExtent l="0" t="0" r="9525" b="9525"/>
                <wp:wrapNone/>
                <wp:docPr id="10710272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771525"/>
                          <a:chOff x="1068542" y="1080490"/>
                          <a:chExt cx="50164" cy="9103"/>
                        </a:xfrm>
                      </wpg:grpSpPr>
                      <wps:wsp>
                        <wps:cNvPr id="681880963" name="Text Box 3"/>
                        <wps:cNvSpPr txBox="1">
                          <a:spLocks noChangeArrowheads="1"/>
                        </wps:cNvSpPr>
                        <wps:spPr bwMode="auto">
                          <a:xfrm>
                            <a:off x="1068542" y="1080490"/>
                            <a:ext cx="13306" cy="9103"/>
                          </a:xfrm>
                          <a:prstGeom prst="rect">
                            <a:avLst/>
                          </a:prstGeom>
                          <a:solidFill>
                            <a:schemeClr val="accent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F74DE6F" w14:textId="77777777" w:rsidR="0079739A" w:rsidRDefault="0079739A" w:rsidP="0079739A">
                              <w:pPr>
                                <w:rPr>
                                  <w:b/>
                                  <w:bCs/>
                                  <w:color w:val="FFFFFF"/>
                                </w:rPr>
                              </w:pPr>
                              <w:r>
                                <w:rPr>
                                  <w:b/>
                                  <w:bCs/>
                                  <w:color w:val="FFFFFF"/>
                                </w:rPr>
                                <w:t>E = Essential</w:t>
                              </w:r>
                            </w:p>
                            <w:p w14:paraId="31861F2B" w14:textId="77777777" w:rsidR="0079739A" w:rsidRDefault="0079739A" w:rsidP="0079739A">
                              <w:pPr>
                                <w:rPr>
                                  <w:b/>
                                  <w:bCs/>
                                  <w:color w:val="FFFFFF"/>
                                </w:rPr>
                              </w:pPr>
                              <w:r>
                                <w:rPr>
                                  <w:b/>
                                  <w:bCs/>
                                  <w:color w:val="FFFFFF"/>
                                </w:rPr>
                                <w:t>D = Desirable</w:t>
                              </w:r>
                            </w:p>
                          </w:txbxContent>
                        </wps:txbx>
                        <wps:bodyPr rot="0" vert="horz" wrap="square" lIns="144576" tIns="144576" rIns="144576" bIns="144576" anchor="t" anchorCtr="0" upright="1">
                          <a:noAutofit/>
                        </wps:bodyPr>
                      </wps:wsp>
                      <wps:wsp>
                        <wps:cNvPr id="1440393689" name="Text Box 4"/>
                        <wps:cNvSpPr txBox="1">
                          <a:spLocks noChangeArrowheads="1"/>
                        </wps:cNvSpPr>
                        <wps:spPr bwMode="auto">
                          <a:xfrm>
                            <a:off x="1083342" y="1080490"/>
                            <a:ext cx="35364" cy="9103"/>
                          </a:xfrm>
                          <a:prstGeom prst="rect">
                            <a:avLst/>
                          </a:prstGeom>
                          <a:solidFill>
                            <a:schemeClr val="accent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1667C1B" w14:textId="77777777" w:rsidR="0079739A" w:rsidRDefault="0079739A" w:rsidP="0079739A">
                              <w:pPr>
                                <w:rPr>
                                  <w:b/>
                                  <w:bCs/>
                                  <w:color w:val="FFFFFF"/>
                                </w:rPr>
                              </w:pPr>
                              <w:r>
                                <w:rPr>
                                  <w:b/>
                                  <w:bCs/>
                                  <w:color w:val="FFFFFF"/>
                                </w:rPr>
                                <w:t>A = Application Stage</w:t>
                              </w:r>
                            </w:p>
                            <w:p w14:paraId="53B3D639" w14:textId="77777777" w:rsidR="0079739A" w:rsidRDefault="0079739A" w:rsidP="0079739A">
                              <w:pPr>
                                <w:rPr>
                                  <w:b/>
                                  <w:bCs/>
                                  <w:color w:val="FFFFFF"/>
                                </w:rPr>
                              </w:pPr>
                              <w:r>
                                <w:rPr>
                                  <w:b/>
                                  <w:bCs/>
                                  <w:color w:val="FFFFFF"/>
                                </w:rPr>
                                <w:t>I = Interview and Assessment stage</w:t>
                              </w:r>
                            </w:p>
                            <w:p w14:paraId="352E2E50" w14:textId="77777777" w:rsidR="0079739A" w:rsidRDefault="0079739A" w:rsidP="0079739A">
                              <w:pPr>
                                <w:rPr>
                                  <w:b/>
                                  <w:bCs/>
                                  <w:color w:val="FFFFFF"/>
                                </w:rPr>
                              </w:pPr>
                              <w:r>
                                <w:rPr>
                                  <w:b/>
                                  <w:bCs/>
                                  <w:color w:val="FFFFFF"/>
                                </w:rPr>
                                <w:t>R = References</w:t>
                              </w:r>
                            </w:p>
                          </w:txbxContent>
                        </wps:txbx>
                        <wps:bodyPr rot="0" vert="horz" wrap="square" lIns="144576" tIns="144576" rIns="144576" bIns="144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B3DA0" id="Group 3" o:spid="_x0000_s1029" style="position:absolute;left:0;text-align:left;margin-left:0;margin-top:2.35pt;width:495.75pt;height:60.75pt;z-index:252137984;mso-position-horizontal-relative:margin" coordorigin="10685,10804" coordsize="5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">
                <v:shape id="Text Box 3" o:spid="_x0000_s1030" type="#_x0000_t202" style="position:absolute;left:10685;top:10804;width:133;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" fillcolor="#2eabe3 [3204]" stroked="f" strokecolor="black [0]" strokeweight="2pt">
                  <v:shadow color="black [0]"/>
                  <v:textbox inset="4.016mm,4.016mm,4.016mm,4.016mm">
                    <w:txbxContent>
                      <w:p w14:paraId="2F74DE6F" w14:textId="77777777" w:rsidR="0079739A" w:rsidRDefault="0079739A" w:rsidP="0079739A">
                        <w:pPr>
                          <w:rPr>
                            <w:b/>
                            <w:bCs/>
                            <w:color w:val="FFFFFF"/>
                          </w:rPr>
                        </w:pPr>
                        <w:r>
                          <w:rPr>
                            <w:b/>
                            <w:bCs/>
                            <w:color w:val="FFFFFF"/>
                          </w:rPr>
                          <w:t>E = Essential</w:t>
                        </w:r>
                      </w:p>
                      <w:p w14:paraId="31861F2B" w14:textId="77777777" w:rsidR="0079739A" w:rsidRDefault="0079739A" w:rsidP="0079739A">
                        <w:pPr>
                          <w:rPr>
                            <w:b/>
                            <w:bCs/>
                            <w:color w:val="FFFFFF"/>
                          </w:rPr>
                        </w:pPr>
                        <w:r>
                          <w:rPr>
                            <w:b/>
                            <w:bCs/>
                            <w:color w:val="FFFFFF"/>
                          </w:rPr>
                          <w:t>D = Desirable</w:t>
                        </w:r>
                      </w:p>
                    </w:txbxContent>
                  </v:textbox>
                </v:shape>
                <v:shape id="Text Box 4" o:spid="_x0000_s1031" type="#_x0000_t202" style="position:absolute;left:10833;top:10804;width:35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" fillcolor="#2eabe3 [3204]" stroked="f" strokecolor="black [0]" strokeweight="2pt">
                  <v:shadow color="black [0]"/>
                  <v:textbox inset="4.016mm,4.016mm,4.016mm,4.016mm">
                    <w:txbxContent>
                      <w:p w14:paraId="01667C1B" w14:textId="77777777" w:rsidR="0079739A" w:rsidRDefault="0079739A" w:rsidP="0079739A">
                        <w:pPr>
                          <w:rPr>
                            <w:b/>
                            <w:bCs/>
                            <w:color w:val="FFFFFF"/>
                          </w:rPr>
                        </w:pPr>
                        <w:r>
                          <w:rPr>
                            <w:b/>
                            <w:bCs/>
                            <w:color w:val="FFFFFF"/>
                          </w:rPr>
                          <w:t>A = Application Stage</w:t>
                        </w:r>
                      </w:p>
                      <w:p w14:paraId="53B3D639" w14:textId="77777777" w:rsidR="0079739A" w:rsidRDefault="0079739A" w:rsidP="0079739A">
                        <w:pPr>
                          <w:rPr>
                            <w:b/>
                            <w:bCs/>
                            <w:color w:val="FFFFFF"/>
                          </w:rPr>
                        </w:pPr>
                        <w:r>
                          <w:rPr>
                            <w:b/>
                            <w:bCs/>
                            <w:color w:val="FFFFFF"/>
                          </w:rPr>
                          <w:t>I = Interview and Assessment stage</w:t>
                        </w:r>
                      </w:p>
                      <w:p w14:paraId="352E2E50" w14:textId="77777777" w:rsidR="0079739A" w:rsidRDefault="0079739A" w:rsidP="0079739A">
                        <w:pPr>
                          <w:rPr>
                            <w:b/>
                            <w:bCs/>
                            <w:color w:val="FFFFFF"/>
                          </w:rPr>
                        </w:pPr>
                        <w:r>
                          <w:rPr>
                            <w:b/>
                            <w:bCs/>
                            <w:color w:val="FFFFFF"/>
                          </w:rPr>
                          <w:t>R = References</w:t>
                        </w:r>
                      </w:p>
                    </w:txbxContent>
                  </v:textbox>
                </v:shape>
                <w10:wrap anchorx="margin"/>
              </v:group>
            </w:pict>
          </mc:Fallback>
        </mc:AlternateContent>
      </w:r>
    </w:p>
    <w:p w14:paraId="04406581" w14:textId="77777777" w:rsidR="0079739A" w:rsidRDefault="0079739A" w:rsidP="0079739A">
      <w:pPr>
        <w:ind w:left="142"/>
      </w:pPr>
    </w:p>
    <w:p w14:paraId="3582A901" w14:textId="77777777" w:rsidR="0079739A" w:rsidRDefault="0079739A" w:rsidP="0079739A">
      <w:pPr>
        <w:ind w:left="142"/>
      </w:pPr>
    </w:p>
    <w:p w14:paraId="709A6C78" w14:textId="77777777" w:rsidR="0079739A" w:rsidRDefault="0079739A" w:rsidP="0079739A">
      <w:pPr>
        <w:ind w:left="142"/>
      </w:pPr>
    </w:p>
    <w:p w14:paraId="6F402104" w14:textId="77777777" w:rsidR="0079739A" w:rsidRPr="00CC73B2" w:rsidRDefault="0079739A" w:rsidP="0079739A">
      <w:pPr>
        <w:ind w:left="142"/>
      </w:pPr>
    </w:p>
    <w:p w14:paraId="0A3F862D" w14:textId="77777777" w:rsidR="0079739A" w:rsidRDefault="0079739A" w:rsidP="0079739A">
      <w:pPr>
        <w:ind w:left="142"/>
      </w:pPr>
    </w:p>
    <w:p w14:paraId="420B193B" w14:textId="77777777" w:rsidR="0079739A" w:rsidRDefault="0079739A" w:rsidP="0079739A">
      <w:pPr>
        <w:ind w:left="142"/>
      </w:pPr>
    </w:p>
    <w:tbl>
      <w:tblPr>
        <w:tblStyle w:val="ListTable4-Accent1"/>
        <w:tblW w:w="9923" w:type="dxa"/>
        <w:tblLook w:val="04A0" w:firstRow="1" w:lastRow="0" w:firstColumn="1" w:lastColumn="0" w:noHBand="0" w:noVBand="1"/>
      </w:tblPr>
      <w:tblGrid>
        <w:gridCol w:w="7772"/>
        <w:gridCol w:w="1131"/>
        <w:gridCol w:w="277"/>
        <w:gridCol w:w="743"/>
      </w:tblGrid>
      <w:tr w:rsidR="0079739A" w14:paraId="69CD267C" w14:textId="77777777" w:rsidTr="00A80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3ED3BEB5" w14:textId="77777777" w:rsidR="0079739A" w:rsidRPr="00D06468" w:rsidRDefault="0079739A" w:rsidP="00A80368">
            <w:pPr>
              <w:ind w:left="0"/>
              <w:jc w:val="center"/>
            </w:pPr>
            <w:r w:rsidRPr="00934674">
              <w:rPr>
                <w:sz w:val="32"/>
                <w:szCs w:val="32"/>
              </w:rPr>
              <w:t>Relevant Experience</w:t>
            </w:r>
          </w:p>
        </w:tc>
        <w:tc>
          <w:tcPr>
            <w:tcW w:w="1131" w:type="dxa"/>
          </w:tcPr>
          <w:p w14:paraId="5C47EA29" w14:textId="77777777" w:rsidR="0079739A" w:rsidRDefault="0079739A" w:rsidP="00A80368">
            <w:pPr>
              <w:ind w:left="0"/>
              <w:cnfStyle w:val="100000000000" w:firstRow="1" w:lastRow="0" w:firstColumn="0" w:lastColumn="0" w:oddVBand="0" w:evenVBand="0" w:oddHBand="0" w:evenHBand="0" w:firstRowFirstColumn="0" w:firstRowLastColumn="0" w:lastRowFirstColumn="0" w:lastRowLastColumn="0"/>
            </w:pPr>
          </w:p>
        </w:tc>
        <w:tc>
          <w:tcPr>
            <w:tcW w:w="1020" w:type="dxa"/>
            <w:gridSpan w:val="2"/>
          </w:tcPr>
          <w:p w14:paraId="4DEF20E1" w14:textId="77777777" w:rsidR="0079739A" w:rsidRDefault="0079739A" w:rsidP="00A80368">
            <w:pPr>
              <w:ind w:left="0"/>
              <w:cnfStyle w:val="100000000000" w:firstRow="1" w:lastRow="0" w:firstColumn="0" w:lastColumn="0" w:oddVBand="0" w:evenVBand="0" w:oddHBand="0" w:evenHBand="0" w:firstRowFirstColumn="0" w:firstRowLastColumn="0" w:lastRowFirstColumn="0" w:lastRowLastColumn="0"/>
            </w:pPr>
          </w:p>
        </w:tc>
      </w:tr>
      <w:tr w:rsidR="0079739A" w:rsidRPr="00BC008C" w14:paraId="1752B1CA" w14:textId="77777777" w:rsidTr="00A8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7E4A5F93" w14:textId="77777777" w:rsidR="0079739A" w:rsidRPr="00BC008C" w:rsidRDefault="0079739A" w:rsidP="00A80368">
            <w:pPr>
              <w:ind w:left="0"/>
            </w:pPr>
            <w:r w:rsidRPr="003C1209">
              <w:rPr>
                <w:rFonts w:eastAsia="Times New Roman" w:cstheme="minorHAnsi"/>
              </w:rPr>
              <w:t>Evidence of recent excellent classroom practice and experience of EY/KS1/KS2</w:t>
            </w:r>
          </w:p>
        </w:tc>
        <w:tc>
          <w:tcPr>
            <w:tcW w:w="1408" w:type="dxa"/>
            <w:gridSpan w:val="2"/>
          </w:tcPr>
          <w:p w14:paraId="06418643" w14:textId="77777777" w:rsidR="0079739A" w:rsidRPr="00BC008C"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rPr>
            </w:pPr>
            <w:r w:rsidRPr="00BC008C">
              <w:rPr>
                <w:b/>
              </w:rPr>
              <w:t>E</w:t>
            </w:r>
          </w:p>
        </w:tc>
        <w:tc>
          <w:tcPr>
            <w:tcW w:w="743" w:type="dxa"/>
          </w:tcPr>
          <w:p w14:paraId="1AC8758F" w14:textId="77777777" w:rsidR="0079739A" w:rsidRPr="00BC008C"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rPr>
            </w:pPr>
            <w:r w:rsidRPr="00BC008C">
              <w:rPr>
                <w:b/>
              </w:rPr>
              <w:t>A</w:t>
            </w:r>
          </w:p>
        </w:tc>
      </w:tr>
      <w:tr w:rsidR="0079739A" w:rsidRPr="00BC008C" w14:paraId="75113B54" w14:textId="77777777" w:rsidTr="00A80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5A7B46C2" w14:textId="77777777" w:rsidR="0079739A" w:rsidRPr="00934674" w:rsidRDefault="0079739A" w:rsidP="00A80368">
            <w:pPr>
              <w:ind w:left="0"/>
            </w:pPr>
            <w:r w:rsidRPr="003C1209">
              <w:rPr>
                <w:rFonts w:eastAsia="Times New Roman" w:cstheme="minorHAnsi"/>
              </w:rPr>
              <w:t xml:space="preserve">Evidence and experience of raising standards/achievement and </w:t>
            </w:r>
            <w:proofErr w:type="gramStart"/>
            <w:r w:rsidRPr="003C1209">
              <w:rPr>
                <w:rFonts w:eastAsia="Times New Roman" w:cstheme="minorHAnsi"/>
              </w:rPr>
              <w:t>accelerate</w:t>
            </w:r>
            <w:proofErr w:type="gramEnd"/>
            <w:r w:rsidRPr="003C1209">
              <w:rPr>
                <w:rFonts w:eastAsia="Times New Roman" w:cstheme="minorHAnsi"/>
              </w:rPr>
              <w:t xml:space="preserve"> student progress</w:t>
            </w:r>
          </w:p>
        </w:tc>
        <w:tc>
          <w:tcPr>
            <w:tcW w:w="1408" w:type="dxa"/>
            <w:gridSpan w:val="2"/>
          </w:tcPr>
          <w:p w14:paraId="4656590B" w14:textId="77777777" w:rsidR="0079739A" w:rsidRPr="00BC008C" w:rsidRDefault="0079739A" w:rsidP="00A80368">
            <w:pPr>
              <w:ind w:left="0"/>
              <w:jc w:val="center"/>
              <w:cnfStyle w:val="000000010000" w:firstRow="0" w:lastRow="0" w:firstColumn="0" w:lastColumn="0" w:oddVBand="0" w:evenVBand="0" w:oddHBand="0" w:evenHBand="1" w:firstRowFirstColumn="0" w:firstRowLastColumn="0" w:lastRowFirstColumn="0" w:lastRowLastColumn="0"/>
              <w:rPr>
                <w:b/>
              </w:rPr>
            </w:pPr>
            <w:r>
              <w:rPr>
                <w:b/>
              </w:rPr>
              <w:t>E</w:t>
            </w:r>
          </w:p>
        </w:tc>
        <w:tc>
          <w:tcPr>
            <w:tcW w:w="743" w:type="dxa"/>
          </w:tcPr>
          <w:p w14:paraId="79A2C94B" w14:textId="77777777" w:rsidR="0079739A" w:rsidRPr="00BC008C" w:rsidRDefault="0079739A" w:rsidP="00A80368">
            <w:pPr>
              <w:ind w:left="0"/>
              <w:jc w:val="center"/>
              <w:cnfStyle w:val="000000010000" w:firstRow="0" w:lastRow="0" w:firstColumn="0" w:lastColumn="0" w:oddVBand="0" w:evenVBand="0" w:oddHBand="0" w:evenHBand="1" w:firstRowFirstColumn="0" w:firstRowLastColumn="0" w:lastRowFirstColumn="0" w:lastRowLastColumn="0"/>
              <w:rPr>
                <w:b/>
              </w:rPr>
            </w:pPr>
            <w:proofErr w:type="gramStart"/>
            <w:r>
              <w:rPr>
                <w:b/>
              </w:rPr>
              <w:t>A,I</w:t>
            </w:r>
            <w:proofErr w:type="gramEnd"/>
          </w:p>
        </w:tc>
      </w:tr>
      <w:tr w:rsidR="0079739A" w:rsidRPr="00BC008C" w14:paraId="6D9E516B" w14:textId="77777777" w:rsidTr="00A8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311DF3BD" w14:textId="77777777" w:rsidR="0079739A" w:rsidRPr="00934674" w:rsidRDefault="0079739A" w:rsidP="00A80368">
            <w:pPr>
              <w:ind w:left="0"/>
            </w:pPr>
            <w:r w:rsidRPr="003C1209">
              <w:rPr>
                <w:rFonts w:eastAsia="Times New Roman" w:cstheme="minorHAnsi"/>
              </w:rPr>
              <w:t>Experience of working with parents, outside agencies and the wider community</w:t>
            </w:r>
          </w:p>
        </w:tc>
        <w:tc>
          <w:tcPr>
            <w:tcW w:w="1408" w:type="dxa"/>
            <w:gridSpan w:val="2"/>
          </w:tcPr>
          <w:p w14:paraId="651C54A0" w14:textId="77777777" w:rsidR="0079739A" w:rsidRPr="00BC008C"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rPr>
            </w:pPr>
            <w:r>
              <w:rPr>
                <w:b/>
              </w:rPr>
              <w:t>D</w:t>
            </w:r>
          </w:p>
        </w:tc>
        <w:tc>
          <w:tcPr>
            <w:tcW w:w="743" w:type="dxa"/>
          </w:tcPr>
          <w:p w14:paraId="0AE77C75" w14:textId="77777777" w:rsidR="0079739A" w:rsidRPr="00BC008C"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rPr>
            </w:pPr>
            <w:proofErr w:type="gramStart"/>
            <w:r>
              <w:rPr>
                <w:b/>
              </w:rPr>
              <w:t>A,I</w:t>
            </w:r>
            <w:proofErr w:type="gramEnd"/>
          </w:p>
        </w:tc>
      </w:tr>
      <w:tr w:rsidR="0079739A" w:rsidRPr="00BC008C" w14:paraId="158FEFFC" w14:textId="77777777" w:rsidTr="00A80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6DA6698F" w14:textId="77777777" w:rsidR="0079739A" w:rsidRPr="00934674" w:rsidRDefault="0079739A" w:rsidP="00A80368">
            <w:pPr>
              <w:ind w:left="0"/>
            </w:pPr>
            <w:r w:rsidRPr="003C1209">
              <w:rPr>
                <w:rFonts w:eastAsia="Times New Roman" w:cstheme="minorHAnsi"/>
              </w:rPr>
              <w:t>Experience of working within a team</w:t>
            </w:r>
          </w:p>
        </w:tc>
        <w:tc>
          <w:tcPr>
            <w:tcW w:w="1408" w:type="dxa"/>
            <w:gridSpan w:val="2"/>
          </w:tcPr>
          <w:p w14:paraId="242C7E2C" w14:textId="77777777" w:rsidR="0079739A" w:rsidRPr="00BC008C" w:rsidRDefault="0079739A" w:rsidP="00A80368">
            <w:pPr>
              <w:ind w:left="0"/>
              <w:jc w:val="center"/>
              <w:cnfStyle w:val="000000010000" w:firstRow="0" w:lastRow="0" w:firstColumn="0" w:lastColumn="0" w:oddVBand="0" w:evenVBand="0" w:oddHBand="0" w:evenHBand="1" w:firstRowFirstColumn="0" w:firstRowLastColumn="0" w:lastRowFirstColumn="0" w:lastRowLastColumn="0"/>
              <w:rPr>
                <w:b/>
              </w:rPr>
            </w:pPr>
            <w:r>
              <w:rPr>
                <w:b/>
              </w:rPr>
              <w:t>E</w:t>
            </w:r>
          </w:p>
        </w:tc>
        <w:tc>
          <w:tcPr>
            <w:tcW w:w="743" w:type="dxa"/>
          </w:tcPr>
          <w:p w14:paraId="59F13520" w14:textId="77777777" w:rsidR="0079739A" w:rsidRPr="00BC008C" w:rsidRDefault="0079739A" w:rsidP="00A80368">
            <w:pPr>
              <w:ind w:left="0"/>
              <w:jc w:val="center"/>
              <w:cnfStyle w:val="000000010000" w:firstRow="0" w:lastRow="0" w:firstColumn="0" w:lastColumn="0" w:oddVBand="0" w:evenVBand="0" w:oddHBand="0" w:evenHBand="1" w:firstRowFirstColumn="0" w:firstRowLastColumn="0" w:lastRowFirstColumn="0" w:lastRowLastColumn="0"/>
              <w:rPr>
                <w:b/>
              </w:rPr>
            </w:pPr>
            <w:proofErr w:type="gramStart"/>
            <w:r>
              <w:rPr>
                <w:b/>
              </w:rPr>
              <w:t>A,I</w:t>
            </w:r>
            <w:proofErr w:type="gramEnd"/>
          </w:p>
        </w:tc>
      </w:tr>
      <w:tr w:rsidR="0079739A" w:rsidRPr="00BC008C" w14:paraId="1CB42ECA" w14:textId="77777777" w:rsidTr="00A8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4DF6447A" w14:textId="77777777" w:rsidR="0079739A" w:rsidRPr="00934674" w:rsidRDefault="0079739A" w:rsidP="00A80368">
            <w:pPr>
              <w:ind w:left="0"/>
            </w:pPr>
            <w:r w:rsidRPr="003C1209">
              <w:rPr>
                <w:rFonts w:eastAsia="Times New Roman" w:cstheme="minorHAnsi"/>
              </w:rPr>
              <w:t>Experience of working with children from different backgrounds</w:t>
            </w:r>
          </w:p>
        </w:tc>
        <w:tc>
          <w:tcPr>
            <w:tcW w:w="1408" w:type="dxa"/>
            <w:gridSpan w:val="2"/>
          </w:tcPr>
          <w:p w14:paraId="7BADE36B" w14:textId="77777777" w:rsidR="0079739A" w:rsidRPr="00BC008C"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rPr>
            </w:pPr>
            <w:r>
              <w:rPr>
                <w:b/>
              </w:rPr>
              <w:t>E</w:t>
            </w:r>
          </w:p>
        </w:tc>
        <w:tc>
          <w:tcPr>
            <w:tcW w:w="743" w:type="dxa"/>
          </w:tcPr>
          <w:p w14:paraId="58FA7DAD" w14:textId="77777777" w:rsidR="0079739A" w:rsidRPr="00BC008C"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rPr>
            </w:pPr>
            <w:proofErr w:type="gramStart"/>
            <w:r>
              <w:rPr>
                <w:b/>
              </w:rPr>
              <w:t>A,I</w:t>
            </w:r>
            <w:proofErr w:type="gramEnd"/>
          </w:p>
        </w:tc>
      </w:tr>
      <w:tr w:rsidR="0079739A" w:rsidRPr="00BC008C" w14:paraId="0D14F4F6" w14:textId="77777777" w:rsidTr="00A80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4773C629" w14:textId="77777777" w:rsidR="0079739A" w:rsidRPr="00934674" w:rsidRDefault="0079739A" w:rsidP="00A80368">
            <w:pPr>
              <w:ind w:left="0"/>
            </w:pPr>
            <w:r w:rsidRPr="003C1209">
              <w:rPr>
                <w:rFonts w:eastAsia="Times New Roman" w:cstheme="minorHAnsi"/>
              </w:rPr>
              <w:t>Experience of creating an engaging, creative and vibrant classroom environment which stimulates children’s interest and supports their learning</w:t>
            </w:r>
          </w:p>
        </w:tc>
        <w:tc>
          <w:tcPr>
            <w:tcW w:w="1408" w:type="dxa"/>
            <w:gridSpan w:val="2"/>
          </w:tcPr>
          <w:p w14:paraId="3F85F760" w14:textId="77777777" w:rsidR="0079739A" w:rsidRPr="00BC008C" w:rsidRDefault="0079739A" w:rsidP="00A80368">
            <w:pPr>
              <w:ind w:left="0"/>
              <w:jc w:val="center"/>
              <w:cnfStyle w:val="000000010000" w:firstRow="0" w:lastRow="0" w:firstColumn="0" w:lastColumn="0" w:oddVBand="0" w:evenVBand="0" w:oddHBand="0" w:evenHBand="1" w:firstRowFirstColumn="0" w:firstRowLastColumn="0" w:lastRowFirstColumn="0" w:lastRowLastColumn="0"/>
              <w:rPr>
                <w:b/>
              </w:rPr>
            </w:pPr>
            <w:r>
              <w:rPr>
                <w:b/>
              </w:rPr>
              <w:t>E</w:t>
            </w:r>
          </w:p>
        </w:tc>
        <w:tc>
          <w:tcPr>
            <w:tcW w:w="743" w:type="dxa"/>
          </w:tcPr>
          <w:p w14:paraId="116FE79C" w14:textId="77777777" w:rsidR="0079739A" w:rsidRPr="00BC008C" w:rsidRDefault="0079739A" w:rsidP="00A80368">
            <w:pPr>
              <w:ind w:left="0"/>
              <w:jc w:val="center"/>
              <w:cnfStyle w:val="000000010000" w:firstRow="0" w:lastRow="0" w:firstColumn="0" w:lastColumn="0" w:oddVBand="0" w:evenVBand="0" w:oddHBand="0" w:evenHBand="1" w:firstRowFirstColumn="0" w:firstRowLastColumn="0" w:lastRowFirstColumn="0" w:lastRowLastColumn="0"/>
              <w:rPr>
                <w:b/>
              </w:rPr>
            </w:pPr>
            <w:r>
              <w:rPr>
                <w:b/>
              </w:rPr>
              <w:t>A</w:t>
            </w:r>
          </w:p>
        </w:tc>
      </w:tr>
    </w:tbl>
    <w:p w14:paraId="78063810" w14:textId="77777777" w:rsidR="0079739A" w:rsidRDefault="0079739A" w:rsidP="0079739A">
      <w:pPr>
        <w:ind w:left="0"/>
      </w:pPr>
    </w:p>
    <w:p w14:paraId="21A1AE95" w14:textId="77777777" w:rsidR="0079739A" w:rsidRDefault="0079739A" w:rsidP="0079739A">
      <w:pPr>
        <w:ind w:left="142"/>
      </w:pPr>
    </w:p>
    <w:tbl>
      <w:tblPr>
        <w:tblStyle w:val="ListTable4-Accent4"/>
        <w:tblW w:w="9918" w:type="dxa"/>
        <w:tblLook w:val="04A0" w:firstRow="1" w:lastRow="0" w:firstColumn="1" w:lastColumn="0" w:noHBand="0" w:noVBand="1"/>
      </w:tblPr>
      <w:tblGrid>
        <w:gridCol w:w="7792"/>
        <w:gridCol w:w="1134"/>
        <w:gridCol w:w="283"/>
        <w:gridCol w:w="709"/>
      </w:tblGrid>
      <w:tr w:rsidR="0079739A" w14:paraId="79330E26" w14:textId="77777777" w:rsidTr="00A80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52B34BD7" w14:textId="77777777" w:rsidR="0079739A" w:rsidRPr="00D06468" w:rsidRDefault="0079739A" w:rsidP="00A80368">
            <w:pPr>
              <w:ind w:left="0"/>
              <w:jc w:val="center"/>
            </w:pPr>
            <w:r w:rsidRPr="00934674">
              <w:rPr>
                <w:sz w:val="32"/>
                <w:szCs w:val="32"/>
              </w:rPr>
              <w:t>Education &amp; Training Attainments</w:t>
            </w:r>
          </w:p>
        </w:tc>
        <w:tc>
          <w:tcPr>
            <w:tcW w:w="1134" w:type="dxa"/>
          </w:tcPr>
          <w:p w14:paraId="43715C69" w14:textId="77777777" w:rsidR="0079739A" w:rsidRDefault="0079739A" w:rsidP="00A80368">
            <w:pPr>
              <w:ind w:left="0"/>
              <w:cnfStyle w:val="100000000000" w:firstRow="1" w:lastRow="0" w:firstColumn="0" w:lastColumn="0" w:oddVBand="0" w:evenVBand="0" w:oddHBand="0" w:evenHBand="0" w:firstRowFirstColumn="0" w:firstRowLastColumn="0" w:lastRowFirstColumn="0" w:lastRowLastColumn="0"/>
            </w:pPr>
          </w:p>
        </w:tc>
        <w:tc>
          <w:tcPr>
            <w:tcW w:w="992" w:type="dxa"/>
            <w:gridSpan w:val="2"/>
          </w:tcPr>
          <w:p w14:paraId="6EF2F1CC" w14:textId="77777777" w:rsidR="0079739A" w:rsidRDefault="0079739A" w:rsidP="00A80368">
            <w:pPr>
              <w:ind w:left="0"/>
              <w:cnfStyle w:val="100000000000" w:firstRow="1" w:lastRow="0" w:firstColumn="0" w:lastColumn="0" w:oddVBand="0" w:evenVBand="0" w:oddHBand="0" w:evenHBand="0" w:firstRowFirstColumn="0" w:firstRowLastColumn="0" w:lastRowFirstColumn="0" w:lastRowLastColumn="0"/>
            </w:pPr>
          </w:p>
        </w:tc>
      </w:tr>
      <w:tr w:rsidR="0079739A" w14:paraId="3DA871CF" w14:textId="77777777" w:rsidTr="00A80368">
        <w:tc>
          <w:tcPr>
            <w:cnfStyle w:val="001000000000" w:firstRow="0" w:lastRow="0" w:firstColumn="1" w:lastColumn="0" w:oddVBand="0" w:evenVBand="0" w:oddHBand="0" w:evenHBand="0" w:firstRowFirstColumn="0" w:firstRowLastColumn="0" w:lastRowFirstColumn="0" w:lastRowLastColumn="0"/>
            <w:tcW w:w="7792" w:type="dxa"/>
          </w:tcPr>
          <w:p w14:paraId="36B2CF80" w14:textId="77777777" w:rsidR="0079739A" w:rsidRPr="00EA0E4A" w:rsidRDefault="0079739A" w:rsidP="00A80368">
            <w:pPr>
              <w:ind w:left="0"/>
            </w:pPr>
            <w:r w:rsidRPr="00EA0E4A">
              <w:rPr>
                <w:rFonts w:eastAsia="Times New Roman" w:cstheme="minorHAnsi"/>
              </w:rPr>
              <w:t>Degree in appropriate area</w:t>
            </w:r>
          </w:p>
        </w:tc>
        <w:tc>
          <w:tcPr>
            <w:tcW w:w="1417" w:type="dxa"/>
            <w:gridSpan w:val="2"/>
          </w:tcPr>
          <w:p w14:paraId="04CF398B" w14:textId="77777777" w:rsidR="0079739A" w:rsidRPr="00934674" w:rsidRDefault="0079739A" w:rsidP="00A80368">
            <w:pPr>
              <w:ind w:left="0"/>
              <w:jc w:val="center"/>
              <w:cnfStyle w:val="000000000000" w:firstRow="0" w:lastRow="0" w:firstColumn="0" w:lastColumn="0" w:oddVBand="0" w:evenVBand="0" w:oddHBand="0" w:evenHBand="0" w:firstRowFirstColumn="0" w:firstRowLastColumn="0" w:lastRowFirstColumn="0" w:lastRowLastColumn="0"/>
              <w:rPr>
                <w:b/>
                <w:bCs/>
              </w:rPr>
            </w:pPr>
            <w:r w:rsidRPr="00934674">
              <w:rPr>
                <w:b/>
                <w:bCs/>
              </w:rPr>
              <w:t>E</w:t>
            </w:r>
          </w:p>
        </w:tc>
        <w:tc>
          <w:tcPr>
            <w:tcW w:w="709" w:type="dxa"/>
          </w:tcPr>
          <w:p w14:paraId="1CDF4D62" w14:textId="77777777" w:rsidR="0079739A" w:rsidRPr="00934674" w:rsidRDefault="0079739A" w:rsidP="00A80368">
            <w:pPr>
              <w:ind w:left="0"/>
              <w:jc w:val="center"/>
              <w:cnfStyle w:val="000000000000" w:firstRow="0" w:lastRow="0" w:firstColumn="0" w:lastColumn="0" w:oddVBand="0" w:evenVBand="0" w:oddHBand="0" w:evenHBand="0" w:firstRowFirstColumn="0" w:firstRowLastColumn="0" w:lastRowFirstColumn="0" w:lastRowLastColumn="0"/>
              <w:rPr>
                <w:b/>
                <w:bCs/>
              </w:rPr>
            </w:pPr>
            <w:r w:rsidRPr="00934674">
              <w:rPr>
                <w:b/>
                <w:bCs/>
              </w:rPr>
              <w:t>A</w:t>
            </w:r>
          </w:p>
        </w:tc>
      </w:tr>
      <w:tr w:rsidR="0079739A" w14:paraId="2287970A" w14:textId="77777777" w:rsidTr="00A80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0222D770" w14:textId="77777777" w:rsidR="0079739A" w:rsidRPr="00EA0E4A" w:rsidRDefault="0079739A" w:rsidP="00A80368">
            <w:pPr>
              <w:ind w:left="0"/>
            </w:pPr>
            <w:r w:rsidRPr="00EA0E4A">
              <w:rPr>
                <w:rFonts w:eastAsia="Times New Roman" w:cstheme="minorHAnsi"/>
              </w:rPr>
              <w:t>Evidence of continuing professional development</w:t>
            </w:r>
          </w:p>
        </w:tc>
        <w:tc>
          <w:tcPr>
            <w:tcW w:w="1417" w:type="dxa"/>
            <w:gridSpan w:val="2"/>
          </w:tcPr>
          <w:p w14:paraId="0DAF90DF" w14:textId="77777777" w:rsidR="0079739A" w:rsidRPr="00934674" w:rsidRDefault="0079739A" w:rsidP="00A80368">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E</w:t>
            </w:r>
          </w:p>
        </w:tc>
        <w:tc>
          <w:tcPr>
            <w:tcW w:w="709" w:type="dxa"/>
          </w:tcPr>
          <w:p w14:paraId="235582CC" w14:textId="77777777" w:rsidR="0079739A" w:rsidRPr="00934674" w:rsidRDefault="0079739A" w:rsidP="00A80368">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A</w:t>
            </w:r>
          </w:p>
        </w:tc>
      </w:tr>
      <w:tr w:rsidR="0079739A" w14:paraId="3DB024BB" w14:textId="77777777" w:rsidTr="00A80368">
        <w:tc>
          <w:tcPr>
            <w:cnfStyle w:val="001000000000" w:firstRow="0" w:lastRow="0" w:firstColumn="1" w:lastColumn="0" w:oddVBand="0" w:evenVBand="0" w:oddHBand="0" w:evenHBand="0" w:firstRowFirstColumn="0" w:firstRowLastColumn="0" w:lastRowFirstColumn="0" w:lastRowLastColumn="0"/>
            <w:tcW w:w="7792" w:type="dxa"/>
          </w:tcPr>
          <w:p w14:paraId="46BA26AF" w14:textId="77777777" w:rsidR="0079739A" w:rsidRPr="00EA0E4A" w:rsidRDefault="0079739A" w:rsidP="00A80368">
            <w:pPr>
              <w:ind w:left="0"/>
            </w:pPr>
            <w:r w:rsidRPr="00EA0E4A">
              <w:rPr>
                <w:rFonts w:eastAsia="Times New Roman" w:cstheme="minorHAnsi"/>
              </w:rPr>
              <w:t>Attendance at recent training/professional development on learning</w:t>
            </w:r>
          </w:p>
        </w:tc>
        <w:tc>
          <w:tcPr>
            <w:tcW w:w="1417" w:type="dxa"/>
            <w:gridSpan w:val="2"/>
          </w:tcPr>
          <w:p w14:paraId="6E6AEF6C" w14:textId="77777777" w:rsidR="0079739A" w:rsidRPr="00934674" w:rsidRDefault="0079739A" w:rsidP="00A80368">
            <w:pPr>
              <w:ind w:left="0"/>
              <w:jc w:val="center"/>
              <w:cnfStyle w:val="000000000000" w:firstRow="0" w:lastRow="0" w:firstColumn="0" w:lastColumn="0" w:oddVBand="0" w:evenVBand="0" w:oddHBand="0" w:evenHBand="0" w:firstRowFirstColumn="0" w:firstRowLastColumn="0" w:lastRowFirstColumn="0" w:lastRowLastColumn="0"/>
              <w:rPr>
                <w:b/>
                <w:bCs/>
              </w:rPr>
            </w:pPr>
            <w:r>
              <w:rPr>
                <w:b/>
                <w:bCs/>
              </w:rPr>
              <w:t>D</w:t>
            </w:r>
          </w:p>
        </w:tc>
        <w:tc>
          <w:tcPr>
            <w:tcW w:w="709" w:type="dxa"/>
          </w:tcPr>
          <w:p w14:paraId="176FF900" w14:textId="77777777" w:rsidR="0079739A" w:rsidRPr="00934674" w:rsidRDefault="0079739A" w:rsidP="00A80368">
            <w:pPr>
              <w:ind w:left="0"/>
              <w:jc w:val="center"/>
              <w:cnfStyle w:val="000000000000" w:firstRow="0" w:lastRow="0" w:firstColumn="0" w:lastColumn="0" w:oddVBand="0" w:evenVBand="0" w:oddHBand="0" w:evenHBand="0" w:firstRowFirstColumn="0" w:firstRowLastColumn="0" w:lastRowFirstColumn="0" w:lastRowLastColumn="0"/>
              <w:rPr>
                <w:b/>
                <w:bCs/>
              </w:rPr>
            </w:pPr>
            <w:proofErr w:type="gramStart"/>
            <w:r>
              <w:rPr>
                <w:b/>
                <w:bCs/>
              </w:rPr>
              <w:t>A,I</w:t>
            </w:r>
            <w:proofErr w:type="gramEnd"/>
          </w:p>
        </w:tc>
      </w:tr>
    </w:tbl>
    <w:p w14:paraId="297DE876" w14:textId="77777777" w:rsidR="0079739A" w:rsidRDefault="0079739A" w:rsidP="0079739A">
      <w:pPr>
        <w:ind w:left="0"/>
      </w:pPr>
    </w:p>
    <w:p w14:paraId="5E4BB821" w14:textId="77777777" w:rsidR="0079739A" w:rsidRDefault="0079739A" w:rsidP="0079739A">
      <w:pPr>
        <w:ind w:left="142"/>
      </w:pPr>
    </w:p>
    <w:tbl>
      <w:tblPr>
        <w:tblStyle w:val="ListTable4-Accent1"/>
        <w:tblW w:w="9923" w:type="dxa"/>
        <w:tblLook w:val="04A0" w:firstRow="1" w:lastRow="0" w:firstColumn="1" w:lastColumn="0" w:noHBand="0" w:noVBand="1"/>
      </w:tblPr>
      <w:tblGrid>
        <w:gridCol w:w="7772"/>
        <w:gridCol w:w="1131"/>
        <w:gridCol w:w="277"/>
        <w:gridCol w:w="743"/>
      </w:tblGrid>
      <w:tr w:rsidR="0079739A" w14:paraId="083E9471" w14:textId="77777777" w:rsidTr="00A80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19E3ABD9" w14:textId="77777777" w:rsidR="0079739A" w:rsidRPr="00D06468" w:rsidRDefault="0079739A" w:rsidP="00A80368">
            <w:pPr>
              <w:ind w:left="0"/>
              <w:jc w:val="center"/>
            </w:pPr>
            <w:r w:rsidRPr="00934674">
              <w:rPr>
                <w:sz w:val="32"/>
                <w:szCs w:val="32"/>
              </w:rPr>
              <w:t>General &amp; Specialist Knowledge</w:t>
            </w:r>
          </w:p>
        </w:tc>
        <w:tc>
          <w:tcPr>
            <w:tcW w:w="1131" w:type="dxa"/>
          </w:tcPr>
          <w:p w14:paraId="4E445FD9" w14:textId="77777777" w:rsidR="0079739A" w:rsidRDefault="0079739A" w:rsidP="00A80368">
            <w:pPr>
              <w:ind w:left="0"/>
              <w:cnfStyle w:val="100000000000" w:firstRow="1" w:lastRow="0" w:firstColumn="0" w:lastColumn="0" w:oddVBand="0" w:evenVBand="0" w:oddHBand="0" w:evenHBand="0" w:firstRowFirstColumn="0" w:firstRowLastColumn="0" w:lastRowFirstColumn="0" w:lastRowLastColumn="0"/>
            </w:pPr>
          </w:p>
        </w:tc>
        <w:tc>
          <w:tcPr>
            <w:tcW w:w="1020" w:type="dxa"/>
            <w:gridSpan w:val="2"/>
          </w:tcPr>
          <w:p w14:paraId="301DF4A1" w14:textId="77777777" w:rsidR="0079739A" w:rsidRDefault="0079739A" w:rsidP="00A80368">
            <w:pPr>
              <w:ind w:left="0"/>
              <w:cnfStyle w:val="100000000000" w:firstRow="1" w:lastRow="0" w:firstColumn="0" w:lastColumn="0" w:oddVBand="0" w:evenVBand="0" w:oddHBand="0" w:evenHBand="0" w:firstRowFirstColumn="0" w:firstRowLastColumn="0" w:lastRowFirstColumn="0" w:lastRowLastColumn="0"/>
            </w:pPr>
          </w:p>
        </w:tc>
      </w:tr>
      <w:tr w:rsidR="0079739A" w:rsidRPr="00BC008C" w14:paraId="76B85091" w14:textId="77777777" w:rsidTr="00A8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63D15F42" w14:textId="77777777" w:rsidR="0079739A" w:rsidRPr="00BC008C" w:rsidRDefault="0079739A" w:rsidP="00A80368">
            <w:pPr>
              <w:ind w:left="0"/>
            </w:pPr>
            <w:r w:rsidRPr="005B4906">
              <w:rPr>
                <w:rFonts w:eastAsia="Times New Roman" w:cstheme="minorHAnsi"/>
              </w:rPr>
              <w:t>High quality and effective interpersonal skills</w:t>
            </w:r>
          </w:p>
        </w:tc>
        <w:tc>
          <w:tcPr>
            <w:tcW w:w="1408" w:type="dxa"/>
            <w:gridSpan w:val="2"/>
          </w:tcPr>
          <w:p w14:paraId="72404742" w14:textId="77777777" w:rsidR="0079739A" w:rsidRPr="00934674"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bCs/>
              </w:rPr>
            </w:pPr>
            <w:r>
              <w:rPr>
                <w:b/>
                <w:bCs/>
              </w:rPr>
              <w:t>E</w:t>
            </w:r>
          </w:p>
        </w:tc>
        <w:tc>
          <w:tcPr>
            <w:tcW w:w="743" w:type="dxa"/>
          </w:tcPr>
          <w:p w14:paraId="26FA987A" w14:textId="77777777" w:rsidR="0079739A" w:rsidRPr="00934674"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bCs/>
              </w:rPr>
            </w:pPr>
            <w:proofErr w:type="gramStart"/>
            <w:r>
              <w:rPr>
                <w:b/>
                <w:bCs/>
              </w:rPr>
              <w:t>A,I</w:t>
            </w:r>
            <w:proofErr w:type="gramEnd"/>
          </w:p>
        </w:tc>
      </w:tr>
      <w:tr w:rsidR="0079739A" w:rsidRPr="00BC008C" w14:paraId="76DD8DB8" w14:textId="77777777" w:rsidTr="00A80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17F7B91F" w14:textId="77777777" w:rsidR="0079739A" w:rsidRPr="00BC008C" w:rsidRDefault="0079739A" w:rsidP="00A80368">
            <w:pPr>
              <w:ind w:left="0"/>
            </w:pPr>
            <w:r w:rsidRPr="005B4906">
              <w:rPr>
                <w:rFonts w:eastAsia="Times New Roman" w:cstheme="minorHAnsi"/>
              </w:rPr>
              <w:t>Expert knowledge of the EYFS / National Curriculum and the skills to develop a creative and confident approach to curriculum co-ordination clear philosophy of primary education and proven ability to translate this into practice</w:t>
            </w:r>
          </w:p>
        </w:tc>
        <w:tc>
          <w:tcPr>
            <w:tcW w:w="1408" w:type="dxa"/>
            <w:gridSpan w:val="2"/>
          </w:tcPr>
          <w:p w14:paraId="1585AA37" w14:textId="77777777" w:rsidR="0079739A" w:rsidRPr="00934674" w:rsidRDefault="0079739A" w:rsidP="00A80368">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E</w:t>
            </w:r>
          </w:p>
        </w:tc>
        <w:tc>
          <w:tcPr>
            <w:tcW w:w="743" w:type="dxa"/>
          </w:tcPr>
          <w:p w14:paraId="43DFAC30" w14:textId="77777777" w:rsidR="0079739A" w:rsidRPr="00934674" w:rsidRDefault="0079739A" w:rsidP="00A80368">
            <w:pPr>
              <w:ind w:left="0"/>
              <w:jc w:val="center"/>
              <w:cnfStyle w:val="000000010000" w:firstRow="0" w:lastRow="0" w:firstColumn="0" w:lastColumn="0" w:oddVBand="0" w:evenVBand="0" w:oddHBand="0" w:evenHBand="1" w:firstRowFirstColumn="0" w:firstRowLastColumn="0" w:lastRowFirstColumn="0" w:lastRowLastColumn="0"/>
              <w:rPr>
                <w:b/>
                <w:bCs/>
              </w:rPr>
            </w:pPr>
            <w:proofErr w:type="gramStart"/>
            <w:r>
              <w:rPr>
                <w:b/>
                <w:bCs/>
              </w:rPr>
              <w:t>A,I</w:t>
            </w:r>
            <w:proofErr w:type="gramEnd"/>
          </w:p>
        </w:tc>
      </w:tr>
      <w:tr w:rsidR="0079739A" w:rsidRPr="00BC008C" w14:paraId="3B05AA66" w14:textId="77777777" w:rsidTr="00A8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2C92B558" w14:textId="77777777" w:rsidR="0079739A" w:rsidRPr="00BC008C" w:rsidRDefault="0079739A" w:rsidP="00A80368">
            <w:pPr>
              <w:ind w:left="0"/>
            </w:pPr>
            <w:r w:rsidRPr="005B4906">
              <w:rPr>
                <w:rFonts w:eastAsia="Times New Roman" w:cstheme="minorHAnsi"/>
              </w:rPr>
              <w:t xml:space="preserve">An excellent class teacher with excellent </w:t>
            </w:r>
            <w:proofErr w:type="spellStart"/>
            <w:r w:rsidRPr="005B4906">
              <w:rPr>
                <w:rFonts w:eastAsia="Times New Roman" w:cstheme="minorHAnsi"/>
              </w:rPr>
              <w:t>organisational</w:t>
            </w:r>
            <w:proofErr w:type="spellEnd"/>
            <w:r w:rsidRPr="005B4906">
              <w:rPr>
                <w:rFonts w:eastAsia="Times New Roman" w:cstheme="minorHAnsi"/>
              </w:rPr>
              <w:t xml:space="preserve"> skills</w:t>
            </w:r>
          </w:p>
        </w:tc>
        <w:tc>
          <w:tcPr>
            <w:tcW w:w="1408" w:type="dxa"/>
            <w:gridSpan w:val="2"/>
          </w:tcPr>
          <w:p w14:paraId="1343C138" w14:textId="77777777" w:rsidR="0079739A" w:rsidRPr="00934674"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bCs/>
              </w:rPr>
            </w:pPr>
            <w:r>
              <w:rPr>
                <w:b/>
                <w:bCs/>
              </w:rPr>
              <w:t>E</w:t>
            </w:r>
          </w:p>
        </w:tc>
        <w:tc>
          <w:tcPr>
            <w:tcW w:w="743" w:type="dxa"/>
          </w:tcPr>
          <w:p w14:paraId="2958496D" w14:textId="77777777" w:rsidR="0079739A" w:rsidRPr="00934674"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bCs/>
              </w:rPr>
            </w:pPr>
            <w:proofErr w:type="gramStart"/>
            <w:r>
              <w:rPr>
                <w:b/>
                <w:bCs/>
              </w:rPr>
              <w:t>A,I</w:t>
            </w:r>
            <w:proofErr w:type="gramEnd"/>
          </w:p>
        </w:tc>
      </w:tr>
      <w:tr w:rsidR="0079739A" w:rsidRPr="00BC008C" w14:paraId="6964F2D6" w14:textId="77777777" w:rsidTr="00A80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6366CFB0" w14:textId="77777777" w:rsidR="0079739A" w:rsidRPr="00BC008C" w:rsidRDefault="0079739A" w:rsidP="00A80368">
            <w:pPr>
              <w:ind w:left="0"/>
            </w:pPr>
            <w:r w:rsidRPr="005B4906">
              <w:rPr>
                <w:rFonts w:eastAsia="Times New Roman" w:cstheme="minorHAnsi"/>
              </w:rPr>
              <w:t>A dedication to meeting all children’s needs through varying teaching strategies</w:t>
            </w:r>
          </w:p>
        </w:tc>
        <w:tc>
          <w:tcPr>
            <w:tcW w:w="1408" w:type="dxa"/>
            <w:gridSpan w:val="2"/>
          </w:tcPr>
          <w:p w14:paraId="7A3A7B76" w14:textId="77777777" w:rsidR="0079739A" w:rsidRPr="00934674" w:rsidRDefault="0079739A" w:rsidP="00A80368">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E</w:t>
            </w:r>
          </w:p>
        </w:tc>
        <w:tc>
          <w:tcPr>
            <w:tcW w:w="743" w:type="dxa"/>
          </w:tcPr>
          <w:p w14:paraId="309F469E" w14:textId="77777777" w:rsidR="0079739A" w:rsidRPr="00934674" w:rsidRDefault="0079739A" w:rsidP="00A80368">
            <w:pPr>
              <w:ind w:left="0"/>
              <w:jc w:val="center"/>
              <w:cnfStyle w:val="000000010000" w:firstRow="0" w:lastRow="0" w:firstColumn="0" w:lastColumn="0" w:oddVBand="0" w:evenVBand="0" w:oddHBand="0" w:evenHBand="1" w:firstRowFirstColumn="0" w:firstRowLastColumn="0" w:lastRowFirstColumn="0" w:lastRowLastColumn="0"/>
              <w:rPr>
                <w:b/>
                <w:bCs/>
              </w:rPr>
            </w:pPr>
            <w:proofErr w:type="gramStart"/>
            <w:r>
              <w:rPr>
                <w:b/>
                <w:bCs/>
              </w:rPr>
              <w:t>A,I</w:t>
            </w:r>
            <w:proofErr w:type="gramEnd"/>
          </w:p>
        </w:tc>
      </w:tr>
      <w:tr w:rsidR="0079739A" w:rsidRPr="00BC008C" w14:paraId="747124B0" w14:textId="77777777" w:rsidTr="00A8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60C4FAF8" w14:textId="77777777" w:rsidR="0079739A" w:rsidRPr="00BC008C" w:rsidRDefault="0079739A" w:rsidP="00A80368">
            <w:pPr>
              <w:ind w:left="0"/>
            </w:pPr>
            <w:r w:rsidRPr="005B4906">
              <w:rPr>
                <w:rFonts w:eastAsia="Times New Roman" w:cstheme="minorHAnsi"/>
              </w:rPr>
              <w:t xml:space="preserve">An ability to lead, enthuse and motivate colleagues in a subject, preferably computing but this is negotiable </w:t>
            </w:r>
            <w:proofErr w:type="gramStart"/>
            <w:r w:rsidRPr="005B4906">
              <w:rPr>
                <w:rFonts w:eastAsia="Times New Roman" w:cstheme="minorHAnsi"/>
              </w:rPr>
              <w:t>to</w:t>
            </w:r>
            <w:proofErr w:type="gramEnd"/>
            <w:r w:rsidRPr="005B4906">
              <w:rPr>
                <w:rFonts w:eastAsia="Times New Roman" w:cstheme="minorHAnsi"/>
              </w:rPr>
              <w:t xml:space="preserve"> the right candidate.</w:t>
            </w:r>
          </w:p>
        </w:tc>
        <w:tc>
          <w:tcPr>
            <w:tcW w:w="1408" w:type="dxa"/>
            <w:gridSpan w:val="2"/>
          </w:tcPr>
          <w:p w14:paraId="7FDCE643" w14:textId="77777777" w:rsidR="0079739A" w:rsidRPr="00934674"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bCs/>
              </w:rPr>
            </w:pPr>
            <w:r>
              <w:rPr>
                <w:b/>
                <w:bCs/>
              </w:rPr>
              <w:t>E</w:t>
            </w:r>
          </w:p>
        </w:tc>
        <w:tc>
          <w:tcPr>
            <w:tcW w:w="743" w:type="dxa"/>
          </w:tcPr>
          <w:p w14:paraId="587AA74D" w14:textId="77777777" w:rsidR="0079739A" w:rsidRPr="00934674"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bCs/>
              </w:rPr>
            </w:pPr>
            <w:proofErr w:type="gramStart"/>
            <w:r>
              <w:rPr>
                <w:b/>
                <w:bCs/>
              </w:rPr>
              <w:t>A,I</w:t>
            </w:r>
            <w:proofErr w:type="gramEnd"/>
          </w:p>
        </w:tc>
      </w:tr>
      <w:tr w:rsidR="0079739A" w:rsidRPr="00BC008C" w14:paraId="5B999209" w14:textId="77777777" w:rsidTr="00A80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33996D79" w14:textId="77777777" w:rsidR="0079739A" w:rsidRPr="00BC008C" w:rsidRDefault="0079739A" w:rsidP="00A80368">
            <w:pPr>
              <w:ind w:left="0"/>
            </w:pPr>
            <w:r w:rsidRPr="005B4906">
              <w:rPr>
                <w:rFonts w:eastAsia="Times New Roman" w:cstheme="minorHAnsi"/>
              </w:rPr>
              <w:t xml:space="preserve">Understand the principles of Child Protection and Safeguarding and </w:t>
            </w:r>
            <w:proofErr w:type="spellStart"/>
            <w:r w:rsidRPr="005B4906">
              <w:rPr>
                <w:rFonts w:eastAsia="Times New Roman" w:cstheme="minorHAnsi"/>
              </w:rPr>
              <w:t>recognise</w:t>
            </w:r>
            <w:proofErr w:type="spellEnd"/>
            <w:r w:rsidRPr="005B4906">
              <w:rPr>
                <w:rFonts w:eastAsia="Times New Roman" w:cstheme="minorHAnsi"/>
              </w:rPr>
              <w:t xml:space="preserve"> own responsibility and accountability </w:t>
            </w:r>
          </w:p>
        </w:tc>
        <w:tc>
          <w:tcPr>
            <w:tcW w:w="1408" w:type="dxa"/>
            <w:gridSpan w:val="2"/>
          </w:tcPr>
          <w:p w14:paraId="20098669" w14:textId="77777777" w:rsidR="0079739A" w:rsidRPr="00934674" w:rsidRDefault="0079739A" w:rsidP="00A80368">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E</w:t>
            </w:r>
          </w:p>
        </w:tc>
        <w:tc>
          <w:tcPr>
            <w:tcW w:w="743" w:type="dxa"/>
          </w:tcPr>
          <w:p w14:paraId="2876409D" w14:textId="77777777" w:rsidR="0079739A" w:rsidRPr="00934674" w:rsidRDefault="0079739A" w:rsidP="00A80368">
            <w:pPr>
              <w:ind w:left="0"/>
              <w:jc w:val="center"/>
              <w:cnfStyle w:val="000000010000" w:firstRow="0" w:lastRow="0" w:firstColumn="0" w:lastColumn="0" w:oddVBand="0" w:evenVBand="0" w:oddHBand="0" w:evenHBand="1" w:firstRowFirstColumn="0" w:firstRowLastColumn="0" w:lastRowFirstColumn="0" w:lastRowLastColumn="0"/>
              <w:rPr>
                <w:b/>
                <w:bCs/>
              </w:rPr>
            </w:pPr>
            <w:proofErr w:type="gramStart"/>
            <w:r>
              <w:rPr>
                <w:b/>
                <w:bCs/>
              </w:rPr>
              <w:t>A,I</w:t>
            </w:r>
            <w:proofErr w:type="gramEnd"/>
          </w:p>
        </w:tc>
      </w:tr>
      <w:tr w:rsidR="0079739A" w:rsidRPr="00BC008C" w14:paraId="24143284" w14:textId="77777777" w:rsidTr="00A8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2D845CA8" w14:textId="77777777" w:rsidR="0079739A" w:rsidRPr="00BC008C" w:rsidRDefault="0079739A" w:rsidP="00A80368">
            <w:pPr>
              <w:ind w:left="0"/>
            </w:pPr>
            <w:r w:rsidRPr="005B4906">
              <w:rPr>
                <w:rFonts w:eastAsia="Times New Roman" w:cstheme="minorHAnsi"/>
              </w:rPr>
              <w:lastRenderedPageBreak/>
              <w:t>Excellent communication and presentation skills</w:t>
            </w:r>
          </w:p>
        </w:tc>
        <w:tc>
          <w:tcPr>
            <w:tcW w:w="1408" w:type="dxa"/>
            <w:gridSpan w:val="2"/>
          </w:tcPr>
          <w:p w14:paraId="49E35666" w14:textId="77777777" w:rsidR="0079739A" w:rsidRPr="00934674"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bCs/>
              </w:rPr>
            </w:pPr>
            <w:r>
              <w:rPr>
                <w:b/>
                <w:bCs/>
              </w:rPr>
              <w:t>E</w:t>
            </w:r>
          </w:p>
        </w:tc>
        <w:tc>
          <w:tcPr>
            <w:tcW w:w="743" w:type="dxa"/>
          </w:tcPr>
          <w:p w14:paraId="317657D4" w14:textId="77777777" w:rsidR="0079739A" w:rsidRPr="00934674"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bCs/>
              </w:rPr>
            </w:pPr>
            <w:proofErr w:type="gramStart"/>
            <w:r>
              <w:rPr>
                <w:b/>
                <w:bCs/>
              </w:rPr>
              <w:t>A,I</w:t>
            </w:r>
            <w:proofErr w:type="gramEnd"/>
          </w:p>
        </w:tc>
      </w:tr>
      <w:tr w:rsidR="0079739A" w:rsidRPr="00BC008C" w14:paraId="5F6C3554" w14:textId="77777777" w:rsidTr="00A80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35E2A4E8" w14:textId="77777777" w:rsidR="0079739A" w:rsidRPr="00BC008C" w:rsidRDefault="0079739A" w:rsidP="00A80368">
            <w:pPr>
              <w:ind w:left="0"/>
            </w:pPr>
            <w:r w:rsidRPr="005B4906">
              <w:rPr>
                <w:rFonts w:eastAsia="Times New Roman" w:cstheme="minorHAnsi"/>
              </w:rPr>
              <w:t>An ability to be innovative, and support on-going initiatives</w:t>
            </w:r>
          </w:p>
        </w:tc>
        <w:tc>
          <w:tcPr>
            <w:tcW w:w="1408" w:type="dxa"/>
            <w:gridSpan w:val="2"/>
          </w:tcPr>
          <w:p w14:paraId="52DD1F8A" w14:textId="77777777" w:rsidR="0079739A" w:rsidRPr="00934674" w:rsidRDefault="0079739A" w:rsidP="00A80368">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E</w:t>
            </w:r>
          </w:p>
        </w:tc>
        <w:tc>
          <w:tcPr>
            <w:tcW w:w="743" w:type="dxa"/>
          </w:tcPr>
          <w:p w14:paraId="080FC103" w14:textId="77777777" w:rsidR="0079739A" w:rsidRPr="00934674" w:rsidRDefault="0079739A" w:rsidP="00A80368">
            <w:pPr>
              <w:ind w:left="0"/>
              <w:jc w:val="center"/>
              <w:cnfStyle w:val="000000010000" w:firstRow="0" w:lastRow="0" w:firstColumn="0" w:lastColumn="0" w:oddVBand="0" w:evenVBand="0" w:oddHBand="0" w:evenHBand="1" w:firstRowFirstColumn="0" w:firstRowLastColumn="0" w:lastRowFirstColumn="0" w:lastRowLastColumn="0"/>
              <w:rPr>
                <w:b/>
                <w:bCs/>
              </w:rPr>
            </w:pPr>
            <w:proofErr w:type="gramStart"/>
            <w:r>
              <w:rPr>
                <w:b/>
                <w:bCs/>
              </w:rPr>
              <w:t>A,I</w:t>
            </w:r>
            <w:proofErr w:type="gramEnd"/>
          </w:p>
        </w:tc>
      </w:tr>
      <w:tr w:rsidR="0079739A" w:rsidRPr="00BC008C" w14:paraId="7E26F6F7" w14:textId="77777777" w:rsidTr="00A8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5546BBEB" w14:textId="77777777" w:rsidR="0079739A" w:rsidRPr="00BC008C" w:rsidRDefault="0079739A" w:rsidP="00A80368">
            <w:pPr>
              <w:ind w:left="0"/>
            </w:pPr>
            <w:r w:rsidRPr="005B4906">
              <w:rPr>
                <w:rFonts w:eastAsia="Times New Roman" w:cstheme="minorHAnsi"/>
              </w:rPr>
              <w:t>A commitment to using the outdoors as a teaching space</w:t>
            </w:r>
          </w:p>
        </w:tc>
        <w:tc>
          <w:tcPr>
            <w:tcW w:w="1408" w:type="dxa"/>
            <w:gridSpan w:val="2"/>
          </w:tcPr>
          <w:p w14:paraId="15A40F80" w14:textId="77777777" w:rsidR="0079739A" w:rsidRPr="00934674"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bCs/>
              </w:rPr>
            </w:pPr>
            <w:r>
              <w:rPr>
                <w:b/>
                <w:bCs/>
              </w:rPr>
              <w:t>E</w:t>
            </w:r>
          </w:p>
        </w:tc>
        <w:tc>
          <w:tcPr>
            <w:tcW w:w="743" w:type="dxa"/>
          </w:tcPr>
          <w:p w14:paraId="51F34EE8" w14:textId="77777777" w:rsidR="0079739A" w:rsidRPr="00934674"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bCs/>
              </w:rPr>
            </w:pPr>
            <w:proofErr w:type="gramStart"/>
            <w:r>
              <w:rPr>
                <w:b/>
                <w:bCs/>
              </w:rPr>
              <w:t>A,I</w:t>
            </w:r>
            <w:proofErr w:type="gramEnd"/>
          </w:p>
        </w:tc>
      </w:tr>
      <w:tr w:rsidR="0079739A" w:rsidRPr="00BC008C" w14:paraId="419A0D07" w14:textId="77777777" w:rsidTr="00A80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37DD5605" w14:textId="77777777" w:rsidR="0079739A" w:rsidRPr="00BC008C" w:rsidRDefault="0079739A" w:rsidP="00A80368">
            <w:pPr>
              <w:ind w:left="0"/>
            </w:pPr>
            <w:r w:rsidRPr="005B4906">
              <w:rPr>
                <w:rFonts w:eastAsia="Times New Roman" w:cstheme="minorHAnsi"/>
              </w:rPr>
              <w:t>A willingness and capacity to contribute to the development of our curriculum</w:t>
            </w:r>
          </w:p>
        </w:tc>
        <w:tc>
          <w:tcPr>
            <w:tcW w:w="1408" w:type="dxa"/>
            <w:gridSpan w:val="2"/>
          </w:tcPr>
          <w:p w14:paraId="4139D40F" w14:textId="77777777" w:rsidR="0079739A" w:rsidRPr="00934674" w:rsidRDefault="0079739A" w:rsidP="00A80368">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E</w:t>
            </w:r>
          </w:p>
        </w:tc>
        <w:tc>
          <w:tcPr>
            <w:tcW w:w="743" w:type="dxa"/>
          </w:tcPr>
          <w:p w14:paraId="62891FE9" w14:textId="77777777" w:rsidR="0079739A" w:rsidRPr="00934674" w:rsidRDefault="0079739A" w:rsidP="00A80368">
            <w:pPr>
              <w:ind w:left="0"/>
              <w:jc w:val="center"/>
              <w:cnfStyle w:val="000000010000" w:firstRow="0" w:lastRow="0" w:firstColumn="0" w:lastColumn="0" w:oddVBand="0" w:evenVBand="0" w:oddHBand="0" w:evenHBand="1" w:firstRowFirstColumn="0" w:firstRowLastColumn="0" w:lastRowFirstColumn="0" w:lastRowLastColumn="0"/>
              <w:rPr>
                <w:b/>
                <w:bCs/>
              </w:rPr>
            </w:pPr>
            <w:proofErr w:type="gramStart"/>
            <w:r>
              <w:rPr>
                <w:b/>
                <w:bCs/>
              </w:rPr>
              <w:t>A,I</w:t>
            </w:r>
            <w:proofErr w:type="gramEnd"/>
          </w:p>
        </w:tc>
      </w:tr>
    </w:tbl>
    <w:p w14:paraId="4DF2A826" w14:textId="77777777" w:rsidR="0079739A" w:rsidRDefault="0079739A" w:rsidP="0079739A">
      <w:pPr>
        <w:ind w:left="0"/>
      </w:pPr>
    </w:p>
    <w:p w14:paraId="71299524" w14:textId="77777777" w:rsidR="0079739A" w:rsidRDefault="0079739A" w:rsidP="0079739A">
      <w:pPr>
        <w:ind w:left="142"/>
      </w:pPr>
      <w:r>
        <w:rPr>
          <w:rFonts w:ascii="Times New Roman" w:hAnsi="Times New Roman" w:cs="Times New Roman"/>
          <w:noProof/>
          <w:sz w:val="24"/>
          <w:szCs w:val="24"/>
        </w:rPr>
        <mc:AlternateContent>
          <mc:Choice Requires="wpg">
            <w:drawing>
              <wp:anchor distT="0" distB="180340" distL="114300" distR="114300" simplePos="0" relativeHeight="252139008" behindDoc="0" locked="0" layoutInCell="1" allowOverlap="1" wp14:anchorId="46AAD192" wp14:editId="2236BB10">
                <wp:simplePos x="0" y="0"/>
                <wp:positionH relativeFrom="margin">
                  <wp:posOffset>-17780</wp:posOffset>
                </wp:positionH>
                <wp:positionV relativeFrom="page">
                  <wp:posOffset>435610</wp:posOffset>
                </wp:positionV>
                <wp:extent cx="6314400" cy="770400"/>
                <wp:effectExtent l="0" t="0" r="0" b="0"/>
                <wp:wrapSquare wrapText="bothSides"/>
                <wp:docPr id="15369198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00" cy="770400"/>
                          <a:chOff x="1068542" y="1080490"/>
                          <a:chExt cx="50307" cy="9103"/>
                        </a:xfrm>
                      </wpg:grpSpPr>
                      <wps:wsp>
                        <wps:cNvPr id="398776758" name="Text Box 3"/>
                        <wps:cNvSpPr txBox="1">
                          <a:spLocks noChangeArrowheads="1"/>
                        </wps:cNvSpPr>
                        <wps:spPr bwMode="auto">
                          <a:xfrm>
                            <a:off x="1068542" y="1080490"/>
                            <a:ext cx="13302" cy="9098"/>
                          </a:xfrm>
                          <a:prstGeom prst="rect">
                            <a:avLst/>
                          </a:prstGeom>
                          <a:solidFill>
                            <a:schemeClr val="accent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7B37DB1" w14:textId="77777777" w:rsidR="0079739A" w:rsidRDefault="0079739A" w:rsidP="0079739A">
                              <w:pPr>
                                <w:rPr>
                                  <w:b/>
                                  <w:bCs/>
                                  <w:color w:val="FFFFFF"/>
                                </w:rPr>
                              </w:pPr>
                              <w:r>
                                <w:rPr>
                                  <w:b/>
                                  <w:bCs/>
                                  <w:color w:val="FFFFFF"/>
                                </w:rPr>
                                <w:t>E = Essential</w:t>
                              </w:r>
                            </w:p>
                            <w:p w14:paraId="4BE9C5D8" w14:textId="77777777" w:rsidR="0079739A" w:rsidRDefault="0079739A" w:rsidP="0079739A">
                              <w:pPr>
                                <w:rPr>
                                  <w:b/>
                                  <w:bCs/>
                                  <w:color w:val="FFFFFF"/>
                                </w:rPr>
                              </w:pPr>
                              <w:r>
                                <w:rPr>
                                  <w:b/>
                                  <w:bCs/>
                                  <w:color w:val="FFFFFF"/>
                                </w:rPr>
                                <w:t>D = Desirable</w:t>
                              </w:r>
                            </w:p>
                          </w:txbxContent>
                        </wps:txbx>
                        <wps:bodyPr rot="0" vert="horz" wrap="square" lIns="144576" tIns="144576" rIns="144576" bIns="144576" anchor="t" anchorCtr="0" upright="1">
                          <a:noAutofit/>
                        </wps:bodyPr>
                      </wps:wsp>
                      <wps:wsp>
                        <wps:cNvPr id="995427436" name="Text Box 4"/>
                        <wps:cNvSpPr txBox="1">
                          <a:spLocks noChangeArrowheads="1"/>
                        </wps:cNvSpPr>
                        <wps:spPr bwMode="auto">
                          <a:xfrm>
                            <a:off x="1083341" y="1080490"/>
                            <a:ext cx="35508" cy="9103"/>
                          </a:xfrm>
                          <a:prstGeom prst="rect">
                            <a:avLst/>
                          </a:prstGeom>
                          <a:solidFill>
                            <a:schemeClr val="accent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257C170" w14:textId="77777777" w:rsidR="0079739A" w:rsidRDefault="0079739A" w:rsidP="0079739A">
                              <w:pPr>
                                <w:rPr>
                                  <w:b/>
                                  <w:bCs/>
                                  <w:color w:val="FFFFFF"/>
                                </w:rPr>
                              </w:pPr>
                              <w:r>
                                <w:rPr>
                                  <w:b/>
                                  <w:bCs/>
                                  <w:color w:val="FFFFFF"/>
                                </w:rPr>
                                <w:t>A = Application Stage</w:t>
                              </w:r>
                            </w:p>
                            <w:p w14:paraId="5BA4DAF3" w14:textId="77777777" w:rsidR="0079739A" w:rsidRDefault="0079739A" w:rsidP="0079739A">
                              <w:pPr>
                                <w:rPr>
                                  <w:b/>
                                  <w:bCs/>
                                  <w:color w:val="FFFFFF"/>
                                </w:rPr>
                              </w:pPr>
                              <w:r>
                                <w:rPr>
                                  <w:b/>
                                  <w:bCs/>
                                  <w:color w:val="FFFFFF"/>
                                </w:rPr>
                                <w:t>I = Interview and Assessment stage</w:t>
                              </w:r>
                            </w:p>
                            <w:p w14:paraId="5E708061" w14:textId="77777777" w:rsidR="0079739A" w:rsidRDefault="0079739A" w:rsidP="0079739A">
                              <w:pPr>
                                <w:rPr>
                                  <w:b/>
                                  <w:bCs/>
                                  <w:color w:val="FFFFFF"/>
                                </w:rPr>
                              </w:pPr>
                              <w:r>
                                <w:rPr>
                                  <w:b/>
                                  <w:bCs/>
                                  <w:color w:val="FFFFFF"/>
                                </w:rPr>
                                <w:t>R = References</w:t>
                              </w:r>
                            </w:p>
                          </w:txbxContent>
                        </wps:txbx>
                        <wps:bodyPr rot="0" vert="horz" wrap="square" lIns="144576" tIns="144576" rIns="144576" bIns="144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AD192" id="_x0000_s1032" style="position:absolute;left:0;text-align:left;margin-left:-1.4pt;margin-top:34.3pt;width:497.2pt;height:60.65pt;z-index:252139008;mso-wrap-distance-bottom:14.2pt;mso-position-horizontal-relative:margin;mso-position-vertical-relative:page" coordorigin="10685,10804" coordsize="5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">
                <v:shape id="Text Box 3" o:spid="_x0000_s1033" type="#_x0000_t202" style="position:absolute;left:10685;top:10804;width:133;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" fillcolor="#2eabe3 [3204]" stroked="f" strokecolor="black [0]" strokeweight="2pt">
                  <v:shadow color="black [0]"/>
                  <v:textbox inset="4.016mm,4.016mm,4.016mm,4.016mm">
                    <w:txbxContent>
                      <w:p w14:paraId="47B37DB1" w14:textId="77777777" w:rsidR="0079739A" w:rsidRDefault="0079739A" w:rsidP="0079739A">
                        <w:pPr>
                          <w:rPr>
                            <w:b/>
                            <w:bCs/>
                            <w:color w:val="FFFFFF"/>
                          </w:rPr>
                        </w:pPr>
                        <w:r>
                          <w:rPr>
                            <w:b/>
                            <w:bCs/>
                            <w:color w:val="FFFFFF"/>
                          </w:rPr>
                          <w:t>E = Essential</w:t>
                        </w:r>
                      </w:p>
                      <w:p w14:paraId="4BE9C5D8" w14:textId="77777777" w:rsidR="0079739A" w:rsidRDefault="0079739A" w:rsidP="0079739A">
                        <w:pPr>
                          <w:rPr>
                            <w:b/>
                            <w:bCs/>
                            <w:color w:val="FFFFFF"/>
                          </w:rPr>
                        </w:pPr>
                        <w:r>
                          <w:rPr>
                            <w:b/>
                            <w:bCs/>
                            <w:color w:val="FFFFFF"/>
                          </w:rPr>
                          <w:t>D = Desirable</w:t>
                        </w:r>
                      </w:p>
                    </w:txbxContent>
                  </v:textbox>
                </v:shape>
                <v:shape id="Text Box 4" o:spid="_x0000_s1034" type="#_x0000_t202" style="position:absolute;left:10833;top:10804;width:355;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" fillcolor="#2eabe3 [3204]" stroked="f" strokecolor="black [0]" strokeweight="2pt">
                  <v:shadow color="black [0]"/>
                  <v:textbox inset="4.016mm,4.016mm,4.016mm,4.016mm">
                    <w:txbxContent>
                      <w:p w14:paraId="6257C170" w14:textId="77777777" w:rsidR="0079739A" w:rsidRDefault="0079739A" w:rsidP="0079739A">
                        <w:pPr>
                          <w:rPr>
                            <w:b/>
                            <w:bCs/>
                            <w:color w:val="FFFFFF"/>
                          </w:rPr>
                        </w:pPr>
                        <w:r>
                          <w:rPr>
                            <w:b/>
                            <w:bCs/>
                            <w:color w:val="FFFFFF"/>
                          </w:rPr>
                          <w:t>A = Application Stage</w:t>
                        </w:r>
                      </w:p>
                      <w:p w14:paraId="5BA4DAF3" w14:textId="77777777" w:rsidR="0079739A" w:rsidRDefault="0079739A" w:rsidP="0079739A">
                        <w:pPr>
                          <w:rPr>
                            <w:b/>
                            <w:bCs/>
                            <w:color w:val="FFFFFF"/>
                          </w:rPr>
                        </w:pPr>
                        <w:r>
                          <w:rPr>
                            <w:b/>
                            <w:bCs/>
                            <w:color w:val="FFFFFF"/>
                          </w:rPr>
                          <w:t>I = Interview and Assessment stage</w:t>
                        </w:r>
                      </w:p>
                      <w:p w14:paraId="5E708061" w14:textId="77777777" w:rsidR="0079739A" w:rsidRDefault="0079739A" w:rsidP="0079739A">
                        <w:pPr>
                          <w:rPr>
                            <w:b/>
                            <w:bCs/>
                            <w:color w:val="FFFFFF"/>
                          </w:rPr>
                        </w:pPr>
                        <w:r>
                          <w:rPr>
                            <w:b/>
                            <w:bCs/>
                            <w:color w:val="FFFFFF"/>
                          </w:rPr>
                          <w:t>R = References</w:t>
                        </w:r>
                      </w:p>
                    </w:txbxContent>
                  </v:textbox>
                </v:shape>
                <w10:wrap type="square" anchorx="margin" anchory="page"/>
              </v:group>
            </w:pict>
          </mc:Fallback>
        </mc:AlternateContent>
      </w:r>
    </w:p>
    <w:tbl>
      <w:tblPr>
        <w:tblStyle w:val="ListTable4-Accent1"/>
        <w:tblW w:w="9923" w:type="dxa"/>
        <w:tblLook w:val="04A0" w:firstRow="1" w:lastRow="0" w:firstColumn="1" w:lastColumn="0" w:noHBand="0" w:noVBand="1"/>
      </w:tblPr>
      <w:tblGrid>
        <w:gridCol w:w="7655"/>
        <w:gridCol w:w="1276"/>
        <w:gridCol w:w="278"/>
        <w:gridCol w:w="714"/>
      </w:tblGrid>
      <w:tr w:rsidR="0079739A" w14:paraId="5DEAE291" w14:textId="77777777" w:rsidTr="00A80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634B7006" w14:textId="77777777" w:rsidR="0079739A" w:rsidRPr="00934674" w:rsidRDefault="0079739A" w:rsidP="00A80368">
            <w:pPr>
              <w:ind w:left="0"/>
              <w:jc w:val="center"/>
              <w:rPr>
                <w:sz w:val="32"/>
                <w:szCs w:val="32"/>
              </w:rPr>
            </w:pPr>
            <w:r w:rsidRPr="00934674">
              <w:rPr>
                <w:sz w:val="32"/>
                <w:szCs w:val="32"/>
              </w:rPr>
              <w:t>Any additional factors</w:t>
            </w:r>
          </w:p>
        </w:tc>
        <w:tc>
          <w:tcPr>
            <w:tcW w:w="1276" w:type="dxa"/>
          </w:tcPr>
          <w:p w14:paraId="60159063" w14:textId="77777777" w:rsidR="0079739A" w:rsidRDefault="0079739A" w:rsidP="00A80368">
            <w:pPr>
              <w:ind w:left="0"/>
              <w:cnfStyle w:val="100000000000" w:firstRow="1" w:lastRow="0" w:firstColumn="0" w:lastColumn="0" w:oddVBand="0" w:evenVBand="0" w:oddHBand="0" w:evenHBand="0" w:firstRowFirstColumn="0" w:firstRowLastColumn="0" w:lastRowFirstColumn="0" w:lastRowLastColumn="0"/>
            </w:pPr>
          </w:p>
        </w:tc>
        <w:tc>
          <w:tcPr>
            <w:tcW w:w="992" w:type="dxa"/>
            <w:gridSpan w:val="2"/>
          </w:tcPr>
          <w:p w14:paraId="3651099F" w14:textId="77777777" w:rsidR="0079739A" w:rsidRDefault="0079739A" w:rsidP="00A80368">
            <w:pPr>
              <w:ind w:left="0"/>
              <w:cnfStyle w:val="100000000000" w:firstRow="1" w:lastRow="0" w:firstColumn="0" w:lastColumn="0" w:oddVBand="0" w:evenVBand="0" w:oddHBand="0" w:evenHBand="0" w:firstRowFirstColumn="0" w:firstRowLastColumn="0" w:lastRowFirstColumn="0" w:lastRowLastColumn="0"/>
            </w:pPr>
          </w:p>
        </w:tc>
      </w:tr>
      <w:tr w:rsidR="0079739A" w:rsidRPr="00BC008C" w14:paraId="5A8C4B75" w14:textId="77777777" w:rsidTr="00A8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1702AB4C" w14:textId="77777777" w:rsidR="0079739A" w:rsidRPr="00BC008C" w:rsidRDefault="0079739A" w:rsidP="00A80368">
            <w:pPr>
              <w:ind w:left="0"/>
            </w:pPr>
            <w:r w:rsidRPr="00D14C4A">
              <w:rPr>
                <w:rFonts w:eastAsia="Times New Roman" w:cstheme="minorHAnsi"/>
              </w:rPr>
              <w:t>A commitment to community cohesion and student inclusion</w:t>
            </w:r>
          </w:p>
        </w:tc>
        <w:tc>
          <w:tcPr>
            <w:tcW w:w="1554" w:type="dxa"/>
            <w:gridSpan w:val="2"/>
          </w:tcPr>
          <w:p w14:paraId="5C72352F" w14:textId="77777777" w:rsidR="0079739A" w:rsidRPr="00934674"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bCs/>
              </w:rPr>
            </w:pPr>
            <w:r>
              <w:rPr>
                <w:b/>
                <w:bCs/>
              </w:rPr>
              <w:t>E</w:t>
            </w:r>
          </w:p>
        </w:tc>
        <w:tc>
          <w:tcPr>
            <w:tcW w:w="714" w:type="dxa"/>
          </w:tcPr>
          <w:p w14:paraId="246F3D38" w14:textId="77777777" w:rsidR="0079739A" w:rsidRPr="00934674"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bCs/>
              </w:rPr>
            </w:pPr>
            <w:proofErr w:type="gramStart"/>
            <w:r>
              <w:rPr>
                <w:b/>
                <w:bCs/>
              </w:rPr>
              <w:t>A,I</w:t>
            </w:r>
            <w:proofErr w:type="gramEnd"/>
          </w:p>
        </w:tc>
      </w:tr>
      <w:tr w:rsidR="0079739A" w:rsidRPr="00BC008C" w14:paraId="5B612E8A" w14:textId="77777777" w:rsidTr="00A80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5337B799" w14:textId="77777777" w:rsidR="0079739A" w:rsidRPr="00BC008C" w:rsidRDefault="0079739A" w:rsidP="00A80368">
            <w:pPr>
              <w:ind w:left="0"/>
            </w:pPr>
            <w:r w:rsidRPr="00D14C4A">
              <w:rPr>
                <w:rFonts w:eastAsia="Times New Roman" w:cstheme="minorHAnsi"/>
              </w:rPr>
              <w:t>A willingness to undertake extra-curricular activities</w:t>
            </w:r>
          </w:p>
        </w:tc>
        <w:tc>
          <w:tcPr>
            <w:tcW w:w="1554" w:type="dxa"/>
            <w:gridSpan w:val="2"/>
          </w:tcPr>
          <w:p w14:paraId="1B8B383C" w14:textId="77777777" w:rsidR="0079739A" w:rsidRPr="00934674" w:rsidRDefault="0079739A" w:rsidP="00A80368">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E</w:t>
            </w:r>
          </w:p>
        </w:tc>
        <w:tc>
          <w:tcPr>
            <w:tcW w:w="714" w:type="dxa"/>
          </w:tcPr>
          <w:p w14:paraId="46F90C7F" w14:textId="77777777" w:rsidR="0079739A" w:rsidRPr="00934674" w:rsidRDefault="0079739A" w:rsidP="00A80368">
            <w:pPr>
              <w:ind w:left="0"/>
              <w:jc w:val="center"/>
              <w:cnfStyle w:val="000000010000" w:firstRow="0" w:lastRow="0" w:firstColumn="0" w:lastColumn="0" w:oddVBand="0" w:evenVBand="0" w:oddHBand="0" w:evenHBand="1" w:firstRowFirstColumn="0" w:firstRowLastColumn="0" w:lastRowFirstColumn="0" w:lastRowLastColumn="0"/>
              <w:rPr>
                <w:b/>
                <w:bCs/>
              </w:rPr>
            </w:pPr>
            <w:proofErr w:type="gramStart"/>
            <w:r>
              <w:rPr>
                <w:b/>
                <w:bCs/>
              </w:rPr>
              <w:t>A,I</w:t>
            </w:r>
            <w:proofErr w:type="gramEnd"/>
          </w:p>
        </w:tc>
      </w:tr>
      <w:tr w:rsidR="0079739A" w:rsidRPr="00BC008C" w14:paraId="317A2FCA" w14:textId="77777777" w:rsidTr="00A8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3A434C22" w14:textId="77777777" w:rsidR="0079739A" w:rsidRPr="00BC008C" w:rsidRDefault="0079739A" w:rsidP="00A80368">
            <w:pPr>
              <w:ind w:left="0"/>
            </w:pPr>
            <w:r w:rsidRPr="00D14C4A">
              <w:rPr>
                <w:rFonts w:eastAsia="Times New Roman" w:cstheme="minorHAnsi"/>
              </w:rPr>
              <w:t>Understanding your part in being a positive and pro-active member of staff</w:t>
            </w:r>
          </w:p>
        </w:tc>
        <w:tc>
          <w:tcPr>
            <w:tcW w:w="1554" w:type="dxa"/>
            <w:gridSpan w:val="2"/>
          </w:tcPr>
          <w:p w14:paraId="42CC92B0" w14:textId="77777777" w:rsidR="0079739A" w:rsidRPr="00934674"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bCs/>
              </w:rPr>
            </w:pPr>
            <w:r>
              <w:rPr>
                <w:b/>
                <w:bCs/>
              </w:rPr>
              <w:t>E</w:t>
            </w:r>
          </w:p>
        </w:tc>
        <w:tc>
          <w:tcPr>
            <w:tcW w:w="714" w:type="dxa"/>
          </w:tcPr>
          <w:p w14:paraId="3D2437B7" w14:textId="77777777" w:rsidR="0079739A" w:rsidRPr="00934674"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bCs/>
              </w:rPr>
            </w:pPr>
            <w:proofErr w:type="gramStart"/>
            <w:r>
              <w:rPr>
                <w:b/>
                <w:bCs/>
              </w:rPr>
              <w:t>A,I</w:t>
            </w:r>
            <w:proofErr w:type="gramEnd"/>
          </w:p>
        </w:tc>
      </w:tr>
    </w:tbl>
    <w:p w14:paraId="378816B9" w14:textId="77777777" w:rsidR="0079739A" w:rsidRDefault="0079739A" w:rsidP="0079739A">
      <w:pPr>
        <w:spacing w:after="263"/>
        <w:ind w:left="-5" w:right="-143"/>
        <w:jc w:val="both"/>
        <w:rPr>
          <w:rFonts w:eastAsia="Arial" w:cstheme="minorHAnsi"/>
        </w:rPr>
      </w:pPr>
    </w:p>
    <w:p w14:paraId="7ADC95D7" w14:textId="77777777" w:rsidR="0079739A" w:rsidRPr="00C93CD2" w:rsidRDefault="0079739A" w:rsidP="0079739A">
      <w:pPr>
        <w:spacing w:after="263"/>
        <w:ind w:left="-5" w:right="-143"/>
        <w:jc w:val="both"/>
        <w:rPr>
          <w:rFonts w:cstheme="minorHAnsi"/>
        </w:rPr>
      </w:pPr>
      <w:r w:rsidRPr="00C93CD2">
        <w:rPr>
          <w:rFonts w:eastAsia="Arial" w:cstheme="minorHAnsi"/>
        </w:rPr>
        <w:t xml:space="preserve">Please ensure that you demonstrate your ability to meet the requirements of the job by giving clear, concise examples of how you meet each criterion on your application form.  The letters E and D in the "Rank" column refer to the importance we will give your answers when we read your applications.  You must have all the </w:t>
      </w:r>
      <w:proofErr w:type="gramStart"/>
      <w:r w:rsidRPr="00C93CD2">
        <w:rPr>
          <w:rFonts w:eastAsia="Arial" w:cstheme="minorHAnsi"/>
        </w:rPr>
        <w:t>E's</w:t>
      </w:r>
      <w:proofErr w:type="gramEnd"/>
      <w:r w:rsidRPr="00C93CD2">
        <w:rPr>
          <w:rFonts w:eastAsia="Arial" w:cstheme="minorHAnsi"/>
        </w:rPr>
        <w:t xml:space="preserve"> on day one to be able to do the job, you need to have all the </w:t>
      </w:r>
      <w:proofErr w:type="gramStart"/>
      <w:r w:rsidRPr="00C93CD2">
        <w:rPr>
          <w:rFonts w:eastAsia="Arial" w:cstheme="minorHAnsi"/>
        </w:rPr>
        <w:t>D's</w:t>
      </w:r>
      <w:proofErr w:type="gramEnd"/>
      <w:r w:rsidRPr="00C93CD2">
        <w:rPr>
          <w:rFonts w:eastAsia="Arial" w:cstheme="minorHAnsi"/>
        </w:rPr>
        <w:t xml:space="preserve"> to do the job, but they could be learnt during the induction.  We </w:t>
      </w:r>
      <w:proofErr w:type="spellStart"/>
      <w:r w:rsidRPr="00C93CD2">
        <w:rPr>
          <w:rFonts w:eastAsia="Arial" w:cstheme="minorHAnsi"/>
        </w:rPr>
        <w:t>recognise</w:t>
      </w:r>
      <w:proofErr w:type="spellEnd"/>
      <w:r w:rsidRPr="00C93CD2">
        <w:rPr>
          <w:rFonts w:eastAsia="Arial" w:cstheme="minorHAnsi"/>
        </w:rPr>
        <w:t xml:space="preserve"> and welcome our responsibility to remove any barriers in our Recruitment and Selection process for disabled people.  We have tried to do this, but if you have a disability and identify any barriers in the job description or employee specification, please tell us of these in your application.  We are committed to making reasonable adjustments to the job wherever possible and it would help us to know your needs </w:t>
      </w:r>
      <w:proofErr w:type="gramStart"/>
      <w:r w:rsidRPr="00C93CD2">
        <w:rPr>
          <w:rFonts w:eastAsia="Arial" w:cstheme="minorHAnsi"/>
        </w:rPr>
        <w:t>in order to</w:t>
      </w:r>
      <w:proofErr w:type="gramEnd"/>
      <w:r w:rsidRPr="00C93CD2">
        <w:rPr>
          <w:rFonts w:eastAsia="Arial" w:cstheme="minorHAnsi"/>
        </w:rPr>
        <w:t xml:space="preserve"> do this.</w:t>
      </w:r>
      <w:r w:rsidRPr="00C93CD2">
        <w:rPr>
          <w:rFonts w:cstheme="minorHAnsi"/>
        </w:rPr>
        <w:t xml:space="preserve"> </w:t>
      </w:r>
    </w:p>
    <w:p w14:paraId="7B6D42C0" w14:textId="77777777" w:rsidR="0079739A" w:rsidRPr="00E51E80" w:rsidRDefault="0079739A" w:rsidP="0079739A">
      <w:pPr>
        <w:spacing w:after="263"/>
        <w:ind w:left="-5" w:right="-143"/>
        <w:jc w:val="both"/>
        <w:rPr>
          <w:rFonts w:eastAsia="Times New Roman" w:cstheme="minorHAnsi"/>
        </w:rPr>
      </w:pPr>
      <w:r w:rsidRPr="00C93CD2">
        <w:rPr>
          <w:rFonts w:eastAsia="Arial" w:cstheme="minorHAnsi"/>
        </w:rPr>
        <w:t>Where criteria are to be identified through the "Selection Process", this may involve written exercises, group discussions, presentations, interview etc.</w:t>
      </w:r>
      <w:r w:rsidRPr="00C93CD2">
        <w:rPr>
          <w:rFonts w:cstheme="minorHAnsi"/>
        </w:rPr>
        <w:t xml:space="preserve"> </w:t>
      </w:r>
    </w:p>
    <w:p w14:paraId="29A6C473" w14:textId="77777777" w:rsidR="0079739A" w:rsidRPr="00E51E80" w:rsidRDefault="0079739A" w:rsidP="0079739A">
      <w:pPr>
        <w:spacing w:after="9" w:line="249" w:lineRule="auto"/>
        <w:ind w:left="-5" w:right="-143"/>
        <w:jc w:val="center"/>
        <w:rPr>
          <w:b/>
          <w:bCs/>
          <w:color w:val="2EABE3" w:themeColor="accent1"/>
          <w:sz w:val="36"/>
          <w:szCs w:val="36"/>
        </w:rPr>
      </w:pPr>
      <w:r w:rsidRPr="00E51E80">
        <w:rPr>
          <w:b/>
          <w:bCs/>
          <w:color w:val="2EABE3" w:themeColor="accent1"/>
          <w:sz w:val="36"/>
          <w:szCs w:val="36"/>
        </w:rPr>
        <w:t>Please note this role is subject to an Enhanced DBS Certificate</w:t>
      </w:r>
    </w:p>
    <w:p w14:paraId="4818A563" w14:textId="77777777" w:rsidR="00024C29" w:rsidRDefault="00F77D95" w:rsidP="004A3127">
      <w:pPr>
        <w:ind w:left="142"/>
      </w:pPr>
      <w:r>
        <w:rPr>
          <w:noProof/>
        </w:rPr>
        <w:drawing>
          <wp:anchor distT="0" distB="0" distL="114300" distR="114300" simplePos="0" relativeHeight="252107264" behindDoc="0" locked="0" layoutInCell="1" allowOverlap="1" wp14:anchorId="14025E3F" wp14:editId="2E86D395">
            <wp:simplePos x="0" y="0"/>
            <wp:positionH relativeFrom="page">
              <wp:posOffset>9525</wp:posOffset>
            </wp:positionH>
            <wp:positionV relativeFrom="margin">
              <wp:posOffset>6679565</wp:posOffset>
            </wp:positionV>
            <wp:extent cx="7595870" cy="2480290"/>
            <wp:effectExtent l="0" t="0" r="5080" b="0"/>
            <wp:wrapNone/>
            <wp:docPr id="12961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0636" name="Picture 1"/>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t="32735" b="18248"/>
                    <a:stretch/>
                  </pic:blipFill>
                  <pic:spPr bwMode="auto">
                    <a:xfrm>
                      <a:off x="0" y="0"/>
                      <a:ext cx="7596141" cy="2480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4C29">
        <w:br w:type="page"/>
      </w:r>
    </w:p>
    <w:p w14:paraId="748D9197" w14:textId="77777777" w:rsidR="00CC73B2" w:rsidRPr="00024C29" w:rsidRDefault="00CC73B2" w:rsidP="00CC73B2">
      <w:pPr>
        <w:ind w:left="142"/>
        <w:rPr>
          <w:rFonts w:ascii="Arial" w:eastAsia="Arial" w:hAnsi="Arial" w:cs="Arial"/>
        </w:rPr>
      </w:pPr>
      <w:r>
        <w:rPr>
          <w:noProof/>
        </w:rPr>
        <w:lastRenderedPageBreak/>
        <w:drawing>
          <wp:anchor distT="0" distB="0" distL="114300" distR="114300" simplePos="0" relativeHeight="252078592" behindDoc="0" locked="0" layoutInCell="1" allowOverlap="1" wp14:anchorId="53A878FB" wp14:editId="7EE93E49">
            <wp:simplePos x="0" y="0"/>
            <wp:positionH relativeFrom="page">
              <wp:posOffset>0</wp:posOffset>
            </wp:positionH>
            <wp:positionV relativeFrom="page">
              <wp:posOffset>11875</wp:posOffset>
            </wp:positionV>
            <wp:extent cx="7772400" cy="2638789"/>
            <wp:effectExtent l="0" t="0" r="0" b="9525"/>
            <wp:wrapNone/>
            <wp:docPr id="756457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57178" name="Picture 1"/>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l="12099" r="12" b="24934"/>
                    <a:stretch/>
                  </pic:blipFill>
                  <pic:spPr bwMode="auto">
                    <a:xfrm>
                      <a:off x="0" y="0"/>
                      <a:ext cx="7772400" cy="26387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174AC2" w14:textId="77777777" w:rsidR="00B73605" w:rsidRDefault="00B73605" w:rsidP="00CC73B2">
      <w:pPr>
        <w:pStyle w:val="Heading1"/>
      </w:pPr>
    </w:p>
    <w:p w14:paraId="769BECE2" w14:textId="77777777" w:rsidR="00B73605" w:rsidRDefault="00B73605" w:rsidP="00CC73B2">
      <w:pPr>
        <w:pStyle w:val="Heading1"/>
      </w:pPr>
    </w:p>
    <w:p w14:paraId="56DB9668" w14:textId="77777777" w:rsidR="00B73605" w:rsidRDefault="00B73605" w:rsidP="00CC73B2">
      <w:pPr>
        <w:pStyle w:val="Heading1"/>
      </w:pPr>
    </w:p>
    <w:p w14:paraId="4125FACF" w14:textId="77777777" w:rsidR="00B73605" w:rsidRDefault="00B73605" w:rsidP="00CC73B2">
      <w:pPr>
        <w:ind w:left="142"/>
      </w:pPr>
    </w:p>
    <w:p w14:paraId="6913A7AC" w14:textId="77777777" w:rsidR="00CC73B2" w:rsidRDefault="00CC73B2" w:rsidP="00CC73B2">
      <w:pPr>
        <w:ind w:left="142"/>
      </w:pPr>
    </w:p>
    <w:p w14:paraId="32144E79" w14:textId="77777777" w:rsidR="00B73605" w:rsidRDefault="00B73605" w:rsidP="00CC73B2">
      <w:pPr>
        <w:ind w:left="142"/>
      </w:pPr>
    </w:p>
    <w:p w14:paraId="50133B64" w14:textId="77777777" w:rsidR="00B73605" w:rsidRDefault="00B73605" w:rsidP="00CC73B2">
      <w:pPr>
        <w:ind w:left="142"/>
      </w:pPr>
    </w:p>
    <w:p w14:paraId="0CDA5774" w14:textId="77777777" w:rsidR="0083544C" w:rsidRDefault="00F77D95" w:rsidP="00CC73B2">
      <w:pPr>
        <w:pStyle w:val="Heading1"/>
      </w:pPr>
      <w:bookmarkStart w:id="7" w:name="_Toc199674471"/>
      <w:r>
        <w:t xml:space="preserve">Safeguarding </w:t>
      </w:r>
      <w:r w:rsidR="00B73605">
        <w:t>Notice</w:t>
      </w:r>
      <w:bookmarkEnd w:id="7"/>
    </w:p>
    <w:p w14:paraId="2F59B4BD" w14:textId="77777777" w:rsidR="00B73605" w:rsidRPr="00817FCA" w:rsidRDefault="00B73605" w:rsidP="00CC73B2">
      <w:pPr>
        <w:pStyle w:val="Heading4"/>
        <w:rPr>
          <w:color w:val="7173B0" w:themeColor="accent2"/>
        </w:rPr>
      </w:pPr>
      <w:r w:rsidRPr="00A5093C">
        <w:rPr>
          <w:color w:val="1A203F" w:themeColor="accent4"/>
        </w:rPr>
        <w:t>Important Safeguarding notice/ Statement of Intent</w:t>
      </w:r>
    </w:p>
    <w:p w14:paraId="1F7787F6" w14:textId="77777777" w:rsidR="00B73605" w:rsidRDefault="00B73605" w:rsidP="00CC73B2">
      <w:pPr>
        <w:ind w:left="142"/>
      </w:pPr>
    </w:p>
    <w:p w14:paraId="47A79EEA" w14:textId="77777777" w:rsidR="00B73605" w:rsidRDefault="00B73605" w:rsidP="00CC73B2">
      <w:pPr>
        <w:ind w:left="142"/>
      </w:pPr>
      <w:r>
        <w:t>As part of your wider duties and responsibilities you are required to promote and actively support the Trusts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w:t>
      </w:r>
    </w:p>
    <w:p w14:paraId="048859D8" w14:textId="77777777" w:rsidR="00B73605" w:rsidRDefault="00B73605" w:rsidP="00CC73B2">
      <w:pPr>
        <w:ind w:left="142"/>
      </w:pPr>
    </w:p>
    <w:p w14:paraId="7DEB56FB" w14:textId="77777777" w:rsidR="00B73605" w:rsidRDefault="00B73605" w:rsidP="00CC73B2">
      <w:pPr>
        <w:ind w:left="142"/>
      </w:pPr>
      <w:r>
        <w:t>South Pennine Academies is committed to ensuring a culture of safer recruitment and as part of that implement recruitment procedures that deter, reject or identify people who might abuse children. All Academies across the Trust adopt a consistent and rigorous approach in the recruitment and selection processes, with the aim of ensuring that those recruited are suitable for such an important and responsible role. The purpose of safer recruitment is ultimately to:</w:t>
      </w:r>
    </w:p>
    <w:p w14:paraId="4874DF22" w14:textId="77777777" w:rsidR="00B73605" w:rsidRDefault="00B73605" w:rsidP="00CC73B2">
      <w:pPr>
        <w:ind w:left="142"/>
      </w:pPr>
    </w:p>
    <w:p w14:paraId="46A0F03F" w14:textId="77777777" w:rsidR="00B73605" w:rsidRPr="0057790E" w:rsidRDefault="00B73605" w:rsidP="0057790E">
      <w:pPr>
        <w:pStyle w:val="ListParagraph"/>
        <w:ind w:left="426"/>
      </w:pPr>
      <w:r w:rsidRPr="0057790E">
        <w:t xml:space="preserve">Deter: From the beginning of the recruitment process, it is important to send the right message – that the </w:t>
      </w:r>
      <w:proofErr w:type="spellStart"/>
      <w:r w:rsidRPr="0057790E">
        <w:t>organisation</w:t>
      </w:r>
      <w:proofErr w:type="spellEnd"/>
      <w:r w:rsidRPr="0057790E">
        <w:t xml:space="preserve"> has a rigorous recruitment process and does not tolerate any form of abuse. Wording in adverts and recruitment information must aim to deter potential abusers.</w:t>
      </w:r>
    </w:p>
    <w:p w14:paraId="272D7303" w14:textId="77777777" w:rsidR="00B73605" w:rsidRPr="0057790E" w:rsidRDefault="00B73605" w:rsidP="0057790E">
      <w:pPr>
        <w:pStyle w:val="ListParagraph"/>
        <w:ind w:left="426"/>
      </w:pPr>
      <w:r w:rsidRPr="0057790E">
        <w:t>Identify and Reject: It will not always be possible to deter potential abusers. Therefore, careful planning for the interview and selection stage, in terms of asking the right questions, setting appropriate tasks and obtaining the right information can assist in finding out who is suitable for the role and who is not.</w:t>
      </w:r>
    </w:p>
    <w:p w14:paraId="15A1F091" w14:textId="77777777" w:rsidR="00B73605" w:rsidRPr="0057790E" w:rsidRDefault="00B73605" w:rsidP="0057790E">
      <w:pPr>
        <w:pStyle w:val="ListParagraph"/>
        <w:ind w:left="426"/>
      </w:pPr>
      <w:proofErr w:type="gramStart"/>
      <w:r w:rsidRPr="0057790E">
        <w:t>Induct</w:t>
      </w:r>
      <w:proofErr w:type="gramEnd"/>
      <w:r w:rsidRPr="0057790E">
        <w:t xml:space="preserve">: Induction is an essential part of our recruitment process, we ensure that comprehensive induction processes are in place, together with appropriate policies and procedures, raising awareness through staff training and generally developing and maintaining a safe culture within the </w:t>
      </w:r>
      <w:proofErr w:type="spellStart"/>
      <w:r w:rsidRPr="0057790E">
        <w:t>organisation</w:t>
      </w:r>
      <w:proofErr w:type="spellEnd"/>
      <w:r w:rsidRPr="0057790E">
        <w:t xml:space="preserve"> will all help to prevent abuse or identify potential abusers. Academy is committed to safeguarding and promoting the welfare of all students and staff must share this commitment. Appointment is subject to a satisfactory enhanced Disclosure &amp; Barring service check and the Academy’s Safer Recruitment policy and procedures. Please note two references will be taken up prior to the interview process, please ensure your referees are prepared and aware of your </w:t>
      </w:r>
      <w:proofErr w:type="spellStart"/>
      <w:proofErr w:type="gramStart"/>
      <w:r w:rsidRPr="0057790E">
        <w:t>appli</w:t>
      </w:r>
      <w:proofErr w:type="spellEnd"/>
      <w:r w:rsidRPr="0057790E">
        <w:t>-cation</w:t>
      </w:r>
      <w:proofErr w:type="gramEnd"/>
      <w:r w:rsidRPr="0057790E">
        <w:t>.</w:t>
      </w:r>
    </w:p>
    <w:p w14:paraId="0096A02E" w14:textId="77777777" w:rsidR="00B73605" w:rsidRDefault="00B73605" w:rsidP="00CC73B2">
      <w:pPr>
        <w:ind w:left="142"/>
      </w:pPr>
    </w:p>
    <w:p w14:paraId="2D8BAC59" w14:textId="77777777" w:rsidR="00B73605" w:rsidRDefault="00B73605" w:rsidP="00CC73B2">
      <w:pPr>
        <w:ind w:left="142"/>
      </w:pPr>
      <w:r>
        <w:t xml:space="preserve">The intention of this policy is to ensure that all stages of the recruitment process contain measures to deter, identify, prevent and reject unsuitable people from gaining access to pupils within the </w:t>
      </w:r>
      <w:proofErr w:type="spellStart"/>
      <w:r>
        <w:t>organisation</w:t>
      </w:r>
      <w:proofErr w:type="spellEnd"/>
      <w:r>
        <w:t xml:space="preserve">. The policy and the practical implementation of recruitment and selection processes also aim to meet all legislative requirements, any statutory or other guidance that may from time to time be issued </w:t>
      </w:r>
      <w:proofErr w:type="gramStart"/>
      <w:r>
        <w:t>in order to</w:t>
      </w:r>
      <w:proofErr w:type="gramEnd"/>
      <w:r>
        <w:t xml:space="preserve"> keep children safe and safer recruitment in education, as well as principles of general good practice.</w:t>
      </w:r>
    </w:p>
    <w:p w14:paraId="625FAF8B" w14:textId="77777777" w:rsidR="002C78BE" w:rsidRDefault="002C78BE" w:rsidP="00CC73B2">
      <w:pPr>
        <w:ind w:left="142"/>
      </w:pPr>
    </w:p>
    <w:p w14:paraId="0BDE4B57" w14:textId="77777777" w:rsidR="0083544C" w:rsidRDefault="00B73605" w:rsidP="00CC73B2">
      <w:pPr>
        <w:ind w:left="142"/>
      </w:pPr>
      <w:r>
        <w:t>As part of our shortlisting process, in accordance with KCSIE Guidance, an online search will be completed on all shortlisted candidates.</w:t>
      </w:r>
    </w:p>
    <w:p w14:paraId="69FD10AF" w14:textId="77777777" w:rsidR="0034685E" w:rsidRDefault="00024C29" w:rsidP="00CC73B2">
      <w:pPr>
        <w:ind w:left="142"/>
        <w:rPr>
          <w:rFonts w:ascii="Arial" w:hAnsi="Arial"/>
        </w:rPr>
      </w:pPr>
      <w:r>
        <w:br w:type="page"/>
      </w:r>
    </w:p>
    <w:p w14:paraId="2C75FFBD" w14:textId="77777777" w:rsidR="00CC73B2" w:rsidRPr="00CC73B2" w:rsidRDefault="00A5093C" w:rsidP="00CC73B2">
      <w:pPr>
        <w:ind w:left="142"/>
        <w:rPr>
          <w:rFonts w:ascii="Arial" w:hAnsi="Arial"/>
          <w:color w:val="FFFFFF" w:themeColor="background1"/>
        </w:rPr>
      </w:pPr>
      <w:r>
        <w:rPr>
          <w:rFonts w:ascii="Times New Roman" w:hAnsi="Times New Roman" w:cs="Times New Roman"/>
          <w:noProof/>
          <w:sz w:val="24"/>
          <w:szCs w:val="24"/>
        </w:rPr>
        <w:lastRenderedPageBreak/>
        <w:drawing>
          <wp:anchor distT="36576" distB="36576" distL="36576" distR="36576" simplePos="0" relativeHeight="252124672" behindDoc="0" locked="0" layoutInCell="1" allowOverlap="1" wp14:anchorId="1391B7D8" wp14:editId="6ADEC2EF">
            <wp:simplePos x="0" y="0"/>
            <wp:positionH relativeFrom="page">
              <wp:posOffset>4619501</wp:posOffset>
            </wp:positionH>
            <wp:positionV relativeFrom="page">
              <wp:posOffset>23751</wp:posOffset>
            </wp:positionV>
            <wp:extent cx="2944800" cy="7482229"/>
            <wp:effectExtent l="0" t="0" r="8255" b="4445"/>
            <wp:wrapNone/>
            <wp:docPr id="5878600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60011" name="Picture 6"/>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l="52330" r="21436"/>
                    <a:stretch/>
                  </pic:blipFill>
                  <pic:spPr bwMode="auto">
                    <a:xfrm>
                      <a:off x="0" y="0"/>
                      <a:ext cx="2944800" cy="7482229"/>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015">
        <w:rPr>
          <w:noProof/>
        </w:rPr>
        <mc:AlternateContent>
          <mc:Choice Requires="wps">
            <w:drawing>
              <wp:anchor distT="0" distB="0" distL="0" distR="0" simplePos="0" relativeHeight="252098048" behindDoc="1" locked="0" layoutInCell="1" allowOverlap="1" wp14:anchorId="26BC5007" wp14:editId="2156E407">
                <wp:simplePos x="0" y="0"/>
                <wp:positionH relativeFrom="page">
                  <wp:align>right</wp:align>
                </wp:positionH>
                <wp:positionV relativeFrom="page">
                  <wp:align>top</wp:align>
                </wp:positionV>
                <wp:extent cx="7553325" cy="7493330"/>
                <wp:effectExtent l="0" t="0" r="9525" b="0"/>
                <wp:wrapNone/>
                <wp:docPr id="668576146"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74933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tx2"/>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Graphic 1" style="position:absolute;margin-left:543.55pt;margin-top:0;width:594.75pt;height:590.05pt;z-index:-251218432;visibility:visible;mso-wrap-style:square;mso-width-percent:0;mso-height-percent:0;mso-wrap-distance-left:0;mso-wrap-distance-top:0;mso-wrap-distance-right:0;mso-wrap-distance-bottom:0;mso-position-horizontal:right;mso-position-horizontal-relative:page;mso-position-vertical:top;mso-position-vertical-relative:page;mso-width-percent:0;mso-height-percent:0;mso-width-relative:margin;mso-height-relative:margin;v-text-anchor:top" coordsize="7560309,10692130" o:spid="_x0000_s1026" fillcolor="#2f395e [3215]" stroked="f" strokeweight="33.25pt"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" w14:anchorId="19A3C8F9">
                <v:path arrowok="t"/>
                <w10:wrap anchorx="page" anchory="page"/>
              </v:shape>
            </w:pict>
          </mc:Fallback>
        </mc:AlternateContent>
      </w:r>
    </w:p>
    <w:p w14:paraId="45E0BA4B" w14:textId="77777777" w:rsidR="00CC73B2" w:rsidRDefault="00CC73B2" w:rsidP="00A5093C">
      <w:pPr>
        <w:pStyle w:val="Heading4"/>
        <w:ind w:right="3826"/>
        <w:rPr>
          <w:color w:val="FFFFFF" w:themeColor="background1"/>
        </w:rPr>
      </w:pPr>
      <w:r w:rsidRPr="00CC73B2">
        <w:rPr>
          <w:color w:val="FFFFFF" w:themeColor="background1"/>
        </w:rPr>
        <w:t>Equality</w:t>
      </w:r>
    </w:p>
    <w:p w14:paraId="5957B7C5" w14:textId="77777777" w:rsidR="00A5093C" w:rsidRPr="00A5093C" w:rsidRDefault="00A5093C" w:rsidP="00A5093C">
      <w:pPr>
        <w:ind w:left="142" w:right="3826"/>
        <w:rPr>
          <w:color w:val="FFFFFF" w:themeColor="background1"/>
        </w:rPr>
      </w:pPr>
      <w:r w:rsidRPr="00A5093C">
        <w:rPr>
          <w:color w:val="FFFFFF" w:themeColor="background1"/>
        </w:rPr>
        <w:t xml:space="preserve">The Board of Trustees and school are committed to a policy of equality and aims to ensure that no employee, job applicant, pupil or other member of the school community is treated less </w:t>
      </w:r>
      <w:proofErr w:type="spellStart"/>
      <w:r w:rsidRPr="00A5093C">
        <w:rPr>
          <w:color w:val="FFFFFF" w:themeColor="background1"/>
        </w:rPr>
        <w:t>favourable</w:t>
      </w:r>
      <w:proofErr w:type="spellEnd"/>
      <w:r w:rsidRPr="00A5093C">
        <w:rPr>
          <w:color w:val="FFFFFF" w:themeColor="background1"/>
        </w:rPr>
        <w:t xml:space="preserve"> on grounds of sex, race, </w:t>
      </w:r>
      <w:proofErr w:type="spellStart"/>
      <w:r w:rsidRPr="00A5093C">
        <w:rPr>
          <w:color w:val="FFFFFF" w:themeColor="background1"/>
        </w:rPr>
        <w:t>colour</w:t>
      </w:r>
      <w:proofErr w:type="spellEnd"/>
      <w:r w:rsidRPr="00A5093C">
        <w:rPr>
          <w:color w:val="FFFFFF" w:themeColor="background1"/>
        </w:rPr>
        <w:t xml:space="preserve">, ethnic or national origin, marital status, age, sexual orientation, disability or religious belief. Any </w:t>
      </w:r>
      <w:proofErr w:type="spellStart"/>
      <w:r w:rsidRPr="00A5093C">
        <w:rPr>
          <w:color w:val="FFFFFF" w:themeColor="background1"/>
        </w:rPr>
        <w:t>behaviour</w:t>
      </w:r>
      <w:proofErr w:type="spellEnd"/>
      <w:r w:rsidRPr="00A5093C">
        <w:rPr>
          <w:color w:val="FFFFFF" w:themeColor="background1"/>
        </w:rPr>
        <w:t>, comments or attitudes that undermine or threaten an individual’s self-esteem on these grounds will not be tolerated.</w:t>
      </w:r>
    </w:p>
    <w:p w14:paraId="1531E952" w14:textId="77777777" w:rsidR="00A5093C" w:rsidRPr="00A5093C" w:rsidRDefault="00A5093C" w:rsidP="00A5093C">
      <w:pPr>
        <w:ind w:left="142" w:right="3826"/>
        <w:rPr>
          <w:color w:val="FFFFFF" w:themeColor="background1"/>
        </w:rPr>
      </w:pPr>
    </w:p>
    <w:p w14:paraId="36D09FB8" w14:textId="77777777" w:rsidR="00A5093C" w:rsidRPr="00A5093C" w:rsidRDefault="00A5093C" w:rsidP="00A5093C">
      <w:pPr>
        <w:ind w:left="142" w:right="3826"/>
        <w:rPr>
          <w:color w:val="FFFFFF" w:themeColor="background1"/>
        </w:rPr>
      </w:pPr>
      <w:r w:rsidRPr="00A5093C">
        <w:rPr>
          <w:color w:val="FFFFFF" w:themeColor="background1"/>
        </w:rPr>
        <w:t>We aim to provide equal access to high quality educational opportunities and to ensure that everyone feels that they are a valued member of the school community. We seek to provide a safe and happy environment where all can flourish and where cultural diversity is celebrated.</w:t>
      </w:r>
    </w:p>
    <w:p w14:paraId="7C8C20C5" w14:textId="77777777" w:rsidR="00A5093C" w:rsidRPr="00A5093C" w:rsidRDefault="00A5093C" w:rsidP="00A5093C">
      <w:pPr>
        <w:ind w:left="142" w:right="3826"/>
        <w:rPr>
          <w:color w:val="FFFFFF" w:themeColor="background1"/>
        </w:rPr>
      </w:pPr>
    </w:p>
    <w:p w14:paraId="26D217FC" w14:textId="77777777" w:rsidR="00A5093C" w:rsidRPr="00A5093C" w:rsidRDefault="00A5093C" w:rsidP="00A5093C">
      <w:pPr>
        <w:ind w:left="142" w:right="3826"/>
        <w:rPr>
          <w:b/>
          <w:bCs/>
          <w:color w:val="FFFFFF" w:themeColor="background1"/>
          <w:sz w:val="24"/>
          <w:szCs w:val="24"/>
        </w:rPr>
      </w:pPr>
      <w:r w:rsidRPr="00A5093C">
        <w:rPr>
          <w:b/>
          <w:bCs/>
          <w:color w:val="FFFFFF" w:themeColor="background1"/>
          <w:sz w:val="24"/>
          <w:szCs w:val="24"/>
        </w:rPr>
        <w:t>Disabled applicants</w:t>
      </w:r>
    </w:p>
    <w:p w14:paraId="64EEE01B" w14:textId="77777777" w:rsidR="00A5093C" w:rsidRPr="00A5093C" w:rsidRDefault="00A5093C" w:rsidP="00A5093C">
      <w:pPr>
        <w:ind w:left="142" w:right="3826"/>
        <w:rPr>
          <w:color w:val="FFFFFF" w:themeColor="background1"/>
        </w:rPr>
      </w:pPr>
      <w:r w:rsidRPr="00A5093C">
        <w:rPr>
          <w:color w:val="FFFFFF" w:themeColor="background1"/>
        </w:rPr>
        <w:t>Disabled applicants are guaranteed an interview if they meet the essential requirements of the Personnel Specification. As an equal rights employer our school is committed to make any necessary reasonable adjustments to the selection process, the job role and the working environment that would enable access to employment opportunities for disabled people. Where a disabled applicant is being assessed the selection panel's decisions will be based on an assessment of that person's expected capabilities once reasonable adjustments have been made.</w:t>
      </w:r>
    </w:p>
    <w:p w14:paraId="3B18698A" w14:textId="77777777" w:rsidR="00A5093C" w:rsidRPr="00A5093C" w:rsidRDefault="00A5093C" w:rsidP="00A5093C">
      <w:pPr>
        <w:ind w:left="142" w:right="3826"/>
        <w:rPr>
          <w:color w:val="FFFFFF" w:themeColor="background1"/>
        </w:rPr>
      </w:pPr>
    </w:p>
    <w:p w14:paraId="3295A508" w14:textId="77777777" w:rsidR="00A5093C" w:rsidRPr="00A5093C" w:rsidRDefault="00A5093C" w:rsidP="00A5093C">
      <w:pPr>
        <w:ind w:left="142" w:right="3826"/>
        <w:rPr>
          <w:color w:val="FFFFFF" w:themeColor="background1"/>
        </w:rPr>
      </w:pPr>
      <w:r w:rsidRPr="00A5093C">
        <w:rPr>
          <w:b/>
          <w:bCs/>
          <w:color w:val="FFFFFF" w:themeColor="background1"/>
          <w:sz w:val="24"/>
          <w:szCs w:val="24"/>
        </w:rPr>
        <w:t>Privacy notice</w:t>
      </w:r>
    </w:p>
    <w:p w14:paraId="31E8EBD7" w14:textId="77777777" w:rsidR="004772A3" w:rsidRDefault="00A5093C" w:rsidP="00A5093C">
      <w:pPr>
        <w:ind w:left="142" w:right="3826"/>
        <w:rPr>
          <w:color w:val="FFFFFF" w:themeColor="background1"/>
        </w:rPr>
      </w:pPr>
      <w:r w:rsidRPr="00A5093C">
        <w:rPr>
          <w:color w:val="FFFFFF" w:themeColor="background1"/>
        </w:rPr>
        <w:t>Our school aims to ensure that all personal data collected about staff, pupils, parents, governors, visitors and other individuals is collected, stored and processed in accordance with the General Data Protection Regulation (GDPR) (EU 2016/679) and the provisions of the Data Protection Act 2018 (DPA 2018). This policy applies to all personal data, regardless of whether it is in paper or electronic format. For further information please see the full privacy policy on our school website.</w:t>
      </w:r>
    </w:p>
    <w:p w14:paraId="4FAC58F8" w14:textId="77777777" w:rsidR="00A5093C" w:rsidRDefault="00A5093C" w:rsidP="00A5093C">
      <w:pPr>
        <w:ind w:left="142" w:right="3826"/>
      </w:pPr>
    </w:p>
    <w:p w14:paraId="21DDEEF9" w14:textId="7F833467" w:rsidR="00AA1714" w:rsidRDefault="00B850BC">
      <w:pPr>
        <w:ind w:left="0" w:right="0"/>
      </w:pPr>
      <w:r>
        <w:rPr>
          <w:noProof/>
        </w:rPr>
        <w:drawing>
          <wp:anchor distT="0" distB="0" distL="114300" distR="114300" simplePos="0" relativeHeight="252133888" behindDoc="1" locked="0" layoutInCell="1" allowOverlap="1" wp14:anchorId="13DD2C81" wp14:editId="331940FC">
            <wp:simplePos x="0" y="0"/>
            <wp:positionH relativeFrom="page">
              <wp:align>center</wp:align>
            </wp:positionH>
            <wp:positionV relativeFrom="paragraph">
              <wp:posOffset>387529</wp:posOffset>
            </wp:positionV>
            <wp:extent cx="1179111" cy="1246909"/>
            <wp:effectExtent l="0" t="0" r="2540" b="0"/>
            <wp:wrapNone/>
            <wp:docPr id="913145080" name="Picture 2" descr="A logo with a tree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88264" name="Picture 2" descr="A logo with a tree and leaves&#10;&#10;Description automatically generated"/>
                    <pic:cNvPicPr>
                      <a:picLocks noChangeAspect="1" noChangeArrowheads="1"/>
                    </pic:cNvPicPr>
                  </pic:nvPicPr>
                  <pic:blipFill>
                    <a:blip r:embed="rId29" cstate="screen">
                      <a:extLst>
                        <a:ext uri="{28A0092B-C50C-407E-A947-70E740481C1C}">
                          <a14:useLocalDpi xmlns:a14="http://schemas.microsoft.com/office/drawing/2010/main"/>
                        </a:ext>
                      </a:extLst>
                    </a:blip>
                    <a:stretch>
                      <a:fillRect/>
                    </a:stretch>
                  </pic:blipFill>
                  <pic:spPr bwMode="auto">
                    <a:xfrm>
                      <a:off x="0" y="0"/>
                      <a:ext cx="1179111" cy="12469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055040" behindDoc="0" locked="0" layoutInCell="1" allowOverlap="1" wp14:anchorId="1D769EF6" wp14:editId="68D37105">
                <wp:simplePos x="0" y="0"/>
                <wp:positionH relativeFrom="margin">
                  <wp:posOffset>271970</wp:posOffset>
                </wp:positionH>
                <wp:positionV relativeFrom="paragraph">
                  <wp:posOffset>1741227</wp:posOffset>
                </wp:positionV>
                <wp:extent cx="5664200" cy="1085833"/>
                <wp:effectExtent l="0" t="0" r="0" b="0"/>
                <wp:wrapNone/>
                <wp:docPr id="904229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1085833"/>
                        </a:xfrm>
                        <a:prstGeom prst="rect">
                          <a:avLst/>
                        </a:prstGeom>
                        <a:noFill/>
                        <a:ln w="38100">
                          <a:noFill/>
                          <a:miter lim="800000"/>
                          <a:headEnd/>
                          <a:tailEnd/>
                        </a:ln>
                      </wps:spPr>
                      <wps:txbx>
                        <w:txbxContent>
                          <w:p w14:paraId="59C5E184" w14:textId="77777777" w:rsidR="00B850BC" w:rsidRPr="00B850BC" w:rsidRDefault="00B850BC" w:rsidP="00B850BC">
                            <w:pPr>
                              <w:jc w:val="center"/>
                              <w:rPr>
                                <w:color w:val="2F395E" w:themeColor="text2"/>
                                <w:sz w:val="22"/>
                                <w:szCs w:val="22"/>
                              </w:rPr>
                            </w:pPr>
                            <w:r w:rsidRPr="00B850BC">
                              <w:rPr>
                                <w:color w:val="2F395E" w:themeColor="text2"/>
                                <w:sz w:val="22"/>
                                <w:szCs w:val="22"/>
                              </w:rPr>
                              <w:t>Dunkerley Street</w:t>
                            </w:r>
                          </w:p>
                          <w:p w14:paraId="0E2EC1E4" w14:textId="54FB3C5C" w:rsidR="00B850BC" w:rsidRDefault="00B850BC" w:rsidP="00B850BC">
                            <w:pPr>
                              <w:jc w:val="center"/>
                              <w:rPr>
                                <w:color w:val="2F395E" w:themeColor="text2"/>
                                <w:sz w:val="22"/>
                                <w:szCs w:val="22"/>
                              </w:rPr>
                            </w:pPr>
                            <w:r w:rsidRPr="00B850BC">
                              <w:rPr>
                                <w:color w:val="2F395E" w:themeColor="text2"/>
                                <w:sz w:val="22"/>
                                <w:szCs w:val="22"/>
                              </w:rPr>
                              <w:t>Greenacres</w:t>
                            </w:r>
                            <w:r>
                              <w:rPr>
                                <w:color w:val="2F395E" w:themeColor="text2"/>
                                <w:sz w:val="22"/>
                                <w:szCs w:val="22"/>
                              </w:rPr>
                              <w:t xml:space="preserve">, </w:t>
                            </w:r>
                            <w:r w:rsidRPr="00B850BC">
                              <w:rPr>
                                <w:color w:val="2F395E" w:themeColor="text2"/>
                                <w:sz w:val="22"/>
                                <w:szCs w:val="22"/>
                              </w:rPr>
                              <w:t>Oldham</w:t>
                            </w:r>
                            <w:r>
                              <w:rPr>
                                <w:color w:val="2F395E" w:themeColor="text2"/>
                                <w:sz w:val="22"/>
                                <w:szCs w:val="22"/>
                              </w:rPr>
                              <w:t xml:space="preserve">, </w:t>
                            </w:r>
                            <w:r w:rsidRPr="00B850BC">
                              <w:rPr>
                                <w:color w:val="2F395E" w:themeColor="text2"/>
                                <w:sz w:val="22"/>
                                <w:szCs w:val="22"/>
                              </w:rPr>
                              <w:t>OL4 2AX</w:t>
                            </w:r>
                          </w:p>
                          <w:p w14:paraId="548D3EDA" w14:textId="542CE7E9" w:rsidR="00D11B9E" w:rsidRPr="00D11B9E" w:rsidRDefault="00D11B9E" w:rsidP="00B850BC">
                            <w:pPr>
                              <w:jc w:val="center"/>
                              <w:rPr>
                                <w:color w:val="2F395E" w:themeColor="text2"/>
                                <w:sz w:val="22"/>
                                <w:szCs w:val="22"/>
                              </w:rPr>
                            </w:pPr>
                            <w:r w:rsidRPr="00D11B9E">
                              <w:rPr>
                                <w:color w:val="2F395E" w:themeColor="text2"/>
                                <w:sz w:val="22"/>
                                <w:szCs w:val="22"/>
                              </w:rPr>
                              <w:t xml:space="preserve">Telephone: </w:t>
                            </w:r>
                            <w:r w:rsidR="00B850BC" w:rsidRPr="00B850BC">
                              <w:rPr>
                                <w:color w:val="2F395E" w:themeColor="text2"/>
                                <w:sz w:val="22"/>
                                <w:szCs w:val="22"/>
                              </w:rPr>
                              <w:t>0161 770 5350</w:t>
                            </w:r>
                            <w:r w:rsidRPr="00D11B9E">
                              <w:rPr>
                                <w:color w:val="2F395E" w:themeColor="text2"/>
                                <w:sz w:val="22"/>
                                <w:szCs w:val="22"/>
                              </w:rPr>
                              <w:t xml:space="preserve">, Email: </w:t>
                            </w:r>
                            <w:r w:rsidR="00B850BC" w:rsidRPr="00B850BC">
                              <w:rPr>
                                <w:color w:val="2F395E" w:themeColor="text2"/>
                                <w:sz w:val="22"/>
                                <w:szCs w:val="22"/>
                              </w:rPr>
                              <w:t>admin@greenacres-academy.org</w:t>
                            </w:r>
                          </w:p>
                          <w:p w14:paraId="49B11EF7" w14:textId="1FD77912" w:rsidR="0098137A" w:rsidRPr="00D11B9E" w:rsidRDefault="00D11B9E" w:rsidP="00D11B9E">
                            <w:pPr>
                              <w:jc w:val="center"/>
                              <w:rPr>
                                <w:color w:val="2F395E" w:themeColor="text2"/>
                                <w:sz w:val="22"/>
                                <w:szCs w:val="22"/>
                              </w:rPr>
                            </w:pPr>
                            <w:r w:rsidRPr="00D11B9E">
                              <w:rPr>
                                <w:color w:val="2F395E" w:themeColor="text2"/>
                                <w:sz w:val="22"/>
                                <w:szCs w:val="22"/>
                              </w:rPr>
                              <w:t xml:space="preserve">Website: </w:t>
                            </w:r>
                            <w:r w:rsidR="00B850BC" w:rsidRPr="00B850BC">
                              <w:rPr>
                                <w:color w:val="2F395E" w:themeColor="text2"/>
                                <w:sz w:val="22"/>
                                <w:szCs w:val="22"/>
                              </w:rPr>
                              <w:t>www.greenacres.oldham.sch.uk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69EF6" id="_x0000_s1035" type="#_x0000_t202" style="position:absolute;margin-left:21.4pt;margin-top:137.1pt;width:446pt;height:85.5pt;z-index:25205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" filled="f" stroked="f" strokeweight="3pt">
                <v:textbox>
                  <w:txbxContent>
                    <w:p w14:paraId="59C5E184" w14:textId="77777777" w:rsidR="00B850BC" w:rsidRPr="00B850BC" w:rsidRDefault="00B850BC" w:rsidP="00B850BC">
                      <w:pPr>
                        <w:jc w:val="center"/>
                        <w:rPr>
                          <w:color w:val="2F395E" w:themeColor="text2"/>
                          <w:sz w:val="22"/>
                          <w:szCs w:val="22"/>
                        </w:rPr>
                      </w:pPr>
                      <w:r w:rsidRPr="00B850BC">
                        <w:rPr>
                          <w:color w:val="2F395E" w:themeColor="text2"/>
                          <w:sz w:val="22"/>
                          <w:szCs w:val="22"/>
                        </w:rPr>
                        <w:t>Dunkerley Street</w:t>
                      </w:r>
                    </w:p>
                    <w:p w14:paraId="0E2EC1E4" w14:textId="54FB3C5C" w:rsidR="00B850BC" w:rsidRDefault="00B850BC" w:rsidP="00B850BC">
                      <w:pPr>
                        <w:jc w:val="center"/>
                        <w:rPr>
                          <w:color w:val="2F395E" w:themeColor="text2"/>
                          <w:sz w:val="22"/>
                          <w:szCs w:val="22"/>
                        </w:rPr>
                      </w:pPr>
                      <w:r w:rsidRPr="00B850BC">
                        <w:rPr>
                          <w:color w:val="2F395E" w:themeColor="text2"/>
                          <w:sz w:val="22"/>
                          <w:szCs w:val="22"/>
                        </w:rPr>
                        <w:t>Greenacres</w:t>
                      </w:r>
                      <w:r>
                        <w:rPr>
                          <w:color w:val="2F395E" w:themeColor="text2"/>
                          <w:sz w:val="22"/>
                          <w:szCs w:val="22"/>
                        </w:rPr>
                        <w:t xml:space="preserve">, </w:t>
                      </w:r>
                      <w:r w:rsidRPr="00B850BC">
                        <w:rPr>
                          <w:color w:val="2F395E" w:themeColor="text2"/>
                          <w:sz w:val="22"/>
                          <w:szCs w:val="22"/>
                        </w:rPr>
                        <w:t>Oldham</w:t>
                      </w:r>
                      <w:r>
                        <w:rPr>
                          <w:color w:val="2F395E" w:themeColor="text2"/>
                          <w:sz w:val="22"/>
                          <w:szCs w:val="22"/>
                        </w:rPr>
                        <w:t xml:space="preserve">, </w:t>
                      </w:r>
                      <w:r w:rsidRPr="00B850BC">
                        <w:rPr>
                          <w:color w:val="2F395E" w:themeColor="text2"/>
                          <w:sz w:val="22"/>
                          <w:szCs w:val="22"/>
                        </w:rPr>
                        <w:t>OL4 2AX</w:t>
                      </w:r>
                    </w:p>
                    <w:p w14:paraId="548D3EDA" w14:textId="542CE7E9" w:rsidR="00D11B9E" w:rsidRPr="00D11B9E" w:rsidRDefault="00D11B9E" w:rsidP="00B850BC">
                      <w:pPr>
                        <w:jc w:val="center"/>
                        <w:rPr>
                          <w:color w:val="2F395E" w:themeColor="text2"/>
                          <w:sz w:val="22"/>
                          <w:szCs w:val="22"/>
                        </w:rPr>
                      </w:pPr>
                      <w:r w:rsidRPr="00D11B9E">
                        <w:rPr>
                          <w:color w:val="2F395E" w:themeColor="text2"/>
                          <w:sz w:val="22"/>
                          <w:szCs w:val="22"/>
                        </w:rPr>
                        <w:t xml:space="preserve">Telephone: </w:t>
                      </w:r>
                      <w:r w:rsidR="00B850BC" w:rsidRPr="00B850BC">
                        <w:rPr>
                          <w:color w:val="2F395E" w:themeColor="text2"/>
                          <w:sz w:val="22"/>
                          <w:szCs w:val="22"/>
                        </w:rPr>
                        <w:t>0161 770 5350</w:t>
                      </w:r>
                      <w:r w:rsidRPr="00D11B9E">
                        <w:rPr>
                          <w:color w:val="2F395E" w:themeColor="text2"/>
                          <w:sz w:val="22"/>
                          <w:szCs w:val="22"/>
                        </w:rPr>
                        <w:t xml:space="preserve">, Email: </w:t>
                      </w:r>
                      <w:r w:rsidR="00B850BC" w:rsidRPr="00B850BC">
                        <w:rPr>
                          <w:color w:val="2F395E" w:themeColor="text2"/>
                          <w:sz w:val="22"/>
                          <w:szCs w:val="22"/>
                        </w:rPr>
                        <w:t>admin@greenacres-academy.org</w:t>
                      </w:r>
                    </w:p>
                    <w:p w14:paraId="49B11EF7" w14:textId="1FD77912" w:rsidR="0098137A" w:rsidRPr="00D11B9E" w:rsidRDefault="00D11B9E" w:rsidP="00D11B9E">
                      <w:pPr>
                        <w:jc w:val="center"/>
                        <w:rPr>
                          <w:color w:val="2F395E" w:themeColor="text2"/>
                          <w:sz w:val="22"/>
                          <w:szCs w:val="22"/>
                        </w:rPr>
                      </w:pPr>
                      <w:r w:rsidRPr="00D11B9E">
                        <w:rPr>
                          <w:color w:val="2F395E" w:themeColor="text2"/>
                          <w:sz w:val="22"/>
                          <w:szCs w:val="22"/>
                        </w:rPr>
                        <w:t xml:space="preserve">Website: </w:t>
                      </w:r>
                      <w:r w:rsidR="00B850BC" w:rsidRPr="00B850BC">
                        <w:rPr>
                          <w:color w:val="2F395E" w:themeColor="text2"/>
                          <w:sz w:val="22"/>
                          <w:szCs w:val="22"/>
                        </w:rPr>
                        <w:t>www.greenacres.oldham.sch.uk</w:t>
                      </w:r>
                    </w:p>
                  </w:txbxContent>
                </v:textbox>
                <w10:wrap anchorx="margin"/>
              </v:shape>
            </w:pict>
          </mc:Fallback>
        </mc:AlternateContent>
      </w:r>
      <w:r w:rsidR="00AA1714">
        <w:br w:type="page"/>
      </w:r>
    </w:p>
    <w:p w14:paraId="5A2587DE" w14:textId="73A4ECDC" w:rsidR="00AA1714" w:rsidRDefault="00E1256F" w:rsidP="00CC73B2">
      <w:pPr>
        <w:ind w:left="142"/>
      </w:pPr>
      <w:r w:rsidRPr="00E1256F">
        <w:rPr>
          <w:rFonts w:ascii="Times New Roman" w:eastAsia="Aptos" w:hAnsi="Times New Roman" w:cs="Times New Roman"/>
          <w:noProof/>
          <w:sz w:val="24"/>
          <w:szCs w:val="24"/>
        </w:rPr>
        <w:lastRenderedPageBreak/>
        <w:drawing>
          <wp:anchor distT="36576" distB="36576" distL="36576" distR="36576" simplePos="0" relativeHeight="252141056" behindDoc="0" locked="0" layoutInCell="1" allowOverlap="1" wp14:anchorId="7E9E7828" wp14:editId="4F6F50D7">
            <wp:simplePos x="0" y="0"/>
            <wp:positionH relativeFrom="margin">
              <wp:posOffset>3712845</wp:posOffset>
            </wp:positionH>
            <wp:positionV relativeFrom="paragraph">
              <wp:posOffset>-380365</wp:posOffset>
            </wp:positionV>
            <wp:extent cx="3041650" cy="1144905"/>
            <wp:effectExtent l="0" t="0" r="6350" b="0"/>
            <wp:wrapNone/>
            <wp:docPr id="1664556991" name="Picture 1" descr="A logo for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56991" name="Picture 1" descr="A logo for a college&#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1650" cy="1144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C78BE">
        <w:rPr>
          <w:rFonts w:ascii="Times New Roman" w:hAnsi="Times New Roman" w:cs="Times New Roman"/>
          <w:noProof/>
          <w:sz w:val="24"/>
          <w:szCs w:val="24"/>
        </w:rPr>
        <w:drawing>
          <wp:anchor distT="36576" distB="36576" distL="36576" distR="36576" simplePos="0" relativeHeight="252102144" behindDoc="0" locked="0" layoutInCell="1" allowOverlap="1" wp14:anchorId="268BFDCE" wp14:editId="2C4C38FD">
            <wp:simplePos x="0" y="0"/>
            <wp:positionH relativeFrom="page">
              <wp:posOffset>0</wp:posOffset>
            </wp:positionH>
            <wp:positionV relativeFrom="paragraph">
              <wp:posOffset>-540385</wp:posOffset>
            </wp:positionV>
            <wp:extent cx="7561580" cy="3087370"/>
            <wp:effectExtent l="0" t="0" r="1270" b="0"/>
            <wp:wrapNone/>
            <wp:docPr id="1379138006" name="Picture 4" descr="A tree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38006" name="Picture 4" descr="A tree on a hill&#10;&#10;Description automatically generated"/>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b="13281"/>
                    <a:stretch/>
                  </pic:blipFill>
                  <pic:spPr bwMode="auto">
                    <a:xfrm>
                      <a:off x="0" y="0"/>
                      <a:ext cx="7561580" cy="308737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DA3F70" w14:textId="4B9A25B2" w:rsidR="00AA1714" w:rsidRDefault="00AA1714" w:rsidP="00CC73B2">
      <w:pPr>
        <w:ind w:left="142"/>
      </w:pPr>
    </w:p>
    <w:p w14:paraId="0BC0AC31" w14:textId="44375614" w:rsidR="00AA1714" w:rsidRDefault="00AA1714" w:rsidP="00CC73B2">
      <w:pPr>
        <w:ind w:left="142"/>
      </w:pPr>
    </w:p>
    <w:p w14:paraId="799A9B0E" w14:textId="77777777" w:rsidR="00AA1714" w:rsidRDefault="00AA1714" w:rsidP="00CC73B2">
      <w:pPr>
        <w:ind w:left="142"/>
      </w:pPr>
    </w:p>
    <w:p w14:paraId="3B3B5E53" w14:textId="77777777" w:rsidR="00AA1714" w:rsidRDefault="00AA1714" w:rsidP="00CC73B2">
      <w:pPr>
        <w:ind w:left="142"/>
      </w:pPr>
    </w:p>
    <w:p w14:paraId="6F9E61E7" w14:textId="77777777" w:rsidR="00AA1714" w:rsidRDefault="00AA1714" w:rsidP="00CC73B2">
      <w:pPr>
        <w:ind w:left="142"/>
      </w:pPr>
    </w:p>
    <w:p w14:paraId="2A1ECD43" w14:textId="77777777" w:rsidR="00AA1714" w:rsidRDefault="00AA1714" w:rsidP="00CC73B2">
      <w:pPr>
        <w:ind w:left="142"/>
      </w:pPr>
    </w:p>
    <w:p w14:paraId="7AB53E01" w14:textId="77777777" w:rsidR="00AA1714" w:rsidRDefault="00AA1714" w:rsidP="00CC73B2">
      <w:pPr>
        <w:ind w:left="142"/>
      </w:pPr>
    </w:p>
    <w:p w14:paraId="1618B52F" w14:textId="77777777" w:rsidR="00AA1714" w:rsidRDefault="00AA1714" w:rsidP="00CC73B2">
      <w:pPr>
        <w:ind w:left="142"/>
      </w:pPr>
    </w:p>
    <w:p w14:paraId="4CEB99A0" w14:textId="77777777" w:rsidR="00AA1714" w:rsidRDefault="00AA1714" w:rsidP="00CC73B2">
      <w:pPr>
        <w:ind w:left="142"/>
      </w:pPr>
    </w:p>
    <w:p w14:paraId="057168E5" w14:textId="77777777" w:rsidR="00AA1714" w:rsidRDefault="00AA1714" w:rsidP="00CC73B2">
      <w:pPr>
        <w:ind w:left="142"/>
      </w:pPr>
    </w:p>
    <w:p w14:paraId="6AD1BD88" w14:textId="77777777" w:rsidR="00AA1714" w:rsidRDefault="00AA1714" w:rsidP="00CC73B2">
      <w:pPr>
        <w:ind w:left="142"/>
      </w:pPr>
    </w:p>
    <w:p w14:paraId="0B60E7EC" w14:textId="77777777" w:rsidR="00AA1714" w:rsidRDefault="00AA1714" w:rsidP="00AA1714">
      <w:pPr>
        <w:ind w:left="0"/>
      </w:pPr>
    </w:p>
    <w:p w14:paraId="1FADF039" w14:textId="77777777" w:rsidR="00AA1714" w:rsidRDefault="00AA1714" w:rsidP="00AA1714">
      <w:pPr>
        <w:ind w:left="0"/>
      </w:pPr>
    </w:p>
    <w:p w14:paraId="6EE589FB" w14:textId="77777777" w:rsidR="00AA1714" w:rsidRDefault="00AA1714" w:rsidP="00CC73B2">
      <w:pPr>
        <w:ind w:left="142"/>
      </w:pPr>
    </w:p>
    <w:p w14:paraId="76EB42C3" w14:textId="77777777" w:rsidR="00AA1714" w:rsidRDefault="00AA1714" w:rsidP="00AA1714">
      <w:pPr>
        <w:ind w:left="0"/>
      </w:pPr>
    </w:p>
    <w:p w14:paraId="3A6D384A" w14:textId="77777777" w:rsidR="00AA1714" w:rsidRDefault="00AA1714" w:rsidP="00AA1714">
      <w:pPr>
        <w:ind w:left="0"/>
      </w:pPr>
    </w:p>
    <w:p w14:paraId="745703C1" w14:textId="77777777" w:rsidR="0079739A" w:rsidRPr="00817FCA" w:rsidRDefault="0079739A" w:rsidP="0079739A">
      <w:pPr>
        <w:pStyle w:val="Heading1"/>
        <w:rPr>
          <w:color w:val="7173B0" w:themeColor="accent2"/>
        </w:rPr>
      </w:pPr>
      <w:bookmarkStart w:id="8" w:name="_Toc165804172"/>
      <w:bookmarkStart w:id="9" w:name="_Toc199674472"/>
      <w:r w:rsidRPr="00817FCA">
        <w:rPr>
          <w:color w:val="7173B0" w:themeColor="accent2"/>
        </w:rPr>
        <w:t xml:space="preserve">Partners of </w:t>
      </w:r>
      <w:proofErr w:type="gramStart"/>
      <w:r w:rsidRPr="00817FCA">
        <w:rPr>
          <w:color w:val="7173B0" w:themeColor="accent2"/>
        </w:rPr>
        <w:t>the SPA</w:t>
      </w:r>
      <w:proofErr w:type="gramEnd"/>
      <w:r w:rsidRPr="00817FCA">
        <w:rPr>
          <w:color w:val="7173B0" w:themeColor="accent2"/>
        </w:rPr>
        <w:t xml:space="preserve"> Trust</w:t>
      </w:r>
      <w:bookmarkEnd w:id="8"/>
      <w:bookmarkEnd w:id="9"/>
    </w:p>
    <w:p w14:paraId="4938056A" w14:textId="77777777" w:rsidR="0079739A" w:rsidRDefault="0079739A" w:rsidP="0079739A">
      <w:pPr>
        <w:ind w:left="0"/>
      </w:pPr>
    </w:p>
    <w:p w14:paraId="0534888E" w14:textId="77777777" w:rsidR="0079739A" w:rsidRPr="00817FCA" w:rsidRDefault="0079739A" w:rsidP="0079739A">
      <w:pPr>
        <w:ind w:left="142"/>
        <w:rPr>
          <w:b/>
          <w:bCs/>
          <w:color w:val="0070C0"/>
          <w:sz w:val="24"/>
          <w:szCs w:val="24"/>
        </w:rPr>
      </w:pPr>
      <w:r w:rsidRPr="009B2503">
        <w:rPr>
          <w:b/>
          <w:bCs/>
          <w:color w:val="0070C0"/>
          <w:sz w:val="24"/>
          <w:szCs w:val="24"/>
        </w:rPr>
        <w:t>South Pennine Academies is a charitable multi academy trust established in 2012. We currently work with eleven primary and secondary converter and sponsored academies located in Calderdale, Kirklees and Oldham. The Trust also operates Huddersfield Horizon SCITT, rated a good ITT provider by Ofsted</w:t>
      </w:r>
      <w:r w:rsidRPr="00817FCA">
        <w:rPr>
          <w:b/>
          <w:bCs/>
          <w:color w:val="0070C0"/>
          <w:sz w:val="24"/>
          <w:szCs w:val="24"/>
        </w:rPr>
        <w:t>.</w:t>
      </w:r>
    </w:p>
    <w:p w14:paraId="4B676948" w14:textId="77777777" w:rsidR="0079739A" w:rsidRDefault="0079739A" w:rsidP="0079739A">
      <w:pPr>
        <w:ind w:left="142"/>
      </w:pPr>
    </w:p>
    <w:p w14:paraId="593EC3C0" w14:textId="77777777" w:rsidR="0079739A" w:rsidRDefault="0079739A" w:rsidP="0079739A">
      <w:pPr>
        <w:ind w:left="142"/>
      </w:pPr>
      <w:r w:rsidRPr="009B2503">
        <w:t xml:space="preserve">The team at South Pennine Academies are committed to delivering school improvement through the development of effective partnerships with our academies, the communities we serve and external </w:t>
      </w:r>
      <w:proofErr w:type="spellStart"/>
      <w:r w:rsidRPr="009B2503">
        <w:t>organisations</w:t>
      </w:r>
      <w:proofErr w:type="spellEnd"/>
      <w:r w:rsidRPr="009B2503">
        <w:t>. Our academies are an integral part of their local communities. We value the diversity and distinctive opportunities that working within our local communities brings. Development of local solutions to meet local needs is a key aspect of our work.</w:t>
      </w:r>
    </w:p>
    <w:p w14:paraId="57E8795C" w14:textId="77777777" w:rsidR="0079739A" w:rsidRDefault="0079739A" w:rsidP="0079739A">
      <w:pPr>
        <w:pStyle w:val="Heading4"/>
        <w:rPr>
          <w:color w:val="FFFFFF" w:themeColor="background1"/>
        </w:rPr>
      </w:pPr>
      <w:r>
        <w:rPr>
          <w:noProof/>
        </w:rPr>
        <mc:AlternateContent>
          <mc:Choice Requires="wps">
            <w:drawing>
              <wp:anchor distT="0" distB="0" distL="0" distR="0" simplePos="0" relativeHeight="252135936" behindDoc="1" locked="0" layoutInCell="1" allowOverlap="1" wp14:anchorId="3E10F444" wp14:editId="2B77AC72">
                <wp:simplePos x="0" y="0"/>
                <wp:positionH relativeFrom="page">
                  <wp:align>right</wp:align>
                </wp:positionH>
                <wp:positionV relativeFrom="page">
                  <wp:posOffset>5734050</wp:posOffset>
                </wp:positionV>
                <wp:extent cx="7553325" cy="4008120"/>
                <wp:effectExtent l="0" t="0" r="9525" b="0"/>
                <wp:wrapNone/>
                <wp:docPr id="122731212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400812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70C0"/>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Graphic 1" style="position:absolute;margin-left:543.55pt;margin-top:451.5pt;width:594.75pt;height:315.6pt;z-index:-251180544;visibility:visible;mso-wrap-style:square;mso-width-percent:0;mso-height-percent:0;mso-wrap-distance-left:0;mso-wrap-distance-top:0;mso-wrap-distance-right:0;mso-wrap-distance-bottom:0;mso-position-horizontal:right;mso-position-horizontal-relative:page;mso-position-vertical:absolute;mso-position-vertical-relative:page;mso-width-percent:0;mso-height-percent:0;mso-width-relative:margin;mso-height-relative:margin;v-text-anchor:top" coordsize="7560309,10692130" o:spid="_x0000_s1026" fillcolor="#0070c0" stroked="f" strokeweight="33.25pt"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" w14:anchorId="0FB94C33">
                <v:path arrowok="t"/>
                <w10:wrap anchorx="page" anchory="page"/>
              </v:shape>
            </w:pict>
          </mc:Fallback>
        </mc:AlternateContent>
      </w:r>
    </w:p>
    <w:p w14:paraId="0C84ABBF" w14:textId="77777777" w:rsidR="0079739A" w:rsidRDefault="0079739A" w:rsidP="0079739A">
      <w:pPr>
        <w:pStyle w:val="Heading4"/>
        <w:rPr>
          <w:color w:val="FFFFFF" w:themeColor="background1"/>
        </w:rPr>
      </w:pPr>
    </w:p>
    <w:p w14:paraId="58BD7263" w14:textId="77777777" w:rsidR="0079739A" w:rsidRPr="002C78BE" w:rsidRDefault="0079739A" w:rsidP="0079739A">
      <w:pPr>
        <w:pStyle w:val="Heading4"/>
        <w:rPr>
          <w:color w:val="FFFFFF" w:themeColor="background1"/>
        </w:rPr>
      </w:pPr>
      <w:r w:rsidRPr="002C78BE">
        <w:rPr>
          <w:color w:val="FFFFFF" w:themeColor="background1"/>
        </w:rPr>
        <w:t>BENEFITS OF JOINING THE TRUST:</w:t>
      </w:r>
    </w:p>
    <w:p w14:paraId="76DA1C0C" w14:textId="77777777" w:rsidR="0079739A" w:rsidRPr="002C78BE" w:rsidRDefault="0079739A" w:rsidP="0079739A">
      <w:pPr>
        <w:ind w:left="142"/>
        <w:rPr>
          <w:color w:val="FFFFFF" w:themeColor="background1"/>
        </w:rPr>
      </w:pPr>
    </w:p>
    <w:p w14:paraId="287301A1" w14:textId="77777777" w:rsidR="0079739A" w:rsidRPr="002C78BE" w:rsidRDefault="0079739A" w:rsidP="0079739A">
      <w:pPr>
        <w:ind w:left="142"/>
        <w:rPr>
          <w:color w:val="FFFFFF" w:themeColor="background1"/>
        </w:rPr>
        <w:sectPr w:rsidR="0079739A" w:rsidRPr="002C78BE" w:rsidSect="0079739A">
          <w:footerReference w:type="default" r:id="rId32"/>
          <w:type w:val="continuous"/>
          <w:pgSz w:w="11910" w:h="16840"/>
          <w:pgMar w:top="851" w:right="1137" w:bottom="1560" w:left="993" w:header="0" w:footer="1299" w:gutter="0"/>
          <w:cols w:space="509"/>
        </w:sectPr>
      </w:pPr>
    </w:p>
    <w:p w14:paraId="5F124E56" w14:textId="77777777" w:rsidR="0079739A" w:rsidRPr="0057790E" w:rsidRDefault="0079739A" w:rsidP="0079739A">
      <w:pPr>
        <w:pStyle w:val="ListParagraph"/>
        <w:rPr>
          <w:color w:val="FFFFFF" w:themeColor="background1"/>
        </w:rPr>
      </w:pPr>
      <w:r w:rsidRPr="006C3887">
        <w:rPr>
          <w:b/>
          <w:bCs/>
          <w:color w:val="FFFFFF" w:themeColor="background1"/>
        </w:rPr>
        <w:t>Professional Development</w:t>
      </w:r>
      <w:r w:rsidRPr="0057790E">
        <w:rPr>
          <w:color w:val="FFFFFF" w:themeColor="background1"/>
        </w:rPr>
        <w:t xml:space="preserve"> - The Trust is committed to developing all staff within their roles and creating continued fantastic opportunities for further career progression</w:t>
      </w:r>
      <w:r>
        <w:rPr>
          <w:color w:val="FFFFFF" w:themeColor="background1"/>
        </w:rPr>
        <w:t>.</w:t>
      </w:r>
    </w:p>
    <w:p w14:paraId="5C5412B5" w14:textId="77777777" w:rsidR="0079739A" w:rsidRPr="0057790E" w:rsidRDefault="0079739A" w:rsidP="0079739A">
      <w:pPr>
        <w:pStyle w:val="ListParagraph"/>
        <w:rPr>
          <w:color w:val="FFFFFF" w:themeColor="background1"/>
        </w:rPr>
      </w:pPr>
      <w:r w:rsidRPr="006C3887">
        <w:rPr>
          <w:b/>
          <w:bCs/>
          <w:color w:val="FFFFFF" w:themeColor="background1"/>
        </w:rPr>
        <w:t>Pension</w:t>
      </w:r>
      <w:r w:rsidRPr="0057790E">
        <w:rPr>
          <w:color w:val="FFFFFF" w:themeColor="background1"/>
        </w:rPr>
        <w:t xml:space="preserve"> – Every employee of South Pennine Academies has access to the Teachers’ Pension Scheme or the Local Government Pension Scheme.</w:t>
      </w:r>
    </w:p>
    <w:p w14:paraId="205E7EF3" w14:textId="77777777" w:rsidR="0079739A" w:rsidRPr="006C3887" w:rsidRDefault="0079739A" w:rsidP="0079739A">
      <w:pPr>
        <w:pStyle w:val="ListParagraph"/>
        <w:rPr>
          <w:color w:val="FFFFFF" w:themeColor="background1"/>
        </w:rPr>
      </w:pPr>
      <w:r w:rsidRPr="006C3887">
        <w:rPr>
          <w:b/>
          <w:bCs/>
          <w:color w:val="FFFFFF" w:themeColor="background1"/>
        </w:rPr>
        <w:t>Wellbeing Benefits</w:t>
      </w:r>
      <w:r w:rsidRPr="0057790E">
        <w:rPr>
          <w:color w:val="FFFFFF" w:themeColor="background1"/>
        </w:rPr>
        <w:t xml:space="preserve"> – Through our wellbeing provider, Smart Clinic, staff can access </w:t>
      </w:r>
      <w:proofErr w:type="gramStart"/>
      <w:r w:rsidRPr="0057790E">
        <w:rPr>
          <w:color w:val="FFFFFF" w:themeColor="background1"/>
        </w:rPr>
        <w:t>a number of</w:t>
      </w:r>
      <w:proofErr w:type="gramEnd"/>
      <w:r w:rsidRPr="0057790E">
        <w:rPr>
          <w:color w:val="FFFFFF" w:themeColor="background1"/>
        </w:rPr>
        <w:t xml:space="preserve"> generous wellbeing benefits including physiotherapy, 24-hour GP helpline, cancer support, stress counselling support and weight management.</w:t>
      </w:r>
    </w:p>
    <w:p w14:paraId="6438F7E8" w14:textId="77777777" w:rsidR="0079739A" w:rsidRPr="0057790E" w:rsidRDefault="0079739A" w:rsidP="0079739A">
      <w:pPr>
        <w:pStyle w:val="ListParagraph"/>
        <w:rPr>
          <w:color w:val="FFFFFF" w:themeColor="background1"/>
        </w:rPr>
      </w:pPr>
      <w:r w:rsidRPr="006C3887">
        <w:rPr>
          <w:b/>
          <w:bCs/>
          <w:color w:val="FFFFFF" w:themeColor="background1"/>
        </w:rPr>
        <w:t>Free Will writing service</w:t>
      </w:r>
      <w:r w:rsidRPr="0057790E">
        <w:rPr>
          <w:color w:val="FFFFFF" w:themeColor="background1"/>
        </w:rPr>
        <w:t xml:space="preserve"> – Provided via solicitors Dunham McCarthy – a free and completely confidential service for all SPA employees.  The free service is provided remotely, either by telephone </w:t>
      </w:r>
      <w:r w:rsidRPr="0057790E">
        <w:rPr>
          <w:color w:val="FFFFFF" w:themeColor="background1"/>
        </w:rPr>
        <w:t>or video call, at a time to suit you. You will have an adviser to help you complete each step from start to finish.</w:t>
      </w:r>
    </w:p>
    <w:p w14:paraId="788B71FE" w14:textId="77777777" w:rsidR="0079739A" w:rsidRPr="0057790E" w:rsidRDefault="0079739A" w:rsidP="0079739A">
      <w:pPr>
        <w:pStyle w:val="ListParagraph"/>
        <w:rPr>
          <w:color w:val="FFFFFF" w:themeColor="background1"/>
        </w:rPr>
      </w:pPr>
      <w:r w:rsidRPr="006C3887">
        <w:rPr>
          <w:b/>
          <w:bCs/>
          <w:color w:val="FFFFFF" w:themeColor="background1"/>
        </w:rPr>
        <w:t>Cycle to Work Scheme</w:t>
      </w:r>
      <w:r w:rsidRPr="0057790E">
        <w:rPr>
          <w:color w:val="FFFFFF" w:themeColor="background1"/>
        </w:rPr>
        <w:t xml:space="preserve"> – The Trust has registered to join this scheme as a provider for staff to be able to take advantage of the salary sacrifice tax-relief arrangement.  For more information, eligibility criteria and details of how to apply, please contact the central HR team.</w:t>
      </w:r>
    </w:p>
    <w:p w14:paraId="3C8BDC78" w14:textId="77777777" w:rsidR="00212C74" w:rsidRDefault="0079739A" w:rsidP="00212C74">
      <w:pPr>
        <w:pStyle w:val="ListParagraph"/>
        <w:rPr>
          <w:color w:val="FFFFFF" w:themeColor="background1"/>
        </w:rPr>
      </w:pPr>
      <w:r w:rsidRPr="006C3887">
        <w:rPr>
          <w:b/>
          <w:bCs/>
          <w:color w:val="FFFFFF" w:themeColor="background1"/>
        </w:rPr>
        <w:t>Annual Flu Vaccinations</w:t>
      </w:r>
      <w:r w:rsidRPr="0057790E">
        <w:rPr>
          <w:color w:val="FFFFFF" w:themeColor="background1"/>
        </w:rPr>
        <w:t xml:space="preserve"> – Annual Flu vaccinations offered to staff either by visit from nurse on site or via vouchers, accepted at various GP surgeries or pharmacies</w:t>
      </w:r>
    </w:p>
    <w:p w14:paraId="58298786" w14:textId="0270CD97" w:rsidR="00AA1714" w:rsidRPr="00212C74" w:rsidRDefault="0079739A" w:rsidP="00212C74">
      <w:pPr>
        <w:pStyle w:val="ListParagraph"/>
        <w:rPr>
          <w:color w:val="FFFFFF" w:themeColor="background1"/>
        </w:rPr>
        <w:sectPr w:rsidR="00AA1714" w:rsidRPr="00212C74" w:rsidSect="00942717">
          <w:footerReference w:type="default" r:id="rId33"/>
          <w:type w:val="continuous"/>
          <w:pgSz w:w="11910" w:h="16840"/>
          <w:pgMar w:top="851" w:right="1137" w:bottom="1560" w:left="993" w:header="0" w:footer="1299" w:gutter="0"/>
          <w:cols w:num="2" w:space="509"/>
        </w:sectPr>
      </w:pPr>
      <w:r w:rsidRPr="00212C74">
        <w:rPr>
          <w:b/>
          <w:bCs/>
          <w:color w:val="FFFFFF" w:themeColor="background1"/>
        </w:rPr>
        <w:t xml:space="preserve">Flexible Days </w:t>
      </w:r>
      <w:r w:rsidRPr="00212C74">
        <w:rPr>
          <w:color w:val="FFFFFF" w:themeColor="background1"/>
        </w:rPr>
        <w:t>– Our Trust is trialing a Scheme which allows all staff up to 2 days paid time off during term time for life events</w:t>
      </w:r>
    </w:p>
    <w:p w14:paraId="4C4115D7" w14:textId="77777777" w:rsidR="00AA1714" w:rsidRDefault="00AA1714" w:rsidP="00AA1714">
      <w:pPr>
        <w:ind w:left="0"/>
        <w:sectPr w:rsidR="00AA1714" w:rsidSect="00942717">
          <w:type w:val="continuous"/>
          <w:pgSz w:w="11910" w:h="16840"/>
          <w:pgMar w:top="851" w:right="1137" w:bottom="1560" w:left="993" w:header="0" w:footer="1299" w:gutter="0"/>
          <w:cols w:space="509"/>
        </w:sectPr>
      </w:pPr>
    </w:p>
    <w:p w14:paraId="77EFC41A" w14:textId="77777777" w:rsidR="004772A3" w:rsidRDefault="00A5093C" w:rsidP="00CC73B2">
      <w:pPr>
        <w:pStyle w:val="BodyText"/>
        <w:ind w:left="142"/>
      </w:pPr>
      <w:r>
        <w:rPr>
          <w:noProof/>
        </w:rPr>
        <w:lastRenderedPageBreak/>
        <w:drawing>
          <wp:anchor distT="0" distB="0" distL="114300" distR="114300" simplePos="0" relativeHeight="251268606" behindDoc="1" locked="0" layoutInCell="1" allowOverlap="1" wp14:anchorId="48310E97" wp14:editId="5B7503A2">
            <wp:simplePos x="0" y="0"/>
            <wp:positionH relativeFrom="column">
              <wp:posOffset>-523677</wp:posOffset>
            </wp:positionH>
            <wp:positionV relativeFrom="paragraph">
              <wp:posOffset>-214745</wp:posOffset>
            </wp:positionV>
            <wp:extent cx="7325360" cy="10379033"/>
            <wp:effectExtent l="0" t="0" r="8890" b="3810"/>
            <wp:wrapNone/>
            <wp:docPr id="18099551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55108" name="Picture 8"/>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l="36222" r="16930"/>
                    <a:stretch/>
                  </pic:blipFill>
                  <pic:spPr bwMode="auto">
                    <a:xfrm>
                      <a:off x="0" y="0"/>
                      <a:ext cx="7325360" cy="103790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1F40">
        <w:rPr>
          <w:noProof/>
        </w:rPr>
        <mc:AlternateContent>
          <mc:Choice Requires="wps">
            <w:drawing>
              <wp:anchor distT="0" distB="0" distL="0" distR="0" simplePos="0" relativeHeight="251269631" behindDoc="1" locked="0" layoutInCell="1" allowOverlap="1" wp14:anchorId="12D2D068" wp14:editId="70743AA8">
                <wp:simplePos x="0" y="0"/>
                <wp:positionH relativeFrom="page">
                  <wp:posOffset>29845</wp:posOffset>
                </wp:positionH>
                <wp:positionV relativeFrom="page">
                  <wp:posOffset>19685</wp:posOffset>
                </wp:positionV>
                <wp:extent cx="7515225" cy="10657205"/>
                <wp:effectExtent l="209550" t="209550" r="219075" b="201295"/>
                <wp:wrapNone/>
                <wp:docPr id="1955619776"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5225" cy="10657205"/>
                        </a:xfrm>
                        <a:custGeom>
                          <a:avLst/>
                          <a:gdLst/>
                          <a:ahLst/>
                          <a:cxnLst/>
                          <a:rect l="l" t="t" r="r" b="b"/>
                          <a:pathLst>
                            <a:path w="7560309" h="10692130">
                              <a:moveTo>
                                <a:pt x="7559992" y="0"/>
                              </a:moveTo>
                              <a:lnTo>
                                <a:pt x="0" y="0"/>
                              </a:lnTo>
                              <a:lnTo>
                                <a:pt x="0" y="10692003"/>
                              </a:lnTo>
                              <a:lnTo>
                                <a:pt x="7559992" y="10692003"/>
                              </a:lnTo>
                              <a:lnTo>
                                <a:pt x="7559992" y="0"/>
                              </a:lnTo>
                              <a:close/>
                            </a:path>
                          </a:pathLst>
                        </a:custGeom>
                        <a:noFill/>
                        <a:ln w="422275">
                          <a:solidFill>
                            <a:schemeClr val="accent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Graphic 1" style="position:absolute;margin-left:2.35pt;margin-top:1.55pt;width:591.75pt;height:839.15pt;z-index:-25204684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spid="_x0000_s1026" filled="f" strokecolor="#2eabe3 [3204]" strokeweight="33.25pt"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" w14:anchorId="2C49B07C">
                <v:path arrowok="t"/>
                <w10:wrap anchorx="page" anchory="page"/>
              </v:shape>
            </w:pict>
          </mc:Fallback>
        </mc:AlternateContent>
      </w:r>
    </w:p>
    <w:p w14:paraId="444301F8" w14:textId="77777777" w:rsidR="004772A3" w:rsidRPr="00F569BB" w:rsidRDefault="004772A3" w:rsidP="00CC73B2">
      <w:pPr>
        <w:pStyle w:val="BodyText"/>
        <w:ind w:left="142"/>
      </w:pPr>
    </w:p>
    <w:p w14:paraId="59AF6FEB" w14:textId="77777777" w:rsidR="004772A3" w:rsidRPr="00F569BB" w:rsidRDefault="004772A3" w:rsidP="00CC73B2">
      <w:pPr>
        <w:pStyle w:val="BodyText"/>
        <w:ind w:left="142"/>
        <w:rPr>
          <w:color w:val="0070C0"/>
        </w:rPr>
      </w:pPr>
    </w:p>
    <w:p w14:paraId="3A6568A2" w14:textId="77777777" w:rsidR="004772A3" w:rsidRPr="00F569BB" w:rsidRDefault="004772A3" w:rsidP="00CC73B2">
      <w:pPr>
        <w:pStyle w:val="BodyText"/>
        <w:ind w:left="142"/>
      </w:pPr>
    </w:p>
    <w:p w14:paraId="5F6BD5A8" w14:textId="77777777" w:rsidR="004772A3" w:rsidRPr="00F569BB" w:rsidRDefault="004772A3" w:rsidP="00CC73B2">
      <w:pPr>
        <w:pStyle w:val="BodyText"/>
        <w:ind w:left="142"/>
      </w:pPr>
    </w:p>
    <w:p w14:paraId="46F080D2" w14:textId="77777777" w:rsidR="004772A3" w:rsidRPr="00F569BB" w:rsidRDefault="004772A3" w:rsidP="00CC73B2">
      <w:pPr>
        <w:pStyle w:val="BodyText"/>
        <w:ind w:left="142"/>
      </w:pPr>
    </w:p>
    <w:p w14:paraId="138ADC9F" w14:textId="77777777" w:rsidR="004772A3" w:rsidRPr="00F569BB" w:rsidRDefault="004772A3" w:rsidP="00CC73B2">
      <w:pPr>
        <w:pStyle w:val="BodyText"/>
        <w:ind w:left="142"/>
      </w:pPr>
    </w:p>
    <w:p w14:paraId="513E7B8E" w14:textId="77777777" w:rsidR="004772A3" w:rsidRPr="00F569BB" w:rsidRDefault="004772A3" w:rsidP="00CC73B2">
      <w:pPr>
        <w:pStyle w:val="BodyText"/>
        <w:ind w:left="142"/>
      </w:pPr>
    </w:p>
    <w:p w14:paraId="6516CE7A" w14:textId="77777777" w:rsidR="004772A3" w:rsidRPr="00F569BB" w:rsidRDefault="004772A3" w:rsidP="00CC73B2">
      <w:pPr>
        <w:pStyle w:val="BodyText"/>
        <w:ind w:left="142"/>
      </w:pPr>
    </w:p>
    <w:p w14:paraId="36FBFAA2" w14:textId="77777777" w:rsidR="004772A3" w:rsidRPr="00F569BB" w:rsidRDefault="004772A3" w:rsidP="00CC73B2">
      <w:pPr>
        <w:pStyle w:val="BodyText"/>
        <w:ind w:left="142"/>
      </w:pPr>
    </w:p>
    <w:p w14:paraId="7BCAEA4C" w14:textId="77777777" w:rsidR="004772A3" w:rsidRPr="00F569BB" w:rsidRDefault="004772A3" w:rsidP="00CC73B2">
      <w:pPr>
        <w:pStyle w:val="BodyText"/>
        <w:ind w:left="142"/>
      </w:pPr>
    </w:p>
    <w:p w14:paraId="328B5075" w14:textId="77777777" w:rsidR="004772A3" w:rsidRPr="00F569BB" w:rsidRDefault="004772A3" w:rsidP="00CC73B2">
      <w:pPr>
        <w:pStyle w:val="BodyText"/>
        <w:ind w:left="142"/>
      </w:pPr>
    </w:p>
    <w:p w14:paraId="259A733E" w14:textId="77777777" w:rsidR="004772A3" w:rsidRPr="00F569BB" w:rsidRDefault="004772A3" w:rsidP="00CC73B2">
      <w:pPr>
        <w:pStyle w:val="BodyText"/>
        <w:ind w:left="142"/>
      </w:pPr>
    </w:p>
    <w:p w14:paraId="3143EA17" w14:textId="77777777" w:rsidR="004772A3" w:rsidRPr="00F569BB" w:rsidRDefault="004772A3" w:rsidP="00CC73B2">
      <w:pPr>
        <w:pStyle w:val="BodyText"/>
        <w:ind w:left="142"/>
      </w:pPr>
    </w:p>
    <w:p w14:paraId="157842A9" w14:textId="77777777" w:rsidR="004772A3" w:rsidRPr="00F569BB" w:rsidRDefault="004772A3" w:rsidP="00CC73B2">
      <w:pPr>
        <w:pStyle w:val="BodyText"/>
        <w:ind w:left="142"/>
      </w:pPr>
    </w:p>
    <w:p w14:paraId="41A1F9C1" w14:textId="77777777" w:rsidR="004772A3" w:rsidRPr="00F569BB" w:rsidRDefault="004772A3" w:rsidP="00CC73B2">
      <w:pPr>
        <w:pStyle w:val="BodyText"/>
        <w:ind w:left="142"/>
      </w:pPr>
    </w:p>
    <w:p w14:paraId="7DF728F7" w14:textId="77777777" w:rsidR="004772A3" w:rsidRPr="00F569BB" w:rsidRDefault="004772A3" w:rsidP="00CC73B2">
      <w:pPr>
        <w:pStyle w:val="BodyText"/>
        <w:ind w:left="142"/>
      </w:pPr>
    </w:p>
    <w:p w14:paraId="0DEB935B" w14:textId="77777777" w:rsidR="004772A3" w:rsidRPr="00F569BB" w:rsidRDefault="004772A3" w:rsidP="00CC73B2">
      <w:pPr>
        <w:pStyle w:val="BodyText"/>
        <w:ind w:left="142"/>
      </w:pPr>
    </w:p>
    <w:p w14:paraId="2180B4D8" w14:textId="77777777" w:rsidR="004772A3" w:rsidRPr="00F569BB" w:rsidRDefault="004772A3" w:rsidP="00CC73B2">
      <w:pPr>
        <w:pStyle w:val="BodyText"/>
        <w:ind w:left="142"/>
      </w:pPr>
    </w:p>
    <w:p w14:paraId="61A69171" w14:textId="77777777" w:rsidR="004772A3" w:rsidRPr="00F569BB" w:rsidRDefault="004772A3" w:rsidP="00CC73B2">
      <w:pPr>
        <w:pStyle w:val="BodyText"/>
        <w:ind w:left="142"/>
      </w:pPr>
    </w:p>
    <w:p w14:paraId="4E26871F" w14:textId="77777777" w:rsidR="004772A3" w:rsidRPr="00F569BB" w:rsidRDefault="004772A3" w:rsidP="00CC73B2">
      <w:pPr>
        <w:pStyle w:val="BodyText"/>
        <w:ind w:left="142"/>
      </w:pPr>
    </w:p>
    <w:p w14:paraId="371A9FC2" w14:textId="77777777" w:rsidR="004772A3" w:rsidRPr="00F569BB" w:rsidRDefault="004772A3" w:rsidP="00CC73B2">
      <w:pPr>
        <w:pStyle w:val="BodyText"/>
        <w:ind w:left="142"/>
      </w:pPr>
    </w:p>
    <w:p w14:paraId="136F93BF" w14:textId="77777777" w:rsidR="004772A3" w:rsidRPr="00F569BB" w:rsidRDefault="004772A3" w:rsidP="00CC73B2">
      <w:pPr>
        <w:pStyle w:val="BodyText"/>
        <w:ind w:left="142"/>
      </w:pPr>
    </w:p>
    <w:p w14:paraId="3A83B7B1" w14:textId="77777777" w:rsidR="004772A3" w:rsidRPr="00F569BB" w:rsidRDefault="004772A3" w:rsidP="00CC73B2">
      <w:pPr>
        <w:pStyle w:val="BodyText"/>
        <w:ind w:left="142"/>
      </w:pPr>
    </w:p>
    <w:p w14:paraId="6A2AC8B5" w14:textId="77777777" w:rsidR="004772A3" w:rsidRPr="00F569BB" w:rsidRDefault="004772A3" w:rsidP="00CC73B2">
      <w:pPr>
        <w:pStyle w:val="BodyText"/>
        <w:ind w:left="142"/>
      </w:pPr>
    </w:p>
    <w:p w14:paraId="0662A591" w14:textId="77777777" w:rsidR="004772A3" w:rsidRPr="00F569BB" w:rsidRDefault="004772A3" w:rsidP="00CC73B2">
      <w:pPr>
        <w:pStyle w:val="BodyText"/>
        <w:ind w:left="142"/>
      </w:pPr>
    </w:p>
    <w:p w14:paraId="11766F0A" w14:textId="77777777" w:rsidR="004772A3" w:rsidRPr="00F569BB" w:rsidRDefault="004772A3" w:rsidP="00CC73B2">
      <w:pPr>
        <w:pStyle w:val="BodyText"/>
        <w:ind w:left="142"/>
      </w:pPr>
    </w:p>
    <w:p w14:paraId="078E916D" w14:textId="77777777" w:rsidR="004772A3" w:rsidRPr="00F569BB" w:rsidRDefault="004772A3" w:rsidP="00CC73B2">
      <w:pPr>
        <w:pStyle w:val="BodyText"/>
        <w:ind w:left="142"/>
      </w:pPr>
    </w:p>
    <w:p w14:paraId="036DBE52" w14:textId="77777777" w:rsidR="004772A3" w:rsidRPr="00F569BB" w:rsidRDefault="004772A3" w:rsidP="00CC73B2">
      <w:pPr>
        <w:pStyle w:val="BodyText"/>
        <w:ind w:left="142"/>
      </w:pPr>
    </w:p>
    <w:p w14:paraId="242AFA5A" w14:textId="77777777" w:rsidR="004772A3" w:rsidRPr="00F569BB" w:rsidRDefault="004772A3" w:rsidP="00CC73B2">
      <w:pPr>
        <w:pStyle w:val="BodyText"/>
        <w:ind w:left="142"/>
      </w:pPr>
    </w:p>
    <w:p w14:paraId="1FD308C4" w14:textId="77777777" w:rsidR="004772A3" w:rsidRPr="00F569BB" w:rsidRDefault="004772A3" w:rsidP="00CC73B2">
      <w:pPr>
        <w:pStyle w:val="BodyText"/>
        <w:ind w:left="142"/>
      </w:pPr>
    </w:p>
    <w:p w14:paraId="7E041846" w14:textId="77777777" w:rsidR="004772A3" w:rsidRPr="00F569BB" w:rsidRDefault="004772A3" w:rsidP="00CC73B2">
      <w:pPr>
        <w:pStyle w:val="BodyText"/>
        <w:ind w:left="142"/>
      </w:pPr>
    </w:p>
    <w:p w14:paraId="7E2423CC" w14:textId="77777777" w:rsidR="004772A3" w:rsidRPr="00F569BB" w:rsidRDefault="004772A3" w:rsidP="00CC73B2">
      <w:pPr>
        <w:pStyle w:val="BodyText"/>
        <w:ind w:left="142"/>
      </w:pPr>
    </w:p>
    <w:p w14:paraId="4B7E3861" w14:textId="77777777" w:rsidR="004772A3" w:rsidRPr="00F569BB" w:rsidRDefault="004772A3" w:rsidP="00CC73B2">
      <w:pPr>
        <w:pStyle w:val="BodyText"/>
        <w:ind w:left="142"/>
      </w:pPr>
    </w:p>
    <w:p w14:paraId="4445B109" w14:textId="77777777" w:rsidR="004772A3" w:rsidRPr="00F569BB" w:rsidRDefault="004772A3" w:rsidP="00CC73B2">
      <w:pPr>
        <w:pStyle w:val="BodyText"/>
        <w:ind w:left="142"/>
      </w:pPr>
    </w:p>
    <w:p w14:paraId="40A59144" w14:textId="77777777" w:rsidR="004772A3" w:rsidRPr="00F569BB" w:rsidRDefault="004772A3" w:rsidP="00CC73B2">
      <w:pPr>
        <w:pStyle w:val="BodyText"/>
        <w:ind w:left="142"/>
      </w:pPr>
    </w:p>
    <w:p w14:paraId="2AC2C63B" w14:textId="77777777" w:rsidR="004772A3" w:rsidRPr="00F569BB" w:rsidRDefault="004772A3" w:rsidP="00CC73B2">
      <w:pPr>
        <w:pStyle w:val="BodyText"/>
        <w:ind w:left="142"/>
      </w:pPr>
    </w:p>
    <w:p w14:paraId="0D3B87D3" w14:textId="77777777" w:rsidR="004772A3" w:rsidRPr="00F569BB" w:rsidRDefault="004772A3" w:rsidP="00CC73B2">
      <w:pPr>
        <w:pStyle w:val="BodyText"/>
        <w:ind w:left="142"/>
      </w:pPr>
    </w:p>
    <w:p w14:paraId="3FD65A95" w14:textId="77777777" w:rsidR="004772A3" w:rsidRPr="00F569BB" w:rsidRDefault="004772A3" w:rsidP="00CC73B2">
      <w:pPr>
        <w:pStyle w:val="BodyText"/>
        <w:ind w:left="142"/>
      </w:pPr>
    </w:p>
    <w:p w14:paraId="1D5DD10F" w14:textId="77777777" w:rsidR="004772A3" w:rsidRPr="00F569BB" w:rsidRDefault="004772A3" w:rsidP="00CC73B2">
      <w:pPr>
        <w:pStyle w:val="BodyText"/>
        <w:ind w:left="142"/>
      </w:pPr>
    </w:p>
    <w:p w14:paraId="3329F881" w14:textId="77777777" w:rsidR="004772A3" w:rsidRPr="00F569BB" w:rsidRDefault="004772A3" w:rsidP="00CC73B2">
      <w:pPr>
        <w:pStyle w:val="BodyText"/>
        <w:ind w:left="142"/>
      </w:pPr>
    </w:p>
    <w:p w14:paraId="6C2F2E59" w14:textId="77777777" w:rsidR="004772A3" w:rsidRPr="00F569BB" w:rsidRDefault="004772A3" w:rsidP="00CC73B2">
      <w:pPr>
        <w:pStyle w:val="BodyText"/>
        <w:ind w:left="142"/>
      </w:pPr>
    </w:p>
    <w:p w14:paraId="69120317" w14:textId="77777777" w:rsidR="004772A3" w:rsidRPr="00F569BB" w:rsidRDefault="004772A3" w:rsidP="00CC73B2">
      <w:pPr>
        <w:pStyle w:val="BodyText"/>
        <w:ind w:left="142"/>
      </w:pPr>
    </w:p>
    <w:p w14:paraId="730D85CF" w14:textId="77777777" w:rsidR="004772A3" w:rsidRPr="00F569BB" w:rsidRDefault="004772A3" w:rsidP="00CC73B2">
      <w:pPr>
        <w:pStyle w:val="BodyText"/>
        <w:ind w:left="142"/>
      </w:pPr>
    </w:p>
    <w:p w14:paraId="68D34B16" w14:textId="77777777" w:rsidR="004772A3" w:rsidRPr="00F569BB" w:rsidRDefault="004772A3" w:rsidP="00CC73B2">
      <w:pPr>
        <w:pStyle w:val="BodyText"/>
        <w:ind w:left="142"/>
      </w:pPr>
    </w:p>
    <w:p w14:paraId="0CF4729F" w14:textId="77777777" w:rsidR="004772A3" w:rsidRPr="00F569BB" w:rsidRDefault="004772A3" w:rsidP="00CC73B2">
      <w:pPr>
        <w:pStyle w:val="BodyText"/>
        <w:ind w:left="142"/>
      </w:pPr>
    </w:p>
    <w:p w14:paraId="18DDF942" w14:textId="77777777" w:rsidR="004772A3" w:rsidRPr="00F569BB" w:rsidRDefault="004772A3" w:rsidP="00CC73B2">
      <w:pPr>
        <w:pStyle w:val="BodyText"/>
        <w:ind w:left="142"/>
        <w:rPr>
          <w:color w:val="0070C0"/>
        </w:rPr>
      </w:pPr>
    </w:p>
    <w:sectPr w:rsidR="004772A3" w:rsidRPr="00F569BB" w:rsidSect="00942717">
      <w:footerReference w:type="default" r:id="rId35"/>
      <w:pgSz w:w="11910" w:h="16840"/>
      <w:pgMar w:top="600" w:right="1137" w:bottom="580" w:left="99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22AF9" w14:textId="77777777" w:rsidR="00A11A9F" w:rsidRDefault="00A11A9F" w:rsidP="004A094F">
      <w:r>
        <w:separator/>
      </w:r>
    </w:p>
  </w:endnote>
  <w:endnote w:type="continuationSeparator" w:id="0">
    <w:p w14:paraId="32C607B2" w14:textId="77777777" w:rsidR="00A11A9F" w:rsidRDefault="00A11A9F" w:rsidP="004A0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Gothic">
    <w:altName w:val="Cambria"/>
    <w:panose1 w:val="00000000000000000000"/>
    <w:charset w:val="00"/>
    <w:family w:val="roman"/>
    <w:notTrueType/>
    <w:pitch w:val="default"/>
  </w:font>
  <w:font w:name="CenturyGothic-Bold">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45221" w14:textId="41504935" w:rsidR="0098137A" w:rsidRDefault="006C59AA" w:rsidP="004A094F">
    <w:pPr>
      <w:pStyle w:val="BodyText"/>
    </w:pPr>
    <w:r>
      <w:rPr>
        <w:noProof/>
      </w:rPr>
      <w:drawing>
        <wp:anchor distT="0" distB="0" distL="114300" distR="114300" simplePos="0" relativeHeight="251684352" behindDoc="1" locked="0" layoutInCell="1" allowOverlap="1" wp14:anchorId="40155E1B" wp14:editId="328FF695">
          <wp:simplePos x="0" y="0"/>
          <wp:positionH relativeFrom="margin">
            <wp:posOffset>-35560</wp:posOffset>
          </wp:positionH>
          <wp:positionV relativeFrom="paragraph">
            <wp:posOffset>-258000</wp:posOffset>
          </wp:positionV>
          <wp:extent cx="498764" cy="527442"/>
          <wp:effectExtent l="0" t="0" r="0" b="6350"/>
          <wp:wrapNone/>
          <wp:docPr id="223588264" name="Picture 2" descr="A logo with a tree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88264" name="Picture 2" descr="A logo with a tree and leav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8764" cy="527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09A" w:rsidRPr="00AB6021">
      <w:rPr>
        <w:noProof/>
      </w:rPr>
      <mc:AlternateContent>
        <mc:Choice Requires="wps">
          <w:drawing>
            <wp:anchor distT="0" distB="0" distL="0" distR="0" simplePos="0" relativeHeight="251674112" behindDoc="1" locked="0" layoutInCell="1" allowOverlap="1" wp14:anchorId="2FB2D582" wp14:editId="59CA4F47">
              <wp:simplePos x="0" y="0"/>
              <wp:positionH relativeFrom="margin">
                <wp:posOffset>5913120</wp:posOffset>
              </wp:positionH>
              <wp:positionV relativeFrom="bottomMargin">
                <wp:posOffset>313055</wp:posOffset>
              </wp:positionV>
              <wp:extent cx="477520" cy="314325"/>
              <wp:effectExtent l="0" t="0" r="0" b="0"/>
              <wp:wrapNone/>
              <wp:docPr id="12862325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 cy="314325"/>
                      </a:xfrm>
                      <a:prstGeom prst="rect">
                        <a:avLst/>
                      </a:prstGeom>
                    </wps:spPr>
                    <wps:txbx>
                      <w:txbxContent>
                        <w:p w14:paraId="08F7D0B7" w14:textId="210011D8" w:rsidR="0041609A" w:rsidRPr="00605193" w:rsidRDefault="0041609A" w:rsidP="00501E58">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00DD04D7">
                            <w:rPr>
                              <w:b/>
                              <w:bCs/>
                              <w:noProof/>
                              <w:color w:val="2F395E" w:themeColor="text2"/>
                              <w:sz w:val="36"/>
                              <w:szCs w:val="36"/>
                            </w:rPr>
                            <w:t>6</w:t>
                          </w:r>
                          <w:r w:rsidRPr="00605193">
                            <w:rPr>
                              <w:b/>
                              <w:bCs/>
                              <w:color w:val="2F395E" w:themeColor="text2"/>
                              <w:sz w:val="36"/>
                              <w:szCs w:val="3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FB2D582" id="_x0000_t202" coordsize="21600,21600" o:spt="202" path="m,l,21600r21600,l21600,xe">
              <v:stroke joinstyle="miter"/>
              <v:path gradientshapeok="t" o:connecttype="rect"/>
            </v:shapetype>
            <v:shape id="Textbox 96" o:spid="_x0000_s1036" type="#_x0000_t202" style="position:absolute;left:0;text-align:left;margin-left:465.6pt;margin-top:24.65pt;width:37.6pt;height:24.75pt;z-index:-251642368;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" filled="f" stroked="f">
              <v:textbox inset="0,0,0,0">
                <w:txbxContent>
                  <w:p w14:paraId="08F7D0B7" w14:textId="210011D8" w:rsidR="0041609A" w:rsidRPr="00605193" w:rsidRDefault="0041609A" w:rsidP="00501E58">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00DD04D7">
                      <w:rPr>
                        <w:b/>
                        <w:bCs/>
                        <w:noProof/>
                        <w:color w:val="2F395E" w:themeColor="text2"/>
                        <w:sz w:val="36"/>
                        <w:szCs w:val="36"/>
                      </w:rPr>
                      <w:t>6</w:t>
                    </w:r>
                    <w:r w:rsidRPr="00605193">
                      <w:rPr>
                        <w:b/>
                        <w:bCs/>
                        <w:color w:val="2F395E" w:themeColor="text2"/>
                        <w:sz w:val="36"/>
                        <w:szCs w:val="36"/>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876A3" w14:textId="682D7472" w:rsidR="0079739A" w:rsidRDefault="0079739A" w:rsidP="004A094F">
    <w:pPr>
      <w:pStyle w:val="BodyText"/>
    </w:pPr>
    <w:r>
      <w:rPr>
        <w:noProof/>
      </w:rPr>
      <w:drawing>
        <wp:anchor distT="0" distB="0" distL="114300" distR="114300" simplePos="0" relativeHeight="251690496" behindDoc="1" locked="0" layoutInCell="1" allowOverlap="1" wp14:anchorId="32D93340" wp14:editId="25FC0226">
          <wp:simplePos x="0" y="0"/>
          <wp:positionH relativeFrom="margin">
            <wp:posOffset>-266700</wp:posOffset>
          </wp:positionH>
          <wp:positionV relativeFrom="paragraph">
            <wp:posOffset>171450</wp:posOffset>
          </wp:positionV>
          <wp:extent cx="498764" cy="527442"/>
          <wp:effectExtent l="0" t="0" r="0" b="6350"/>
          <wp:wrapNone/>
          <wp:docPr id="478635622" name="Picture 2" descr="A logo with a tree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88264" name="Picture 2" descr="A logo with a tree and leav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8764" cy="527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021">
      <w:rPr>
        <w:noProof/>
      </w:rPr>
      <mc:AlternateContent>
        <mc:Choice Requires="wps">
          <w:drawing>
            <wp:anchor distT="0" distB="0" distL="0" distR="0" simplePos="0" relativeHeight="251688448" behindDoc="1" locked="0" layoutInCell="1" allowOverlap="1" wp14:anchorId="2C6779F7" wp14:editId="38B739B4">
              <wp:simplePos x="0" y="0"/>
              <wp:positionH relativeFrom="margin">
                <wp:posOffset>6038850</wp:posOffset>
              </wp:positionH>
              <wp:positionV relativeFrom="bottomMargin">
                <wp:posOffset>362585</wp:posOffset>
              </wp:positionV>
              <wp:extent cx="477520" cy="314325"/>
              <wp:effectExtent l="0" t="0" r="0" b="0"/>
              <wp:wrapNone/>
              <wp:docPr id="408184617"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 cy="314325"/>
                      </a:xfrm>
                      <a:prstGeom prst="rect">
                        <a:avLst/>
                      </a:prstGeom>
                    </wps:spPr>
                    <wps:txbx>
                      <w:txbxContent>
                        <w:p w14:paraId="291F5FCA" w14:textId="037437CA" w:rsidR="0079739A" w:rsidRPr="00605193" w:rsidRDefault="0079739A" w:rsidP="00B73605">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00DD04D7">
                            <w:rPr>
                              <w:b/>
                              <w:bCs/>
                              <w:noProof/>
                              <w:color w:val="2F395E" w:themeColor="text2"/>
                              <w:sz w:val="36"/>
                              <w:szCs w:val="36"/>
                            </w:rPr>
                            <w:t>13</w:t>
                          </w:r>
                          <w:r w:rsidRPr="00605193">
                            <w:rPr>
                              <w:b/>
                              <w:bCs/>
                              <w:color w:val="2F395E" w:themeColor="text2"/>
                              <w:sz w:val="36"/>
                              <w:szCs w:val="3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C6779F7" id="_x0000_t202" coordsize="21600,21600" o:spt="202" path="m,l,21600r21600,l21600,xe">
              <v:stroke joinstyle="miter"/>
              <v:path gradientshapeok="t" o:connecttype="rect"/>
            </v:shapetype>
            <v:shape id="_x0000_s1037" type="#_x0000_t202" style="position:absolute;left:0;text-align:left;margin-left:475.5pt;margin-top:28.55pt;width:37.6pt;height:24.75pt;z-index:-25162803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" filled="f" stroked="f">
              <v:textbox inset="0,0,0,0">
                <w:txbxContent>
                  <w:p w14:paraId="291F5FCA" w14:textId="037437CA" w:rsidR="0079739A" w:rsidRPr="00605193" w:rsidRDefault="0079739A" w:rsidP="00B73605">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00DD04D7">
                      <w:rPr>
                        <w:b/>
                        <w:bCs/>
                        <w:noProof/>
                        <w:color w:val="2F395E" w:themeColor="text2"/>
                        <w:sz w:val="36"/>
                        <w:szCs w:val="36"/>
                      </w:rPr>
                      <w:t>13</w:t>
                    </w:r>
                    <w:r w:rsidRPr="00605193">
                      <w:rPr>
                        <w:b/>
                        <w:bCs/>
                        <w:color w:val="2F395E" w:themeColor="text2"/>
                        <w:sz w:val="36"/>
                        <w:szCs w:val="36"/>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CDFFB" w14:textId="1E1A9E1F" w:rsidR="0098137A" w:rsidRDefault="006C59AA" w:rsidP="004A094F">
    <w:pPr>
      <w:pStyle w:val="BodyText"/>
    </w:pPr>
    <w:r>
      <w:rPr>
        <w:noProof/>
      </w:rPr>
      <w:drawing>
        <wp:anchor distT="0" distB="0" distL="114300" distR="114300" simplePos="0" relativeHeight="251686400" behindDoc="1" locked="0" layoutInCell="1" allowOverlap="1" wp14:anchorId="7E30CBD9" wp14:editId="7A5E91FB">
          <wp:simplePos x="0" y="0"/>
          <wp:positionH relativeFrom="margin">
            <wp:posOffset>-237506</wp:posOffset>
          </wp:positionH>
          <wp:positionV relativeFrom="paragraph">
            <wp:posOffset>178130</wp:posOffset>
          </wp:positionV>
          <wp:extent cx="498764" cy="527442"/>
          <wp:effectExtent l="0" t="0" r="0" b="6350"/>
          <wp:wrapNone/>
          <wp:docPr id="612822162" name="Picture 2" descr="A logo with a tree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88264" name="Picture 2" descr="A logo with a tree and leav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8764" cy="527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605" w:rsidRPr="00AB6021">
      <w:rPr>
        <w:noProof/>
      </w:rPr>
      <mc:AlternateContent>
        <mc:Choice Requires="wps">
          <w:drawing>
            <wp:anchor distT="0" distB="0" distL="0" distR="0" simplePos="0" relativeHeight="251678208" behindDoc="1" locked="0" layoutInCell="1" allowOverlap="1" wp14:anchorId="17448A60" wp14:editId="588C6C11">
              <wp:simplePos x="0" y="0"/>
              <wp:positionH relativeFrom="margin">
                <wp:posOffset>6038850</wp:posOffset>
              </wp:positionH>
              <wp:positionV relativeFrom="bottomMargin">
                <wp:posOffset>362585</wp:posOffset>
              </wp:positionV>
              <wp:extent cx="477520" cy="314325"/>
              <wp:effectExtent l="0" t="0" r="0" b="0"/>
              <wp:wrapNone/>
              <wp:docPr id="869238920"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 cy="314325"/>
                      </a:xfrm>
                      <a:prstGeom prst="rect">
                        <a:avLst/>
                      </a:prstGeom>
                    </wps:spPr>
                    <wps:txbx>
                      <w:txbxContent>
                        <w:p w14:paraId="1DBD4D74" w14:textId="77777777" w:rsidR="00B73605" w:rsidRPr="00605193" w:rsidRDefault="00B73605" w:rsidP="00B73605">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Pr="00605193">
                            <w:rPr>
                              <w:b/>
                              <w:bCs/>
                              <w:color w:val="2F395E" w:themeColor="text2"/>
                              <w:sz w:val="36"/>
                              <w:szCs w:val="36"/>
                            </w:rPr>
                            <w:t>13</w:t>
                          </w:r>
                          <w:r w:rsidRPr="00605193">
                            <w:rPr>
                              <w:b/>
                              <w:bCs/>
                              <w:color w:val="2F395E" w:themeColor="text2"/>
                              <w:sz w:val="36"/>
                              <w:szCs w:val="3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7448A60" id="_x0000_t202" coordsize="21600,21600" o:spt="202" path="m,l,21600r21600,l21600,xe">
              <v:stroke joinstyle="miter"/>
              <v:path gradientshapeok="t" o:connecttype="rect"/>
            </v:shapetype>
            <v:shape id="_x0000_s1038" type="#_x0000_t202" style="position:absolute;left:0;text-align:left;margin-left:475.5pt;margin-top:28.55pt;width:37.6pt;height:24.75pt;z-index:-25163827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" filled="f" stroked="f">
              <v:textbox inset="0,0,0,0">
                <w:txbxContent>
                  <w:p w14:paraId="1DBD4D74" w14:textId="77777777" w:rsidR="00B73605" w:rsidRPr="00605193" w:rsidRDefault="00B73605" w:rsidP="00B73605">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Pr="00605193">
                      <w:rPr>
                        <w:b/>
                        <w:bCs/>
                        <w:color w:val="2F395E" w:themeColor="text2"/>
                        <w:sz w:val="36"/>
                        <w:szCs w:val="36"/>
                      </w:rPr>
                      <w:t>13</w:t>
                    </w:r>
                    <w:r w:rsidRPr="00605193">
                      <w:rPr>
                        <w:b/>
                        <w:bCs/>
                        <w:color w:val="2F395E" w:themeColor="text2"/>
                        <w:sz w:val="36"/>
                        <w:szCs w:val="36"/>
                      </w:rPr>
                      <w:fldChar w:fldCharType="end"/>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1A765" w14:textId="77777777" w:rsidR="0098137A" w:rsidRDefault="0098137A" w:rsidP="004A094F">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F4107" w14:textId="77777777" w:rsidR="00A11A9F" w:rsidRDefault="00A11A9F" w:rsidP="004A094F">
      <w:r>
        <w:separator/>
      </w:r>
    </w:p>
  </w:footnote>
  <w:footnote w:type="continuationSeparator" w:id="0">
    <w:p w14:paraId="5784D834" w14:textId="77777777" w:rsidR="00A11A9F" w:rsidRDefault="00A11A9F" w:rsidP="004A0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E921" w14:textId="77777777" w:rsidR="00B73605" w:rsidRDefault="00B73605" w:rsidP="00B73605">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F77F0"/>
    <w:multiLevelType w:val="hybridMultilevel"/>
    <w:tmpl w:val="B008C878"/>
    <w:lvl w:ilvl="0" w:tplc="451CA3B4">
      <w:numFmt w:val="bullet"/>
      <w:lvlText w:val="•"/>
      <w:lvlJc w:val="left"/>
      <w:pPr>
        <w:ind w:left="717" w:hanging="615"/>
      </w:pPr>
      <w:rPr>
        <w:rFonts w:ascii="Century Gothic" w:eastAsia="Verdana" w:hAnsi="Century Gothic" w:cs="Segoe UI"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1" w15:restartNumberingAfterBreak="0">
    <w:nsid w:val="1E4A31C4"/>
    <w:multiLevelType w:val="hybridMultilevel"/>
    <w:tmpl w:val="C568CB3C"/>
    <w:lvl w:ilvl="0" w:tplc="588C8098">
      <w:start w:val="1"/>
      <w:numFmt w:val="bullet"/>
      <w:pStyle w:val="ListParagraph"/>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4CBF79FE"/>
    <w:multiLevelType w:val="hybridMultilevel"/>
    <w:tmpl w:val="BFB418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5A37064"/>
    <w:multiLevelType w:val="hybridMultilevel"/>
    <w:tmpl w:val="F4BC88A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7D78455E"/>
    <w:multiLevelType w:val="hybridMultilevel"/>
    <w:tmpl w:val="B49C3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0850263">
    <w:abstractNumId w:val="0"/>
  </w:num>
  <w:num w:numId="2" w16cid:durableId="365913136">
    <w:abstractNumId w:val="3"/>
  </w:num>
  <w:num w:numId="3" w16cid:durableId="996760797">
    <w:abstractNumId w:val="1"/>
  </w:num>
  <w:num w:numId="4" w16cid:durableId="1881896732">
    <w:abstractNumId w:val="4"/>
  </w:num>
  <w:num w:numId="5" w16cid:durableId="59991954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987"/>
    <w:rsid w:val="0000303A"/>
    <w:rsid w:val="00024C29"/>
    <w:rsid w:val="00025909"/>
    <w:rsid w:val="0003303D"/>
    <w:rsid w:val="00047D17"/>
    <w:rsid w:val="0005398B"/>
    <w:rsid w:val="000716C4"/>
    <w:rsid w:val="00086F4B"/>
    <w:rsid w:val="000918AC"/>
    <w:rsid w:val="0009333B"/>
    <w:rsid w:val="000A1C81"/>
    <w:rsid w:val="000A3486"/>
    <w:rsid w:val="000A51CB"/>
    <w:rsid w:val="001040B0"/>
    <w:rsid w:val="001064D6"/>
    <w:rsid w:val="00121E2D"/>
    <w:rsid w:val="00122A17"/>
    <w:rsid w:val="00137669"/>
    <w:rsid w:val="00157B91"/>
    <w:rsid w:val="001632C6"/>
    <w:rsid w:val="001912EB"/>
    <w:rsid w:val="00194587"/>
    <w:rsid w:val="001C30AF"/>
    <w:rsid w:val="001D74C6"/>
    <w:rsid w:val="001E1658"/>
    <w:rsid w:val="00212C74"/>
    <w:rsid w:val="00242133"/>
    <w:rsid w:val="0024458E"/>
    <w:rsid w:val="00253C44"/>
    <w:rsid w:val="0025566C"/>
    <w:rsid w:val="00283987"/>
    <w:rsid w:val="0029630A"/>
    <w:rsid w:val="002C1A05"/>
    <w:rsid w:val="002C78BE"/>
    <w:rsid w:val="002E077B"/>
    <w:rsid w:val="002E49B1"/>
    <w:rsid w:val="002F0812"/>
    <w:rsid w:val="002F144A"/>
    <w:rsid w:val="003163EE"/>
    <w:rsid w:val="0034685E"/>
    <w:rsid w:val="003612B7"/>
    <w:rsid w:val="00361D92"/>
    <w:rsid w:val="003D2A96"/>
    <w:rsid w:val="003D51B6"/>
    <w:rsid w:val="003E3076"/>
    <w:rsid w:val="003E4552"/>
    <w:rsid w:val="00400542"/>
    <w:rsid w:val="00401F40"/>
    <w:rsid w:val="00405796"/>
    <w:rsid w:val="00412A90"/>
    <w:rsid w:val="00415901"/>
    <w:rsid w:val="0041609A"/>
    <w:rsid w:val="00416C80"/>
    <w:rsid w:val="0044216D"/>
    <w:rsid w:val="00474272"/>
    <w:rsid w:val="0047548A"/>
    <w:rsid w:val="004772A3"/>
    <w:rsid w:val="004A094F"/>
    <w:rsid w:val="004A0E5C"/>
    <w:rsid w:val="004A3127"/>
    <w:rsid w:val="004A5EAB"/>
    <w:rsid w:val="004B48BE"/>
    <w:rsid w:val="004B602A"/>
    <w:rsid w:val="004C4992"/>
    <w:rsid w:val="004C588D"/>
    <w:rsid w:val="004D505E"/>
    <w:rsid w:val="004E5A57"/>
    <w:rsid w:val="00501E58"/>
    <w:rsid w:val="00503546"/>
    <w:rsid w:val="00515683"/>
    <w:rsid w:val="00523B14"/>
    <w:rsid w:val="00535DD2"/>
    <w:rsid w:val="005401B5"/>
    <w:rsid w:val="0055182D"/>
    <w:rsid w:val="0057790E"/>
    <w:rsid w:val="005D484C"/>
    <w:rsid w:val="005D6C0C"/>
    <w:rsid w:val="005F52F7"/>
    <w:rsid w:val="00605193"/>
    <w:rsid w:val="00623368"/>
    <w:rsid w:val="0064045C"/>
    <w:rsid w:val="006404FA"/>
    <w:rsid w:val="00642015"/>
    <w:rsid w:val="00643568"/>
    <w:rsid w:val="0065276B"/>
    <w:rsid w:val="00663386"/>
    <w:rsid w:val="0067039D"/>
    <w:rsid w:val="00685680"/>
    <w:rsid w:val="00691DDE"/>
    <w:rsid w:val="006B2637"/>
    <w:rsid w:val="006B4DCD"/>
    <w:rsid w:val="006C3887"/>
    <w:rsid w:val="006C59AA"/>
    <w:rsid w:val="006D0733"/>
    <w:rsid w:val="006E2413"/>
    <w:rsid w:val="00713744"/>
    <w:rsid w:val="00723F96"/>
    <w:rsid w:val="00730543"/>
    <w:rsid w:val="00730D8E"/>
    <w:rsid w:val="0073262C"/>
    <w:rsid w:val="00734580"/>
    <w:rsid w:val="00756481"/>
    <w:rsid w:val="00761CF7"/>
    <w:rsid w:val="007642AA"/>
    <w:rsid w:val="007726C2"/>
    <w:rsid w:val="00774273"/>
    <w:rsid w:val="0079739A"/>
    <w:rsid w:val="007A702D"/>
    <w:rsid w:val="007C5C2D"/>
    <w:rsid w:val="007E0AE0"/>
    <w:rsid w:val="007E3AC9"/>
    <w:rsid w:val="007E7095"/>
    <w:rsid w:val="007F54EA"/>
    <w:rsid w:val="00802710"/>
    <w:rsid w:val="00817FCA"/>
    <w:rsid w:val="008200B7"/>
    <w:rsid w:val="008214D5"/>
    <w:rsid w:val="0082227A"/>
    <w:rsid w:val="00833CB1"/>
    <w:rsid w:val="0083544C"/>
    <w:rsid w:val="00856D52"/>
    <w:rsid w:val="00860393"/>
    <w:rsid w:val="00866139"/>
    <w:rsid w:val="00887144"/>
    <w:rsid w:val="008971D7"/>
    <w:rsid w:val="008A31F0"/>
    <w:rsid w:val="008B46D7"/>
    <w:rsid w:val="00904FB5"/>
    <w:rsid w:val="00923581"/>
    <w:rsid w:val="00931D9A"/>
    <w:rsid w:val="00934674"/>
    <w:rsid w:val="00936A98"/>
    <w:rsid w:val="009377C1"/>
    <w:rsid w:val="00942717"/>
    <w:rsid w:val="00945766"/>
    <w:rsid w:val="0095446F"/>
    <w:rsid w:val="00961FA6"/>
    <w:rsid w:val="0098137A"/>
    <w:rsid w:val="0098502E"/>
    <w:rsid w:val="009A2753"/>
    <w:rsid w:val="009A7C5E"/>
    <w:rsid w:val="009B287D"/>
    <w:rsid w:val="009B6684"/>
    <w:rsid w:val="009C62D2"/>
    <w:rsid w:val="009C76FB"/>
    <w:rsid w:val="009D0DC3"/>
    <w:rsid w:val="009E476F"/>
    <w:rsid w:val="009E6656"/>
    <w:rsid w:val="00A01772"/>
    <w:rsid w:val="00A11A9F"/>
    <w:rsid w:val="00A32B5F"/>
    <w:rsid w:val="00A40B2C"/>
    <w:rsid w:val="00A455E0"/>
    <w:rsid w:val="00A5093C"/>
    <w:rsid w:val="00A54480"/>
    <w:rsid w:val="00A67ED4"/>
    <w:rsid w:val="00AA1714"/>
    <w:rsid w:val="00AA57D6"/>
    <w:rsid w:val="00AA6869"/>
    <w:rsid w:val="00AB23B4"/>
    <w:rsid w:val="00AB6021"/>
    <w:rsid w:val="00AD0FCE"/>
    <w:rsid w:val="00AD36A5"/>
    <w:rsid w:val="00AD6837"/>
    <w:rsid w:val="00AF42A5"/>
    <w:rsid w:val="00AF454F"/>
    <w:rsid w:val="00B13938"/>
    <w:rsid w:val="00B32CBD"/>
    <w:rsid w:val="00B34EF0"/>
    <w:rsid w:val="00B45612"/>
    <w:rsid w:val="00B45FE0"/>
    <w:rsid w:val="00B6655E"/>
    <w:rsid w:val="00B73605"/>
    <w:rsid w:val="00B84F30"/>
    <w:rsid w:val="00B850BC"/>
    <w:rsid w:val="00B97526"/>
    <w:rsid w:val="00BC008C"/>
    <w:rsid w:val="00BC6247"/>
    <w:rsid w:val="00BD086E"/>
    <w:rsid w:val="00C17092"/>
    <w:rsid w:val="00C30772"/>
    <w:rsid w:val="00C32DA5"/>
    <w:rsid w:val="00C351CE"/>
    <w:rsid w:val="00C368F7"/>
    <w:rsid w:val="00C43997"/>
    <w:rsid w:val="00C43C30"/>
    <w:rsid w:val="00C56F11"/>
    <w:rsid w:val="00C809C0"/>
    <w:rsid w:val="00CA0D9C"/>
    <w:rsid w:val="00CA7330"/>
    <w:rsid w:val="00CC73B2"/>
    <w:rsid w:val="00CF2185"/>
    <w:rsid w:val="00D06468"/>
    <w:rsid w:val="00D1117E"/>
    <w:rsid w:val="00D11B9E"/>
    <w:rsid w:val="00D14D8F"/>
    <w:rsid w:val="00D16C47"/>
    <w:rsid w:val="00D26677"/>
    <w:rsid w:val="00D2789D"/>
    <w:rsid w:val="00D543F3"/>
    <w:rsid w:val="00D60E62"/>
    <w:rsid w:val="00D66571"/>
    <w:rsid w:val="00D72F4D"/>
    <w:rsid w:val="00D83082"/>
    <w:rsid w:val="00DB3438"/>
    <w:rsid w:val="00DB3B86"/>
    <w:rsid w:val="00DC21FD"/>
    <w:rsid w:val="00DD04D7"/>
    <w:rsid w:val="00DD20AA"/>
    <w:rsid w:val="00E025CE"/>
    <w:rsid w:val="00E11D5E"/>
    <w:rsid w:val="00E1256F"/>
    <w:rsid w:val="00E35AA9"/>
    <w:rsid w:val="00E53244"/>
    <w:rsid w:val="00E57143"/>
    <w:rsid w:val="00E87986"/>
    <w:rsid w:val="00EA1451"/>
    <w:rsid w:val="00EB4ED7"/>
    <w:rsid w:val="00EB7383"/>
    <w:rsid w:val="00ED7F2F"/>
    <w:rsid w:val="00EE1ADB"/>
    <w:rsid w:val="00EE2812"/>
    <w:rsid w:val="00F1025C"/>
    <w:rsid w:val="00F30299"/>
    <w:rsid w:val="00F34608"/>
    <w:rsid w:val="00F34AD8"/>
    <w:rsid w:val="00F370DA"/>
    <w:rsid w:val="00F569BB"/>
    <w:rsid w:val="00F77D95"/>
    <w:rsid w:val="00F80ED6"/>
    <w:rsid w:val="00F810C9"/>
    <w:rsid w:val="00F865B7"/>
    <w:rsid w:val="00FB1DE1"/>
    <w:rsid w:val="00FB61B7"/>
    <w:rsid w:val="00FE7195"/>
    <w:rsid w:val="209EF263"/>
    <w:rsid w:val="38C3689D"/>
    <w:rsid w:val="5B8EDA58"/>
    <w:rsid w:val="610F0509"/>
    <w:rsid w:val="6135BC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39D88"/>
  <w15:docId w15:val="{395A7381-7707-4303-81DD-71EF2C33B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08C"/>
    <w:pPr>
      <w:ind w:left="284" w:right="141"/>
    </w:pPr>
    <w:rPr>
      <w:rFonts w:ascii="Century Gothic" w:eastAsia="Verdana" w:hAnsi="Century Gothic" w:cs="Segoe UI"/>
      <w:sz w:val="20"/>
      <w:szCs w:val="20"/>
    </w:rPr>
  </w:style>
  <w:style w:type="paragraph" w:styleId="Heading1">
    <w:name w:val="heading 1"/>
    <w:basedOn w:val="Heading2"/>
    <w:link w:val="Heading1Char"/>
    <w:uiPriority w:val="9"/>
    <w:qFormat/>
    <w:rsid w:val="00817FCA"/>
    <w:pPr>
      <w:ind w:left="142"/>
      <w:outlineLvl w:val="0"/>
    </w:pPr>
    <w:rPr>
      <w:color w:val="2EABE3" w:themeColor="accent1"/>
      <w:sz w:val="48"/>
      <w:szCs w:val="48"/>
    </w:rPr>
  </w:style>
  <w:style w:type="paragraph" w:styleId="Heading2">
    <w:name w:val="heading 2"/>
    <w:basedOn w:val="Normal"/>
    <w:uiPriority w:val="9"/>
    <w:unhideWhenUsed/>
    <w:qFormat/>
    <w:rsid w:val="00817FCA"/>
    <w:pPr>
      <w:spacing w:before="121" w:after="120"/>
      <w:ind w:left="100"/>
      <w:outlineLvl w:val="1"/>
    </w:pPr>
    <w:rPr>
      <w:b/>
      <w:bCs/>
      <w:caps/>
      <w:color w:val="7173B0" w:themeColor="accent2"/>
      <w:sz w:val="28"/>
      <w:szCs w:val="28"/>
    </w:rPr>
  </w:style>
  <w:style w:type="paragraph" w:styleId="Heading3">
    <w:name w:val="heading 3"/>
    <w:basedOn w:val="Normal"/>
    <w:link w:val="Heading3Char"/>
    <w:uiPriority w:val="9"/>
    <w:unhideWhenUsed/>
    <w:qFormat/>
    <w:rsid w:val="00E87986"/>
    <w:pPr>
      <w:pBdr>
        <w:top w:val="single" w:sz="24" w:space="1" w:color="2F395E" w:themeColor="text2"/>
        <w:left w:val="single" w:sz="24" w:space="4" w:color="2F395E" w:themeColor="text2"/>
        <w:bottom w:val="single" w:sz="24" w:space="1" w:color="2F395E" w:themeColor="text2"/>
        <w:right w:val="single" w:sz="24" w:space="4" w:color="2F395E" w:themeColor="text2"/>
      </w:pBdr>
      <w:shd w:val="clear" w:color="auto" w:fill="2F395E" w:themeFill="text2"/>
      <w:spacing w:line="290" w:lineRule="auto"/>
      <w:ind w:left="102"/>
      <w:outlineLvl w:val="2"/>
    </w:pPr>
    <w:rPr>
      <w:b/>
      <w:color w:val="FFFFFF"/>
      <w:sz w:val="24"/>
    </w:rPr>
  </w:style>
  <w:style w:type="paragraph" w:styleId="Heading4">
    <w:name w:val="heading 4"/>
    <w:basedOn w:val="Normal"/>
    <w:link w:val="Heading4Char"/>
    <w:uiPriority w:val="9"/>
    <w:unhideWhenUsed/>
    <w:qFormat/>
    <w:rsid w:val="00C809C0"/>
    <w:pPr>
      <w:ind w:left="142"/>
      <w:outlineLvl w:val="3"/>
    </w:pPr>
    <w:rPr>
      <w:b/>
      <w:bCs/>
      <w:color w:val="2EABE3"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817FCA"/>
    <w:pPr>
      <w:spacing w:before="360"/>
    </w:pPr>
    <w:rPr>
      <w:b/>
      <w:bCs/>
      <w:caps/>
      <w:color w:val="7173B0" w:themeColor="accent2"/>
      <w:sz w:val="24"/>
      <w:szCs w:val="24"/>
    </w:rPr>
  </w:style>
  <w:style w:type="paragraph" w:styleId="TOC2">
    <w:name w:val="toc 2"/>
    <w:basedOn w:val="Normal"/>
    <w:uiPriority w:val="39"/>
    <w:rsid w:val="00BC008C"/>
    <w:pPr>
      <w:spacing w:before="240"/>
    </w:pPr>
    <w:rPr>
      <w:rFonts w:asciiTheme="minorHAnsi" w:hAnsiTheme="minorHAnsi" w:cstheme="minorHAnsi"/>
      <w:b/>
      <w:bCs/>
      <w:color w:val="00B050"/>
    </w:rPr>
  </w:style>
  <w:style w:type="paragraph" w:styleId="BodyText">
    <w:name w:val="Body Text"/>
    <w:basedOn w:val="Normal"/>
    <w:link w:val="BodyTextChar"/>
    <w:uiPriority w:val="1"/>
    <w:rPr>
      <w:rFonts w:ascii="Arial" w:eastAsia="Arial" w:hAnsi="Arial" w:cs="Arial"/>
    </w:rPr>
  </w:style>
  <w:style w:type="paragraph" w:styleId="Title">
    <w:name w:val="Title"/>
    <w:basedOn w:val="Normal"/>
    <w:link w:val="TitleChar"/>
    <w:uiPriority w:val="10"/>
    <w:qFormat/>
    <w:rsid w:val="00EB7383"/>
    <w:pPr>
      <w:spacing w:line="192" w:lineRule="auto"/>
      <w:ind w:left="102" w:right="2523"/>
    </w:pPr>
    <w:rPr>
      <w:b/>
      <w:bCs/>
      <w:caps/>
      <w:color w:val="2F395E" w:themeColor="text2"/>
      <w:sz w:val="96"/>
      <w:szCs w:val="96"/>
    </w:rPr>
  </w:style>
  <w:style w:type="paragraph" w:styleId="ListParagraph">
    <w:name w:val="List Paragraph"/>
    <w:basedOn w:val="Normal"/>
    <w:link w:val="ListParagraphChar"/>
    <w:uiPriority w:val="34"/>
    <w:qFormat/>
    <w:rsid w:val="0057790E"/>
    <w:pPr>
      <w:numPr>
        <w:numId w:val="3"/>
      </w:numPr>
      <w:ind w:left="567"/>
    </w:pPr>
    <w:rPr>
      <w:rFonts w:eastAsia="Arial" w:cs="Arial"/>
    </w:rPr>
  </w:style>
  <w:style w:type="paragraph" w:customStyle="1" w:styleId="TableParagraph">
    <w:name w:val="Table Paragraph"/>
    <w:basedOn w:val="Normal"/>
    <w:uiPriority w:val="1"/>
    <w:qFormat/>
  </w:style>
  <w:style w:type="paragraph" w:styleId="NormalWeb">
    <w:name w:val="Normal (Web)"/>
    <w:basedOn w:val="Normal"/>
    <w:uiPriority w:val="99"/>
    <w:unhideWhenUsed/>
    <w:rsid w:val="007E0AE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7E0A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53C4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253C44"/>
  </w:style>
  <w:style w:type="character" w:customStyle="1" w:styleId="eop">
    <w:name w:val="eop"/>
    <w:basedOn w:val="DefaultParagraphFont"/>
    <w:rsid w:val="00253C44"/>
  </w:style>
  <w:style w:type="character" w:styleId="Hyperlink">
    <w:name w:val="Hyperlink"/>
    <w:basedOn w:val="DefaultParagraphFont"/>
    <w:uiPriority w:val="99"/>
    <w:unhideWhenUsed/>
    <w:rsid w:val="00253C44"/>
    <w:rPr>
      <w:color w:val="0000FF"/>
      <w:u w:val="single"/>
    </w:rPr>
  </w:style>
  <w:style w:type="paragraph" w:styleId="Header">
    <w:name w:val="header"/>
    <w:basedOn w:val="Normal"/>
    <w:link w:val="HeaderChar"/>
    <w:uiPriority w:val="99"/>
    <w:unhideWhenUsed/>
    <w:rsid w:val="00253C44"/>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253C44"/>
    <w:rPr>
      <w:lang w:val="en-GB"/>
    </w:rPr>
  </w:style>
  <w:style w:type="paragraph" w:styleId="Footer">
    <w:name w:val="footer"/>
    <w:basedOn w:val="Normal"/>
    <w:link w:val="FooterChar"/>
    <w:uiPriority w:val="99"/>
    <w:unhideWhenUsed/>
    <w:rsid w:val="00253C44"/>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253C44"/>
    <w:rPr>
      <w:lang w:val="en-GB"/>
    </w:rPr>
  </w:style>
  <w:style w:type="character" w:customStyle="1" w:styleId="fontstyle01">
    <w:name w:val="fontstyle01"/>
    <w:basedOn w:val="DefaultParagraphFont"/>
    <w:rsid w:val="00253C44"/>
    <w:rPr>
      <w:rFonts w:ascii="CenturyGothic" w:hAnsi="CenturyGothic" w:hint="default"/>
      <w:b w:val="0"/>
      <w:bCs w:val="0"/>
      <w:i w:val="0"/>
      <w:iCs w:val="0"/>
      <w:color w:val="1D1D1B"/>
      <w:sz w:val="36"/>
      <w:szCs w:val="36"/>
    </w:rPr>
  </w:style>
  <w:style w:type="character" w:customStyle="1" w:styleId="fontstyle21">
    <w:name w:val="fontstyle21"/>
    <w:basedOn w:val="DefaultParagraphFont"/>
    <w:rsid w:val="00253C44"/>
    <w:rPr>
      <w:rFonts w:ascii="CenturyGothic-Bold" w:hAnsi="CenturyGothic-Bold" w:hint="default"/>
      <w:b/>
      <w:bCs/>
      <w:i w:val="0"/>
      <w:iCs w:val="0"/>
      <w:color w:val="119C4A"/>
      <w:sz w:val="36"/>
      <w:szCs w:val="36"/>
    </w:rPr>
  </w:style>
  <w:style w:type="paragraph" w:styleId="TOCHeading">
    <w:name w:val="TOC Heading"/>
    <w:basedOn w:val="Heading1"/>
    <w:next w:val="Normal"/>
    <w:uiPriority w:val="39"/>
    <w:unhideWhenUsed/>
    <w:qFormat/>
    <w:rsid w:val="00961FA6"/>
    <w:pPr>
      <w:keepNext/>
      <w:keepLines/>
      <w:widowControl/>
      <w:autoSpaceDE/>
      <w:autoSpaceDN/>
      <w:spacing w:before="240" w:line="259" w:lineRule="auto"/>
      <w:ind w:left="0"/>
      <w:outlineLvl w:val="9"/>
    </w:pPr>
    <w:rPr>
      <w:rFonts w:asciiTheme="majorHAnsi" w:eastAsiaTheme="majorEastAsia" w:hAnsiTheme="majorHAnsi" w:cstheme="majorBidi"/>
      <w:b w:val="0"/>
      <w:bCs w:val="0"/>
      <w:caps w:val="0"/>
      <w:color w:val="1883B4" w:themeColor="accent1" w:themeShade="BF"/>
      <w:sz w:val="32"/>
      <w:szCs w:val="32"/>
    </w:rPr>
  </w:style>
  <w:style w:type="paragraph" w:styleId="TOC3">
    <w:name w:val="toc 3"/>
    <w:basedOn w:val="Normal"/>
    <w:next w:val="Normal"/>
    <w:autoRedefine/>
    <w:uiPriority w:val="39"/>
    <w:unhideWhenUsed/>
    <w:rsid w:val="00961FA6"/>
    <w:pPr>
      <w:ind w:left="200"/>
    </w:pPr>
    <w:rPr>
      <w:rFonts w:asciiTheme="minorHAnsi" w:hAnsiTheme="minorHAnsi" w:cstheme="minorHAnsi"/>
    </w:rPr>
  </w:style>
  <w:style w:type="paragraph" w:styleId="TOC4">
    <w:name w:val="toc 4"/>
    <w:basedOn w:val="Normal"/>
    <w:next w:val="Normal"/>
    <w:autoRedefine/>
    <w:uiPriority w:val="39"/>
    <w:unhideWhenUsed/>
    <w:rsid w:val="00CA7330"/>
    <w:pPr>
      <w:ind w:left="400"/>
    </w:pPr>
    <w:rPr>
      <w:rFonts w:asciiTheme="minorHAnsi" w:hAnsiTheme="minorHAnsi" w:cstheme="minorHAnsi"/>
    </w:rPr>
  </w:style>
  <w:style w:type="paragraph" w:styleId="TOC5">
    <w:name w:val="toc 5"/>
    <w:basedOn w:val="Normal"/>
    <w:next w:val="Normal"/>
    <w:autoRedefine/>
    <w:uiPriority w:val="39"/>
    <w:unhideWhenUsed/>
    <w:rsid w:val="00CA7330"/>
    <w:pPr>
      <w:ind w:left="600"/>
    </w:pPr>
    <w:rPr>
      <w:rFonts w:asciiTheme="minorHAnsi" w:hAnsiTheme="minorHAnsi" w:cstheme="minorHAnsi"/>
    </w:rPr>
  </w:style>
  <w:style w:type="paragraph" w:styleId="TOC6">
    <w:name w:val="toc 6"/>
    <w:basedOn w:val="Normal"/>
    <w:next w:val="Normal"/>
    <w:autoRedefine/>
    <w:uiPriority w:val="39"/>
    <w:unhideWhenUsed/>
    <w:rsid w:val="00CA7330"/>
    <w:pPr>
      <w:ind w:left="800"/>
    </w:pPr>
    <w:rPr>
      <w:rFonts w:asciiTheme="minorHAnsi" w:hAnsiTheme="minorHAnsi" w:cstheme="minorHAnsi"/>
    </w:rPr>
  </w:style>
  <w:style w:type="paragraph" w:styleId="TOC7">
    <w:name w:val="toc 7"/>
    <w:basedOn w:val="Normal"/>
    <w:next w:val="Normal"/>
    <w:autoRedefine/>
    <w:uiPriority w:val="39"/>
    <w:unhideWhenUsed/>
    <w:rsid w:val="00CA7330"/>
    <w:pPr>
      <w:ind w:left="1000"/>
    </w:pPr>
    <w:rPr>
      <w:rFonts w:asciiTheme="minorHAnsi" w:hAnsiTheme="minorHAnsi" w:cstheme="minorHAnsi"/>
    </w:rPr>
  </w:style>
  <w:style w:type="paragraph" w:styleId="TOC8">
    <w:name w:val="toc 8"/>
    <w:basedOn w:val="Normal"/>
    <w:next w:val="Normal"/>
    <w:autoRedefine/>
    <w:uiPriority w:val="39"/>
    <w:unhideWhenUsed/>
    <w:rsid w:val="00CA7330"/>
    <w:pPr>
      <w:ind w:left="1200"/>
    </w:pPr>
    <w:rPr>
      <w:rFonts w:asciiTheme="minorHAnsi" w:hAnsiTheme="minorHAnsi" w:cstheme="minorHAnsi"/>
    </w:rPr>
  </w:style>
  <w:style w:type="paragraph" w:styleId="TOC9">
    <w:name w:val="toc 9"/>
    <w:basedOn w:val="Normal"/>
    <w:next w:val="Normal"/>
    <w:autoRedefine/>
    <w:uiPriority w:val="39"/>
    <w:unhideWhenUsed/>
    <w:rsid w:val="00CA7330"/>
    <w:pPr>
      <w:ind w:left="1400"/>
    </w:pPr>
    <w:rPr>
      <w:rFonts w:asciiTheme="minorHAnsi" w:hAnsiTheme="minorHAnsi" w:cstheme="minorHAnsi"/>
    </w:rPr>
  </w:style>
  <w:style w:type="character" w:customStyle="1" w:styleId="TitleChar">
    <w:name w:val="Title Char"/>
    <w:basedOn w:val="DefaultParagraphFont"/>
    <w:link w:val="Title"/>
    <w:uiPriority w:val="10"/>
    <w:rsid w:val="00EB7383"/>
    <w:rPr>
      <w:rFonts w:ascii="Century Gothic" w:eastAsia="Verdana" w:hAnsi="Century Gothic" w:cs="Segoe UI"/>
      <w:b/>
      <w:bCs/>
      <w:caps/>
      <w:color w:val="2F395E" w:themeColor="text2"/>
      <w:sz w:val="96"/>
      <w:szCs w:val="96"/>
    </w:rPr>
  </w:style>
  <w:style w:type="character" w:customStyle="1" w:styleId="Heading3Char">
    <w:name w:val="Heading 3 Char"/>
    <w:basedOn w:val="DefaultParagraphFont"/>
    <w:link w:val="Heading3"/>
    <w:uiPriority w:val="9"/>
    <w:rsid w:val="00E87986"/>
    <w:rPr>
      <w:rFonts w:ascii="Century Gothic" w:eastAsia="Verdana" w:hAnsi="Century Gothic" w:cs="Segoe UI"/>
      <w:b/>
      <w:color w:val="FFFFFF"/>
      <w:sz w:val="24"/>
      <w:szCs w:val="20"/>
      <w:shd w:val="clear" w:color="auto" w:fill="2F395E" w:themeFill="text2"/>
    </w:rPr>
  </w:style>
  <w:style w:type="paragraph" w:styleId="BalloonText">
    <w:name w:val="Balloon Text"/>
    <w:basedOn w:val="Normal"/>
    <w:link w:val="BalloonTextChar"/>
    <w:uiPriority w:val="99"/>
    <w:semiHidden/>
    <w:unhideWhenUsed/>
    <w:rsid w:val="001E1658"/>
    <w:rPr>
      <w:rFonts w:ascii="Segoe UI" w:hAnsi="Segoe UI"/>
      <w:sz w:val="18"/>
      <w:szCs w:val="18"/>
    </w:rPr>
  </w:style>
  <w:style w:type="character" w:customStyle="1" w:styleId="BalloonTextChar">
    <w:name w:val="Balloon Text Char"/>
    <w:basedOn w:val="DefaultParagraphFont"/>
    <w:link w:val="BalloonText"/>
    <w:uiPriority w:val="99"/>
    <w:semiHidden/>
    <w:rsid w:val="001E1658"/>
    <w:rPr>
      <w:rFonts w:ascii="Segoe UI" w:eastAsia="Verdana" w:hAnsi="Segoe UI" w:cs="Segoe UI"/>
      <w:sz w:val="18"/>
      <w:szCs w:val="18"/>
    </w:rPr>
  </w:style>
  <w:style w:type="character" w:customStyle="1" w:styleId="mark56owjfxdm">
    <w:name w:val="mark56owjfxdm"/>
    <w:basedOn w:val="DefaultParagraphFont"/>
    <w:rsid w:val="001040B0"/>
  </w:style>
  <w:style w:type="paragraph" w:styleId="CommentText">
    <w:name w:val="annotation text"/>
    <w:basedOn w:val="Normal"/>
    <w:link w:val="CommentTextChar"/>
    <w:uiPriority w:val="99"/>
    <w:unhideWhenUsed/>
    <w:rsid w:val="001040B0"/>
    <w:rPr>
      <w:rFonts w:ascii="Arial" w:eastAsia="Arial" w:hAnsi="Arial" w:cs="Arial"/>
    </w:rPr>
  </w:style>
  <w:style w:type="character" w:customStyle="1" w:styleId="CommentTextChar">
    <w:name w:val="Comment Text Char"/>
    <w:basedOn w:val="DefaultParagraphFont"/>
    <w:link w:val="CommentText"/>
    <w:uiPriority w:val="99"/>
    <w:rsid w:val="001040B0"/>
    <w:rPr>
      <w:rFonts w:ascii="Arial" w:eastAsia="Arial" w:hAnsi="Arial" w:cs="Arial"/>
      <w:sz w:val="20"/>
      <w:szCs w:val="20"/>
    </w:rPr>
  </w:style>
  <w:style w:type="character" w:customStyle="1" w:styleId="Heading1Char">
    <w:name w:val="Heading 1 Char"/>
    <w:basedOn w:val="DefaultParagraphFont"/>
    <w:link w:val="Heading1"/>
    <w:uiPriority w:val="9"/>
    <w:rsid w:val="00817FCA"/>
    <w:rPr>
      <w:rFonts w:ascii="Century Gothic" w:eastAsia="Verdana" w:hAnsi="Century Gothic" w:cs="Segoe UI"/>
      <w:b/>
      <w:bCs/>
      <w:caps/>
      <w:color w:val="2EABE3" w:themeColor="accent1"/>
      <w:sz w:val="48"/>
      <w:szCs w:val="48"/>
    </w:rPr>
  </w:style>
  <w:style w:type="character" w:customStyle="1" w:styleId="Heading4Char">
    <w:name w:val="Heading 4 Char"/>
    <w:basedOn w:val="DefaultParagraphFont"/>
    <w:link w:val="Heading4"/>
    <w:uiPriority w:val="9"/>
    <w:rsid w:val="00C809C0"/>
    <w:rPr>
      <w:rFonts w:ascii="Century Gothic" w:eastAsia="Verdana" w:hAnsi="Century Gothic" w:cs="Segoe UI"/>
      <w:b/>
      <w:bCs/>
      <w:color w:val="2EABE3" w:themeColor="accent1"/>
      <w:sz w:val="24"/>
      <w:szCs w:val="24"/>
    </w:rPr>
  </w:style>
  <w:style w:type="table" w:styleId="ListTable4-Accent1">
    <w:name w:val="List Table 4 Accent 1"/>
    <w:basedOn w:val="TableNormal"/>
    <w:uiPriority w:val="49"/>
    <w:rsid w:val="00817FCA"/>
    <w:rPr>
      <w:rFonts w:ascii="Century Gothic" w:hAnsi="Century Gothic"/>
    </w:rPr>
    <w:tblPr>
      <w:tblStyleRowBandSize w:val="1"/>
      <w:tblStyleColBandSize w:val="1"/>
      <w:tblBorders>
        <w:insideH w:val="single" w:sz="8" w:space="0" w:color="1A203F" w:themeColor="accent4"/>
      </w:tblBorders>
    </w:tblPr>
    <w:tcPr>
      <w:shd w:val="clear" w:color="auto" w:fill="auto"/>
      <w:tcMar>
        <w:top w:w="85" w:type="dxa"/>
        <w:left w:w="85" w:type="dxa"/>
        <w:bottom w:w="85" w:type="dxa"/>
        <w:right w:w="85" w:type="dxa"/>
      </w:tcMar>
    </w:tcPr>
    <w:tblStylePr w:type="firstRow">
      <w:rPr>
        <w:b/>
        <w:bCs/>
        <w:color w:val="FFFFFF" w:themeColor="background1"/>
      </w:rPr>
      <w:tblPr/>
      <w:tcPr>
        <w:shd w:val="clear" w:color="auto" w:fill="2EABE3" w:themeFill="accent1"/>
      </w:tcPr>
    </w:tblStylePr>
    <w:tblStylePr w:type="lastRow">
      <w:rPr>
        <w:b/>
        <w:bCs/>
      </w:rPr>
      <w:tblPr/>
      <w:tcPr>
        <w:tcBorders>
          <w:top w:val="double" w:sz="4" w:space="0" w:color="81CCEE" w:themeColor="accent1" w:themeTint="99"/>
        </w:tcBorders>
      </w:tcPr>
    </w:tblStylePr>
    <w:tblStylePr w:type="firstCol">
      <w:rPr>
        <w:rFonts w:ascii="Century Gothic" w:hAnsi="Century Gothic"/>
        <w:b w:val="0"/>
        <w:bCs/>
      </w:rPr>
    </w:tblStylePr>
    <w:tblStylePr w:type="lastCol">
      <w:rPr>
        <w:b w:val="0"/>
        <w:bCs/>
      </w:rPr>
    </w:tblStylePr>
    <w:tblStylePr w:type="band1Horz">
      <w:tblPr/>
      <w:tcPr>
        <w:tcBorders>
          <w:insideH w:val="nil"/>
        </w:tcBorders>
        <w:shd w:val="clear" w:color="auto" w:fill="auto"/>
      </w:tcPr>
    </w:tblStylePr>
    <w:tblStylePr w:type="band2Horz">
      <w:tblPr/>
      <w:tcPr>
        <w:tcBorders>
          <w:insideH w:val="nil"/>
        </w:tcBorders>
        <w:shd w:val="clear" w:color="auto" w:fill="EDEFF7"/>
      </w:tcPr>
    </w:tblStylePr>
  </w:style>
  <w:style w:type="table" w:styleId="ListTable4-Accent4">
    <w:name w:val="List Table 4 Accent 4"/>
    <w:basedOn w:val="TableNormal"/>
    <w:uiPriority w:val="49"/>
    <w:rsid w:val="00E87986"/>
    <w:tblPr>
      <w:tblStyleRowBandSize w:val="1"/>
      <w:tblStyleColBandSize w:val="1"/>
      <w:tblBorders>
        <w:insideH w:val="single" w:sz="4" w:space="0" w:color="2EABE3" w:themeColor="accent1"/>
      </w:tblBorders>
    </w:tblPr>
    <w:tcPr>
      <w:tcMar>
        <w:top w:w="85" w:type="dxa"/>
        <w:left w:w="85" w:type="dxa"/>
        <w:bottom w:w="85" w:type="dxa"/>
        <w:right w:w="85" w:type="dxa"/>
      </w:tcMar>
    </w:tcPr>
    <w:tblStylePr w:type="firstRow">
      <w:rPr>
        <w:b/>
        <w:bCs/>
        <w:color w:val="FFFFFF" w:themeColor="background1"/>
      </w:rPr>
      <w:tblPr/>
      <w:tcPr>
        <w:tcBorders>
          <w:top w:val="single" w:sz="4" w:space="0" w:color="1A203F" w:themeColor="accent4"/>
          <w:left w:val="single" w:sz="4" w:space="0" w:color="1A203F" w:themeColor="accent4"/>
          <w:bottom w:val="single" w:sz="4" w:space="0" w:color="1A203F" w:themeColor="accent4"/>
          <w:right w:val="single" w:sz="4" w:space="0" w:color="1A203F" w:themeColor="accent4"/>
          <w:insideH w:val="nil"/>
        </w:tcBorders>
        <w:shd w:val="clear" w:color="auto" w:fill="1A203F" w:themeFill="accent4"/>
      </w:tcPr>
    </w:tblStylePr>
    <w:tblStylePr w:type="lastRow">
      <w:rPr>
        <w:b/>
        <w:bCs/>
      </w:rPr>
      <w:tblPr/>
      <w:tcPr>
        <w:tcBorders>
          <w:top w:val="double" w:sz="4" w:space="0" w:color="4C5CB5" w:themeColor="accent4" w:themeTint="99"/>
        </w:tcBorders>
      </w:tcPr>
    </w:tblStylePr>
    <w:tblStylePr w:type="firstCol">
      <w:rPr>
        <w:b w:val="0"/>
        <w:bCs/>
      </w:rPr>
    </w:tblStylePr>
    <w:tblStylePr w:type="lastCol">
      <w:rPr>
        <w:b w:val="0"/>
        <w:bCs/>
      </w:rPr>
    </w:tblStylePr>
    <w:tblStylePr w:type="band2Horz">
      <w:tblPr/>
      <w:tcPr>
        <w:shd w:val="clear" w:color="auto" w:fill="E6F2FE" w:themeFill="accent6" w:themeFillTint="33"/>
      </w:tcPr>
    </w:tblStylePr>
  </w:style>
  <w:style w:type="character" w:customStyle="1" w:styleId="UnresolvedMention1">
    <w:name w:val="Unresolved Mention1"/>
    <w:basedOn w:val="DefaultParagraphFont"/>
    <w:uiPriority w:val="99"/>
    <w:semiHidden/>
    <w:unhideWhenUsed/>
    <w:rsid w:val="00A5093C"/>
    <w:rPr>
      <w:color w:val="605E5C"/>
      <w:shd w:val="clear" w:color="auto" w:fill="E1DFDD"/>
    </w:rPr>
  </w:style>
  <w:style w:type="character" w:customStyle="1" w:styleId="BodyTextChar">
    <w:name w:val="Body Text Char"/>
    <w:basedOn w:val="DefaultParagraphFont"/>
    <w:link w:val="BodyText"/>
    <w:uiPriority w:val="1"/>
    <w:rsid w:val="0079739A"/>
    <w:rPr>
      <w:rFonts w:ascii="Arial" w:eastAsia="Arial" w:hAnsi="Arial" w:cs="Arial"/>
      <w:sz w:val="20"/>
      <w:szCs w:val="20"/>
    </w:rPr>
  </w:style>
  <w:style w:type="character" w:customStyle="1" w:styleId="ListParagraphChar">
    <w:name w:val="List Paragraph Char"/>
    <w:basedOn w:val="DefaultParagraphFont"/>
    <w:link w:val="ListParagraph"/>
    <w:uiPriority w:val="34"/>
    <w:locked/>
    <w:rsid w:val="0079739A"/>
    <w:rPr>
      <w:rFonts w:ascii="Century Gothic" w:eastAsia="Arial" w:hAnsi="Century Gothic"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37699">
      <w:bodyDiv w:val="1"/>
      <w:marLeft w:val="0"/>
      <w:marRight w:val="0"/>
      <w:marTop w:val="0"/>
      <w:marBottom w:val="0"/>
      <w:divBdr>
        <w:top w:val="none" w:sz="0" w:space="0" w:color="auto"/>
        <w:left w:val="none" w:sz="0" w:space="0" w:color="auto"/>
        <w:bottom w:val="none" w:sz="0" w:space="0" w:color="auto"/>
        <w:right w:val="none" w:sz="0" w:space="0" w:color="auto"/>
      </w:divBdr>
    </w:div>
    <w:div w:id="147333841">
      <w:bodyDiv w:val="1"/>
      <w:marLeft w:val="0"/>
      <w:marRight w:val="0"/>
      <w:marTop w:val="0"/>
      <w:marBottom w:val="0"/>
      <w:divBdr>
        <w:top w:val="none" w:sz="0" w:space="0" w:color="auto"/>
        <w:left w:val="none" w:sz="0" w:space="0" w:color="auto"/>
        <w:bottom w:val="none" w:sz="0" w:space="0" w:color="auto"/>
        <w:right w:val="none" w:sz="0" w:space="0" w:color="auto"/>
      </w:divBdr>
    </w:div>
    <w:div w:id="474956983">
      <w:bodyDiv w:val="1"/>
      <w:marLeft w:val="0"/>
      <w:marRight w:val="0"/>
      <w:marTop w:val="0"/>
      <w:marBottom w:val="0"/>
      <w:divBdr>
        <w:top w:val="none" w:sz="0" w:space="0" w:color="auto"/>
        <w:left w:val="none" w:sz="0" w:space="0" w:color="auto"/>
        <w:bottom w:val="none" w:sz="0" w:space="0" w:color="auto"/>
        <w:right w:val="none" w:sz="0" w:space="0" w:color="auto"/>
      </w:divBdr>
    </w:div>
    <w:div w:id="651372296">
      <w:bodyDiv w:val="1"/>
      <w:marLeft w:val="0"/>
      <w:marRight w:val="0"/>
      <w:marTop w:val="0"/>
      <w:marBottom w:val="0"/>
      <w:divBdr>
        <w:top w:val="none" w:sz="0" w:space="0" w:color="auto"/>
        <w:left w:val="none" w:sz="0" w:space="0" w:color="auto"/>
        <w:bottom w:val="none" w:sz="0" w:space="0" w:color="auto"/>
        <w:right w:val="none" w:sz="0" w:space="0" w:color="auto"/>
      </w:divBdr>
    </w:div>
    <w:div w:id="1070546057">
      <w:bodyDiv w:val="1"/>
      <w:marLeft w:val="0"/>
      <w:marRight w:val="0"/>
      <w:marTop w:val="0"/>
      <w:marBottom w:val="0"/>
      <w:divBdr>
        <w:top w:val="none" w:sz="0" w:space="0" w:color="auto"/>
        <w:left w:val="none" w:sz="0" w:space="0" w:color="auto"/>
        <w:bottom w:val="none" w:sz="0" w:space="0" w:color="auto"/>
        <w:right w:val="none" w:sz="0" w:space="0" w:color="auto"/>
      </w:divBdr>
    </w:div>
    <w:div w:id="1401558941">
      <w:bodyDiv w:val="1"/>
      <w:marLeft w:val="0"/>
      <w:marRight w:val="0"/>
      <w:marTop w:val="0"/>
      <w:marBottom w:val="0"/>
      <w:divBdr>
        <w:top w:val="none" w:sz="0" w:space="0" w:color="auto"/>
        <w:left w:val="none" w:sz="0" w:space="0" w:color="auto"/>
        <w:bottom w:val="none" w:sz="0" w:space="0" w:color="auto"/>
        <w:right w:val="none" w:sz="0" w:space="0" w:color="auto"/>
      </w:divBdr>
    </w:div>
    <w:div w:id="1630237502">
      <w:bodyDiv w:val="1"/>
      <w:marLeft w:val="0"/>
      <w:marRight w:val="0"/>
      <w:marTop w:val="0"/>
      <w:marBottom w:val="0"/>
      <w:divBdr>
        <w:top w:val="none" w:sz="0" w:space="0" w:color="auto"/>
        <w:left w:val="none" w:sz="0" w:space="0" w:color="auto"/>
        <w:bottom w:val="none" w:sz="0" w:space="0" w:color="auto"/>
        <w:right w:val="none" w:sz="0" w:space="0" w:color="auto"/>
      </w:divBdr>
    </w:div>
    <w:div w:id="18176003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image" Target="media/image10.jpeg"/><Relationship Id="rId21" Type="http://schemas.openxmlformats.org/officeDocument/2006/relationships/diagramColors" Target="diagrams/colors1.xml"/><Relationship Id="rId34" Type="http://schemas.openxmlformats.org/officeDocument/2006/relationships/image" Target="media/image16.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QuickStyle" Target="diagrams/quickStyle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KRa\Application%20Pack%20Branding\2024\Master\April%2024\MEA%20-%20Application%20Pack%20-%20Teacher%20MASTER%20-%202024.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182D9D-5B97-4FDA-AB6D-241148750002}"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GB"/>
        </a:p>
      </dgm:t>
    </dgm:pt>
    <dgm:pt modelId="{CB3CE4D4-6DC9-4ADB-ADC3-6C3BA4C70355}">
      <dgm:prSet phldrT="[Text]" custT="1"/>
      <dgm:spPr>
        <a:solidFill>
          <a:schemeClr val="accent3"/>
        </a:solidFill>
        <a:ln>
          <a:noFill/>
        </a:ln>
      </dgm:spPr>
      <dgm:t>
        <a:bodyPr/>
        <a:lstStyle/>
        <a:p>
          <a:r>
            <a:rPr lang="en-GB" sz="900">
              <a:solidFill>
                <a:schemeClr val="tx2"/>
              </a:solidFill>
            </a:rPr>
            <a:t>PASSPORTS TO SUCCESS</a:t>
          </a:r>
        </a:p>
      </dgm:t>
    </dgm:pt>
    <dgm:pt modelId="{C2B3170B-2562-4408-AECB-2A4DEB72BE5E}" type="parTrans" cxnId="{9E93B42E-E67D-455C-8A38-1BB6D288FF40}">
      <dgm:prSet/>
      <dgm:spPr/>
      <dgm:t>
        <a:bodyPr/>
        <a:lstStyle/>
        <a:p>
          <a:endParaRPr lang="en-GB" sz="700"/>
        </a:p>
      </dgm:t>
    </dgm:pt>
    <dgm:pt modelId="{FA15AE6B-56DB-4864-8C8A-EF5186D0FFEC}" type="sibTrans" cxnId="{9E93B42E-E67D-455C-8A38-1BB6D288FF40}">
      <dgm:prSet/>
      <dgm:spPr/>
      <dgm:t>
        <a:bodyPr/>
        <a:lstStyle/>
        <a:p>
          <a:endParaRPr lang="en-GB" sz="700"/>
        </a:p>
      </dgm:t>
    </dgm:pt>
    <dgm:pt modelId="{C6AC4052-5D56-432A-A731-2D8D201DD182}">
      <dgm:prSet phldrT="[Text]" custT="1"/>
      <dgm:spPr>
        <a:solidFill>
          <a:schemeClr val="accent4"/>
        </a:solidFill>
        <a:ln>
          <a:noFill/>
        </a:ln>
      </dgm:spPr>
      <dgm:t>
        <a:bodyPr/>
        <a:lstStyle/>
        <a:p>
          <a:r>
            <a:rPr lang="en-GB" sz="900"/>
            <a:t>High quality teaching and pastoral care</a:t>
          </a:r>
        </a:p>
      </dgm:t>
    </dgm:pt>
    <dgm:pt modelId="{454ECD8F-4CF7-4876-A3A2-A91B9D9F6D10}" type="parTrans" cxnId="{10EF9787-A4C5-4511-BFF5-5062FE03B5CC}">
      <dgm:prSet custT="1"/>
      <dgm:spPr>
        <a:solidFill>
          <a:schemeClr val="bg1"/>
        </a:solidFill>
      </dgm:spPr>
      <dgm:t>
        <a:bodyPr/>
        <a:lstStyle/>
        <a:p>
          <a:endParaRPr lang="en-GB" sz="700"/>
        </a:p>
      </dgm:t>
    </dgm:pt>
    <dgm:pt modelId="{09273B3A-DD4D-4226-8BEB-B021BADFC218}" type="sibTrans" cxnId="{10EF9787-A4C5-4511-BFF5-5062FE03B5CC}">
      <dgm:prSet/>
      <dgm:spPr/>
      <dgm:t>
        <a:bodyPr/>
        <a:lstStyle/>
        <a:p>
          <a:endParaRPr lang="en-GB" sz="700"/>
        </a:p>
      </dgm:t>
    </dgm:pt>
    <dgm:pt modelId="{5EC92283-41FD-4362-BF90-AA4E82C8EC1C}">
      <dgm:prSet phldrT="[Text]" custT="1"/>
      <dgm:spPr>
        <a:solidFill>
          <a:schemeClr val="accent4"/>
        </a:solidFill>
        <a:ln>
          <a:noFill/>
        </a:ln>
      </dgm:spPr>
      <dgm:t>
        <a:bodyPr/>
        <a:lstStyle/>
        <a:p>
          <a:r>
            <a:rPr lang="en-GB" sz="900"/>
            <a:t>Strong and passionate leadership</a:t>
          </a:r>
        </a:p>
      </dgm:t>
    </dgm:pt>
    <dgm:pt modelId="{900A9030-DE5C-458C-A4DB-E7638606913A}" type="parTrans" cxnId="{46F25C08-3E96-4D46-B2FE-434577A6B63E}">
      <dgm:prSet custT="1"/>
      <dgm:spPr>
        <a:solidFill>
          <a:schemeClr val="bg1"/>
        </a:solidFill>
      </dgm:spPr>
      <dgm:t>
        <a:bodyPr/>
        <a:lstStyle/>
        <a:p>
          <a:endParaRPr lang="en-GB" sz="700"/>
        </a:p>
      </dgm:t>
    </dgm:pt>
    <dgm:pt modelId="{0205F062-9365-401E-BF14-7576B725FBDE}" type="sibTrans" cxnId="{46F25C08-3E96-4D46-B2FE-434577A6B63E}">
      <dgm:prSet/>
      <dgm:spPr/>
      <dgm:t>
        <a:bodyPr/>
        <a:lstStyle/>
        <a:p>
          <a:endParaRPr lang="en-GB" sz="700"/>
        </a:p>
      </dgm:t>
    </dgm:pt>
    <dgm:pt modelId="{85FF4D96-FB42-4469-9D53-1598C970AC8A}">
      <dgm:prSet phldrT="[Text]" custT="1"/>
      <dgm:spPr>
        <a:solidFill>
          <a:schemeClr val="accent4"/>
        </a:solidFill>
        <a:ln>
          <a:noFill/>
        </a:ln>
      </dgm:spPr>
      <dgm:t>
        <a:bodyPr/>
        <a:lstStyle/>
        <a:p>
          <a:r>
            <a:rPr lang="en-GB" sz="900"/>
            <a:t>Culture of ownership and consistency</a:t>
          </a:r>
        </a:p>
      </dgm:t>
    </dgm:pt>
    <dgm:pt modelId="{EE631681-5DAD-456C-A51F-D58E28E9DEBC}" type="parTrans" cxnId="{29774410-C52E-4C13-A23A-A544387945EC}">
      <dgm:prSet custT="1"/>
      <dgm:spPr>
        <a:solidFill>
          <a:schemeClr val="bg1"/>
        </a:solidFill>
      </dgm:spPr>
      <dgm:t>
        <a:bodyPr/>
        <a:lstStyle/>
        <a:p>
          <a:endParaRPr lang="en-GB" sz="700"/>
        </a:p>
      </dgm:t>
    </dgm:pt>
    <dgm:pt modelId="{B148B910-05F8-465B-8007-7272CDA4222C}" type="sibTrans" cxnId="{29774410-C52E-4C13-A23A-A544387945EC}">
      <dgm:prSet/>
      <dgm:spPr/>
      <dgm:t>
        <a:bodyPr/>
        <a:lstStyle/>
        <a:p>
          <a:endParaRPr lang="en-GB" sz="700"/>
        </a:p>
      </dgm:t>
    </dgm:pt>
    <dgm:pt modelId="{2FF015D4-1448-4FAA-BDDB-94F1A56FC108}">
      <dgm:prSet phldrT="[Text]" custT="1"/>
      <dgm:spPr>
        <a:solidFill>
          <a:schemeClr val="accent4"/>
        </a:solidFill>
        <a:ln>
          <a:noFill/>
        </a:ln>
      </dgm:spPr>
      <dgm:t>
        <a:bodyPr/>
        <a:lstStyle/>
        <a:p>
          <a:r>
            <a:rPr lang="en-GB" sz="900"/>
            <a:t>Positive Relationships</a:t>
          </a:r>
        </a:p>
      </dgm:t>
    </dgm:pt>
    <dgm:pt modelId="{68832690-C810-489C-8B09-72167338124E}" type="parTrans" cxnId="{CAC5B7EF-45C7-4E4E-96BD-31B77CAA6374}">
      <dgm:prSet custT="1"/>
      <dgm:spPr>
        <a:solidFill>
          <a:schemeClr val="bg1"/>
        </a:solidFill>
      </dgm:spPr>
      <dgm:t>
        <a:bodyPr/>
        <a:lstStyle/>
        <a:p>
          <a:endParaRPr lang="en-GB" sz="700"/>
        </a:p>
      </dgm:t>
    </dgm:pt>
    <dgm:pt modelId="{36D863EB-5425-4306-B2BB-0C0E95CCC79A}" type="sibTrans" cxnId="{CAC5B7EF-45C7-4E4E-96BD-31B77CAA6374}">
      <dgm:prSet/>
      <dgm:spPr/>
      <dgm:t>
        <a:bodyPr/>
        <a:lstStyle/>
        <a:p>
          <a:endParaRPr lang="en-GB" sz="700"/>
        </a:p>
      </dgm:t>
    </dgm:pt>
    <dgm:pt modelId="{594079DE-9741-42D3-A544-CAD4E9BCB43A}" type="pres">
      <dgm:prSet presAssocID="{51182D9D-5B97-4FDA-AB6D-241148750002}" presName="Name0" presStyleCnt="0">
        <dgm:presLayoutVars>
          <dgm:chMax val="1"/>
          <dgm:dir/>
          <dgm:animLvl val="ctr"/>
          <dgm:resizeHandles val="exact"/>
        </dgm:presLayoutVars>
      </dgm:prSet>
      <dgm:spPr/>
    </dgm:pt>
    <dgm:pt modelId="{7B4F5172-4CCF-40E0-BA8D-3396799635FE}" type="pres">
      <dgm:prSet presAssocID="{CB3CE4D4-6DC9-4ADB-ADC3-6C3BA4C70355}" presName="centerShape" presStyleLbl="node0" presStyleIdx="0" presStyleCnt="1"/>
      <dgm:spPr/>
    </dgm:pt>
    <dgm:pt modelId="{76130138-B02A-441D-963B-BEBB1B62D5CC}" type="pres">
      <dgm:prSet presAssocID="{454ECD8F-4CF7-4876-A3A2-A91B9D9F6D10}" presName="parTrans" presStyleLbl="sibTrans2D1" presStyleIdx="0" presStyleCnt="4" custScaleX="126963" custScaleY="15064"/>
      <dgm:spPr/>
    </dgm:pt>
    <dgm:pt modelId="{575D80C0-75D7-4F72-A301-4C3F94979222}" type="pres">
      <dgm:prSet presAssocID="{454ECD8F-4CF7-4876-A3A2-A91B9D9F6D10}" presName="connectorText" presStyleLbl="sibTrans2D1" presStyleIdx="0" presStyleCnt="4"/>
      <dgm:spPr/>
    </dgm:pt>
    <dgm:pt modelId="{686E504C-1838-46B2-9776-D9D5A520DD9A}" type="pres">
      <dgm:prSet presAssocID="{C6AC4052-5D56-432A-A731-2D8D201DD182}" presName="node" presStyleLbl="node1" presStyleIdx="0" presStyleCnt="4" custRadScaleRad="101368" custRadScaleInc="-74194">
        <dgm:presLayoutVars>
          <dgm:bulletEnabled val="1"/>
        </dgm:presLayoutVars>
      </dgm:prSet>
      <dgm:spPr/>
    </dgm:pt>
    <dgm:pt modelId="{E39307CC-8F00-4056-993A-CA7C6F1D0257}" type="pres">
      <dgm:prSet presAssocID="{900A9030-DE5C-458C-A4DB-E7638606913A}" presName="parTrans" presStyleLbl="sibTrans2D1" presStyleIdx="1" presStyleCnt="4" custScaleX="126966" custScaleY="15064"/>
      <dgm:spPr/>
    </dgm:pt>
    <dgm:pt modelId="{98A19E70-692D-41AF-ACC8-43E9600A5080}" type="pres">
      <dgm:prSet presAssocID="{900A9030-DE5C-458C-A4DB-E7638606913A}" presName="connectorText" presStyleLbl="sibTrans2D1" presStyleIdx="1" presStyleCnt="4"/>
      <dgm:spPr/>
    </dgm:pt>
    <dgm:pt modelId="{82E63224-B9B3-452B-AFC9-1F955AAD349E}" type="pres">
      <dgm:prSet presAssocID="{5EC92283-41FD-4362-BF90-AA4E82C8EC1C}" presName="node" presStyleLbl="node1" presStyleIdx="1" presStyleCnt="4" custRadScaleRad="98611" custRadScaleInc="-138450">
        <dgm:presLayoutVars>
          <dgm:bulletEnabled val="1"/>
        </dgm:presLayoutVars>
      </dgm:prSet>
      <dgm:spPr/>
    </dgm:pt>
    <dgm:pt modelId="{F53E22B8-CB76-432C-ACAA-C9AD06769BE9}" type="pres">
      <dgm:prSet presAssocID="{EE631681-5DAD-456C-A51F-D58E28E9DEBC}" presName="parTrans" presStyleLbl="sibTrans2D1" presStyleIdx="2" presStyleCnt="4" custScaleX="126963" custScaleY="15064"/>
      <dgm:spPr/>
    </dgm:pt>
    <dgm:pt modelId="{A8021A24-7F4E-4065-BF75-5ED270493D58}" type="pres">
      <dgm:prSet presAssocID="{EE631681-5DAD-456C-A51F-D58E28E9DEBC}" presName="connectorText" presStyleLbl="sibTrans2D1" presStyleIdx="2" presStyleCnt="4"/>
      <dgm:spPr/>
    </dgm:pt>
    <dgm:pt modelId="{39D039F6-0853-4E26-BD94-CEA0FB26243B}" type="pres">
      <dgm:prSet presAssocID="{85FF4D96-FB42-4469-9D53-1598C970AC8A}" presName="node" presStyleLbl="node1" presStyleIdx="2" presStyleCnt="4" custRadScaleRad="96205" custRadScaleInc="-200326">
        <dgm:presLayoutVars>
          <dgm:bulletEnabled val="1"/>
        </dgm:presLayoutVars>
      </dgm:prSet>
      <dgm:spPr/>
    </dgm:pt>
    <dgm:pt modelId="{B7EAF89D-686E-4360-AFFF-4F0F7E031078}" type="pres">
      <dgm:prSet presAssocID="{68832690-C810-489C-8B09-72167338124E}" presName="parTrans" presStyleLbl="sibTrans2D1" presStyleIdx="3" presStyleCnt="4" custScaleX="126966" custScaleY="15064"/>
      <dgm:spPr/>
    </dgm:pt>
    <dgm:pt modelId="{9F2F4BEE-8D53-479E-8FE6-02141739D2E9}" type="pres">
      <dgm:prSet presAssocID="{68832690-C810-489C-8B09-72167338124E}" presName="connectorText" presStyleLbl="sibTrans2D1" presStyleIdx="3" presStyleCnt="4"/>
      <dgm:spPr/>
    </dgm:pt>
    <dgm:pt modelId="{BBF7A5E3-793F-4E56-ABEC-9CA0D36EA498}" type="pres">
      <dgm:prSet presAssocID="{2FF015D4-1448-4FAA-BDDB-94F1A56FC108}" presName="node" presStyleLbl="node1" presStyleIdx="3" presStyleCnt="4">
        <dgm:presLayoutVars>
          <dgm:bulletEnabled val="1"/>
        </dgm:presLayoutVars>
      </dgm:prSet>
      <dgm:spPr/>
    </dgm:pt>
  </dgm:ptLst>
  <dgm:cxnLst>
    <dgm:cxn modelId="{9328C902-44B0-484E-95B2-7BCE04DA4142}" type="presOf" srcId="{900A9030-DE5C-458C-A4DB-E7638606913A}" destId="{E39307CC-8F00-4056-993A-CA7C6F1D0257}" srcOrd="0" destOrd="0" presId="urn:microsoft.com/office/officeart/2005/8/layout/radial5"/>
    <dgm:cxn modelId="{46F25C08-3E96-4D46-B2FE-434577A6B63E}" srcId="{CB3CE4D4-6DC9-4ADB-ADC3-6C3BA4C70355}" destId="{5EC92283-41FD-4362-BF90-AA4E82C8EC1C}" srcOrd="1" destOrd="0" parTransId="{900A9030-DE5C-458C-A4DB-E7638606913A}" sibTransId="{0205F062-9365-401E-BF14-7576B725FBDE}"/>
    <dgm:cxn modelId="{29774410-C52E-4C13-A23A-A544387945EC}" srcId="{CB3CE4D4-6DC9-4ADB-ADC3-6C3BA4C70355}" destId="{85FF4D96-FB42-4469-9D53-1598C970AC8A}" srcOrd="2" destOrd="0" parTransId="{EE631681-5DAD-456C-A51F-D58E28E9DEBC}" sibTransId="{B148B910-05F8-465B-8007-7272CDA4222C}"/>
    <dgm:cxn modelId="{97E3F022-F0A5-42F3-926E-DDE30FDC7E26}" type="presOf" srcId="{C6AC4052-5D56-432A-A731-2D8D201DD182}" destId="{686E504C-1838-46B2-9776-D9D5A520DD9A}" srcOrd="0" destOrd="0" presId="urn:microsoft.com/office/officeart/2005/8/layout/radial5"/>
    <dgm:cxn modelId="{6F7A7B2E-F2CB-4965-BFA1-EC7B9FE86A2F}" type="presOf" srcId="{CB3CE4D4-6DC9-4ADB-ADC3-6C3BA4C70355}" destId="{7B4F5172-4CCF-40E0-BA8D-3396799635FE}" srcOrd="0" destOrd="0" presId="urn:microsoft.com/office/officeart/2005/8/layout/radial5"/>
    <dgm:cxn modelId="{9E93B42E-E67D-455C-8A38-1BB6D288FF40}" srcId="{51182D9D-5B97-4FDA-AB6D-241148750002}" destId="{CB3CE4D4-6DC9-4ADB-ADC3-6C3BA4C70355}" srcOrd="0" destOrd="0" parTransId="{C2B3170B-2562-4408-AECB-2A4DEB72BE5E}" sibTransId="{FA15AE6B-56DB-4864-8C8A-EF5186D0FFEC}"/>
    <dgm:cxn modelId="{9E31DC4C-A4C0-4BB5-B36A-C2A1CB604873}" type="presOf" srcId="{51182D9D-5B97-4FDA-AB6D-241148750002}" destId="{594079DE-9741-42D3-A544-CAD4E9BCB43A}" srcOrd="0" destOrd="0" presId="urn:microsoft.com/office/officeart/2005/8/layout/radial5"/>
    <dgm:cxn modelId="{43CD1670-DE4F-427A-B5EA-FF7F1742C6EE}" type="presOf" srcId="{68832690-C810-489C-8B09-72167338124E}" destId="{B7EAF89D-686E-4360-AFFF-4F0F7E031078}" srcOrd="0" destOrd="0" presId="urn:microsoft.com/office/officeart/2005/8/layout/radial5"/>
    <dgm:cxn modelId="{0A927A77-2A0F-4338-8517-5DAB1DFAB489}" type="presOf" srcId="{454ECD8F-4CF7-4876-A3A2-A91B9D9F6D10}" destId="{76130138-B02A-441D-963B-BEBB1B62D5CC}" srcOrd="0" destOrd="0" presId="urn:microsoft.com/office/officeart/2005/8/layout/radial5"/>
    <dgm:cxn modelId="{BD9CE77B-7A2B-49DD-8319-65D252589E55}" type="presOf" srcId="{900A9030-DE5C-458C-A4DB-E7638606913A}" destId="{98A19E70-692D-41AF-ACC8-43E9600A5080}" srcOrd="1" destOrd="0" presId="urn:microsoft.com/office/officeart/2005/8/layout/radial5"/>
    <dgm:cxn modelId="{10EF9787-A4C5-4511-BFF5-5062FE03B5CC}" srcId="{CB3CE4D4-6DC9-4ADB-ADC3-6C3BA4C70355}" destId="{C6AC4052-5D56-432A-A731-2D8D201DD182}" srcOrd="0" destOrd="0" parTransId="{454ECD8F-4CF7-4876-A3A2-A91B9D9F6D10}" sibTransId="{09273B3A-DD4D-4226-8BEB-B021BADFC218}"/>
    <dgm:cxn modelId="{C95476A6-4147-4430-8F90-E66C0869E0EC}" type="presOf" srcId="{85FF4D96-FB42-4469-9D53-1598C970AC8A}" destId="{39D039F6-0853-4E26-BD94-CEA0FB26243B}" srcOrd="0" destOrd="0" presId="urn:microsoft.com/office/officeart/2005/8/layout/radial5"/>
    <dgm:cxn modelId="{506FE6BA-4F59-46C3-B703-A6F99D1938CA}" type="presOf" srcId="{454ECD8F-4CF7-4876-A3A2-A91B9D9F6D10}" destId="{575D80C0-75D7-4F72-A301-4C3F94979222}" srcOrd="1" destOrd="0" presId="urn:microsoft.com/office/officeart/2005/8/layout/radial5"/>
    <dgm:cxn modelId="{7F9A84C1-DC74-4876-9BB4-E992EAC2EBBD}" type="presOf" srcId="{EE631681-5DAD-456C-A51F-D58E28E9DEBC}" destId="{A8021A24-7F4E-4065-BF75-5ED270493D58}" srcOrd="1" destOrd="0" presId="urn:microsoft.com/office/officeart/2005/8/layout/radial5"/>
    <dgm:cxn modelId="{138814DE-AC47-4291-882F-C7305244CD70}" type="presOf" srcId="{68832690-C810-489C-8B09-72167338124E}" destId="{9F2F4BEE-8D53-479E-8FE6-02141739D2E9}" srcOrd="1" destOrd="0" presId="urn:microsoft.com/office/officeart/2005/8/layout/radial5"/>
    <dgm:cxn modelId="{66339DE4-B48F-4AA6-93A4-B0DC68ED8156}" type="presOf" srcId="{EE631681-5DAD-456C-A51F-D58E28E9DEBC}" destId="{F53E22B8-CB76-432C-ACAA-C9AD06769BE9}" srcOrd="0" destOrd="0" presId="urn:microsoft.com/office/officeart/2005/8/layout/radial5"/>
    <dgm:cxn modelId="{755B72E7-FED8-4475-9060-0CD28D4D9D7B}" type="presOf" srcId="{5EC92283-41FD-4362-BF90-AA4E82C8EC1C}" destId="{82E63224-B9B3-452B-AFC9-1F955AAD349E}" srcOrd="0" destOrd="0" presId="urn:microsoft.com/office/officeart/2005/8/layout/radial5"/>
    <dgm:cxn modelId="{CAC5B7EF-45C7-4E4E-96BD-31B77CAA6374}" srcId="{CB3CE4D4-6DC9-4ADB-ADC3-6C3BA4C70355}" destId="{2FF015D4-1448-4FAA-BDDB-94F1A56FC108}" srcOrd="3" destOrd="0" parTransId="{68832690-C810-489C-8B09-72167338124E}" sibTransId="{36D863EB-5425-4306-B2BB-0C0E95CCC79A}"/>
    <dgm:cxn modelId="{B822C7F5-53EE-4108-A1CC-7F01C7E83A40}" type="presOf" srcId="{2FF015D4-1448-4FAA-BDDB-94F1A56FC108}" destId="{BBF7A5E3-793F-4E56-ABEC-9CA0D36EA498}" srcOrd="0" destOrd="0" presId="urn:microsoft.com/office/officeart/2005/8/layout/radial5"/>
    <dgm:cxn modelId="{C42C4F6F-A7D3-4C8B-A9BE-6A914A2ABC5D}" type="presParOf" srcId="{594079DE-9741-42D3-A544-CAD4E9BCB43A}" destId="{7B4F5172-4CCF-40E0-BA8D-3396799635FE}" srcOrd="0" destOrd="0" presId="urn:microsoft.com/office/officeart/2005/8/layout/radial5"/>
    <dgm:cxn modelId="{24350C16-9A39-4B2E-AEE9-CEF7B781350D}" type="presParOf" srcId="{594079DE-9741-42D3-A544-CAD4E9BCB43A}" destId="{76130138-B02A-441D-963B-BEBB1B62D5CC}" srcOrd="1" destOrd="0" presId="urn:microsoft.com/office/officeart/2005/8/layout/radial5"/>
    <dgm:cxn modelId="{665C412F-CCFD-4B2B-A223-30D6865EF20B}" type="presParOf" srcId="{76130138-B02A-441D-963B-BEBB1B62D5CC}" destId="{575D80C0-75D7-4F72-A301-4C3F94979222}" srcOrd="0" destOrd="0" presId="urn:microsoft.com/office/officeart/2005/8/layout/radial5"/>
    <dgm:cxn modelId="{BABFCD81-85FE-475E-A043-29E340DC069E}" type="presParOf" srcId="{594079DE-9741-42D3-A544-CAD4E9BCB43A}" destId="{686E504C-1838-46B2-9776-D9D5A520DD9A}" srcOrd="2" destOrd="0" presId="urn:microsoft.com/office/officeart/2005/8/layout/radial5"/>
    <dgm:cxn modelId="{C471595C-8811-479D-8D76-9D9C42C9F985}" type="presParOf" srcId="{594079DE-9741-42D3-A544-CAD4E9BCB43A}" destId="{E39307CC-8F00-4056-993A-CA7C6F1D0257}" srcOrd="3" destOrd="0" presId="urn:microsoft.com/office/officeart/2005/8/layout/radial5"/>
    <dgm:cxn modelId="{C0B6CD24-73AC-4F56-BAE0-E0D52A1516DA}" type="presParOf" srcId="{E39307CC-8F00-4056-993A-CA7C6F1D0257}" destId="{98A19E70-692D-41AF-ACC8-43E9600A5080}" srcOrd="0" destOrd="0" presId="urn:microsoft.com/office/officeart/2005/8/layout/radial5"/>
    <dgm:cxn modelId="{B2FD3B2D-9142-4057-AF49-5DB29C649530}" type="presParOf" srcId="{594079DE-9741-42D3-A544-CAD4E9BCB43A}" destId="{82E63224-B9B3-452B-AFC9-1F955AAD349E}" srcOrd="4" destOrd="0" presId="urn:microsoft.com/office/officeart/2005/8/layout/radial5"/>
    <dgm:cxn modelId="{7F87A0A6-279B-4F7F-B9CF-67162BAEFAC6}" type="presParOf" srcId="{594079DE-9741-42D3-A544-CAD4E9BCB43A}" destId="{F53E22B8-CB76-432C-ACAA-C9AD06769BE9}" srcOrd="5" destOrd="0" presId="urn:microsoft.com/office/officeart/2005/8/layout/radial5"/>
    <dgm:cxn modelId="{84CF2B77-C72A-469D-9AD0-3A6FAA334090}" type="presParOf" srcId="{F53E22B8-CB76-432C-ACAA-C9AD06769BE9}" destId="{A8021A24-7F4E-4065-BF75-5ED270493D58}" srcOrd="0" destOrd="0" presId="urn:microsoft.com/office/officeart/2005/8/layout/radial5"/>
    <dgm:cxn modelId="{A47A0EC4-7A13-4DC9-9A95-9BD86982B528}" type="presParOf" srcId="{594079DE-9741-42D3-A544-CAD4E9BCB43A}" destId="{39D039F6-0853-4E26-BD94-CEA0FB26243B}" srcOrd="6" destOrd="0" presId="urn:microsoft.com/office/officeart/2005/8/layout/radial5"/>
    <dgm:cxn modelId="{62F7E09F-3BD3-4484-9E32-B9D333B35AF6}" type="presParOf" srcId="{594079DE-9741-42D3-A544-CAD4E9BCB43A}" destId="{B7EAF89D-686E-4360-AFFF-4F0F7E031078}" srcOrd="7" destOrd="0" presId="urn:microsoft.com/office/officeart/2005/8/layout/radial5"/>
    <dgm:cxn modelId="{10E5BFEE-6175-4061-B11A-E12CC03FEB6C}" type="presParOf" srcId="{B7EAF89D-686E-4360-AFFF-4F0F7E031078}" destId="{9F2F4BEE-8D53-479E-8FE6-02141739D2E9}" srcOrd="0" destOrd="0" presId="urn:microsoft.com/office/officeart/2005/8/layout/radial5"/>
    <dgm:cxn modelId="{1B01C0AC-426A-4835-AB95-4BA65B40A2A5}" type="presParOf" srcId="{594079DE-9741-42D3-A544-CAD4E9BCB43A}" destId="{BBF7A5E3-793F-4E56-ABEC-9CA0D36EA498}" srcOrd="8"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4F5172-4CCF-40E0-BA8D-3396799635FE}">
      <dsp:nvSpPr>
        <dsp:cNvPr id="0" name=""/>
        <dsp:cNvSpPr/>
      </dsp:nvSpPr>
      <dsp:spPr>
        <a:xfrm>
          <a:off x="1396603" y="1306115"/>
          <a:ext cx="931068" cy="931068"/>
        </a:xfrm>
        <a:prstGeom prst="ellipse">
          <a:avLst/>
        </a:prstGeom>
        <a:solidFill>
          <a:schemeClr val="accent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tx2"/>
              </a:solidFill>
            </a:rPr>
            <a:t>PASSPORTS TO SUCCESS</a:t>
          </a:r>
        </a:p>
      </dsp:txBody>
      <dsp:txXfrm>
        <a:off x="1532955" y="1442467"/>
        <a:ext cx="658364" cy="658364"/>
      </dsp:txXfrm>
    </dsp:sp>
    <dsp:sp modelId="{76130138-B02A-441D-963B-BEBB1B62D5CC}">
      <dsp:nvSpPr>
        <dsp:cNvPr id="0" name=""/>
        <dsp:cNvSpPr/>
      </dsp:nvSpPr>
      <dsp:spPr>
        <a:xfrm rot="14196762">
          <a:off x="1370650" y="1201164"/>
          <a:ext cx="262433"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1381739" y="1216674"/>
        <a:ext cx="248127" cy="28613"/>
      </dsp:txXfrm>
    </dsp:sp>
    <dsp:sp modelId="{686E504C-1838-46B2-9776-D9D5A520DD9A}">
      <dsp:nvSpPr>
        <dsp:cNvPr id="0" name=""/>
        <dsp:cNvSpPr/>
      </dsp:nvSpPr>
      <dsp:spPr>
        <a:xfrm>
          <a:off x="669623" y="203061"/>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High quality teaching and pastoral care</a:t>
          </a:r>
        </a:p>
      </dsp:txBody>
      <dsp:txXfrm>
        <a:off x="805975" y="339413"/>
        <a:ext cx="658364" cy="658364"/>
      </dsp:txXfrm>
    </dsp:sp>
    <dsp:sp modelId="{E39307CC-8F00-4056-993A-CA7C6F1D0257}">
      <dsp:nvSpPr>
        <dsp:cNvPr id="0" name=""/>
        <dsp:cNvSpPr/>
      </dsp:nvSpPr>
      <dsp:spPr>
        <a:xfrm rot="17861850">
          <a:off x="2039206" y="1183568"/>
          <a:ext cx="238261"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043034" y="1199438"/>
        <a:ext cx="223955" cy="28613"/>
      </dsp:txXfrm>
    </dsp:sp>
    <dsp:sp modelId="{82E63224-B9B3-452B-AFC9-1F955AAD349E}">
      <dsp:nvSpPr>
        <dsp:cNvPr id="0" name=""/>
        <dsp:cNvSpPr/>
      </dsp:nvSpPr>
      <dsp:spPr>
        <a:xfrm>
          <a:off x="1993940" y="168235"/>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Strong and passionate leadership</a:t>
          </a:r>
        </a:p>
      </dsp:txBody>
      <dsp:txXfrm>
        <a:off x="2130292" y="304587"/>
        <a:ext cx="658364" cy="658364"/>
      </dsp:txXfrm>
    </dsp:sp>
    <dsp:sp modelId="{F53E22B8-CB76-432C-ACAA-C9AD06769BE9}">
      <dsp:nvSpPr>
        <dsp:cNvPr id="0" name=""/>
        <dsp:cNvSpPr/>
      </dsp:nvSpPr>
      <dsp:spPr>
        <a:xfrm rot="21591198">
          <a:off x="2375608" y="1746213"/>
          <a:ext cx="217156"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375608" y="1755768"/>
        <a:ext cx="202850" cy="28613"/>
      </dsp:txXfrm>
    </dsp:sp>
    <dsp:sp modelId="{39D039F6-0853-4E26-BD94-CEA0FB26243B}">
      <dsp:nvSpPr>
        <dsp:cNvPr id="0" name=""/>
        <dsp:cNvSpPr/>
      </dsp:nvSpPr>
      <dsp:spPr>
        <a:xfrm>
          <a:off x="2650382" y="1302905"/>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Culture of ownership and consistency</a:t>
          </a:r>
        </a:p>
      </dsp:txBody>
      <dsp:txXfrm>
        <a:off x="2786734" y="1439257"/>
        <a:ext cx="658364" cy="658364"/>
      </dsp:txXfrm>
    </dsp:sp>
    <dsp:sp modelId="{B7EAF89D-686E-4360-AFFF-4F0F7E031078}">
      <dsp:nvSpPr>
        <dsp:cNvPr id="0" name=""/>
        <dsp:cNvSpPr/>
      </dsp:nvSpPr>
      <dsp:spPr>
        <a:xfrm rot="10800000">
          <a:off x="1090877" y="1747806"/>
          <a:ext cx="250442"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1105183" y="1757343"/>
        <a:ext cx="236136" cy="28613"/>
      </dsp:txXfrm>
    </dsp:sp>
    <dsp:sp modelId="{BBF7A5E3-793F-4E56-ABEC-9CA0D36EA498}">
      <dsp:nvSpPr>
        <dsp:cNvPr id="0" name=""/>
        <dsp:cNvSpPr/>
      </dsp:nvSpPr>
      <dsp:spPr>
        <a:xfrm>
          <a:off x="93361" y="1306115"/>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Positive Relationships</a:t>
          </a:r>
        </a:p>
      </dsp:txBody>
      <dsp:txXfrm>
        <a:off x="229713" y="1442467"/>
        <a:ext cx="658364" cy="6583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PA Colours">
      <a:dk1>
        <a:sysClr val="windowText" lastClr="000000"/>
      </a:dk1>
      <a:lt1>
        <a:sysClr val="window" lastClr="FFFFFF"/>
      </a:lt1>
      <a:dk2>
        <a:srgbClr val="2F395E"/>
      </a:dk2>
      <a:lt2>
        <a:srgbClr val="E7E6E6"/>
      </a:lt2>
      <a:accent1>
        <a:srgbClr val="2EABE3"/>
      </a:accent1>
      <a:accent2>
        <a:srgbClr val="7173B0"/>
      </a:accent2>
      <a:accent3>
        <a:srgbClr val="ADD5F1"/>
      </a:accent3>
      <a:accent4>
        <a:srgbClr val="1A203F"/>
      </a:accent4>
      <a:accent5>
        <a:srgbClr val="9CC3E5"/>
      </a:accent5>
      <a:accent6>
        <a:srgbClr val="85C0FB"/>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1b11792-9514-4392-a7e2-5b9bab149fe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17491815045154BA19667C35013C949" ma:contentTypeVersion="10" ma:contentTypeDescription="Create a new document." ma:contentTypeScope="" ma:versionID="9a185c42a383c395b5a0944f9123c6c2">
  <xsd:schema xmlns:xsd="http://www.w3.org/2001/XMLSchema" xmlns:xs="http://www.w3.org/2001/XMLSchema" xmlns:p="http://schemas.microsoft.com/office/2006/metadata/properties" xmlns:ns2="11b11792-9514-4392-a7e2-5b9bab149fe7" targetNamespace="http://schemas.microsoft.com/office/2006/metadata/properties" ma:root="true" ma:fieldsID="dc74928f5f898a6c48ef651962471d00" ns2:_="">
    <xsd:import namespace="11b11792-9514-4392-a7e2-5b9bab149fe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b11792-9514-4392-a7e2-5b9bab149f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7c93f37-4f96-49ef-a32b-1b6df9cd3d0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277830-3BF2-4EA1-A3A5-68D2A93E54D4}">
  <ds:schemaRefs>
    <ds:schemaRef ds:uri="http://schemas.microsoft.com/sharepoint/v3/contenttype/forms"/>
  </ds:schemaRefs>
</ds:datastoreItem>
</file>

<file path=customXml/itemProps2.xml><?xml version="1.0" encoding="utf-8"?>
<ds:datastoreItem xmlns:ds="http://schemas.openxmlformats.org/officeDocument/2006/customXml" ds:itemID="{837F1CD5-12CC-43C5-9673-BA2E08D776FA}">
  <ds:schemaRefs>
    <ds:schemaRef ds:uri="http://schemas.openxmlformats.org/officeDocument/2006/bibliography"/>
  </ds:schemaRefs>
</ds:datastoreItem>
</file>

<file path=customXml/itemProps3.xml><?xml version="1.0" encoding="utf-8"?>
<ds:datastoreItem xmlns:ds="http://schemas.openxmlformats.org/officeDocument/2006/customXml" ds:itemID="{66E67432-3340-44F2-A93A-98DD5696B341}">
  <ds:schemaRefs>
    <ds:schemaRef ds:uri="http://schemas.microsoft.com/office/2006/metadata/properties"/>
    <ds:schemaRef ds:uri="http://schemas.microsoft.com/office/infopath/2007/PartnerControls"/>
    <ds:schemaRef ds:uri="993a9b9e-b36c-4ca8-bbb8-b6ca899d9928"/>
    <ds:schemaRef ds:uri="5d8d1ee5-a171-45ea-9fd5-a8a7fa14067e"/>
  </ds:schemaRefs>
</ds:datastoreItem>
</file>

<file path=customXml/itemProps4.xml><?xml version="1.0" encoding="utf-8"?>
<ds:datastoreItem xmlns:ds="http://schemas.openxmlformats.org/officeDocument/2006/customXml" ds:itemID="{11E125E6-17F0-4136-ABB6-FD333F912E4B}"/>
</file>

<file path=docProps/app.xml><?xml version="1.0" encoding="utf-8"?>
<Properties xmlns="http://schemas.openxmlformats.org/officeDocument/2006/extended-properties" xmlns:vt="http://schemas.openxmlformats.org/officeDocument/2006/docPropsVTypes">
  <Template>MEA - Application Pack - Teacher MASTER - 2024</Template>
  <TotalTime>1</TotalTime>
  <Pages>14</Pages>
  <Words>3119</Words>
  <Characters>17782</Characters>
  <Application>Microsoft Office Word</Application>
  <DocSecurity>0</DocSecurity>
  <Lines>148</Lines>
  <Paragraphs>41</Paragraphs>
  <ScaleCrop>false</ScaleCrop>
  <Company>Moor End Academy</Company>
  <LinksUpToDate>false</LinksUpToDate>
  <CharactersWithSpaces>20860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creator>Pippin Design</dc:creator>
  <cp:lastModifiedBy>Sarah Horrocks</cp:lastModifiedBy>
  <cp:revision>2</cp:revision>
  <cp:lastPrinted>2024-01-12T08:42:00Z</cp:lastPrinted>
  <dcterms:created xsi:type="dcterms:W3CDTF">2026-03-06T14:20:00Z</dcterms:created>
  <dcterms:modified xsi:type="dcterms:W3CDTF">2026-03-06T14:20:00Z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2023-12-21T00:00:00Z</vt:filetime>
  </property>
  <property fmtid="{D5CDD505-2E9C-101B-9397-08002B2CF9AE}" pid="3" name="Creator">
    <vt:lpwstr>Adobe InDesign 19.0 (Macintosh)</vt:lpwstr>
  </property>
  <property fmtid="{D5CDD505-2E9C-101B-9397-08002B2CF9AE}" pid="4" name="LastSaved">
    <vt:filetime>2023-12-21T00:00:00Z</vt:filetime>
  </property>
  <property fmtid="{D5CDD505-2E9C-101B-9397-08002B2CF9AE}" pid="5" name="Producer">
    <vt:lpwstr>Adobe PDF Library 17.0</vt:lpwstr>
  </property>
  <property fmtid="{D5CDD505-2E9C-101B-9397-08002B2CF9AE}" pid="6" name="ContentTypeId">
    <vt:lpwstr>0x010100817491815045154BA19667C35013C949</vt:lpwstr>
  </property>
  <property fmtid="{D5CDD505-2E9C-101B-9397-08002B2CF9AE}" pid="7" name="MediaServiceImageTags">
    <vt:lpwstr/>
  </property>
</Properties>
</file>