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268EF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49508AA4" w14:textId="77777777" w:rsid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sz w:val="18"/>
          <w:szCs w:val="18"/>
        </w:rPr>
        <w:t>Post: School Business Administrator </w:t>
      </w:r>
    </w:p>
    <w:p w14:paraId="51AA5C4E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2"/>
        <w:gridCol w:w="1168"/>
        <w:gridCol w:w="1179"/>
        <w:gridCol w:w="1388"/>
        <w:gridCol w:w="1249"/>
      </w:tblGrid>
      <w:tr w:rsidR="002C47D2" w:rsidRPr="002C47D2" w14:paraId="20A99216" w14:textId="77777777" w:rsidTr="1EBF557E">
        <w:trPr>
          <w:trHeight w:val="300"/>
        </w:trPr>
        <w:tc>
          <w:tcPr>
            <w:tcW w:w="4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E39A6F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Personal Skills Characteristics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3A85A8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A5F4D0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ADAE7F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0C1D5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Method of Assessment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2CF9A2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(List Code Below)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5ABA4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Short listing Criteria (Tick Below)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2C47D2" w:rsidRPr="002C47D2" w14:paraId="6171BFDE" w14:textId="77777777" w:rsidTr="1EBF557E">
        <w:trPr>
          <w:trHeight w:val="300"/>
        </w:trPr>
        <w:tc>
          <w:tcPr>
            <w:tcW w:w="4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560A5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1.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 xml:space="preserve"> Qualifications/Experience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3D890B7" w14:textId="77777777" w:rsidR="002C47D2" w:rsidRPr="002C47D2" w:rsidRDefault="002C47D2" w:rsidP="002C47D2">
            <w:pPr>
              <w:numPr>
                <w:ilvl w:val="0"/>
                <w:numId w:val="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Appropriate qualifications NQF Level 2 qualification e.g. GCSEs Grades A*-C, NVQs Level 2, GNVQs Intermediate or Evidence of the equivalent level of knowledge gained through work experience </w:t>
            </w:r>
          </w:p>
          <w:p w14:paraId="76348AC7" w14:textId="77777777" w:rsidR="002C47D2" w:rsidRPr="002C47D2" w:rsidRDefault="002C47D2" w:rsidP="002C47D2">
            <w:pPr>
              <w:numPr>
                <w:ilvl w:val="0"/>
                <w:numId w:val="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Commitment to attend appropriate training and development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BCED60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2EB6A18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C51FBF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03C76D1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AA7176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7399E6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87F13BC" w14:textId="77777777" w:rsidR="002C47D2" w:rsidRPr="002C47D2" w:rsidRDefault="002C47D2" w:rsidP="002C47D2">
            <w:pPr>
              <w:numPr>
                <w:ilvl w:val="0"/>
                <w:numId w:val="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24FB3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C69114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BB857CC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A0D1B6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AF/R </w:t>
            </w:r>
          </w:p>
          <w:p w14:paraId="73E126A4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F9454D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886BDDB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42E2B91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AF/I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A053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4B6B08D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F9FD31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2C47D2" w:rsidRPr="002C47D2" w14:paraId="51778C8A" w14:textId="77777777" w:rsidTr="1EBF557E">
        <w:trPr>
          <w:trHeight w:val="300"/>
        </w:trPr>
        <w:tc>
          <w:tcPr>
            <w:tcW w:w="4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DA8F9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 xml:space="preserve">2. 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>Special Skills and Knowledge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2C2D1C5" w14:textId="77777777" w:rsidR="002C47D2" w:rsidRPr="002C47D2" w:rsidRDefault="002C47D2" w:rsidP="002C47D2">
            <w:pPr>
              <w:numPr>
                <w:ilvl w:val="0"/>
                <w:numId w:val="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Commitment to the concept of continuous school improvement </w:t>
            </w:r>
          </w:p>
          <w:p w14:paraId="16F64477" w14:textId="77777777" w:rsidR="002C47D2" w:rsidRPr="002C47D2" w:rsidRDefault="002C47D2" w:rsidP="002C47D2">
            <w:pPr>
              <w:numPr>
                <w:ilvl w:val="0"/>
                <w:numId w:val="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Ability to use ICT proficiently across all aspects of school life </w:t>
            </w:r>
          </w:p>
          <w:p w14:paraId="00AD512A" w14:textId="70B95D93" w:rsidR="002C47D2" w:rsidRPr="002C47D2" w:rsidRDefault="002C47D2" w:rsidP="002C47D2">
            <w:pPr>
              <w:numPr>
                <w:ilvl w:val="0"/>
                <w:numId w:val="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 xml:space="preserve">Previous knowledge of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Arbor</w:t>
            </w:r>
          </w:p>
          <w:p w14:paraId="140F7A1F" w14:textId="77777777" w:rsidR="002C47D2" w:rsidRPr="002C47D2" w:rsidRDefault="002C47D2" w:rsidP="002C47D2">
            <w:pPr>
              <w:numPr>
                <w:ilvl w:val="0"/>
                <w:numId w:val="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Preparation of monies that may be received in school </w:t>
            </w:r>
          </w:p>
          <w:p w14:paraId="30CCC424" w14:textId="77777777" w:rsidR="002C47D2" w:rsidRPr="002C47D2" w:rsidRDefault="002C47D2" w:rsidP="002C47D2">
            <w:pPr>
              <w:numPr>
                <w:ilvl w:val="0"/>
                <w:numId w:val="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Experience of Parent mail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8D65F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D8E995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29DEC3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F7B974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367597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EDFAF1A" w14:textId="63E0E262" w:rsidR="002C47D2" w:rsidRPr="002C47D2" w:rsidRDefault="002C47D2" w:rsidP="1EBF557E">
            <w:pPr>
              <w:spacing w:after="0" w:line="240" w:lineRule="auto"/>
              <w:rPr>
                <w:rFonts w:ascii="Wingdings" w:eastAsia="Wingdings" w:hAnsi="Wingdings" w:cs="Wingdings"/>
                <w:sz w:val="18"/>
                <w:szCs w:val="18"/>
              </w:rPr>
            </w:pPr>
          </w:p>
          <w:p w14:paraId="564D4AD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DF8F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A861A03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5A0DB1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7025181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EFDB2A1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5BAB27D" w14:textId="7536D082" w:rsidR="002C47D2" w:rsidRPr="002C47D2" w:rsidRDefault="002C47D2" w:rsidP="1EBF557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1EBF557E">
              <w:rPr>
                <w:rFonts w:ascii="Poppins" w:eastAsia="Poppins" w:hAnsi="Poppins" w:cs="Poppins"/>
                <w:sz w:val="18"/>
                <w:szCs w:val="18"/>
              </w:rPr>
              <w:t> </w:t>
            </w:r>
            <w:r w:rsidR="3A4B5D2C" w:rsidRPr="1EBF557E">
              <w:rPr>
                <w:rFonts w:ascii="Wingdings" w:eastAsia="Wingdings" w:hAnsi="Wingdings" w:cs="Wingdings"/>
                <w:sz w:val="18"/>
                <w:szCs w:val="18"/>
              </w:rPr>
              <w:t xml:space="preserve"> ü</w:t>
            </w:r>
          </w:p>
          <w:p w14:paraId="265E43BF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959C42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3C74790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F11440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6B2C1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E8731A4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3883EE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AF/I </w:t>
            </w:r>
          </w:p>
          <w:p w14:paraId="0CE264C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4413B53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AF/I/T </w:t>
            </w:r>
          </w:p>
          <w:p w14:paraId="358DC3DB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1A9F873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75124C7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A0BB5F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5084A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1FD857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5F5B95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ED3FE4C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5CF6C3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2C47D2" w:rsidRPr="002C47D2" w14:paraId="4CB4859E" w14:textId="77777777" w:rsidTr="1EBF557E">
        <w:trPr>
          <w:trHeight w:val="300"/>
        </w:trPr>
        <w:tc>
          <w:tcPr>
            <w:tcW w:w="4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576F0F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 xml:space="preserve">3. 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>Personal Qualities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F4C85FE" w14:textId="77777777" w:rsidR="002C47D2" w:rsidRPr="002C47D2" w:rsidRDefault="002C47D2" w:rsidP="002C47D2">
            <w:pPr>
              <w:numPr>
                <w:ilvl w:val="0"/>
                <w:numId w:val="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Clear oral communication </w:t>
            </w:r>
          </w:p>
          <w:p w14:paraId="55BD1858" w14:textId="77777777" w:rsidR="002C47D2" w:rsidRPr="002C47D2" w:rsidRDefault="002C47D2" w:rsidP="002C47D2">
            <w:pPr>
              <w:numPr>
                <w:ilvl w:val="0"/>
                <w:numId w:val="1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Good written communication </w:t>
            </w:r>
          </w:p>
          <w:p w14:paraId="525BD537" w14:textId="77777777" w:rsidR="002C47D2" w:rsidRPr="002C47D2" w:rsidRDefault="002C47D2" w:rsidP="002C47D2">
            <w:pPr>
              <w:numPr>
                <w:ilvl w:val="0"/>
                <w:numId w:val="1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Ability to communicate effectively to a range of audiences </w:t>
            </w:r>
          </w:p>
          <w:p w14:paraId="280F7261" w14:textId="77777777" w:rsidR="002C47D2" w:rsidRPr="002C47D2" w:rsidRDefault="002C47D2" w:rsidP="002C47D2">
            <w:pPr>
              <w:numPr>
                <w:ilvl w:val="0"/>
                <w:numId w:val="1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Ability to form effective working relationships </w:t>
            </w:r>
          </w:p>
          <w:p w14:paraId="73A3AD15" w14:textId="77777777" w:rsidR="002C47D2" w:rsidRPr="002C47D2" w:rsidRDefault="002C47D2" w:rsidP="002C47D2">
            <w:pPr>
              <w:numPr>
                <w:ilvl w:val="0"/>
                <w:numId w:val="1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Good organisation skills </w:t>
            </w:r>
          </w:p>
          <w:p w14:paraId="6933E128" w14:textId="77777777" w:rsidR="002C47D2" w:rsidRPr="002C47D2" w:rsidRDefault="002C47D2" w:rsidP="002C47D2">
            <w:pPr>
              <w:numPr>
                <w:ilvl w:val="0"/>
                <w:numId w:val="1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Professionally articulate </w:t>
            </w:r>
          </w:p>
          <w:p w14:paraId="0651B658" w14:textId="77777777" w:rsidR="002C47D2" w:rsidRPr="002C47D2" w:rsidRDefault="002C47D2" w:rsidP="002C47D2">
            <w:pPr>
              <w:numPr>
                <w:ilvl w:val="0"/>
                <w:numId w:val="1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Good Time Management </w:t>
            </w:r>
          </w:p>
          <w:p w14:paraId="07CCF649" w14:textId="77777777" w:rsidR="002C47D2" w:rsidRPr="002C47D2" w:rsidRDefault="002C47D2" w:rsidP="002C47D2">
            <w:pPr>
              <w:numPr>
                <w:ilvl w:val="0"/>
                <w:numId w:val="1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An understanding of and commitment to equal opportunities issues both within the workplace and the community in general </w:t>
            </w:r>
          </w:p>
          <w:p w14:paraId="5D10F75B" w14:textId="77777777" w:rsidR="002C47D2" w:rsidRPr="002C47D2" w:rsidRDefault="002C47D2" w:rsidP="002C47D2">
            <w:pPr>
              <w:numPr>
                <w:ilvl w:val="0"/>
                <w:numId w:val="1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Conscientious, honest and reliable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EE37AC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43DAA49D" w14:textId="77777777" w:rsidR="002C47D2" w:rsidRPr="002C47D2" w:rsidRDefault="002C47D2" w:rsidP="002C47D2">
            <w:pPr>
              <w:numPr>
                <w:ilvl w:val="0"/>
                <w:numId w:val="1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5EA00DD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D2FF25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3715F41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F60247F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664D47B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538634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F465B1D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9222EB8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F6711BF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020C27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3D17FFC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727D331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DDDE72D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lastRenderedPageBreak/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FA843C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FD84D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A09C808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44BAE60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I </w:t>
            </w:r>
          </w:p>
          <w:p w14:paraId="266D800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51D6512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25F35A1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3D4354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AF/R </w:t>
            </w:r>
          </w:p>
          <w:p w14:paraId="7F0C56C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76A11C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AF/I/ </w:t>
            </w:r>
          </w:p>
          <w:p w14:paraId="5B38879C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  <w:p w14:paraId="22B74BBB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I </w:t>
            </w:r>
          </w:p>
          <w:p w14:paraId="6CE1198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29D2CA8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2C6EFFD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F1974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345348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0FC8EDB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4015EC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39D8508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D05591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1380214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2C47D2" w:rsidRPr="002C47D2" w14:paraId="386E93E1" w14:textId="77777777" w:rsidTr="1EBF557E">
        <w:trPr>
          <w:trHeight w:val="300"/>
        </w:trPr>
        <w:tc>
          <w:tcPr>
            <w:tcW w:w="4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76DBC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 xml:space="preserve">4. 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>Personal Circumstances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ED987C2" w14:textId="77777777" w:rsidR="002C47D2" w:rsidRPr="002C47D2" w:rsidRDefault="002C47D2" w:rsidP="002C47D2">
            <w:pPr>
              <w:numPr>
                <w:ilvl w:val="0"/>
                <w:numId w:val="1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The flexibility to respond to the full range of responsibilities described in the job description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39CEA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6B8D653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C02EDD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6B3A14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9FFD8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FCE5CA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AC5D52D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AF/I/R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8FFD0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8EA1183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6AEBBFC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2C47D2" w:rsidRPr="002C47D2" w14:paraId="3B5972AD" w14:textId="77777777" w:rsidTr="1EBF557E">
        <w:trPr>
          <w:trHeight w:val="300"/>
        </w:trPr>
        <w:tc>
          <w:tcPr>
            <w:tcW w:w="4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2BF6B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 xml:space="preserve">5. 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>Physical Requirements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2A43AAD" w14:textId="67D2BF5D" w:rsidR="002C47D2" w:rsidRPr="002C47D2" w:rsidRDefault="002C47D2" w:rsidP="002C47D2">
            <w:pPr>
              <w:numPr>
                <w:ilvl w:val="0"/>
                <w:numId w:val="2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No serious health problems which are likely to impact upon job performance; (that is, one that cannot be accommodated by reasonable adjustments). </w:t>
            </w:r>
          </w:p>
          <w:p w14:paraId="716BA5CF" w14:textId="0A676558" w:rsidR="002C47D2" w:rsidRPr="002C47D2" w:rsidRDefault="002C47D2" w:rsidP="002C47D2">
            <w:pPr>
              <w:numPr>
                <w:ilvl w:val="0"/>
                <w:numId w:val="2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Good sickness/attendance record in current/previous employment, college or school as appropriate, (not including absences resulting from disability)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.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9C4E16C" w14:textId="77777777" w:rsidR="002C47D2" w:rsidRPr="002C47D2" w:rsidRDefault="002C47D2" w:rsidP="002C47D2">
            <w:pPr>
              <w:numPr>
                <w:ilvl w:val="0"/>
                <w:numId w:val="2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Smart appearance commensurate with the role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08DA4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BABB5A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564C74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63D88C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1B5AEB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1FC4360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5B189BF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6FE565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6439F1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B3B6B35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18CA40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7D56DE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7A5094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971EDA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2B6AF6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  <w:p w14:paraId="0573F8CF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D1CD060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572CF09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07D762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  <w:p w14:paraId="682A362A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66CE976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B45310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875C4BB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R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09442D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3895122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5FA5693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FD81B57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09DE5EC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48A5863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A6DBD03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EF8D6E8" w14:textId="77777777" w:rsidR="002C47D2" w:rsidRPr="002C47D2" w:rsidRDefault="002C47D2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Wingdings" w:eastAsia="Wingdings" w:hAnsi="Wingdings" w:cs="Wingdings"/>
                <w:sz w:val="18"/>
                <w:szCs w:val="18"/>
              </w:rPr>
              <w:t>ü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71911C01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b/>
          <w:bCs/>
          <w:sz w:val="18"/>
          <w:szCs w:val="18"/>
          <w:u w:val="single"/>
        </w:rPr>
        <w:t>Key: </w:t>
      </w: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66EC454D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b/>
          <w:bCs/>
          <w:sz w:val="18"/>
          <w:szCs w:val="18"/>
        </w:rPr>
        <w:t>AF = Application Form</w:t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b/>
          <w:bCs/>
          <w:sz w:val="18"/>
          <w:szCs w:val="18"/>
        </w:rPr>
        <w:t>I = Interview</w:t>
      </w: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112B8D64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b/>
          <w:bCs/>
          <w:sz w:val="18"/>
          <w:szCs w:val="18"/>
        </w:rPr>
        <w:t>R = References</w:t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b/>
          <w:bCs/>
          <w:sz w:val="18"/>
          <w:szCs w:val="18"/>
        </w:rPr>
        <w:t>CQ = Certificate of Qualification</w:t>
      </w: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4EDBF6D1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b/>
          <w:bCs/>
          <w:sz w:val="18"/>
          <w:szCs w:val="18"/>
        </w:rPr>
        <w:t>T= Assessment Task</w:t>
      </w: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67988052" w14:textId="26A90E94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sz w:val="18"/>
          <w:szCs w:val="18"/>
        </w:rPr>
        <w:t>This specification has been prepared in accordance with the requirements of the Trust’s Equal Opportunities in Employment Policy.  We undertake to make any ‘reasonable adjustments’ to a job or workplace to counteract any disadvantages a disabled person may have.  Disabled applicants who meet the essential short-listing criteria will be guaranteed an interview. </w:t>
      </w:r>
    </w:p>
    <w:p w14:paraId="607FC62B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15F3F747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F5E4C" w14:textId="77777777" w:rsidR="002C47D2" w:rsidRDefault="002C47D2">
      <w:pPr>
        <w:spacing w:after="0" w:line="240" w:lineRule="auto"/>
      </w:pPr>
      <w:r>
        <w:separator/>
      </w:r>
    </w:p>
  </w:endnote>
  <w:endnote w:type="continuationSeparator" w:id="0">
    <w:p w14:paraId="3F1A7776" w14:textId="77777777" w:rsidR="002C47D2" w:rsidRDefault="002C4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F43817-5501-4152-8923-67BEC846E1D6}"/>
    <w:embedBold r:id="rId2" w:fontKey="{B442EA7C-0577-4BEA-B956-B6A8EE2E03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940708-572E-404F-94BC-250E050ED7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9AE2BB6-6EAE-4AE3-B77D-476690C8DF17}"/>
    <w:embedItalic r:id="rId5" w:fontKey="{14B413EC-9718-4043-A70A-B8A3CE355F35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AC27F8C6-B31D-49D0-846F-2C8E0E04D3B3}"/>
    <w:embedBold r:id="rId7" w:fontKey="{DDD714C5-7B97-4666-A95C-D0C58A1273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6C664C2-1742-4BE9-852A-5AE65F86D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77E7E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33FCA7FA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0828DFDE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EC4F37D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64BE0229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6865D38E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2571E7AC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3CCE992A" wp14:editId="5CD6A710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1DD17958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31D4039B" wp14:editId="2D9B0F47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2320F249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BA450" w14:textId="77777777" w:rsidR="002C47D2" w:rsidRDefault="002C47D2">
      <w:pPr>
        <w:spacing w:after="0" w:line="240" w:lineRule="auto"/>
      </w:pPr>
      <w:r>
        <w:separator/>
      </w:r>
    </w:p>
  </w:footnote>
  <w:footnote w:type="continuationSeparator" w:id="0">
    <w:p w14:paraId="5840F7BD" w14:textId="77777777" w:rsidR="002C47D2" w:rsidRDefault="002C4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CF70A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40362B4D" wp14:editId="7927EE6E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0BF2DA6A" wp14:editId="7EB1D013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6D4A1AB4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042E196C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06885241" wp14:editId="36C84A13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7791EF17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348E41AA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5079D76C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4EEF6EBD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194E"/>
    <w:multiLevelType w:val="multilevel"/>
    <w:tmpl w:val="1632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6B6E1A"/>
    <w:multiLevelType w:val="multilevel"/>
    <w:tmpl w:val="3B7A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690856"/>
    <w:multiLevelType w:val="multilevel"/>
    <w:tmpl w:val="0760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0F25CB"/>
    <w:multiLevelType w:val="multilevel"/>
    <w:tmpl w:val="0F1A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3C35C1"/>
    <w:multiLevelType w:val="multilevel"/>
    <w:tmpl w:val="D094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A03C9F"/>
    <w:multiLevelType w:val="multilevel"/>
    <w:tmpl w:val="9BDC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16644E"/>
    <w:multiLevelType w:val="multilevel"/>
    <w:tmpl w:val="938A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0E3263"/>
    <w:multiLevelType w:val="multilevel"/>
    <w:tmpl w:val="5C90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E40B53"/>
    <w:multiLevelType w:val="multilevel"/>
    <w:tmpl w:val="5A32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7755F5"/>
    <w:multiLevelType w:val="multilevel"/>
    <w:tmpl w:val="E3EE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A2930"/>
    <w:multiLevelType w:val="multilevel"/>
    <w:tmpl w:val="A310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9F1380"/>
    <w:multiLevelType w:val="multilevel"/>
    <w:tmpl w:val="8D5C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CD4366"/>
    <w:multiLevelType w:val="multilevel"/>
    <w:tmpl w:val="B0C64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B1379D"/>
    <w:multiLevelType w:val="multilevel"/>
    <w:tmpl w:val="88D8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2E4646C"/>
    <w:multiLevelType w:val="multilevel"/>
    <w:tmpl w:val="A846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AC24C9"/>
    <w:multiLevelType w:val="multilevel"/>
    <w:tmpl w:val="CACE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E0561D5"/>
    <w:multiLevelType w:val="multilevel"/>
    <w:tmpl w:val="EE00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53F27B5"/>
    <w:multiLevelType w:val="multilevel"/>
    <w:tmpl w:val="1AE8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547AF8"/>
    <w:multiLevelType w:val="multilevel"/>
    <w:tmpl w:val="84AE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466E69"/>
    <w:multiLevelType w:val="multilevel"/>
    <w:tmpl w:val="DD48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B4E6B4E"/>
    <w:multiLevelType w:val="multilevel"/>
    <w:tmpl w:val="D2C8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D53983"/>
    <w:multiLevelType w:val="multilevel"/>
    <w:tmpl w:val="1464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80650691">
    <w:abstractNumId w:val="0"/>
  </w:num>
  <w:num w:numId="2" w16cid:durableId="1601832095">
    <w:abstractNumId w:val="5"/>
  </w:num>
  <w:num w:numId="3" w16cid:durableId="356080819">
    <w:abstractNumId w:val="8"/>
  </w:num>
  <w:num w:numId="4" w16cid:durableId="1569337471">
    <w:abstractNumId w:val="12"/>
  </w:num>
  <w:num w:numId="5" w16cid:durableId="2129425207">
    <w:abstractNumId w:val="1"/>
  </w:num>
  <w:num w:numId="6" w16cid:durableId="333533047">
    <w:abstractNumId w:val="19"/>
  </w:num>
  <w:num w:numId="7" w16cid:durableId="1407069667">
    <w:abstractNumId w:val="11"/>
  </w:num>
  <w:num w:numId="8" w16cid:durableId="1600915643">
    <w:abstractNumId w:val="15"/>
  </w:num>
  <w:num w:numId="9" w16cid:durableId="1352604190">
    <w:abstractNumId w:val="16"/>
  </w:num>
  <w:num w:numId="10" w16cid:durableId="1437171287">
    <w:abstractNumId w:val="14"/>
  </w:num>
  <w:num w:numId="11" w16cid:durableId="1112240328">
    <w:abstractNumId w:val="2"/>
  </w:num>
  <w:num w:numId="12" w16cid:durableId="1855487851">
    <w:abstractNumId w:val="4"/>
  </w:num>
  <w:num w:numId="13" w16cid:durableId="253904467">
    <w:abstractNumId w:val="7"/>
  </w:num>
  <w:num w:numId="14" w16cid:durableId="1610508644">
    <w:abstractNumId w:val="18"/>
  </w:num>
  <w:num w:numId="15" w16cid:durableId="1859077530">
    <w:abstractNumId w:val="13"/>
  </w:num>
  <w:num w:numId="16" w16cid:durableId="1975480678">
    <w:abstractNumId w:val="10"/>
  </w:num>
  <w:num w:numId="17" w16cid:durableId="42557180">
    <w:abstractNumId w:val="20"/>
  </w:num>
  <w:num w:numId="18" w16cid:durableId="1248686388">
    <w:abstractNumId w:val="9"/>
  </w:num>
  <w:num w:numId="19" w16cid:durableId="1634210999">
    <w:abstractNumId w:val="3"/>
  </w:num>
  <w:num w:numId="20" w16cid:durableId="912006350">
    <w:abstractNumId w:val="6"/>
  </w:num>
  <w:num w:numId="21" w16cid:durableId="640499946">
    <w:abstractNumId w:val="21"/>
  </w:num>
  <w:num w:numId="22" w16cid:durableId="16677835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7D2"/>
    <w:rsid w:val="00137F75"/>
    <w:rsid w:val="002C47D2"/>
    <w:rsid w:val="003B6C57"/>
    <w:rsid w:val="00583466"/>
    <w:rsid w:val="007173EF"/>
    <w:rsid w:val="00B22876"/>
    <w:rsid w:val="00EC2ABE"/>
    <w:rsid w:val="1EBF557E"/>
    <w:rsid w:val="3A4B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C9C62"/>
  <w15:docId w15:val="{132FD011-9D8F-4726-9BA8-D28EB5148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542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2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31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3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98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2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0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7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2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71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2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90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44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0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24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4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9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5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8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35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0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8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1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5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63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8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15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29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8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78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45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7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5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0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4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2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3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1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0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06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25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1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22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44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13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4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0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9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24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7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2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3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90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8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9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88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1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7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4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56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2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7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72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34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5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6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6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8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31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7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3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6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8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1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40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96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0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8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49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6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8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9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5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8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9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85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23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5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61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1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9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55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45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9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0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6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6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2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6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7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5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51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26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7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8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2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8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5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4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2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93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5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2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8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6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46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36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2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8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1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9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8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17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4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71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4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8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70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13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7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5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54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6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46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1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2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2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9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23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92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0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11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13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0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6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62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54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4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7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1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9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6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9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3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5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9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36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9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9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56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0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92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3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15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30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85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6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49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54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7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8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7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8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63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76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6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3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8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95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4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46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2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8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3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7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2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5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27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8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95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9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68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38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9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0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42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5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0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21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68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54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0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16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1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8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35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4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7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14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4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8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1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1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1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4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1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8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8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2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0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7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3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2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9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0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5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32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6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2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8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83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57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39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24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9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70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8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6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4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6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53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95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8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1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7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4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0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5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35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87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4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(30)</Template>
  <TotalTime>1</TotalTime>
  <Pages>2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2</cp:revision>
  <dcterms:created xsi:type="dcterms:W3CDTF">2025-10-17T14:23:00Z</dcterms:created>
  <dcterms:modified xsi:type="dcterms:W3CDTF">2025-10-17T14:23:00Z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