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2E4B4" w14:textId="23E9ABA7" w:rsidR="00BD38A1" w:rsidRPr="00592355" w:rsidRDefault="00592355" w:rsidP="002B77FF">
      <w:pPr>
        <w:pStyle w:val="Title"/>
        <w:rPr>
          <w:rFonts w:ascii="Alergia Normal Light" w:hAnsi="Alergia Normal Light"/>
        </w:rPr>
      </w:pPr>
      <w:r w:rsidRPr="00592355">
        <w:rPr>
          <w:rFonts w:ascii="Alergia Normal Light" w:hAnsi="Alergia Normal Light"/>
        </w:rPr>
        <w:t>Administrative Assistant</w:t>
      </w:r>
      <w:r w:rsidR="002B77FF" w:rsidRPr="00592355">
        <w:rPr>
          <w:rFonts w:ascii="Alergia Normal Light" w:hAnsi="Alergia Normal Light"/>
        </w:rPr>
        <w:t xml:space="preserve"> – Job Description</w:t>
      </w:r>
    </w:p>
    <w:p w14:paraId="5723D5C3" w14:textId="2604A6B6" w:rsidR="008A2CAC" w:rsidRPr="00592355" w:rsidRDefault="008A2CAC" w:rsidP="002B77FF">
      <w:pPr>
        <w:rPr>
          <w:rFonts w:ascii="Alergia Normal Light" w:hAnsi="Alergia Normal Light"/>
          <w:b/>
          <w:color w:val="002060"/>
          <w:sz w:val="24"/>
          <w:szCs w:val="28"/>
        </w:rPr>
      </w:pPr>
      <w:r w:rsidRPr="00592355">
        <w:rPr>
          <w:rFonts w:ascii="Alergia Normal Light" w:hAnsi="Alergia Normal Light"/>
          <w:b/>
          <w:color w:val="002060"/>
          <w:sz w:val="24"/>
          <w:szCs w:val="28"/>
        </w:rPr>
        <w:t>Reporting to:</w:t>
      </w:r>
      <w:r w:rsidR="00592355" w:rsidRPr="00592355">
        <w:rPr>
          <w:rFonts w:ascii="Alergia Normal Light" w:hAnsi="Alergia Normal Light"/>
          <w:b/>
          <w:color w:val="002060"/>
          <w:sz w:val="24"/>
          <w:szCs w:val="28"/>
        </w:rPr>
        <w:t xml:space="preserve"> </w:t>
      </w:r>
      <w:r w:rsidR="00592355" w:rsidRPr="00592355">
        <w:rPr>
          <w:rFonts w:ascii="Alergia Normal Light" w:hAnsi="Alergia Normal Light"/>
          <w:bCs/>
          <w:color w:val="002060"/>
          <w:sz w:val="24"/>
          <w:szCs w:val="28"/>
        </w:rPr>
        <w:t>PA to the Headteacher</w:t>
      </w:r>
    </w:p>
    <w:p w14:paraId="5C2FB977" w14:textId="33D22DDB" w:rsidR="008A2CAC" w:rsidRPr="00592355" w:rsidRDefault="008A2CAC" w:rsidP="002B77FF">
      <w:pPr>
        <w:rPr>
          <w:rFonts w:ascii="Alergia Normal Light" w:hAnsi="Alergia Normal Light"/>
          <w:b/>
          <w:color w:val="002060"/>
          <w:sz w:val="24"/>
          <w:szCs w:val="28"/>
        </w:rPr>
      </w:pPr>
      <w:r w:rsidRPr="00592355">
        <w:rPr>
          <w:rFonts w:ascii="Alergia Normal Light" w:hAnsi="Alergia Normal Light"/>
          <w:b/>
          <w:color w:val="002060"/>
          <w:sz w:val="24"/>
          <w:szCs w:val="28"/>
        </w:rPr>
        <w:t>Band/ Scale:</w:t>
      </w:r>
      <w:r w:rsidR="00592355" w:rsidRPr="00592355">
        <w:rPr>
          <w:rFonts w:ascii="Alergia Normal Light" w:hAnsi="Alergia Normal Light"/>
          <w:b/>
          <w:color w:val="002060"/>
          <w:sz w:val="24"/>
          <w:szCs w:val="28"/>
        </w:rPr>
        <w:t xml:space="preserve"> </w:t>
      </w:r>
      <w:r w:rsidR="00592355" w:rsidRPr="00592355">
        <w:rPr>
          <w:rFonts w:ascii="Alergia Normal Light" w:hAnsi="Alergia Normal Light"/>
          <w:bCs/>
          <w:color w:val="002060"/>
          <w:sz w:val="24"/>
          <w:szCs w:val="28"/>
        </w:rPr>
        <w:t>OLOL Band 2, Scale Points 3 - 5</w:t>
      </w:r>
    </w:p>
    <w:p w14:paraId="55870977" w14:textId="180EDBD5" w:rsidR="008A2CAC" w:rsidRPr="00592355" w:rsidRDefault="008A2CAC" w:rsidP="002B77FF">
      <w:pPr>
        <w:rPr>
          <w:rFonts w:ascii="Alergia Normal Light" w:hAnsi="Alergia Normal Light"/>
          <w:b/>
          <w:color w:val="002060"/>
          <w:sz w:val="24"/>
          <w:szCs w:val="28"/>
        </w:rPr>
      </w:pPr>
      <w:r w:rsidRPr="00592355">
        <w:rPr>
          <w:rFonts w:ascii="Alergia Normal Light" w:hAnsi="Alergia Normal Light"/>
          <w:b/>
          <w:color w:val="002060"/>
          <w:sz w:val="24"/>
          <w:szCs w:val="28"/>
        </w:rPr>
        <w:t>Hours of Work:</w:t>
      </w:r>
      <w:r w:rsidR="00592355" w:rsidRPr="00592355">
        <w:rPr>
          <w:rFonts w:ascii="Alergia Normal Light" w:hAnsi="Alergia Normal Light"/>
          <w:b/>
          <w:color w:val="002060"/>
          <w:sz w:val="24"/>
          <w:szCs w:val="28"/>
        </w:rPr>
        <w:t xml:space="preserve"> </w:t>
      </w:r>
      <w:r w:rsidR="00592355" w:rsidRPr="00592355">
        <w:rPr>
          <w:rFonts w:ascii="Alergia Normal Light" w:hAnsi="Alergia Normal Light"/>
          <w:bCs/>
          <w:color w:val="002060"/>
          <w:sz w:val="24"/>
          <w:szCs w:val="28"/>
        </w:rPr>
        <w:t>32 hours per week, term time only</w:t>
      </w:r>
    </w:p>
    <w:p w14:paraId="14F68FE7" w14:textId="77777777" w:rsidR="008A2CAC" w:rsidRPr="00592355" w:rsidRDefault="008A2CAC" w:rsidP="002B77FF">
      <w:pPr>
        <w:rPr>
          <w:rFonts w:ascii="Alergia Normal Light" w:hAnsi="Alergia Normal Light"/>
          <w:b/>
          <w:i/>
          <w:iCs/>
          <w:color w:val="002060"/>
        </w:rPr>
      </w:pPr>
    </w:p>
    <w:p w14:paraId="325144A6" w14:textId="38830228" w:rsidR="002B77FF" w:rsidRPr="00592355" w:rsidRDefault="002B77FF" w:rsidP="002B77FF">
      <w:pPr>
        <w:rPr>
          <w:rFonts w:ascii="Alergia Normal Light" w:hAnsi="Alergia Normal Light"/>
          <w:b/>
          <w:i/>
          <w:iCs/>
          <w:color w:val="002060"/>
        </w:rPr>
      </w:pPr>
      <w:r w:rsidRPr="00592355">
        <w:rPr>
          <w:rFonts w:ascii="Alergia Normal Light" w:hAnsi="Alergia Normal Light"/>
          <w:b/>
          <w:i/>
          <w:iCs/>
          <w:color w:val="002060"/>
        </w:rPr>
        <w:t>Core purpose</w:t>
      </w:r>
    </w:p>
    <w:p w14:paraId="514F6A31" w14:textId="043D00FB" w:rsidR="00592355" w:rsidRPr="00592355" w:rsidRDefault="00592355" w:rsidP="002B77FF">
      <w:pPr>
        <w:rPr>
          <w:rFonts w:ascii="Alergia Normal Light" w:eastAsia="Calibri" w:hAnsi="Alergia Normal Light"/>
          <w:color w:val="002060"/>
          <w:sz w:val="24"/>
        </w:rPr>
      </w:pPr>
    </w:p>
    <w:p w14:paraId="6C53AFB9" w14:textId="77777777" w:rsidR="00592355" w:rsidRPr="00D011C1" w:rsidRDefault="00592355" w:rsidP="00592355">
      <w:pPr>
        <w:spacing w:after="160" w:line="278" w:lineRule="auto"/>
        <w:rPr>
          <w:rFonts w:ascii="Alergia Normal Light" w:hAnsi="Alergia Normal Light"/>
          <w:color w:val="002060"/>
          <w:szCs w:val="22"/>
        </w:rPr>
      </w:pPr>
      <w:r w:rsidRPr="00D011C1">
        <w:rPr>
          <w:rFonts w:ascii="Alergia Normal Light" w:hAnsi="Alergia Normal Light"/>
          <w:color w:val="002060"/>
          <w:szCs w:val="22"/>
        </w:rPr>
        <w:t>To provide high</w:t>
      </w:r>
      <w:r w:rsidRPr="00D011C1">
        <w:rPr>
          <w:rFonts w:ascii="Alergia Normal Light" w:hAnsi="Alergia Normal Light"/>
          <w:color w:val="002060"/>
          <w:szCs w:val="22"/>
        </w:rPr>
        <w:noBreakHyphen/>
        <w:t>quality administrative support to the whole school community, ensuring the effective delivery of key processes and contributing to a positive and professional school environment.</w:t>
      </w:r>
    </w:p>
    <w:p w14:paraId="3F5451E1" w14:textId="77777777" w:rsidR="002B77FF" w:rsidRPr="00592355" w:rsidRDefault="002B77FF" w:rsidP="002B77FF">
      <w:pPr>
        <w:rPr>
          <w:rFonts w:ascii="Alergia Normal Light" w:hAnsi="Alergia Normal Light"/>
          <w:b/>
          <w:color w:val="002060"/>
        </w:rPr>
      </w:pPr>
      <w:r w:rsidRPr="00592355">
        <w:rPr>
          <w:rFonts w:ascii="Alergia Normal Light" w:hAnsi="Alergia Normal Light"/>
          <w:b/>
          <w:color w:val="002060"/>
        </w:rPr>
        <w:t>Specific areas of responsibility and key tasks:</w:t>
      </w:r>
    </w:p>
    <w:p w14:paraId="20D609AB" w14:textId="77777777" w:rsidR="002B77FF" w:rsidRPr="00592355" w:rsidRDefault="002B77FF" w:rsidP="002B77FF">
      <w:pPr>
        <w:rPr>
          <w:rFonts w:ascii="Alergia Normal Light" w:hAnsi="Alergia Normal Light"/>
          <w:b/>
          <w:color w:val="002060"/>
        </w:rPr>
      </w:pPr>
    </w:p>
    <w:p w14:paraId="4B08A0E4" w14:textId="77777777" w:rsidR="00592355" w:rsidRPr="00592355" w:rsidRDefault="00592355" w:rsidP="00592355">
      <w:pPr>
        <w:pStyle w:val="NoSpacing"/>
        <w:rPr>
          <w:rFonts w:ascii="Alergia Normal Light" w:hAnsi="Alergia Normal Light" w:cstheme="minorHAnsi"/>
          <w:b w:val="0"/>
          <w:bCs/>
          <w:color w:val="002060"/>
          <w:sz w:val="24"/>
        </w:rPr>
      </w:pPr>
      <w:r w:rsidRPr="00592355">
        <w:rPr>
          <w:rFonts w:ascii="Alergia Normal Light" w:hAnsi="Alergia Normal Light" w:cstheme="minorHAnsi"/>
          <w:bCs/>
          <w:color w:val="002060"/>
          <w:sz w:val="24"/>
        </w:rPr>
        <w:t>Administration Duties</w:t>
      </w:r>
    </w:p>
    <w:p w14:paraId="619B2033" w14:textId="77777777" w:rsidR="00592355" w:rsidRDefault="00592355" w:rsidP="00592355">
      <w:pPr>
        <w:pStyle w:val="ListParagraph"/>
        <w:numPr>
          <w:ilvl w:val="0"/>
          <w:numId w:val="9"/>
        </w:numPr>
        <w:spacing w:line="278" w:lineRule="auto"/>
        <w:rPr>
          <w:color w:val="002060"/>
        </w:rPr>
      </w:pPr>
      <w:r w:rsidRPr="00592355">
        <w:rPr>
          <w:color w:val="002060"/>
        </w:rPr>
        <w:t>Provide comprehensive support for the attendance process, including signing in late students, preparing Fixed Penalty Notices, maintaining accurate attendance records</w:t>
      </w:r>
      <w:r>
        <w:rPr>
          <w:color w:val="002060"/>
        </w:rPr>
        <w:t>.</w:t>
      </w:r>
    </w:p>
    <w:p w14:paraId="2917406F" w14:textId="2530F97A" w:rsidR="00592355" w:rsidRPr="00592355" w:rsidRDefault="00592355" w:rsidP="00592355">
      <w:pPr>
        <w:pStyle w:val="ListParagraph"/>
        <w:numPr>
          <w:ilvl w:val="0"/>
          <w:numId w:val="9"/>
        </w:numPr>
        <w:spacing w:line="278" w:lineRule="auto"/>
        <w:rPr>
          <w:color w:val="002060"/>
        </w:rPr>
      </w:pPr>
      <w:r w:rsidRPr="00592355">
        <w:rPr>
          <w:color w:val="002060"/>
        </w:rPr>
        <w:t>Provide support to Achievement Leaders and the Assistant Headteacher responsible for Attendance</w:t>
      </w:r>
      <w:r w:rsidR="007E0608">
        <w:rPr>
          <w:color w:val="002060"/>
        </w:rPr>
        <w:t>.</w:t>
      </w:r>
    </w:p>
    <w:p w14:paraId="200CAA4A" w14:textId="77777777" w:rsidR="00592355" w:rsidRPr="00592355" w:rsidRDefault="00592355" w:rsidP="00592355">
      <w:pPr>
        <w:pStyle w:val="ListParagraph"/>
        <w:numPr>
          <w:ilvl w:val="0"/>
          <w:numId w:val="9"/>
        </w:numPr>
        <w:overflowPunct w:val="0"/>
        <w:autoSpaceDE w:val="0"/>
        <w:autoSpaceDN w:val="0"/>
        <w:adjustRightInd w:val="0"/>
        <w:spacing w:line="278" w:lineRule="auto"/>
        <w:textAlignment w:val="baseline"/>
        <w:rPr>
          <w:rFonts w:cstheme="minorHAnsi"/>
          <w:bCs/>
          <w:color w:val="002060"/>
        </w:rPr>
      </w:pPr>
      <w:r w:rsidRPr="00592355">
        <w:rPr>
          <w:color w:val="002060"/>
        </w:rPr>
        <w:t>Use Arbor software to access, update, and maintain student and agency contact information, ensuring the data is accurate and up to date.</w:t>
      </w:r>
    </w:p>
    <w:p w14:paraId="52CB609B" w14:textId="49FAB98D" w:rsidR="00592355" w:rsidRPr="00592355" w:rsidRDefault="00592355" w:rsidP="00592355">
      <w:pPr>
        <w:pStyle w:val="ListParagraph"/>
        <w:numPr>
          <w:ilvl w:val="0"/>
          <w:numId w:val="9"/>
        </w:numPr>
        <w:overflowPunct w:val="0"/>
        <w:autoSpaceDE w:val="0"/>
        <w:autoSpaceDN w:val="0"/>
        <w:adjustRightInd w:val="0"/>
        <w:spacing w:line="278" w:lineRule="auto"/>
        <w:textAlignment w:val="baseline"/>
        <w:rPr>
          <w:rFonts w:cstheme="minorHAnsi"/>
          <w:bCs/>
          <w:color w:val="002060"/>
        </w:rPr>
      </w:pPr>
      <w:r w:rsidRPr="00592355">
        <w:rPr>
          <w:rFonts w:cstheme="minorHAnsi"/>
          <w:bCs/>
          <w:color w:val="002060"/>
        </w:rPr>
        <w:t>Be part of the First Aid Team (training will be provided)</w:t>
      </w:r>
    </w:p>
    <w:p w14:paraId="477825DF" w14:textId="141CBADF" w:rsidR="00592355" w:rsidRPr="00592355" w:rsidRDefault="00592355" w:rsidP="00592355">
      <w:pPr>
        <w:pStyle w:val="ListParagraph"/>
        <w:numPr>
          <w:ilvl w:val="0"/>
          <w:numId w:val="9"/>
        </w:numPr>
        <w:spacing w:line="278" w:lineRule="auto"/>
        <w:rPr>
          <w:color w:val="002060"/>
        </w:rPr>
      </w:pPr>
      <w:r w:rsidRPr="00592355">
        <w:rPr>
          <w:color w:val="002060"/>
        </w:rPr>
        <w:t>Work collaboratively with colleagues as part of the administrative team to ensure smooth day</w:t>
      </w:r>
      <w:r w:rsidRPr="00592355">
        <w:rPr>
          <w:color w:val="002060"/>
        </w:rPr>
        <w:noBreakHyphen/>
        <w:t>to</w:t>
      </w:r>
      <w:r w:rsidRPr="00592355">
        <w:rPr>
          <w:color w:val="002060"/>
        </w:rPr>
        <w:noBreakHyphen/>
        <w:t>day operations</w:t>
      </w:r>
      <w:r w:rsidR="007E0608">
        <w:rPr>
          <w:color w:val="002060"/>
        </w:rPr>
        <w:t>.</w:t>
      </w:r>
    </w:p>
    <w:p w14:paraId="6751BC98" w14:textId="77777777" w:rsidR="00592355" w:rsidRPr="00592355" w:rsidRDefault="00592355" w:rsidP="00592355">
      <w:pPr>
        <w:pStyle w:val="ListParagraph"/>
        <w:numPr>
          <w:ilvl w:val="0"/>
          <w:numId w:val="9"/>
        </w:numPr>
        <w:spacing w:line="278" w:lineRule="auto"/>
        <w:rPr>
          <w:color w:val="002060"/>
        </w:rPr>
      </w:pPr>
      <w:r w:rsidRPr="00592355">
        <w:rPr>
          <w:color w:val="002060"/>
        </w:rPr>
        <w:t>Undertake tasks as directed by the PA to the Headteacher, in line with the needs of the Academy.</w:t>
      </w:r>
    </w:p>
    <w:p w14:paraId="11FA2402" w14:textId="77777777" w:rsidR="00592355" w:rsidRPr="00592355" w:rsidRDefault="00592355" w:rsidP="00592355">
      <w:pPr>
        <w:pStyle w:val="NoSpacing"/>
        <w:rPr>
          <w:rFonts w:ascii="Alergia Normal Light" w:hAnsi="Alergia Normal Light" w:cstheme="minorHAnsi"/>
          <w:b w:val="0"/>
          <w:bCs/>
          <w:color w:val="002060"/>
          <w:szCs w:val="22"/>
        </w:rPr>
      </w:pPr>
    </w:p>
    <w:p w14:paraId="44440F1B" w14:textId="77777777" w:rsidR="00592355" w:rsidRPr="00592355" w:rsidRDefault="00592355" w:rsidP="00592355">
      <w:pPr>
        <w:pStyle w:val="NoSpacing"/>
        <w:rPr>
          <w:rFonts w:ascii="Alergia Normal Light" w:hAnsi="Alergia Normal Light" w:cstheme="minorHAnsi"/>
          <w:b w:val="0"/>
          <w:bCs/>
          <w:color w:val="002060"/>
          <w:sz w:val="24"/>
        </w:rPr>
      </w:pPr>
      <w:r w:rsidRPr="00592355">
        <w:rPr>
          <w:rFonts w:ascii="Alergia Normal Light" w:hAnsi="Alergia Normal Light" w:cstheme="minorHAnsi"/>
          <w:bCs/>
          <w:color w:val="002060"/>
          <w:sz w:val="24"/>
        </w:rPr>
        <w:t xml:space="preserve">Reception Support Duties </w:t>
      </w:r>
    </w:p>
    <w:p w14:paraId="5D075584" w14:textId="77777777" w:rsidR="00592355" w:rsidRPr="00D011C1" w:rsidRDefault="00592355" w:rsidP="00592355">
      <w:pPr>
        <w:numPr>
          <w:ilvl w:val="0"/>
          <w:numId w:val="6"/>
        </w:numPr>
        <w:spacing w:line="278" w:lineRule="auto"/>
        <w:rPr>
          <w:rFonts w:ascii="Alergia Normal Light" w:hAnsi="Alergia Normal Light"/>
          <w:color w:val="002060"/>
          <w:szCs w:val="22"/>
        </w:rPr>
      </w:pPr>
      <w:r w:rsidRPr="00D011C1">
        <w:rPr>
          <w:rFonts w:ascii="Alergia Normal Light" w:hAnsi="Alergia Normal Light"/>
          <w:color w:val="002060"/>
          <w:szCs w:val="22"/>
        </w:rPr>
        <w:t>Provide Reception cover as required, welcoming visitors in a professional, courteous, and efficient manner.</w:t>
      </w:r>
    </w:p>
    <w:p w14:paraId="7D687E71" w14:textId="77777777" w:rsidR="00592355" w:rsidRPr="00D011C1" w:rsidRDefault="00592355" w:rsidP="00592355">
      <w:pPr>
        <w:numPr>
          <w:ilvl w:val="0"/>
          <w:numId w:val="6"/>
        </w:numPr>
        <w:spacing w:line="278" w:lineRule="auto"/>
        <w:rPr>
          <w:rFonts w:ascii="Alergia Normal Light" w:hAnsi="Alergia Normal Light"/>
          <w:color w:val="002060"/>
          <w:szCs w:val="22"/>
        </w:rPr>
      </w:pPr>
      <w:r w:rsidRPr="00D011C1">
        <w:rPr>
          <w:rFonts w:ascii="Alergia Normal Light" w:hAnsi="Alergia Normal Light"/>
          <w:color w:val="002060"/>
          <w:szCs w:val="22"/>
        </w:rPr>
        <w:t>Ensure all visitors follow the Academy’s safeguarding and signing</w:t>
      </w:r>
      <w:r w:rsidRPr="00D011C1">
        <w:rPr>
          <w:rFonts w:ascii="Alergia Normal Light" w:hAnsi="Alergia Normal Light"/>
          <w:color w:val="002060"/>
          <w:szCs w:val="22"/>
        </w:rPr>
        <w:noBreakHyphen/>
        <w:t>in procedures, including appropriately challenging unidentified or unexpected visitors.</w:t>
      </w:r>
    </w:p>
    <w:p w14:paraId="2CC7BEEC" w14:textId="77777777" w:rsidR="00592355" w:rsidRPr="00D011C1" w:rsidRDefault="00592355" w:rsidP="00592355">
      <w:pPr>
        <w:numPr>
          <w:ilvl w:val="0"/>
          <w:numId w:val="6"/>
        </w:numPr>
        <w:spacing w:line="278" w:lineRule="auto"/>
        <w:rPr>
          <w:rFonts w:ascii="Alergia Normal Light" w:hAnsi="Alergia Normal Light"/>
          <w:color w:val="002060"/>
          <w:szCs w:val="22"/>
        </w:rPr>
      </w:pPr>
      <w:r w:rsidRPr="00D011C1">
        <w:rPr>
          <w:rFonts w:ascii="Alergia Normal Light" w:hAnsi="Alergia Normal Light"/>
          <w:color w:val="002060"/>
          <w:szCs w:val="22"/>
        </w:rPr>
        <w:t>Manage incoming and outgoing telephone calls to parents and carers in accordance with Academy communication standards, including handling challenging calls with professionalism and sensitivity.</w:t>
      </w:r>
    </w:p>
    <w:p w14:paraId="7E4AAD22" w14:textId="77777777" w:rsidR="00592355" w:rsidRPr="00592355" w:rsidRDefault="00592355" w:rsidP="00592355">
      <w:pPr>
        <w:pStyle w:val="paragraph"/>
        <w:spacing w:before="0" w:beforeAutospacing="0" w:after="0" w:afterAutospacing="0"/>
        <w:textAlignment w:val="baseline"/>
        <w:rPr>
          <w:rFonts w:ascii="Alergia Normal Light" w:hAnsi="Alergia Normal Light" w:cstheme="minorHAnsi"/>
          <w:b/>
          <w:bCs/>
          <w:color w:val="002060"/>
          <w:kern w:val="28"/>
          <w:lang w:eastAsia="en-GB"/>
        </w:rPr>
      </w:pPr>
    </w:p>
    <w:p w14:paraId="11E0F2D5" w14:textId="77777777" w:rsidR="00592355" w:rsidRPr="00592355" w:rsidRDefault="00592355" w:rsidP="00592355">
      <w:pPr>
        <w:pStyle w:val="paragraph"/>
        <w:spacing w:before="0" w:beforeAutospacing="0" w:after="0" w:afterAutospacing="0"/>
        <w:textAlignment w:val="baseline"/>
        <w:rPr>
          <w:rFonts w:ascii="Alergia Normal Light" w:hAnsi="Alergia Normal Light" w:cstheme="minorHAnsi"/>
          <w:b/>
          <w:bCs/>
          <w:color w:val="002060"/>
          <w:kern w:val="28"/>
          <w:lang w:val="en-GB" w:eastAsia="en-GB"/>
        </w:rPr>
      </w:pPr>
      <w:r w:rsidRPr="00592355">
        <w:rPr>
          <w:rFonts w:ascii="Alergia Normal Light" w:hAnsi="Alergia Normal Light" w:cstheme="minorHAnsi"/>
          <w:b/>
          <w:bCs/>
          <w:color w:val="002060"/>
          <w:kern w:val="28"/>
          <w:lang w:eastAsia="en-GB"/>
        </w:rPr>
        <w:t>Whole Academy</w:t>
      </w:r>
      <w:r w:rsidRPr="00592355">
        <w:rPr>
          <w:rFonts w:ascii="Calibri" w:hAnsi="Calibri" w:cs="Calibri"/>
          <w:b/>
          <w:bCs/>
          <w:color w:val="002060"/>
          <w:kern w:val="28"/>
          <w:lang w:eastAsia="en-GB"/>
        </w:rPr>
        <w:t> </w:t>
      </w:r>
      <w:r w:rsidRPr="00592355">
        <w:rPr>
          <w:rFonts w:ascii="Alergia Normal Light" w:hAnsi="Alergia Normal Light" w:cstheme="minorHAnsi"/>
          <w:b/>
          <w:bCs/>
          <w:color w:val="002060"/>
          <w:kern w:val="28"/>
          <w:lang w:eastAsia="en-GB"/>
        </w:rPr>
        <w:t>Responsibilities</w:t>
      </w:r>
    </w:p>
    <w:p w14:paraId="2F9A4BC8" w14:textId="149DFDF3" w:rsidR="00592355" w:rsidRPr="00D011C1" w:rsidRDefault="00592355" w:rsidP="00592355">
      <w:pPr>
        <w:numPr>
          <w:ilvl w:val="0"/>
          <w:numId w:val="7"/>
        </w:numPr>
        <w:spacing w:line="278" w:lineRule="auto"/>
        <w:rPr>
          <w:rFonts w:ascii="Alergia Normal Light" w:hAnsi="Alergia Normal Light"/>
          <w:color w:val="002060"/>
          <w:szCs w:val="22"/>
        </w:rPr>
      </w:pPr>
      <w:r w:rsidRPr="00592355">
        <w:rPr>
          <w:rFonts w:ascii="Alergia Normal Light" w:hAnsi="Alergia Normal Light"/>
          <w:color w:val="002060"/>
          <w:szCs w:val="22"/>
        </w:rPr>
        <w:t>Be a positive influence on the climate and culture of the Academy</w:t>
      </w:r>
      <w:r w:rsidRPr="00D011C1">
        <w:rPr>
          <w:rFonts w:ascii="Alergia Normal Light" w:hAnsi="Alergia Normal Light"/>
          <w:color w:val="002060"/>
          <w:szCs w:val="22"/>
        </w:rPr>
        <w:t xml:space="preserve">, </w:t>
      </w:r>
      <w:proofErr w:type="gramStart"/>
      <w:r w:rsidRPr="00D011C1">
        <w:rPr>
          <w:rFonts w:ascii="Alergia Normal Light" w:hAnsi="Alergia Normal Light"/>
          <w:color w:val="002060"/>
          <w:szCs w:val="22"/>
        </w:rPr>
        <w:t>acting as a role model at all times</w:t>
      </w:r>
      <w:proofErr w:type="gramEnd"/>
      <w:r w:rsidRPr="00D011C1">
        <w:rPr>
          <w:rFonts w:ascii="Alergia Normal Light" w:hAnsi="Alergia Normal Light"/>
          <w:color w:val="002060"/>
          <w:szCs w:val="22"/>
        </w:rPr>
        <w:t>.</w:t>
      </w:r>
    </w:p>
    <w:p w14:paraId="4D5A1072" w14:textId="77777777" w:rsidR="00592355" w:rsidRPr="00D011C1" w:rsidRDefault="00592355" w:rsidP="00592355">
      <w:pPr>
        <w:numPr>
          <w:ilvl w:val="0"/>
          <w:numId w:val="7"/>
        </w:numPr>
        <w:spacing w:line="278" w:lineRule="auto"/>
        <w:rPr>
          <w:rFonts w:ascii="Alergia Normal Light" w:hAnsi="Alergia Normal Light"/>
          <w:color w:val="002060"/>
          <w:szCs w:val="22"/>
        </w:rPr>
      </w:pPr>
      <w:r w:rsidRPr="00D011C1">
        <w:rPr>
          <w:rFonts w:ascii="Alergia Normal Light" w:hAnsi="Alergia Normal Light"/>
          <w:color w:val="002060"/>
          <w:szCs w:val="22"/>
        </w:rPr>
        <w:lastRenderedPageBreak/>
        <w:t>Support and uphold the Catholic ethos and values of the Academy.</w:t>
      </w:r>
    </w:p>
    <w:p w14:paraId="1335C89F" w14:textId="6F16708E" w:rsidR="00592355" w:rsidRPr="00D011C1" w:rsidRDefault="00592355" w:rsidP="00592355">
      <w:pPr>
        <w:numPr>
          <w:ilvl w:val="0"/>
          <w:numId w:val="7"/>
        </w:numPr>
        <w:spacing w:line="278" w:lineRule="auto"/>
        <w:rPr>
          <w:rFonts w:ascii="Alergia Normal Light" w:hAnsi="Alergia Normal Light"/>
          <w:color w:val="002060"/>
          <w:szCs w:val="22"/>
        </w:rPr>
      </w:pPr>
      <w:r>
        <w:rPr>
          <w:rFonts w:ascii="Alergia Normal Light" w:hAnsi="Alergia Normal Light"/>
          <w:color w:val="002060"/>
          <w:szCs w:val="22"/>
        </w:rPr>
        <w:t xml:space="preserve">Be aware </w:t>
      </w:r>
      <w:r w:rsidR="007F2533">
        <w:rPr>
          <w:rFonts w:ascii="Alergia Normal Light" w:hAnsi="Alergia Normal Light"/>
          <w:color w:val="002060"/>
          <w:szCs w:val="22"/>
        </w:rPr>
        <w:t>of and</w:t>
      </w:r>
      <w:r w:rsidR="00D86726">
        <w:rPr>
          <w:rFonts w:ascii="Alergia Normal Light" w:hAnsi="Alergia Normal Light"/>
          <w:color w:val="002060"/>
          <w:szCs w:val="22"/>
        </w:rPr>
        <w:t xml:space="preserve"> c</w:t>
      </w:r>
      <w:r w:rsidRPr="00D011C1">
        <w:rPr>
          <w:rFonts w:ascii="Alergia Normal Light" w:hAnsi="Alergia Normal Light"/>
          <w:color w:val="002060"/>
          <w:szCs w:val="22"/>
        </w:rPr>
        <w:t>omply with all policies and procedures relating to safeguarding, child protection, health and safety, confidentiality, data protection, and copyright, reporting any concerns to the appropriate line manager.</w:t>
      </w:r>
    </w:p>
    <w:p w14:paraId="115E421F" w14:textId="77777777" w:rsidR="00592355" w:rsidRPr="00D011C1" w:rsidRDefault="00592355" w:rsidP="00592355">
      <w:pPr>
        <w:numPr>
          <w:ilvl w:val="0"/>
          <w:numId w:val="7"/>
        </w:numPr>
        <w:spacing w:line="278" w:lineRule="auto"/>
        <w:rPr>
          <w:rFonts w:ascii="Alergia Normal Light" w:hAnsi="Alergia Normal Light"/>
          <w:color w:val="002060"/>
          <w:szCs w:val="22"/>
        </w:rPr>
      </w:pPr>
      <w:r w:rsidRPr="00D011C1">
        <w:rPr>
          <w:rFonts w:ascii="Alergia Normal Light" w:hAnsi="Alergia Normal Light"/>
          <w:color w:val="002060"/>
          <w:szCs w:val="22"/>
        </w:rPr>
        <w:t>Maintain strict confidentiality regarding students, families, and Academy information, ensuring secure storage and disposal of sensitive records in line with GDPR and relevant legislation.</w:t>
      </w:r>
    </w:p>
    <w:p w14:paraId="681B683D" w14:textId="77777777" w:rsidR="00592355" w:rsidRPr="00D011C1" w:rsidRDefault="00592355" w:rsidP="00592355">
      <w:pPr>
        <w:numPr>
          <w:ilvl w:val="0"/>
          <w:numId w:val="7"/>
        </w:numPr>
        <w:spacing w:line="278" w:lineRule="auto"/>
        <w:rPr>
          <w:rFonts w:ascii="Alergia Normal Light" w:hAnsi="Alergia Normal Light"/>
          <w:color w:val="002060"/>
          <w:szCs w:val="22"/>
        </w:rPr>
      </w:pPr>
      <w:r w:rsidRPr="00D011C1">
        <w:rPr>
          <w:rFonts w:ascii="Alergia Normal Light" w:hAnsi="Alergia Normal Light"/>
          <w:color w:val="002060"/>
          <w:szCs w:val="22"/>
        </w:rPr>
        <w:t>Promote and support equality, diversity, and inclusion across the Academy.</w:t>
      </w:r>
    </w:p>
    <w:p w14:paraId="7E7AE936" w14:textId="77777777" w:rsidR="00592355" w:rsidRPr="00D011C1" w:rsidRDefault="00592355" w:rsidP="00592355">
      <w:pPr>
        <w:numPr>
          <w:ilvl w:val="0"/>
          <w:numId w:val="7"/>
        </w:numPr>
        <w:spacing w:line="278" w:lineRule="auto"/>
        <w:rPr>
          <w:rFonts w:ascii="Alergia Normal Light" w:hAnsi="Alergia Normal Light"/>
          <w:color w:val="002060"/>
          <w:szCs w:val="22"/>
        </w:rPr>
      </w:pPr>
      <w:r w:rsidRPr="00D011C1">
        <w:rPr>
          <w:rFonts w:ascii="Alergia Normal Light" w:hAnsi="Alergia Normal Light"/>
          <w:color w:val="002060"/>
          <w:szCs w:val="22"/>
        </w:rPr>
        <w:t>Attend and participate in relevant meetings, training sessions, and professional development activities as required.</w:t>
      </w:r>
    </w:p>
    <w:p w14:paraId="6F748931" w14:textId="77777777" w:rsidR="00592355" w:rsidRPr="00592355" w:rsidRDefault="00592355" w:rsidP="00592355">
      <w:pPr>
        <w:rPr>
          <w:rFonts w:ascii="Alergia Normal Light" w:hAnsi="Alergia Normal Light" w:cstheme="minorHAnsi"/>
          <w:color w:val="002060"/>
          <w:sz w:val="24"/>
          <w:lang w:val="en-US"/>
        </w:rPr>
      </w:pPr>
    </w:p>
    <w:p w14:paraId="64C016B5" w14:textId="77777777" w:rsidR="00592355" w:rsidRPr="00592355" w:rsidRDefault="00592355" w:rsidP="00592355">
      <w:pPr>
        <w:rPr>
          <w:rFonts w:ascii="Alergia Normal Light" w:hAnsi="Alergia Normal Light" w:cstheme="minorHAnsi"/>
          <w:b/>
          <w:bCs/>
          <w:color w:val="002060"/>
          <w:sz w:val="24"/>
          <w:lang w:val="en-US"/>
        </w:rPr>
      </w:pPr>
      <w:r w:rsidRPr="00592355">
        <w:rPr>
          <w:rFonts w:ascii="Alergia Normal Light" w:hAnsi="Alergia Normal Light" w:cstheme="minorHAnsi"/>
          <w:b/>
          <w:bCs/>
          <w:color w:val="002060"/>
          <w:sz w:val="24"/>
          <w:lang w:val="en-US"/>
        </w:rPr>
        <w:t xml:space="preserve">Skills and Abilities </w:t>
      </w:r>
    </w:p>
    <w:p w14:paraId="3FB05DAF" w14:textId="77777777" w:rsidR="00592355" w:rsidRPr="00D011C1" w:rsidRDefault="00592355" w:rsidP="00592355">
      <w:pPr>
        <w:spacing w:after="160" w:line="278" w:lineRule="auto"/>
        <w:rPr>
          <w:rFonts w:ascii="Alergia Normal Light" w:hAnsi="Alergia Normal Light"/>
          <w:color w:val="002060"/>
          <w:szCs w:val="22"/>
        </w:rPr>
      </w:pPr>
      <w:r w:rsidRPr="00D011C1">
        <w:rPr>
          <w:rFonts w:ascii="Alergia Normal Light" w:hAnsi="Alergia Normal Light"/>
          <w:color w:val="002060"/>
          <w:szCs w:val="22"/>
        </w:rPr>
        <w:t>The postholder will be expected to demonstrate the following competencies:</w:t>
      </w:r>
    </w:p>
    <w:p w14:paraId="6C06CD80"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Strong understanding of GDPR requirements and the ability to ensure compliance in all administrative tasks.</w:t>
      </w:r>
    </w:p>
    <w:p w14:paraId="5C0699EA"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Ability to work independently, using initiative to resolve unexpected issues calmly, efficiently, and methodically.</w:t>
      </w:r>
    </w:p>
    <w:p w14:paraId="044B8DF0"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Willingness to learn new skills, develop existing capabilities, and share knowledge with colleagues where appropriate.</w:t>
      </w:r>
    </w:p>
    <w:p w14:paraId="6190E130"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Excellent interpersonal and communication skills, with the ability to engage confidently and professionally with staff, students, parents, and visitors.</w:t>
      </w:r>
    </w:p>
    <w:p w14:paraId="0E1BE6B3"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Ability to manage multiple tasks, respond to conflicting demands, and work flexibly within a busy school environment.</w:t>
      </w:r>
    </w:p>
    <w:p w14:paraId="5F6E28F5" w14:textId="77777777" w:rsidR="00592355" w:rsidRPr="00D011C1" w:rsidRDefault="00592355" w:rsidP="00592355">
      <w:pPr>
        <w:numPr>
          <w:ilvl w:val="0"/>
          <w:numId w:val="8"/>
        </w:numPr>
        <w:spacing w:line="278" w:lineRule="auto"/>
        <w:rPr>
          <w:rFonts w:ascii="Alergia Normal Light" w:hAnsi="Alergia Normal Light"/>
          <w:color w:val="002060"/>
          <w:szCs w:val="22"/>
        </w:rPr>
      </w:pPr>
      <w:r w:rsidRPr="00D011C1">
        <w:rPr>
          <w:rFonts w:ascii="Alergia Normal Light" w:hAnsi="Alergia Normal Light"/>
          <w:color w:val="002060"/>
          <w:szCs w:val="22"/>
        </w:rPr>
        <w:t>Experience in a similar administrative role is desirable, though not essential.</w:t>
      </w:r>
    </w:p>
    <w:p w14:paraId="6224022C" w14:textId="77777777" w:rsidR="002B77FF" w:rsidRPr="00592355" w:rsidRDefault="002B77FF" w:rsidP="002B77FF">
      <w:pPr>
        <w:pStyle w:val="ListParagraph"/>
        <w:spacing w:after="0"/>
        <w:rPr>
          <w:color w:val="002060"/>
        </w:rPr>
      </w:pPr>
    </w:p>
    <w:p w14:paraId="1A743B90" w14:textId="77777777" w:rsidR="002B77FF" w:rsidRPr="00592355" w:rsidRDefault="002B77FF" w:rsidP="002B77FF">
      <w:pPr>
        <w:pStyle w:val="ListParagraph"/>
        <w:spacing w:after="0"/>
        <w:rPr>
          <w:color w:val="002060"/>
        </w:rPr>
      </w:pPr>
    </w:p>
    <w:p w14:paraId="26959995" w14:textId="77777777" w:rsidR="002B77FF" w:rsidRDefault="002B77FF" w:rsidP="002B77FF">
      <w:pPr>
        <w:rPr>
          <w:rFonts w:ascii="Alergia Normal Light" w:hAnsi="Alergia Normal Light"/>
          <w:i/>
          <w:iCs/>
          <w:color w:val="002060"/>
          <w:sz w:val="20"/>
          <w:szCs w:val="20"/>
        </w:rPr>
      </w:pPr>
      <w:bookmarkStart w:id="0" w:name="_Hlk171332637"/>
      <w:r w:rsidRPr="00592355">
        <w:rPr>
          <w:rFonts w:ascii="Alergia Normal Light" w:hAnsi="Alergia Normal Light"/>
          <w:i/>
          <w:iCs/>
          <w:color w:val="002060"/>
          <w:sz w:val="20"/>
          <w:szCs w:val="20"/>
        </w:rPr>
        <w:t xml:space="preserve">The Our Lady of Lourdes Catholic Multi-Academy Trust is committed to safeguarding and promoting the welfare of children and young people and expects all staff and volunteers to share this commitment. This post is subject to satisfactory references, which will be requested, prior to interview, an enhanced Disclosure and Barring Service (DBS) check, medical check, evidence of qualifications plus verification of the right to work in the UK. </w:t>
      </w:r>
    </w:p>
    <w:p w14:paraId="11862961" w14:textId="77777777" w:rsidR="00592355" w:rsidRPr="00592355" w:rsidRDefault="00592355" w:rsidP="002B77FF">
      <w:pPr>
        <w:rPr>
          <w:rFonts w:ascii="Alergia Normal Light" w:hAnsi="Alergia Normal Light"/>
          <w:i/>
          <w:iCs/>
          <w:color w:val="002060"/>
          <w:sz w:val="20"/>
          <w:szCs w:val="20"/>
        </w:rPr>
      </w:pPr>
    </w:p>
    <w:p w14:paraId="5431B960" w14:textId="77777777" w:rsidR="002B77FF" w:rsidRDefault="002B77FF" w:rsidP="002B77FF">
      <w:pPr>
        <w:rPr>
          <w:rFonts w:ascii="Alergia Normal Light" w:hAnsi="Alergia Normal Light"/>
          <w:i/>
          <w:iCs/>
          <w:color w:val="002060"/>
          <w:sz w:val="20"/>
          <w:szCs w:val="20"/>
        </w:rPr>
      </w:pPr>
      <w:r w:rsidRPr="00592355">
        <w:rPr>
          <w:rFonts w:ascii="Alergia Normal Light" w:hAnsi="Alergia Normal Light"/>
          <w:i/>
          <w:iCs/>
          <w:color w:val="002060"/>
          <w:sz w:val="20"/>
          <w:szCs w:val="20"/>
        </w:rPr>
        <w:t xml:space="preserve">The Trust will endeavour to make any necessary reasonable adjustments to the job and the working environment to enable access to employment opportunities for disabled job applicants or continued employment for any employee who develops a disabling condition. </w:t>
      </w:r>
    </w:p>
    <w:p w14:paraId="1E5E85E9" w14:textId="77777777" w:rsidR="00592355" w:rsidRPr="00592355" w:rsidRDefault="00592355" w:rsidP="002B77FF">
      <w:pPr>
        <w:rPr>
          <w:rFonts w:ascii="Alergia Normal Light" w:hAnsi="Alergia Normal Light"/>
          <w:i/>
          <w:iCs/>
          <w:color w:val="002060"/>
          <w:sz w:val="20"/>
          <w:szCs w:val="20"/>
        </w:rPr>
      </w:pPr>
    </w:p>
    <w:p w14:paraId="12A18653" w14:textId="77777777" w:rsidR="002B77FF" w:rsidRDefault="002B77FF" w:rsidP="002B77FF">
      <w:pPr>
        <w:pStyle w:val="ListParagraph"/>
        <w:ind w:left="0"/>
        <w:rPr>
          <w:i/>
          <w:iCs/>
          <w:color w:val="002060"/>
          <w:sz w:val="20"/>
          <w:szCs w:val="20"/>
        </w:rPr>
      </w:pPr>
      <w:r w:rsidRPr="00592355">
        <w:rPr>
          <w:i/>
          <w:iCs/>
          <w:color w:val="002060"/>
          <w:sz w:val="20"/>
          <w:szCs w:val="20"/>
        </w:rPr>
        <w:t xml:space="preserve">Whilst every effort has been made to outline the key duties and responsibilities of the role, it is not an exhaustive list. The duties and responsibilities of the role may vary from time to time, commensurate with and without changing the general character of the duties or the level of responsibility </w:t>
      </w:r>
      <w:proofErr w:type="gramStart"/>
      <w:r w:rsidRPr="00592355">
        <w:rPr>
          <w:i/>
          <w:iCs/>
          <w:color w:val="002060"/>
          <w:sz w:val="20"/>
          <w:szCs w:val="20"/>
        </w:rPr>
        <w:t>entailed, and</w:t>
      </w:r>
      <w:proofErr w:type="gramEnd"/>
      <w:r w:rsidRPr="00592355">
        <w:rPr>
          <w:i/>
          <w:iCs/>
          <w:color w:val="002060"/>
          <w:sz w:val="20"/>
          <w:szCs w:val="20"/>
        </w:rPr>
        <w:t xml:space="preserve"> would not in itself justify a reconsideration of the grading of the post.</w:t>
      </w:r>
    </w:p>
    <w:p w14:paraId="6F462AB7" w14:textId="77777777" w:rsidR="008C46A6" w:rsidRDefault="008C46A6" w:rsidP="002B77FF">
      <w:pPr>
        <w:pStyle w:val="ListParagraph"/>
        <w:ind w:left="0"/>
        <w:rPr>
          <w:i/>
          <w:iCs/>
          <w:color w:val="002060"/>
          <w:sz w:val="20"/>
          <w:szCs w:val="20"/>
        </w:rPr>
      </w:pPr>
    </w:p>
    <w:p w14:paraId="323FF06B" w14:textId="77777777" w:rsidR="008C46A6" w:rsidRDefault="008C46A6" w:rsidP="002B77FF">
      <w:pPr>
        <w:pStyle w:val="ListParagraph"/>
        <w:ind w:left="0"/>
        <w:rPr>
          <w:i/>
          <w:iCs/>
          <w:color w:val="002060"/>
          <w:sz w:val="20"/>
          <w:szCs w:val="20"/>
        </w:rPr>
      </w:pPr>
    </w:p>
    <w:p w14:paraId="5242A8EE" w14:textId="77777777" w:rsidR="008C46A6" w:rsidRDefault="008C46A6" w:rsidP="002B77FF">
      <w:pPr>
        <w:pStyle w:val="ListParagraph"/>
        <w:ind w:left="0"/>
        <w:rPr>
          <w:i/>
          <w:iCs/>
          <w:color w:val="002060"/>
          <w:sz w:val="20"/>
          <w:szCs w:val="20"/>
        </w:rPr>
      </w:pPr>
    </w:p>
    <w:p w14:paraId="4EE64D70" w14:textId="77777777" w:rsidR="008C46A6" w:rsidRDefault="008C46A6" w:rsidP="002B77FF">
      <w:pPr>
        <w:pStyle w:val="ListParagraph"/>
        <w:ind w:left="0"/>
        <w:rPr>
          <w:i/>
          <w:iCs/>
          <w:color w:val="002060"/>
          <w:sz w:val="20"/>
          <w:szCs w:val="20"/>
        </w:rPr>
      </w:pPr>
    </w:p>
    <w:p w14:paraId="3D6AE7AA" w14:textId="77777777" w:rsidR="008C46A6" w:rsidRPr="009D7FBB" w:rsidRDefault="008C46A6" w:rsidP="008C46A6">
      <w:pPr>
        <w:jc w:val="center"/>
        <w:rPr>
          <w:rFonts w:ascii="Alergia Normal Light" w:hAnsi="Alergia Normal Light"/>
          <w:color w:val="002060"/>
          <w:sz w:val="36"/>
          <w:szCs w:val="36"/>
        </w:rPr>
      </w:pPr>
      <w:r w:rsidRPr="009D7FBB">
        <w:rPr>
          <w:rFonts w:ascii="Alergia Normal Light" w:hAnsi="Alergia Normal Light" w:cstheme="minorHAnsi"/>
          <w:b/>
          <w:color w:val="002060"/>
          <w:sz w:val="36"/>
          <w:szCs w:val="36"/>
        </w:rPr>
        <w:t>Person specification</w:t>
      </w:r>
    </w:p>
    <w:tbl>
      <w:tblPr>
        <w:tblW w:w="9771" w:type="dxa"/>
        <w:jc w:val="center"/>
        <w:tblLayout w:type="fixed"/>
        <w:tblCellMar>
          <w:top w:w="115" w:type="dxa"/>
          <w:left w:w="115" w:type="dxa"/>
          <w:bottom w:w="115" w:type="dxa"/>
          <w:right w:w="115" w:type="dxa"/>
        </w:tblCellMar>
        <w:tblLook w:val="0000" w:firstRow="0" w:lastRow="0" w:firstColumn="0" w:lastColumn="0" w:noHBand="0" w:noVBand="0"/>
      </w:tblPr>
      <w:tblGrid>
        <w:gridCol w:w="1833"/>
        <w:gridCol w:w="2693"/>
        <w:gridCol w:w="2694"/>
        <w:gridCol w:w="2551"/>
      </w:tblGrid>
      <w:tr w:rsidR="008C46A6" w:rsidRPr="009D7FBB" w14:paraId="6F273C30" w14:textId="77777777" w:rsidTr="00BA66E9">
        <w:trPr>
          <w:trHeight w:val="258"/>
          <w:jc w:val="center"/>
        </w:trPr>
        <w:tc>
          <w:tcPr>
            <w:tcW w:w="1833" w:type="dxa"/>
            <w:tcBorders>
              <w:top w:val="single" w:sz="8" w:space="0" w:color="000000"/>
              <w:left w:val="single" w:sz="8" w:space="0" w:color="000000"/>
              <w:bottom w:val="single" w:sz="8" w:space="0" w:color="000000"/>
            </w:tcBorders>
            <w:shd w:val="clear" w:color="auto" w:fill="C0C0C0"/>
          </w:tcPr>
          <w:p w14:paraId="49463EA2"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shd w:val="clear" w:color="auto" w:fill="C0C0C0"/>
              </w:rPr>
              <w:t>Requirements</w:t>
            </w:r>
            <w:r w:rsidRPr="009D7FBB">
              <w:rPr>
                <w:rFonts w:ascii="Alergia Normal Light" w:hAnsi="Alergia Normal Light"/>
                <w:color w:val="002060"/>
                <w:sz w:val="20"/>
                <w:szCs w:val="20"/>
              </w:rPr>
              <w:t xml:space="preserve"> </w:t>
            </w:r>
          </w:p>
        </w:tc>
        <w:tc>
          <w:tcPr>
            <w:tcW w:w="2693" w:type="dxa"/>
            <w:tcBorders>
              <w:top w:val="single" w:sz="8" w:space="0" w:color="000000"/>
              <w:left w:val="single" w:sz="8" w:space="0" w:color="000000"/>
              <w:bottom w:val="single" w:sz="8" w:space="0" w:color="000000"/>
            </w:tcBorders>
            <w:shd w:val="clear" w:color="auto" w:fill="C0C0C0"/>
          </w:tcPr>
          <w:p w14:paraId="26DDB527"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shd w:val="clear" w:color="auto" w:fill="C0C0C0"/>
              </w:rPr>
              <w:t>Essential</w:t>
            </w:r>
            <w:r w:rsidRPr="009D7FBB">
              <w:rPr>
                <w:rFonts w:ascii="Alergia Normal Light" w:hAnsi="Alergia Normal Light"/>
                <w:color w:val="002060"/>
                <w:sz w:val="20"/>
                <w:szCs w:val="20"/>
              </w:rPr>
              <w:t xml:space="preserve"> </w:t>
            </w:r>
          </w:p>
        </w:tc>
        <w:tc>
          <w:tcPr>
            <w:tcW w:w="2694" w:type="dxa"/>
            <w:tcBorders>
              <w:top w:val="single" w:sz="8" w:space="0" w:color="000000"/>
              <w:left w:val="single" w:sz="8" w:space="0" w:color="000000"/>
              <w:bottom w:val="single" w:sz="8" w:space="0" w:color="000000"/>
            </w:tcBorders>
            <w:shd w:val="clear" w:color="auto" w:fill="C0C0C0"/>
          </w:tcPr>
          <w:p w14:paraId="227B6D04"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shd w:val="clear" w:color="auto" w:fill="C0C0C0"/>
              </w:rPr>
              <w:t>Desirable</w:t>
            </w:r>
            <w:r w:rsidRPr="009D7FBB">
              <w:rPr>
                <w:rFonts w:ascii="Alergia Normal Light" w:hAnsi="Alergia Normal Light"/>
                <w:color w:val="002060"/>
                <w:sz w:val="20"/>
                <w:szCs w:val="20"/>
              </w:rPr>
              <w:t xml:space="preserve"> </w:t>
            </w:r>
          </w:p>
        </w:tc>
        <w:tc>
          <w:tcPr>
            <w:tcW w:w="2551" w:type="dxa"/>
            <w:tcBorders>
              <w:top w:val="single" w:sz="8" w:space="0" w:color="000000"/>
              <w:left w:val="single" w:sz="8" w:space="0" w:color="000000"/>
              <w:bottom w:val="single" w:sz="8" w:space="0" w:color="000000"/>
              <w:right w:val="single" w:sz="8" w:space="0" w:color="000000"/>
            </w:tcBorders>
            <w:shd w:val="clear" w:color="auto" w:fill="C0C0C0"/>
          </w:tcPr>
          <w:p w14:paraId="7411EFBE"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shd w:val="clear" w:color="auto" w:fill="C0C0C0"/>
              </w:rPr>
              <w:t>Demonstrated By</w:t>
            </w:r>
            <w:r w:rsidRPr="009D7FBB">
              <w:rPr>
                <w:rFonts w:ascii="Alergia Normal Light" w:hAnsi="Alergia Normal Light"/>
                <w:color w:val="002060"/>
                <w:sz w:val="20"/>
                <w:szCs w:val="20"/>
              </w:rPr>
              <w:t xml:space="preserve"> </w:t>
            </w:r>
          </w:p>
        </w:tc>
      </w:tr>
      <w:tr w:rsidR="008C46A6" w:rsidRPr="009D7FBB" w14:paraId="72563391" w14:textId="77777777" w:rsidTr="00BA66E9">
        <w:trPr>
          <w:trHeight w:val="692"/>
          <w:jc w:val="center"/>
        </w:trPr>
        <w:tc>
          <w:tcPr>
            <w:tcW w:w="1833" w:type="dxa"/>
            <w:tcBorders>
              <w:left w:val="single" w:sz="8" w:space="0" w:color="000000"/>
              <w:bottom w:val="single" w:sz="8" w:space="0" w:color="000000"/>
            </w:tcBorders>
          </w:tcPr>
          <w:p w14:paraId="4F3CFA7E"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rPr>
              <w:t>Qualifications &amp; Training</w:t>
            </w:r>
            <w:r w:rsidRPr="009D7FBB">
              <w:rPr>
                <w:rFonts w:ascii="Alergia Normal Light" w:hAnsi="Alergia Normal Light"/>
                <w:color w:val="002060"/>
                <w:sz w:val="20"/>
                <w:szCs w:val="20"/>
              </w:rPr>
              <w:t xml:space="preserve"> </w:t>
            </w:r>
          </w:p>
        </w:tc>
        <w:tc>
          <w:tcPr>
            <w:tcW w:w="2693" w:type="dxa"/>
            <w:tcBorders>
              <w:left w:val="single" w:sz="8" w:space="0" w:color="000000"/>
              <w:bottom w:val="single" w:sz="8" w:space="0" w:color="000000"/>
            </w:tcBorders>
          </w:tcPr>
          <w:p w14:paraId="716293C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5 GCSEs at Grade C or above including English and Maths (or equivalent)</w:t>
            </w:r>
          </w:p>
          <w:p w14:paraId="6DCB471A" w14:textId="77777777" w:rsidR="008C46A6" w:rsidRPr="009D7FBB" w:rsidRDefault="008C46A6" w:rsidP="00BA66E9">
            <w:pPr>
              <w:pStyle w:val="TableContents"/>
              <w:rPr>
                <w:rFonts w:ascii="Alergia Normal Light" w:hAnsi="Alergia Normal Light"/>
                <w:color w:val="002060"/>
                <w:sz w:val="20"/>
                <w:szCs w:val="20"/>
              </w:rPr>
            </w:pPr>
          </w:p>
          <w:p w14:paraId="2A73912E"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To be first aid trained or willing to undertake this training</w:t>
            </w:r>
          </w:p>
        </w:tc>
        <w:tc>
          <w:tcPr>
            <w:tcW w:w="2694" w:type="dxa"/>
            <w:tcBorders>
              <w:left w:val="single" w:sz="8" w:space="0" w:color="000000"/>
              <w:bottom w:val="single" w:sz="8" w:space="0" w:color="000000"/>
            </w:tcBorders>
          </w:tcPr>
          <w:p w14:paraId="2E95585F"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Formal ICT Training</w:t>
            </w:r>
          </w:p>
        </w:tc>
        <w:tc>
          <w:tcPr>
            <w:tcW w:w="2551" w:type="dxa"/>
            <w:tcBorders>
              <w:left w:val="single" w:sz="8" w:space="0" w:color="000000"/>
              <w:bottom w:val="single" w:sz="8" w:space="0" w:color="000000"/>
              <w:right w:val="single" w:sz="8" w:space="0" w:color="000000"/>
            </w:tcBorders>
          </w:tcPr>
          <w:p w14:paraId="326BF30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Interview/Application form</w:t>
            </w:r>
          </w:p>
        </w:tc>
      </w:tr>
      <w:tr w:rsidR="008C46A6" w:rsidRPr="009D7FBB" w14:paraId="027C008D" w14:textId="77777777" w:rsidTr="00BA66E9">
        <w:trPr>
          <w:trHeight w:val="761"/>
          <w:jc w:val="center"/>
        </w:trPr>
        <w:tc>
          <w:tcPr>
            <w:tcW w:w="1833" w:type="dxa"/>
            <w:tcBorders>
              <w:top w:val="single" w:sz="4" w:space="0" w:color="auto"/>
              <w:left w:val="single" w:sz="8" w:space="0" w:color="000000"/>
              <w:bottom w:val="single" w:sz="8" w:space="0" w:color="000000"/>
            </w:tcBorders>
          </w:tcPr>
          <w:p w14:paraId="7005497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rPr>
              <w:t>Experience</w:t>
            </w:r>
            <w:r w:rsidRPr="009D7FBB">
              <w:rPr>
                <w:rFonts w:ascii="Alergia Normal Light" w:hAnsi="Alergia Normal Light"/>
                <w:color w:val="002060"/>
                <w:sz w:val="20"/>
                <w:szCs w:val="20"/>
              </w:rPr>
              <w:t xml:space="preserve"> </w:t>
            </w:r>
          </w:p>
        </w:tc>
        <w:tc>
          <w:tcPr>
            <w:tcW w:w="2693" w:type="dxa"/>
            <w:tcBorders>
              <w:top w:val="single" w:sz="4" w:space="0" w:color="auto"/>
              <w:left w:val="single" w:sz="8" w:space="0" w:color="000000"/>
              <w:bottom w:val="single" w:sz="8" w:space="0" w:color="000000"/>
            </w:tcBorders>
          </w:tcPr>
          <w:p w14:paraId="15DF795A"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Experience of working in a busy admin/secretarial position</w:t>
            </w:r>
          </w:p>
        </w:tc>
        <w:tc>
          <w:tcPr>
            <w:tcW w:w="2694" w:type="dxa"/>
            <w:tcBorders>
              <w:top w:val="single" w:sz="4" w:space="0" w:color="auto"/>
              <w:left w:val="single" w:sz="8" w:space="0" w:color="000000"/>
              <w:bottom w:val="single" w:sz="8" w:space="0" w:color="000000"/>
            </w:tcBorders>
          </w:tcPr>
          <w:p w14:paraId="393F2A9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 xml:space="preserve">Experience of working in a school office </w:t>
            </w:r>
          </w:p>
        </w:tc>
        <w:tc>
          <w:tcPr>
            <w:tcW w:w="2551" w:type="dxa"/>
            <w:tcBorders>
              <w:top w:val="single" w:sz="4" w:space="0" w:color="auto"/>
              <w:left w:val="single" w:sz="8" w:space="0" w:color="000000"/>
              <w:bottom w:val="single" w:sz="8" w:space="0" w:color="000000"/>
              <w:right w:val="single" w:sz="8" w:space="0" w:color="000000"/>
            </w:tcBorders>
          </w:tcPr>
          <w:p w14:paraId="4750D158"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Application Form/Interview</w:t>
            </w:r>
          </w:p>
        </w:tc>
      </w:tr>
      <w:tr w:rsidR="008C46A6" w:rsidRPr="009D7FBB" w14:paraId="643C47F4" w14:textId="77777777" w:rsidTr="00BA66E9">
        <w:trPr>
          <w:trHeight w:val="1711"/>
          <w:jc w:val="center"/>
        </w:trPr>
        <w:tc>
          <w:tcPr>
            <w:tcW w:w="1833" w:type="dxa"/>
            <w:tcBorders>
              <w:left w:val="single" w:sz="8" w:space="0" w:color="000000"/>
              <w:bottom w:val="single" w:sz="8" w:space="0" w:color="000000"/>
            </w:tcBorders>
          </w:tcPr>
          <w:p w14:paraId="6A2DE40E" w14:textId="77777777" w:rsidR="008C46A6" w:rsidRPr="009D7FBB" w:rsidRDefault="008C46A6" w:rsidP="00BA66E9">
            <w:pPr>
              <w:pStyle w:val="TableContents"/>
              <w:rPr>
                <w:rFonts w:ascii="Alergia Normal Light" w:hAnsi="Alergia Normal Light"/>
                <w:b/>
                <w:color w:val="002060"/>
                <w:sz w:val="20"/>
                <w:szCs w:val="20"/>
              </w:rPr>
            </w:pPr>
            <w:r w:rsidRPr="009D7FBB">
              <w:rPr>
                <w:rFonts w:ascii="Alergia Normal Light" w:hAnsi="Alergia Normal Light"/>
                <w:b/>
                <w:color w:val="002060"/>
                <w:sz w:val="20"/>
                <w:szCs w:val="20"/>
              </w:rPr>
              <w:t xml:space="preserve">Skills </w:t>
            </w:r>
          </w:p>
        </w:tc>
        <w:tc>
          <w:tcPr>
            <w:tcW w:w="2693" w:type="dxa"/>
            <w:tcBorders>
              <w:left w:val="single" w:sz="8" w:space="0" w:color="000000"/>
              <w:bottom w:val="single" w:sz="8" w:space="0" w:color="000000"/>
            </w:tcBorders>
          </w:tcPr>
          <w:p w14:paraId="7D92EE30"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ICT literate:</w:t>
            </w:r>
          </w:p>
          <w:p w14:paraId="08C89702"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Advanced level Word (including mail merge), Outlook, PowerPoint and Excel</w:t>
            </w:r>
          </w:p>
          <w:p w14:paraId="1255ED0A"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Highly organised, efficient and accurate</w:t>
            </w:r>
          </w:p>
          <w:p w14:paraId="05734CC9"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Excellent communication skills</w:t>
            </w:r>
          </w:p>
        </w:tc>
        <w:tc>
          <w:tcPr>
            <w:tcW w:w="2694" w:type="dxa"/>
            <w:tcBorders>
              <w:left w:val="single" w:sz="8" w:space="0" w:color="000000"/>
              <w:bottom w:val="single" w:sz="8" w:space="0" w:color="000000"/>
            </w:tcBorders>
          </w:tcPr>
          <w:p w14:paraId="33557EAE"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Internet Skills</w:t>
            </w:r>
          </w:p>
          <w:p w14:paraId="71E9B3DF"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Database skills</w:t>
            </w:r>
          </w:p>
        </w:tc>
        <w:tc>
          <w:tcPr>
            <w:tcW w:w="2551" w:type="dxa"/>
            <w:tcBorders>
              <w:left w:val="single" w:sz="8" w:space="0" w:color="000000"/>
              <w:bottom w:val="single" w:sz="8" w:space="0" w:color="000000"/>
              <w:right w:val="single" w:sz="8" w:space="0" w:color="000000"/>
            </w:tcBorders>
          </w:tcPr>
          <w:p w14:paraId="2DA669F9"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Application Form /Task</w:t>
            </w:r>
          </w:p>
        </w:tc>
      </w:tr>
      <w:tr w:rsidR="008C46A6" w:rsidRPr="009D7FBB" w14:paraId="4F4817BF" w14:textId="77777777" w:rsidTr="00BA66E9">
        <w:trPr>
          <w:trHeight w:val="655"/>
          <w:jc w:val="center"/>
        </w:trPr>
        <w:tc>
          <w:tcPr>
            <w:tcW w:w="1833" w:type="dxa"/>
            <w:tcBorders>
              <w:left w:val="single" w:sz="8" w:space="0" w:color="000000"/>
              <w:bottom w:val="single" w:sz="8" w:space="0" w:color="000000"/>
            </w:tcBorders>
          </w:tcPr>
          <w:p w14:paraId="77A134F4"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b/>
                <w:color w:val="002060"/>
                <w:sz w:val="20"/>
                <w:szCs w:val="20"/>
              </w:rPr>
              <w:t>Knowledge</w:t>
            </w:r>
            <w:r w:rsidRPr="009D7FBB">
              <w:rPr>
                <w:rFonts w:ascii="Alergia Normal Light" w:hAnsi="Alergia Normal Light"/>
                <w:color w:val="002060"/>
                <w:sz w:val="20"/>
                <w:szCs w:val="20"/>
              </w:rPr>
              <w:t xml:space="preserve"> </w:t>
            </w:r>
          </w:p>
        </w:tc>
        <w:tc>
          <w:tcPr>
            <w:tcW w:w="2693" w:type="dxa"/>
            <w:tcBorders>
              <w:left w:val="single" w:sz="8" w:space="0" w:color="000000"/>
              <w:bottom w:val="single" w:sz="8" w:space="0" w:color="000000"/>
            </w:tcBorders>
          </w:tcPr>
          <w:p w14:paraId="7E796242" w14:textId="77777777" w:rsidR="008C46A6" w:rsidRPr="009D7FBB" w:rsidRDefault="008C46A6" w:rsidP="00BA66E9">
            <w:pPr>
              <w:pStyle w:val="TableContents"/>
              <w:rPr>
                <w:rFonts w:ascii="Alergia Normal Light" w:hAnsi="Alergia Normal Light"/>
                <w:color w:val="002060"/>
                <w:sz w:val="20"/>
                <w:szCs w:val="20"/>
              </w:rPr>
            </w:pPr>
          </w:p>
        </w:tc>
        <w:tc>
          <w:tcPr>
            <w:tcW w:w="2694" w:type="dxa"/>
            <w:tcBorders>
              <w:left w:val="single" w:sz="8" w:space="0" w:color="000000"/>
              <w:bottom w:val="single" w:sz="8" w:space="0" w:color="000000"/>
            </w:tcBorders>
          </w:tcPr>
          <w:p w14:paraId="11BB744B"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Knowledge of school systems</w:t>
            </w:r>
          </w:p>
          <w:p w14:paraId="5F690D87"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Knowledge and previous use of Arbor.</w:t>
            </w:r>
          </w:p>
          <w:p w14:paraId="5C38DB4B" w14:textId="32AD4485" w:rsidR="008C46A6" w:rsidRPr="009D7FBB" w:rsidRDefault="008C46A6" w:rsidP="00BA66E9">
            <w:pPr>
              <w:pStyle w:val="TableContents"/>
              <w:rPr>
                <w:rFonts w:ascii="Alergia Normal Light" w:hAnsi="Alergia Normal Light"/>
                <w:color w:val="002060"/>
                <w:sz w:val="20"/>
                <w:szCs w:val="20"/>
              </w:rPr>
            </w:pPr>
          </w:p>
        </w:tc>
        <w:tc>
          <w:tcPr>
            <w:tcW w:w="2551" w:type="dxa"/>
            <w:tcBorders>
              <w:left w:val="single" w:sz="8" w:space="0" w:color="000000"/>
              <w:bottom w:val="single" w:sz="8" w:space="0" w:color="000000"/>
              <w:right w:val="single" w:sz="8" w:space="0" w:color="000000"/>
            </w:tcBorders>
          </w:tcPr>
          <w:p w14:paraId="0C41B1A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Application form/Interview</w:t>
            </w:r>
          </w:p>
        </w:tc>
      </w:tr>
      <w:tr w:rsidR="008C46A6" w:rsidRPr="009D7FBB" w14:paraId="1701E500" w14:textId="77777777" w:rsidTr="00BA66E9">
        <w:trPr>
          <w:trHeight w:val="832"/>
          <w:jc w:val="center"/>
        </w:trPr>
        <w:tc>
          <w:tcPr>
            <w:tcW w:w="1833" w:type="dxa"/>
            <w:tcBorders>
              <w:left w:val="single" w:sz="8" w:space="0" w:color="000000"/>
              <w:bottom w:val="single" w:sz="8" w:space="0" w:color="000000"/>
            </w:tcBorders>
          </w:tcPr>
          <w:p w14:paraId="1BC3E550" w14:textId="77777777" w:rsidR="008C46A6" w:rsidRPr="009D7FBB" w:rsidRDefault="008C46A6" w:rsidP="00BA66E9">
            <w:pPr>
              <w:pStyle w:val="TableContents"/>
              <w:tabs>
                <w:tab w:val="left" w:pos="707"/>
              </w:tabs>
              <w:rPr>
                <w:rFonts w:ascii="Alergia Normal Light" w:hAnsi="Alergia Normal Light"/>
                <w:color w:val="002060"/>
                <w:sz w:val="20"/>
                <w:szCs w:val="20"/>
              </w:rPr>
            </w:pPr>
            <w:r w:rsidRPr="009D7FBB">
              <w:rPr>
                <w:rFonts w:ascii="Alergia Normal Light" w:hAnsi="Alergia Normal Light"/>
                <w:b/>
                <w:color w:val="002060"/>
                <w:sz w:val="20"/>
                <w:szCs w:val="20"/>
              </w:rPr>
              <w:t>Management</w:t>
            </w:r>
            <w:r w:rsidRPr="009D7FBB">
              <w:rPr>
                <w:rFonts w:ascii="Alergia Normal Light" w:hAnsi="Alergia Normal Light"/>
                <w:color w:val="002060"/>
                <w:sz w:val="20"/>
                <w:szCs w:val="20"/>
              </w:rPr>
              <w:t xml:space="preserve"> </w:t>
            </w:r>
          </w:p>
        </w:tc>
        <w:tc>
          <w:tcPr>
            <w:tcW w:w="2693" w:type="dxa"/>
            <w:tcBorders>
              <w:left w:val="single" w:sz="8" w:space="0" w:color="000000"/>
              <w:bottom w:val="single" w:sz="8" w:space="0" w:color="000000"/>
            </w:tcBorders>
          </w:tcPr>
          <w:p w14:paraId="4540E94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Able to manage own workload.</w:t>
            </w:r>
          </w:p>
          <w:p w14:paraId="66414F7B"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Ability to prioritise.</w:t>
            </w:r>
          </w:p>
          <w:p w14:paraId="72931EF6"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 xml:space="preserve">Able to </w:t>
            </w:r>
            <w:proofErr w:type="gramStart"/>
            <w:r w:rsidRPr="009D7FBB">
              <w:rPr>
                <w:rFonts w:ascii="Alergia Normal Light" w:hAnsi="Alergia Normal Light"/>
                <w:color w:val="002060"/>
                <w:sz w:val="20"/>
                <w:szCs w:val="20"/>
              </w:rPr>
              <w:t>plan ahead</w:t>
            </w:r>
            <w:proofErr w:type="gramEnd"/>
            <w:r w:rsidRPr="009D7FBB">
              <w:rPr>
                <w:rFonts w:ascii="Alergia Normal Light" w:hAnsi="Alergia Normal Light"/>
                <w:color w:val="002060"/>
                <w:sz w:val="20"/>
                <w:szCs w:val="20"/>
              </w:rPr>
              <w:t>.</w:t>
            </w:r>
          </w:p>
        </w:tc>
        <w:tc>
          <w:tcPr>
            <w:tcW w:w="2694" w:type="dxa"/>
            <w:tcBorders>
              <w:left w:val="single" w:sz="8" w:space="0" w:color="000000"/>
              <w:bottom w:val="single" w:sz="8" w:space="0" w:color="000000"/>
            </w:tcBorders>
          </w:tcPr>
          <w:p w14:paraId="1117B82F" w14:textId="77777777" w:rsidR="008C46A6" w:rsidRPr="009D7FBB" w:rsidRDefault="008C46A6" w:rsidP="00BA66E9">
            <w:pPr>
              <w:pStyle w:val="TableContents"/>
              <w:rPr>
                <w:rFonts w:ascii="Alergia Normal Light" w:hAnsi="Alergia Normal Light"/>
                <w:color w:val="002060"/>
                <w:sz w:val="20"/>
                <w:szCs w:val="20"/>
              </w:rPr>
            </w:pPr>
          </w:p>
        </w:tc>
        <w:tc>
          <w:tcPr>
            <w:tcW w:w="2551" w:type="dxa"/>
            <w:tcBorders>
              <w:left w:val="single" w:sz="8" w:space="0" w:color="000000"/>
              <w:bottom w:val="single" w:sz="8" w:space="0" w:color="000000"/>
              <w:right w:val="single" w:sz="8" w:space="0" w:color="000000"/>
            </w:tcBorders>
          </w:tcPr>
          <w:p w14:paraId="56019D7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Interview</w:t>
            </w:r>
          </w:p>
        </w:tc>
      </w:tr>
      <w:tr w:rsidR="008C46A6" w:rsidRPr="009D7FBB" w14:paraId="2E2375EB" w14:textId="77777777" w:rsidTr="00BA66E9">
        <w:trPr>
          <w:trHeight w:val="1897"/>
          <w:jc w:val="center"/>
        </w:trPr>
        <w:tc>
          <w:tcPr>
            <w:tcW w:w="1833" w:type="dxa"/>
            <w:tcBorders>
              <w:left w:val="single" w:sz="8" w:space="0" w:color="000000"/>
              <w:bottom w:val="single" w:sz="8" w:space="0" w:color="000000"/>
            </w:tcBorders>
          </w:tcPr>
          <w:p w14:paraId="3EBAE886" w14:textId="77777777" w:rsidR="008C46A6" w:rsidRPr="009D7FBB" w:rsidRDefault="008C46A6" w:rsidP="00BA66E9">
            <w:pPr>
              <w:pStyle w:val="TableContents"/>
              <w:rPr>
                <w:rFonts w:ascii="Alergia Normal Light" w:hAnsi="Alergia Normal Light"/>
                <w:color w:val="002060"/>
                <w:sz w:val="20"/>
                <w:szCs w:val="20"/>
              </w:rPr>
            </w:pPr>
            <w:r>
              <w:rPr>
                <w:rFonts w:ascii="Alergia Normal Light" w:hAnsi="Alergia Normal Light"/>
                <w:b/>
                <w:color w:val="002060"/>
                <w:sz w:val="20"/>
                <w:szCs w:val="20"/>
              </w:rPr>
              <w:t>A</w:t>
            </w:r>
            <w:r w:rsidRPr="009D7FBB">
              <w:rPr>
                <w:rFonts w:ascii="Alergia Normal Light" w:hAnsi="Alergia Normal Light"/>
                <w:b/>
                <w:color w:val="002060"/>
                <w:sz w:val="20"/>
                <w:szCs w:val="20"/>
              </w:rPr>
              <w:t xml:space="preserve">ptitude </w:t>
            </w:r>
            <w:r>
              <w:rPr>
                <w:rFonts w:ascii="Alergia Normal Light" w:hAnsi="Alergia Normal Light"/>
                <w:b/>
                <w:color w:val="002060"/>
                <w:sz w:val="20"/>
                <w:szCs w:val="20"/>
              </w:rPr>
              <w:t>&amp;</w:t>
            </w:r>
            <w:r w:rsidRPr="009D7FBB">
              <w:rPr>
                <w:rFonts w:ascii="Alergia Normal Light" w:hAnsi="Alergia Normal Light"/>
                <w:b/>
                <w:color w:val="002060"/>
                <w:sz w:val="20"/>
                <w:szCs w:val="20"/>
              </w:rPr>
              <w:t xml:space="preserve"> Personal qualities</w:t>
            </w:r>
            <w:r w:rsidRPr="009D7FBB">
              <w:rPr>
                <w:rFonts w:ascii="Alergia Normal Light" w:hAnsi="Alergia Normal Light"/>
                <w:color w:val="002060"/>
                <w:sz w:val="20"/>
                <w:szCs w:val="20"/>
              </w:rPr>
              <w:t xml:space="preserve"> </w:t>
            </w:r>
          </w:p>
        </w:tc>
        <w:tc>
          <w:tcPr>
            <w:tcW w:w="2693" w:type="dxa"/>
            <w:tcBorders>
              <w:left w:val="single" w:sz="8" w:space="0" w:color="000000"/>
              <w:bottom w:val="single" w:sz="8" w:space="0" w:color="000000"/>
            </w:tcBorders>
          </w:tcPr>
          <w:p w14:paraId="23772703"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Excellent telephone manner</w:t>
            </w:r>
          </w:p>
          <w:p w14:paraId="2D2058C3"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Reliable</w:t>
            </w:r>
          </w:p>
          <w:p w14:paraId="4CF9ECEF"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Friendly and approachable</w:t>
            </w:r>
          </w:p>
          <w:p w14:paraId="2B035A3A"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Professional Manner</w:t>
            </w:r>
          </w:p>
          <w:p w14:paraId="3AA92EE6"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Helpful</w:t>
            </w:r>
          </w:p>
          <w:p w14:paraId="07790081"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Able to relate well to staff, students and visitors</w:t>
            </w:r>
          </w:p>
        </w:tc>
        <w:tc>
          <w:tcPr>
            <w:tcW w:w="2694" w:type="dxa"/>
            <w:tcBorders>
              <w:left w:val="single" w:sz="8" w:space="0" w:color="000000"/>
              <w:bottom w:val="single" w:sz="8" w:space="0" w:color="000000"/>
            </w:tcBorders>
          </w:tcPr>
          <w:p w14:paraId="48150B43" w14:textId="77777777" w:rsidR="008C46A6" w:rsidRPr="009D7FBB" w:rsidRDefault="008C46A6" w:rsidP="00BA66E9">
            <w:pPr>
              <w:pStyle w:val="TableContents"/>
              <w:rPr>
                <w:rFonts w:ascii="Alergia Normal Light" w:hAnsi="Alergia Normal Light"/>
                <w:i/>
                <w:color w:val="002060"/>
                <w:sz w:val="20"/>
                <w:szCs w:val="20"/>
              </w:rPr>
            </w:pPr>
          </w:p>
        </w:tc>
        <w:tc>
          <w:tcPr>
            <w:tcW w:w="2551" w:type="dxa"/>
            <w:tcBorders>
              <w:left w:val="single" w:sz="8" w:space="0" w:color="000000"/>
              <w:bottom w:val="single" w:sz="8" w:space="0" w:color="000000"/>
              <w:right w:val="single" w:sz="8" w:space="0" w:color="000000"/>
            </w:tcBorders>
          </w:tcPr>
          <w:p w14:paraId="6A5DDE3B" w14:textId="77777777" w:rsidR="008C46A6" w:rsidRPr="009D7FBB" w:rsidRDefault="008C46A6" w:rsidP="00BA66E9">
            <w:pPr>
              <w:pStyle w:val="TableContents"/>
              <w:rPr>
                <w:rFonts w:ascii="Alergia Normal Light" w:hAnsi="Alergia Normal Light"/>
                <w:color w:val="002060"/>
                <w:sz w:val="20"/>
                <w:szCs w:val="20"/>
              </w:rPr>
            </w:pPr>
            <w:r w:rsidRPr="009D7FBB">
              <w:rPr>
                <w:rFonts w:ascii="Alergia Normal Light" w:hAnsi="Alergia Normal Light"/>
                <w:color w:val="002060"/>
                <w:sz w:val="20"/>
                <w:szCs w:val="20"/>
              </w:rPr>
              <w:t>Interview</w:t>
            </w:r>
          </w:p>
        </w:tc>
      </w:tr>
      <w:bookmarkEnd w:id="0"/>
    </w:tbl>
    <w:p w14:paraId="59AAC796" w14:textId="77777777" w:rsidR="00BD38A1" w:rsidRPr="00592355" w:rsidRDefault="00BD38A1" w:rsidP="008C46A6">
      <w:pPr>
        <w:rPr>
          <w:rFonts w:ascii="Alergia Normal Light" w:hAnsi="Alergia Normal Light"/>
          <w:color w:val="002060"/>
        </w:rPr>
      </w:pPr>
    </w:p>
    <w:sectPr w:rsidR="00BD38A1" w:rsidRPr="0059235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4EE533" w14:textId="77777777" w:rsidR="00390817" w:rsidRDefault="00390817" w:rsidP="00BD38A1">
      <w:r>
        <w:separator/>
      </w:r>
    </w:p>
  </w:endnote>
  <w:endnote w:type="continuationSeparator" w:id="0">
    <w:p w14:paraId="6C828C76" w14:textId="77777777" w:rsidR="00390817" w:rsidRDefault="00390817" w:rsidP="00BD3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ergia Normal">
    <w:altName w:val="Calibri"/>
    <w:panose1 w:val="00000000000000000000"/>
    <w:charset w:val="00"/>
    <w:family w:val="modern"/>
    <w:notTrueType/>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lergia Normal Light">
    <w:altName w:val="Calibri"/>
    <w:panose1 w:val="00000000000000000000"/>
    <w:charset w:val="00"/>
    <w:family w:val="modern"/>
    <w:notTrueType/>
    <w:pitch w:val="variable"/>
    <w:sig w:usb0="20000287" w:usb1="00000000"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B3971" w14:textId="77777777" w:rsidR="00390817" w:rsidRDefault="00390817" w:rsidP="00BD38A1">
      <w:r>
        <w:separator/>
      </w:r>
    </w:p>
  </w:footnote>
  <w:footnote w:type="continuationSeparator" w:id="0">
    <w:p w14:paraId="191F4016" w14:textId="77777777" w:rsidR="00390817" w:rsidRDefault="00390817" w:rsidP="00BD3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355D5" w14:textId="77777777" w:rsidR="00BD38A1" w:rsidRDefault="00BD38A1">
    <w:pPr>
      <w:pStyle w:val="Header"/>
    </w:pPr>
    <w:r>
      <w:rPr>
        <w:noProof/>
      </w:rPr>
      <w:drawing>
        <wp:anchor distT="0" distB="0" distL="114300" distR="114300" simplePos="0" relativeHeight="251658240" behindDoc="1" locked="0" layoutInCell="1" allowOverlap="1" wp14:anchorId="7DBDD55D" wp14:editId="76AF485E">
          <wp:simplePos x="0" y="0"/>
          <wp:positionH relativeFrom="column">
            <wp:posOffset>-901065</wp:posOffset>
          </wp:positionH>
          <wp:positionV relativeFrom="paragraph">
            <wp:posOffset>-436245</wp:posOffset>
          </wp:positionV>
          <wp:extent cx="7553325" cy="1590040"/>
          <wp:effectExtent l="0" t="0" r="3175" b="0"/>
          <wp:wrapTight wrapText="bothSides">
            <wp:wrapPolygon edited="0">
              <wp:start x="0" y="0"/>
              <wp:lineTo x="0" y="21393"/>
              <wp:lineTo x="21573" y="21393"/>
              <wp:lineTo x="21573" y="0"/>
              <wp:lineTo x="0" y="0"/>
            </wp:wrapPolygon>
          </wp:wrapTight>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85115"/>
                  <a:stretch/>
                </pic:blipFill>
                <pic:spPr bwMode="auto">
                  <a:xfrm>
                    <a:off x="0" y="0"/>
                    <a:ext cx="7553325"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09283" w14:textId="77777777" w:rsidR="00BD38A1" w:rsidRDefault="00BD3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5AF4"/>
    <w:multiLevelType w:val="hybridMultilevel"/>
    <w:tmpl w:val="FFFFFFFF"/>
    <w:lvl w:ilvl="0" w:tplc="1D48D5C6">
      <w:start w:val="1"/>
      <w:numFmt w:val="bullet"/>
      <w:lvlText w:val=""/>
      <w:lvlJc w:val="left"/>
      <w:pPr>
        <w:ind w:left="360" w:hanging="360"/>
      </w:pPr>
      <w:rPr>
        <w:rFonts w:ascii="Symbol" w:hAnsi="Symbol" w:hint="default"/>
      </w:rPr>
    </w:lvl>
    <w:lvl w:ilvl="1" w:tplc="B1D262C2">
      <w:start w:val="1"/>
      <w:numFmt w:val="bullet"/>
      <w:lvlText w:val="o"/>
      <w:lvlJc w:val="left"/>
      <w:pPr>
        <w:ind w:left="1080" w:hanging="360"/>
      </w:pPr>
      <w:rPr>
        <w:rFonts w:ascii="Courier New" w:hAnsi="Courier New" w:hint="default"/>
      </w:rPr>
    </w:lvl>
    <w:lvl w:ilvl="2" w:tplc="1824A0F4">
      <w:start w:val="1"/>
      <w:numFmt w:val="bullet"/>
      <w:lvlText w:val=""/>
      <w:lvlJc w:val="left"/>
      <w:pPr>
        <w:ind w:left="1800" w:hanging="360"/>
      </w:pPr>
      <w:rPr>
        <w:rFonts w:ascii="Wingdings" w:hAnsi="Wingdings" w:hint="default"/>
      </w:rPr>
    </w:lvl>
    <w:lvl w:ilvl="3" w:tplc="4B92A78E">
      <w:start w:val="1"/>
      <w:numFmt w:val="bullet"/>
      <w:lvlText w:val=""/>
      <w:lvlJc w:val="left"/>
      <w:pPr>
        <w:ind w:left="2520" w:hanging="360"/>
      </w:pPr>
      <w:rPr>
        <w:rFonts w:ascii="Symbol" w:hAnsi="Symbol" w:hint="default"/>
      </w:rPr>
    </w:lvl>
    <w:lvl w:ilvl="4" w:tplc="5F3846CA">
      <w:start w:val="1"/>
      <w:numFmt w:val="bullet"/>
      <w:lvlText w:val="o"/>
      <w:lvlJc w:val="left"/>
      <w:pPr>
        <w:ind w:left="3240" w:hanging="360"/>
      </w:pPr>
      <w:rPr>
        <w:rFonts w:ascii="Courier New" w:hAnsi="Courier New" w:hint="default"/>
      </w:rPr>
    </w:lvl>
    <w:lvl w:ilvl="5" w:tplc="18503EF2">
      <w:start w:val="1"/>
      <w:numFmt w:val="bullet"/>
      <w:lvlText w:val=""/>
      <w:lvlJc w:val="left"/>
      <w:pPr>
        <w:ind w:left="3960" w:hanging="360"/>
      </w:pPr>
      <w:rPr>
        <w:rFonts w:ascii="Wingdings" w:hAnsi="Wingdings" w:hint="default"/>
      </w:rPr>
    </w:lvl>
    <w:lvl w:ilvl="6" w:tplc="5EEC1260">
      <w:start w:val="1"/>
      <w:numFmt w:val="bullet"/>
      <w:lvlText w:val=""/>
      <w:lvlJc w:val="left"/>
      <w:pPr>
        <w:ind w:left="4680" w:hanging="360"/>
      </w:pPr>
      <w:rPr>
        <w:rFonts w:ascii="Symbol" w:hAnsi="Symbol" w:hint="default"/>
      </w:rPr>
    </w:lvl>
    <w:lvl w:ilvl="7" w:tplc="2B083FC2">
      <w:start w:val="1"/>
      <w:numFmt w:val="bullet"/>
      <w:lvlText w:val="o"/>
      <w:lvlJc w:val="left"/>
      <w:pPr>
        <w:ind w:left="5400" w:hanging="360"/>
      </w:pPr>
      <w:rPr>
        <w:rFonts w:ascii="Courier New" w:hAnsi="Courier New" w:hint="default"/>
      </w:rPr>
    </w:lvl>
    <w:lvl w:ilvl="8" w:tplc="50984CCE">
      <w:start w:val="1"/>
      <w:numFmt w:val="bullet"/>
      <w:lvlText w:val=""/>
      <w:lvlJc w:val="left"/>
      <w:pPr>
        <w:ind w:left="6120" w:hanging="360"/>
      </w:pPr>
      <w:rPr>
        <w:rFonts w:ascii="Wingdings" w:hAnsi="Wingdings" w:hint="default"/>
      </w:rPr>
    </w:lvl>
  </w:abstractNum>
  <w:abstractNum w:abstractNumId="1" w15:restartNumberingAfterBreak="0">
    <w:nsid w:val="0B461FF8"/>
    <w:multiLevelType w:val="multilevel"/>
    <w:tmpl w:val="6B4E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061583"/>
    <w:multiLevelType w:val="multilevel"/>
    <w:tmpl w:val="DACA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C1A06"/>
    <w:multiLevelType w:val="hybridMultilevel"/>
    <w:tmpl w:val="63EA74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D67731"/>
    <w:multiLevelType w:val="multilevel"/>
    <w:tmpl w:val="E812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C34BE9"/>
    <w:multiLevelType w:val="hybridMultilevel"/>
    <w:tmpl w:val="C1A6B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9701BF"/>
    <w:multiLevelType w:val="hybridMultilevel"/>
    <w:tmpl w:val="6BD43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68CE00B7"/>
    <w:multiLevelType w:val="multilevel"/>
    <w:tmpl w:val="29868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EB1CD6"/>
    <w:multiLevelType w:val="hybridMultilevel"/>
    <w:tmpl w:val="E32003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25320418">
    <w:abstractNumId w:val="3"/>
  </w:num>
  <w:num w:numId="2" w16cid:durableId="1257792444">
    <w:abstractNumId w:val="8"/>
  </w:num>
  <w:num w:numId="3" w16cid:durableId="2099868109">
    <w:abstractNumId w:val="6"/>
  </w:num>
  <w:num w:numId="4" w16cid:durableId="1145270621">
    <w:abstractNumId w:val="0"/>
  </w:num>
  <w:num w:numId="5" w16cid:durableId="2032488680">
    <w:abstractNumId w:val="7"/>
  </w:num>
  <w:num w:numId="6" w16cid:durableId="230622382">
    <w:abstractNumId w:val="1"/>
  </w:num>
  <w:num w:numId="7" w16cid:durableId="1322661905">
    <w:abstractNumId w:val="4"/>
  </w:num>
  <w:num w:numId="8" w16cid:durableId="1560746646">
    <w:abstractNumId w:val="2"/>
  </w:num>
  <w:num w:numId="9" w16cid:durableId="85660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87"/>
    <w:rsid w:val="000274D4"/>
    <w:rsid w:val="00052BB9"/>
    <w:rsid w:val="000D76DB"/>
    <w:rsid w:val="002B77FF"/>
    <w:rsid w:val="00341A52"/>
    <w:rsid w:val="00390817"/>
    <w:rsid w:val="004151BE"/>
    <w:rsid w:val="00424970"/>
    <w:rsid w:val="00592355"/>
    <w:rsid w:val="007D76C5"/>
    <w:rsid w:val="007E0608"/>
    <w:rsid w:val="007F2533"/>
    <w:rsid w:val="008A2CAC"/>
    <w:rsid w:val="008C46A6"/>
    <w:rsid w:val="00904987"/>
    <w:rsid w:val="009E7920"/>
    <w:rsid w:val="00A92E9C"/>
    <w:rsid w:val="00B347F9"/>
    <w:rsid w:val="00BB24C7"/>
    <w:rsid w:val="00BD38A1"/>
    <w:rsid w:val="00CB136E"/>
    <w:rsid w:val="00D317A3"/>
    <w:rsid w:val="00D86726"/>
    <w:rsid w:val="00D903DD"/>
    <w:rsid w:val="00E264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75B2B"/>
  <w15:chartTrackingRefBased/>
  <w15:docId w15:val="{70FFEA5E-7EE2-4719-900D-15B48949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BD38A1"/>
    <w:rPr>
      <w:rFonts w:ascii="Alergia Normal" w:hAnsi="Alergia Normal"/>
      <w:sz w:val="22"/>
    </w:rPr>
  </w:style>
  <w:style w:type="paragraph" w:styleId="Heading1">
    <w:name w:val="heading 1"/>
    <w:basedOn w:val="Normal"/>
    <w:next w:val="Normal"/>
    <w:link w:val="Heading1Char"/>
    <w:uiPriority w:val="9"/>
    <w:qFormat/>
    <w:rsid w:val="00BD38A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38A1"/>
    <w:pPr>
      <w:tabs>
        <w:tab w:val="center" w:pos="4513"/>
        <w:tab w:val="right" w:pos="9026"/>
      </w:tabs>
    </w:pPr>
  </w:style>
  <w:style w:type="character" w:customStyle="1" w:styleId="HeaderChar">
    <w:name w:val="Header Char"/>
    <w:basedOn w:val="DefaultParagraphFont"/>
    <w:link w:val="Header"/>
    <w:uiPriority w:val="99"/>
    <w:rsid w:val="00BD38A1"/>
  </w:style>
  <w:style w:type="paragraph" w:styleId="Footer">
    <w:name w:val="footer"/>
    <w:basedOn w:val="Normal"/>
    <w:link w:val="FooterChar"/>
    <w:uiPriority w:val="99"/>
    <w:unhideWhenUsed/>
    <w:rsid w:val="00BD38A1"/>
    <w:pPr>
      <w:tabs>
        <w:tab w:val="center" w:pos="4513"/>
        <w:tab w:val="right" w:pos="9026"/>
      </w:tabs>
    </w:pPr>
  </w:style>
  <w:style w:type="character" w:customStyle="1" w:styleId="FooterChar">
    <w:name w:val="Footer Char"/>
    <w:basedOn w:val="DefaultParagraphFont"/>
    <w:link w:val="Footer"/>
    <w:uiPriority w:val="99"/>
    <w:rsid w:val="00BD38A1"/>
  </w:style>
  <w:style w:type="character" w:customStyle="1" w:styleId="Heading1Char">
    <w:name w:val="Heading 1 Char"/>
    <w:basedOn w:val="DefaultParagraphFont"/>
    <w:link w:val="Heading1"/>
    <w:uiPriority w:val="9"/>
    <w:rsid w:val="00BD38A1"/>
    <w:rPr>
      <w:rFonts w:asciiTheme="majorHAnsi" w:eastAsiaTheme="majorEastAsia" w:hAnsiTheme="majorHAnsi" w:cstheme="majorBidi"/>
      <w:b/>
      <w:color w:val="2F5496" w:themeColor="accent1" w:themeShade="BF"/>
      <w:sz w:val="32"/>
      <w:szCs w:val="32"/>
    </w:rPr>
  </w:style>
  <w:style w:type="paragraph" w:styleId="Title">
    <w:name w:val="Title"/>
    <w:basedOn w:val="Normal"/>
    <w:next w:val="Normal"/>
    <w:link w:val="TitleChar"/>
    <w:autoRedefine/>
    <w:uiPriority w:val="10"/>
    <w:qFormat/>
    <w:rsid w:val="002B77FF"/>
    <w:pPr>
      <w:spacing w:before="240" w:after="240"/>
      <w:contextualSpacing/>
      <w:jc w:val="center"/>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2B77FF"/>
    <w:rPr>
      <w:rFonts w:ascii="Alergia Normal" w:eastAsiaTheme="majorEastAsia" w:hAnsi="Alergia Normal" w:cstheme="majorBidi"/>
      <w:b/>
      <w:color w:val="002060"/>
      <w:spacing w:val="-10"/>
      <w:kern w:val="28"/>
      <w:sz w:val="36"/>
      <w:szCs w:val="56"/>
    </w:rPr>
  </w:style>
  <w:style w:type="paragraph" w:styleId="NoSpacing">
    <w:name w:val="No Spacing"/>
    <w:uiPriority w:val="1"/>
    <w:qFormat/>
    <w:rsid w:val="00BD38A1"/>
    <w:rPr>
      <w:rFonts w:ascii="Alergia Normal" w:hAnsi="Alergia Normal"/>
      <w:b/>
      <w:sz w:val="22"/>
    </w:rPr>
  </w:style>
  <w:style w:type="paragraph" w:styleId="Subtitle">
    <w:name w:val="Subtitle"/>
    <w:basedOn w:val="Normal"/>
    <w:next w:val="Normal"/>
    <w:link w:val="SubtitleChar"/>
    <w:uiPriority w:val="11"/>
    <w:qFormat/>
    <w:rsid w:val="00BD38A1"/>
    <w:pPr>
      <w:numPr>
        <w:ilvl w:val="1"/>
      </w:numPr>
      <w:spacing w:after="160"/>
    </w:pPr>
    <w:rPr>
      <w:rFonts w:eastAsiaTheme="minorEastAsia"/>
      <w:color w:val="002060"/>
      <w:spacing w:val="15"/>
      <w:sz w:val="28"/>
      <w:szCs w:val="22"/>
    </w:rPr>
  </w:style>
  <w:style w:type="character" w:customStyle="1" w:styleId="SubtitleChar">
    <w:name w:val="Subtitle Char"/>
    <w:basedOn w:val="DefaultParagraphFont"/>
    <w:link w:val="Subtitle"/>
    <w:uiPriority w:val="11"/>
    <w:rsid w:val="00BD38A1"/>
    <w:rPr>
      <w:rFonts w:ascii="Alergia Normal" w:eastAsiaTheme="minorEastAsia" w:hAnsi="Alergia Normal"/>
      <w:color w:val="002060"/>
      <w:spacing w:val="15"/>
      <w:sz w:val="28"/>
      <w:szCs w:val="22"/>
    </w:rPr>
  </w:style>
  <w:style w:type="paragraph" w:styleId="ListParagraph">
    <w:name w:val="List Paragraph"/>
    <w:basedOn w:val="Normal"/>
    <w:uiPriority w:val="34"/>
    <w:qFormat/>
    <w:rsid w:val="002B77FF"/>
    <w:pPr>
      <w:spacing w:after="160" w:line="259" w:lineRule="auto"/>
      <w:ind w:left="720"/>
      <w:contextualSpacing/>
    </w:pPr>
    <w:rPr>
      <w:rFonts w:ascii="Alergia Normal Light" w:hAnsi="Alergia Normal Light"/>
      <w:szCs w:val="22"/>
    </w:rPr>
  </w:style>
  <w:style w:type="paragraph" w:customStyle="1" w:styleId="paragraph">
    <w:name w:val="paragraph"/>
    <w:basedOn w:val="Normal"/>
    <w:rsid w:val="00592355"/>
    <w:pPr>
      <w:spacing w:before="100" w:beforeAutospacing="1" w:after="100" w:afterAutospacing="1"/>
    </w:pPr>
    <w:rPr>
      <w:rFonts w:ascii="Times New Roman" w:eastAsia="Times New Roman" w:hAnsi="Times New Roman" w:cs="Times New Roman"/>
      <w:sz w:val="24"/>
      <w:lang w:val="en-US"/>
    </w:rPr>
  </w:style>
  <w:style w:type="character" w:customStyle="1" w:styleId="eop">
    <w:name w:val="eop"/>
    <w:basedOn w:val="DefaultParagraphFont"/>
    <w:rsid w:val="00592355"/>
  </w:style>
  <w:style w:type="paragraph" w:customStyle="1" w:styleId="TableContents">
    <w:name w:val="Table Contents"/>
    <w:basedOn w:val="BodyText"/>
    <w:rsid w:val="008C46A6"/>
    <w:pPr>
      <w:widowControl w:val="0"/>
      <w:suppressAutoHyphens/>
      <w:spacing w:after="0"/>
    </w:pPr>
    <w:rPr>
      <w:rFonts w:ascii="Times New Roman" w:eastAsia="Times New Roman" w:hAnsi="Times New Roman" w:cs="Times New Roman"/>
      <w:sz w:val="24"/>
    </w:rPr>
  </w:style>
  <w:style w:type="paragraph" w:styleId="BodyText">
    <w:name w:val="Body Text"/>
    <w:basedOn w:val="Normal"/>
    <w:link w:val="BodyTextChar"/>
    <w:uiPriority w:val="99"/>
    <w:semiHidden/>
    <w:unhideWhenUsed/>
    <w:rsid w:val="008C46A6"/>
    <w:pPr>
      <w:spacing w:after="120"/>
    </w:pPr>
  </w:style>
  <w:style w:type="character" w:customStyle="1" w:styleId="BodyTextChar">
    <w:name w:val="Body Text Char"/>
    <w:basedOn w:val="DefaultParagraphFont"/>
    <w:link w:val="BodyText"/>
    <w:uiPriority w:val="99"/>
    <w:semiHidden/>
    <w:rsid w:val="008C46A6"/>
    <w:rPr>
      <w:rFonts w:ascii="Alergia Normal" w:hAnsi="Alergia Norm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turt\Our%20Lady%20of%20Lourdes%20CMAT\HR%20-%20Documents\Vacancies\z%20Job%20description%20masters\OLOL%20Job%20Description%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f9e11be-bf6c-416a-9957-b329848b4351">
      <Terms xmlns="http://schemas.microsoft.com/office/infopath/2007/PartnerControls"/>
    </lcf76f155ced4ddcb4097134ff3c332f>
    <TaxCatchAll xmlns="fc649cd4-65fe-489e-84f4-aa0d33999057" xsi:nil="true"/>
    <SharedWithUsers xmlns="fc649cd4-65fe-489e-84f4-aa0d33999057">
      <UserInfo>
        <DisplayName>James McGeachie</DisplayName>
        <AccountId>25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29901FC5013143B46B113CB672863D" ma:contentTypeVersion="18" ma:contentTypeDescription="Create a new document." ma:contentTypeScope="" ma:versionID="8ae4b146664411c02ec07f32dce40f85">
  <xsd:schema xmlns:xsd="http://www.w3.org/2001/XMLSchema" xmlns:xs="http://www.w3.org/2001/XMLSchema" xmlns:p="http://schemas.microsoft.com/office/2006/metadata/properties" xmlns:ns2="df9e11be-bf6c-416a-9957-b329848b4351" xmlns:ns3="fc649cd4-65fe-489e-84f4-aa0d33999057" targetNamespace="http://schemas.microsoft.com/office/2006/metadata/properties" ma:root="true" ma:fieldsID="e1a14a6c391d788fc8717166f760a428" ns2:_="" ns3:_="">
    <xsd:import namespace="df9e11be-bf6c-416a-9957-b329848b4351"/>
    <xsd:import namespace="fc649cd4-65fe-489e-84f4-aa0d339990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9e11be-bf6c-416a-9957-b329848b43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49cd4-65fe-489e-84f4-aa0d3399905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0fcdd02-c730-4ab0-b789-e2eab17c216b}" ma:internalName="TaxCatchAll" ma:showField="CatchAllData" ma:web="fc649cd4-65fe-489e-84f4-aa0d33999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32CB9F-E762-4B69-9760-56F5D45B728C}">
  <ds:schemaRefs>
    <ds:schemaRef ds:uri="http://schemas.microsoft.com/sharepoint/v3/contenttype/forms"/>
  </ds:schemaRefs>
</ds:datastoreItem>
</file>

<file path=customXml/itemProps2.xml><?xml version="1.0" encoding="utf-8"?>
<ds:datastoreItem xmlns:ds="http://schemas.openxmlformats.org/officeDocument/2006/customXml" ds:itemID="{F73241B5-605C-4496-AC2E-A9FE1842DC42}">
  <ds:schemaRefs>
    <ds:schemaRef ds:uri="http://schemas.microsoft.com/office/2006/metadata/properties"/>
    <ds:schemaRef ds:uri="http://schemas.microsoft.com/office/infopath/2007/PartnerControls"/>
    <ds:schemaRef ds:uri="df9e11be-bf6c-416a-9957-b329848b4351"/>
    <ds:schemaRef ds:uri="fc649cd4-65fe-489e-84f4-aa0d33999057"/>
  </ds:schemaRefs>
</ds:datastoreItem>
</file>

<file path=customXml/itemProps3.xml><?xml version="1.0" encoding="utf-8"?>
<ds:datastoreItem xmlns:ds="http://schemas.openxmlformats.org/officeDocument/2006/customXml" ds:itemID="{D04F4EFD-6EAA-4551-A879-5E6FA0954A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9e11be-bf6c-416a-9957-b329848b4351"/>
    <ds:schemaRef ds:uri="fc649cd4-65fe-489e-84f4-aa0d33999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OLOL Job Description Master</Template>
  <TotalTime>3</TotalTime>
  <Pages>3</Pages>
  <Words>797</Words>
  <Characters>4546</Characters>
  <Application>Microsoft Office Word</Application>
  <DocSecurity>4</DocSecurity>
  <Lines>37</Lines>
  <Paragraphs>10</Paragraphs>
  <ScaleCrop>false</ScaleCrop>
  <Company/>
  <LinksUpToDate>false</LinksUpToDate>
  <CharactersWithSpaces>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Sturt</dc:creator>
  <cp:keywords/>
  <dc:description/>
  <cp:lastModifiedBy>L Lea</cp:lastModifiedBy>
  <cp:revision>2</cp:revision>
  <dcterms:created xsi:type="dcterms:W3CDTF">2026-01-22T09:50:00Z</dcterms:created>
  <dcterms:modified xsi:type="dcterms:W3CDTF">2026-01-22T09:50:00Z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0x0101008A29901FC5013143B46B113CB672863D</vt:lpwstr>
  </property>
  <property fmtid="{D5CDD505-2E9C-101B-9397-08002B2CF9AE}" pid="3" name="MediaServiceImageTags">
    <vt:lpwstr/>
  </property>
</Properties>
</file>