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3C03CBD6"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w:t>
            </w:r>
            <w:r w:rsidR="005A463C">
              <w:rPr>
                <w:rFonts w:ascii="Poppins" w:eastAsia="Poppins" w:hAnsi="Poppins" w:cs="Poppins"/>
                <w:sz w:val="18"/>
                <w:szCs w:val="18"/>
              </w:rPr>
              <w:t xml:space="preserve"> – 0.</w:t>
            </w:r>
            <w:r w:rsidR="00C22C51">
              <w:rPr>
                <w:rFonts w:ascii="Poppins" w:eastAsia="Poppins" w:hAnsi="Poppins" w:cs="Poppins"/>
                <w:sz w:val="18"/>
                <w:szCs w:val="18"/>
              </w:rPr>
              <w:t>8</w:t>
            </w:r>
            <w:r w:rsidR="005A463C">
              <w:rPr>
                <w:rFonts w:ascii="Poppins" w:eastAsia="Poppins" w:hAnsi="Poppins" w:cs="Poppins"/>
                <w:sz w:val="18"/>
                <w:szCs w:val="18"/>
              </w:rPr>
              <w:t xml:space="preserve"> FTE</w:t>
            </w:r>
          </w:p>
          <w:p w14:paraId="0031654C" w14:textId="2B32AA9A"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7471F0">
              <w:rPr>
                <w:rFonts w:ascii="Poppins" w:eastAsia="Poppins" w:hAnsi="Poppins" w:cs="Poppins"/>
                <w:sz w:val="18"/>
                <w:szCs w:val="18"/>
              </w:rPr>
              <w:t>Westfield Infant School</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10ABF20-A45B-403B-AFBD-1C956F17AF41}"/>
    <w:embedBold r:id="rId2" w:fontKey="{87126A7C-C9C8-4B63-9ADD-72D2BB3E606F}"/>
  </w:font>
  <w:font w:name="Tahoma">
    <w:panose1 w:val="020B0604030504040204"/>
    <w:charset w:val="00"/>
    <w:family w:val="swiss"/>
    <w:pitch w:val="variable"/>
    <w:sig w:usb0="E1002EFF" w:usb1="C000605B" w:usb2="00000029" w:usb3="00000000" w:csb0="000101FF" w:csb1="00000000"/>
    <w:embedRegular r:id="rId3" w:fontKey="{2DD61DC4-F83A-4F90-A624-84BC58E7C825}"/>
  </w:font>
  <w:font w:name="Georgia">
    <w:panose1 w:val="02040502050405020303"/>
    <w:charset w:val="00"/>
    <w:family w:val="roman"/>
    <w:pitch w:val="variable"/>
    <w:sig w:usb0="00000287" w:usb1="00000000" w:usb2="00000000" w:usb3="00000000" w:csb0="0000009F" w:csb1="00000000"/>
    <w:embedRegular r:id="rId4" w:fontKey="{F15A1ECA-56E8-403A-A455-508EDD82728C}"/>
    <w:embedItalic r:id="rId5" w:fontKey="{8E2CE189-94E7-4C25-8721-F761C21AB7CA}"/>
  </w:font>
  <w:font w:name="Poppins">
    <w:panose1 w:val="00000500000000000000"/>
    <w:charset w:val="00"/>
    <w:family w:val="auto"/>
    <w:pitch w:val="variable"/>
    <w:sig w:usb0="00008007" w:usb1="00000000" w:usb2="00000000" w:usb3="00000000" w:csb0="00000093" w:csb1="00000000"/>
    <w:embedRegular r:id="rId6" w:fontKey="{D29E399F-5418-48FB-B4D5-1E58215A0A35}"/>
    <w:embedBold r:id="rId7" w:fontKey="{E8D70A33-4595-49B2-9D41-0AD329754C66}"/>
  </w:font>
  <w:font w:name="Cambria">
    <w:panose1 w:val="02040503050406030204"/>
    <w:charset w:val="00"/>
    <w:family w:val="roman"/>
    <w:pitch w:val="variable"/>
    <w:sig w:usb0="E00006FF" w:usb1="420024FF" w:usb2="02000000" w:usb3="00000000" w:csb0="0000019F" w:csb1="00000000"/>
    <w:embedRegular r:id="rId8" w:fontKey="{2707FDFF-C00F-4B2B-8DC0-C8D82747A8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137F75"/>
    <w:rsid w:val="00186482"/>
    <w:rsid w:val="004151B7"/>
    <w:rsid w:val="00583466"/>
    <w:rsid w:val="005A463C"/>
    <w:rsid w:val="007173EF"/>
    <w:rsid w:val="007471F0"/>
    <w:rsid w:val="008F3CFE"/>
    <w:rsid w:val="00B22876"/>
    <w:rsid w:val="00C22C51"/>
    <w:rsid w:val="00DD669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4D8AA3-0F54-4C2D-90EF-9B209E3D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710</Words>
  <Characters>4051</Characters>
  <Application>Microsoft Office Word</Application>
  <DocSecurity>0</DocSecurity>
  <Lines>33</Lines>
  <Paragraphs>9</Paragraphs>
  <ScaleCrop>false</ScaleCrop>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2026-04-26T09:42:00Z</dcterms:created>
  <dcterms:modified xsi:type="dcterms:W3CDTF">2026-04-26T09:42:00Z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