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26465730"/>
        <w:docPartObj>
          <w:docPartGallery w:val="Cover Pages"/>
          <w:docPartUnique/>
        </w:docPartObj>
      </w:sdtPr>
      <w:sdtEndPr>
        <w:rPr>
          <w:rFonts w:eastAsia="Calibri" w:cs="Arial"/>
          <w:b/>
        </w:rPr>
      </w:sdtEndPr>
      <w:sdtContent>
        <w:p w14:paraId="46FDA09D" w14:textId="31A7096D" w:rsidR="009A4CC6" w:rsidRPr="00D60389" w:rsidRDefault="00772EF1">
          <w:r w:rsidRPr="00D60389">
            <w:rPr>
              <w:noProof/>
              <w:lang w:eastAsia="en-GB"/>
            </w:rPr>
            <mc:AlternateContent>
              <mc:Choice Requires="wps">
                <w:drawing>
                  <wp:anchor distT="45720" distB="45720" distL="114300" distR="114300" simplePos="0" relativeHeight="251658240" behindDoc="0" locked="0" layoutInCell="1" allowOverlap="1" wp14:anchorId="5C3AABEE" wp14:editId="2563D718">
                    <wp:simplePos x="0" y="0"/>
                    <wp:positionH relativeFrom="column">
                      <wp:posOffset>1263650</wp:posOffset>
                    </wp:positionH>
                    <wp:positionV relativeFrom="paragraph">
                      <wp:posOffset>1835150</wp:posOffset>
                    </wp:positionV>
                    <wp:extent cx="44386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404620"/>
                            </a:xfrm>
                            <a:prstGeom prst="rect">
                              <a:avLst/>
                            </a:prstGeom>
                            <a:noFill/>
                            <a:ln w="9525">
                              <a:noFill/>
                              <a:miter lim="800000"/>
                              <a:headEnd/>
                              <a:tailEnd/>
                            </a:ln>
                          </wps:spPr>
                          <wps:txbx>
                            <w:txbxContent>
                              <w:p w14:paraId="60022CEF" w14:textId="7BFCD8D7" w:rsidR="00772EF1" w:rsidRPr="00F571A3" w:rsidRDefault="00651826" w:rsidP="00651826">
                                <w:pPr>
                                  <w:spacing w:after="0" w:line="240" w:lineRule="auto"/>
                                  <w:jc w:val="center"/>
                                  <w:rPr>
                                    <w:b/>
                                    <w:color w:val="FFFFFF" w:themeColor="background1"/>
                                    <w:sz w:val="96"/>
                                    <w:szCs w:val="96"/>
                                  </w:rPr>
                                </w:pPr>
                                <w:r w:rsidRPr="00F571A3">
                                  <w:rPr>
                                    <w:b/>
                                    <w:color w:val="FFFFFF" w:themeColor="background1"/>
                                    <w:sz w:val="96"/>
                                    <w:szCs w:val="96"/>
                                  </w:rPr>
                                  <w:t>Lettings</w:t>
                                </w:r>
                                <w:r w:rsidR="00C45DDF" w:rsidRPr="00F571A3">
                                  <w:rPr>
                                    <w:b/>
                                    <w:color w:val="FFFFFF" w:themeColor="background1"/>
                                    <w:sz w:val="96"/>
                                    <w:szCs w:val="96"/>
                                  </w:rPr>
                                  <w:t xml:space="preserve"> Operative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3AABEE" id="_x0000_t202" coordsize="21600,21600" o:spt="202" path="m,l,21600r21600,l21600,xe">
                    <v:stroke joinstyle="miter"/>
                    <v:path gradientshapeok="t" o:connecttype="rect"/>
                  </v:shapetype>
                  <v:shape id="Text Box 2" o:spid="_x0000_s1026" type="#_x0000_t202" style="position:absolute;margin-left:99.5pt;margin-top:144.5pt;width:349.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" filled="f" stroked="f">
                    <v:textbox style="mso-fit-shape-to-text:t">
                      <w:txbxContent>
                        <w:p w14:paraId="60022CEF" w14:textId="7BFCD8D7" w:rsidR="00772EF1" w:rsidRPr="00F571A3" w:rsidRDefault="00651826" w:rsidP="00651826">
                          <w:pPr>
                            <w:spacing w:after="0" w:line="240" w:lineRule="auto"/>
                            <w:jc w:val="center"/>
                            <w:rPr>
                              <w:b/>
                              <w:color w:val="FFFFFF" w:themeColor="background1"/>
                              <w:sz w:val="96"/>
                              <w:szCs w:val="96"/>
                            </w:rPr>
                          </w:pPr>
                          <w:r w:rsidRPr="00F571A3">
                            <w:rPr>
                              <w:b/>
                              <w:color w:val="FFFFFF" w:themeColor="background1"/>
                              <w:sz w:val="96"/>
                              <w:szCs w:val="96"/>
                            </w:rPr>
                            <w:t>Lettings</w:t>
                          </w:r>
                          <w:r w:rsidR="00C45DDF" w:rsidRPr="00F571A3">
                            <w:rPr>
                              <w:b/>
                              <w:color w:val="FFFFFF" w:themeColor="background1"/>
                              <w:sz w:val="96"/>
                              <w:szCs w:val="96"/>
                            </w:rPr>
                            <w:t xml:space="preserve"> Operative</w:t>
                          </w:r>
                        </w:p>
                      </w:txbxContent>
                    </v:textbox>
                    <w10:wrap type="square"/>
                  </v:shape>
                </w:pict>
              </mc:Fallback>
            </mc:AlternateContent>
          </w:r>
          <w:r w:rsidR="00F571A3" w:rsidRPr="00D60389">
            <w:rPr>
              <w:noProof/>
            </w:rPr>
            <w:drawing>
              <wp:inline distT="0" distB="0" distL="0" distR="0" wp14:anchorId="702164D9" wp14:editId="678E2FA6">
                <wp:extent cx="6696710" cy="9472295"/>
                <wp:effectExtent l="0" t="0" r="8890" b="0"/>
                <wp:docPr id="1540869197" name="Picture 9" descr="A red cover with many imag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69197" name="Picture 9" descr="A red cover with many images of peop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6710" cy="9472295"/>
                        </a:xfrm>
                        <a:prstGeom prst="rect">
                          <a:avLst/>
                        </a:prstGeom>
                      </pic:spPr>
                    </pic:pic>
                  </a:graphicData>
                </a:graphic>
              </wp:inline>
            </w:drawing>
          </w:r>
        </w:p>
        <w:p w14:paraId="3BA84EDF" w14:textId="6D57D891" w:rsidR="009A4CC6" w:rsidRPr="00D60389" w:rsidRDefault="007028A9" w:rsidP="00380811">
          <w:pPr>
            <w:rPr>
              <w:rFonts w:eastAsia="Calibri" w:cs="Arial"/>
              <w:b/>
            </w:rPr>
          </w:pPr>
          <w:r w:rsidRPr="00D60389">
            <w:rPr>
              <w:rFonts w:eastAsia="Calibri" w:cs="Arial"/>
              <w:b/>
            </w:rPr>
            <w:lastRenderedPageBreak/>
            <w:tab/>
          </w:r>
        </w:p>
      </w:sdtContent>
    </w:sdt>
    <w:p w14:paraId="62108DE7" w14:textId="77777777" w:rsidR="009F7F3F" w:rsidRPr="005817FB" w:rsidRDefault="009F7F3F" w:rsidP="009F7F3F">
      <w:pPr>
        <w:pStyle w:val="PlainText"/>
        <w:ind w:left="567"/>
        <w:rPr>
          <w:rFonts w:ascii="Century Gothic" w:hAnsi="Century Gothic"/>
          <w:szCs w:val="22"/>
        </w:rPr>
      </w:pPr>
    </w:p>
    <w:p w14:paraId="3020B0E8" w14:textId="77777777" w:rsidR="009F7F3F" w:rsidRPr="005817FB" w:rsidRDefault="009F7F3F" w:rsidP="009F7F3F">
      <w:pPr>
        <w:pStyle w:val="PlainText"/>
        <w:ind w:left="567"/>
        <w:rPr>
          <w:rFonts w:ascii="Century Gothic" w:hAnsi="Century Gothic"/>
          <w:szCs w:val="22"/>
        </w:rPr>
      </w:pPr>
      <w:r w:rsidRPr="005817FB">
        <w:rPr>
          <w:rFonts w:ascii="Century Gothic" w:hAnsi="Century Gothic"/>
          <w:szCs w:val="22"/>
        </w:rPr>
        <w:t>Dear Colleague,</w:t>
      </w:r>
    </w:p>
    <w:p w14:paraId="712F93E3" w14:textId="77777777" w:rsidR="009F7F3F" w:rsidRPr="005817FB" w:rsidRDefault="009F7F3F" w:rsidP="009F7F3F">
      <w:pPr>
        <w:pStyle w:val="PlainText"/>
        <w:ind w:left="567"/>
        <w:rPr>
          <w:rFonts w:ascii="Century Gothic" w:hAnsi="Century Gothic"/>
          <w:szCs w:val="22"/>
        </w:rPr>
      </w:pPr>
    </w:p>
    <w:p w14:paraId="494962FA" w14:textId="093D08C0" w:rsidR="009F7F3F" w:rsidRPr="005817FB" w:rsidRDefault="009F7F3F" w:rsidP="009F7F3F">
      <w:pPr>
        <w:ind w:left="567"/>
        <w:rPr>
          <w:rFonts w:eastAsia="Calibri" w:cs="Times New Roman"/>
        </w:rPr>
      </w:pPr>
      <w:r w:rsidRPr="005817FB">
        <w:rPr>
          <w:rFonts w:cs="CenturyGothic"/>
        </w:rPr>
        <w:t xml:space="preserve">I am delighted to advertise the </w:t>
      </w:r>
      <w:r w:rsidR="00BA3591">
        <w:rPr>
          <w:rFonts w:cs="CenturyGothic"/>
        </w:rPr>
        <w:t>r</w:t>
      </w:r>
      <w:r w:rsidRPr="005817FB">
        <w:rPr>
          <w:rFonts w:cs="CenturyGothic"/>
        </w:rPr>
        <w:t xml:space="preserve">ole of </w:t>
      </w:r>
      <w:r>
        <w:rPr>
          <w:rFonts w:cs="CenturyGothic"/>
        </w:rPr>
        <w:t xml:space="preserve">Lettings Operative </w:t>
      </w:r>
      <w:r w:rsidRPr="005817FB">
        <w:rPr>
          <w:rFonts w:eastAsia="Calibri" w:cs="Times New Roman"/>
        </w:rPr>
        <w:t xml:space="preserve">to join our highly successful </w:t>
      </w:r>
      <w:r>
        <w:rPr>
          <w:rFonts w:eastAsia="Calibri" w:cs="Times New Roman"/>
        </w:rPr>
        <w:t xml:space="preserve">School and </w:t>
      </w:r>
      <w:r w:rsidRPr="005817FB">
        <w:rPr>
          <w:rFonts w:eastAsia="Calibri" w:cs="Times New Roman"/>
        </w:rPr>
        <w:t>S</w:t>
      </w:r>
      <w:r>
        <w:rPr>
          <w:rFonts w:eastAsia="Calibri" w:cs="Times New Roman"/>
        </w:rPr>
        <w:t>ports Centre Team as soon as possible</w:t>
      </w:r>
      <w:r w:rsidRPr="005817FB">
        <w:rPr>
          <w:rFonts w:eastAsia="Calibri" w:cs="Times New Roman"/>
        </w:rPr>
        <w:t xml:space="preserve">.  </w:t>
      </w:r>
    </w:p>
    <w:p w14:paraId="1F66DFDF" w14:textId="77777777" w:rsidR="009F7F3F" w:rsidRPr="005817FB" w:rsidRDefault="009F7F3F" w:rsidP="009F7F3F">
      <w:pPr>
        <w:pStyle w:val="PlainText"/>
        <w:ind w:left="567"/>
        <w:rPr>
          <w:rFonts w:ascii="Century Gothic" w:hAnsi="Century Gothic"/>
          <w:szCs w:val="22"/>
        </w:rPr>
      </w:pPr>
      <w:r w:rsidRPr="005817FB">
        <w:rPr>
          <w:rFonts w:ascii="Century Gothic" w:hAnsi="Century Gothic"/>
          <w:szCs w:val="22"/>
        </w:rPr>
        <w:t xml:space="preserve">The job description and person specification give you an indication of the scale and ambition we have for this post. If you have the passion, commitment and resilience to make a significant difference in this role I would be delighted to receive your application. </w:t>
      </w:r>
    </w:p>
    <w:p w14:paraId="48A739B0" w14:textId="77777777" w:rsidR="009F7F3F" w:rsidRPr="005817FB" w:rsidRDefault="009F7F3F" w:rsidP="009F7F3F">
      <w:pPr>
        <w:pStyle w:val="PlainText"/>
        <w:ind w:left="567"/>
        <w:rPr>
          <w:rFonts w:ascii="Century Gothic" w:hAnsi="Century Gothic"/>
          <w:szCs w:val="22"/>
        </w:rPr>
      </w:pPr>
    </w:p>
    <w:p w14:paraId="525D004F" w14:textId="75F34E3C" w:rsidR="009F7F3F" w:rsidRPr="005817FB" w:rsidRDefault="009F7F3F" w:rsidP="009F7F3F">
      <w:pPr>
        <w:spacing w:after="0"/>
        <w:ind w:left="567" w:right="481"/>
      </w:pPr>
      <w:r w:rsidRPr="005817FB">
        <w:t>This role is vital for us to continue our journey to excellence as a school</w:t>
      </w:r>
      <w:r>
        <w:t xml:space="preserve"> and Sports Centre facilities.</w:t>
      </w:r>
      <w:r w:rsidRPr="005817FB">
        <w:t xml:space="preserve">  We are looking for a </w:t>
      </w:r>
      <w:r>
        <w:t>Confident staff member</w:t>
      </w:r>
      <w:r w:rsidRPr="005817FB">
        <w:t xml:space="preserve"> to continue the work we have already put in place to develop our culture of </w:t>
      </w:r>
      <w:r w:rsidR="006063EB" w:rsidRPr="006063EB">
        <w:rPr>
          <w:b/>
          <w:bCs/>
        </w:rPr>
        <w:t>S</w:t>
      </w:r>
      <w:r w:rsidRPr="006063EB">
        <w:rPr>
          <w:b/>
          <w:bCs/>
        </w:rPr>
        <w:t xml:space="preserve">ucceeding </w:t>
      </w:r>
      <w:r w:rsidR="006063EB" w:rsidRPr="006063EB">
        <w:rPr>
          <w:b/>
          <w:bCs/>
        </w:rPr>
        <w:t>T</w:t>
      </w:r>
      <w:r w:rsidRPr="006063EB">
        <w:rPr>
          <w:b/>
          <w:bCs/>
        </w:rPr>
        <w:t>ogether</w:t>
      </w:r>
      <w:r w:rsidRPr="005817FB">
        <w:t xml:space="preserve">.  If you are looking for a fulfilling challenge which promises great job satisfaction, then come and be part of </w:t>
      </w:r>
      <w:r w:rsidRPr="006063EB">
        <w:rPr>
          <w:b/>
          <w:bCs/>
        </w:rPr>
        <w:t>The Moseley Way</w:t>
      </w:r>
      <w:r w:rsidRPr="009F7F3F">
        <w:rPr>
          <w:color w:val="BFBFBF" w:themeColor="background1" w:themeShade="BF"/>
        </w:rPr>
        <w:t xml:space="preserve">. </w:t>
      </w:r>
    </w:p>
    <w:p w14:paraId="54E1BBB4" w14:textId="77777777" w:rsidR="009F7F3F" w:rsidRPr="006063EB" w:rsidRDefault="009F7F3F" w:rsidP="009F7F3F">
      <w:pPr>
        <w:spacing w:after="0"/>
        <w:ind w:left="567" w:right="481"/>
      </w:pPr>
    </w:p>
    <w:p w14:paraId="35AA2CA9" w14:textId="77777777" w:rsidR="009F7F3F" w:rsidRPr="005817FB" w:rsidRDefault="009F7F3F" w:rsidP="009F7F3F">
      <w:pPr>
        <w:spacing w:after="0"/>
        <w:ind w:left="567" w:right="481"/>
      </w:pPr>
      <w:r w:rsidRPr="006063EB">
        <w:t>We welcome visitors to the school. Please contact</w:t>
      </w:r>
      <w:r w:rsidRPr="006063EB">
        <w:rPr>
          <w:b/>
          <w:bCs/>
        </w:rPr>
        <w:t xml:space="preserve"> </w:t>
      </w:r>
      <w:hyperlink r:id="rId13">
        <w:r w:rsidRPr="006063EB">
          <w:rPr>
            <w:rStyle w:val="Hyperlink"/>
            <w:b/>
            <w:bCs/>
            <w:color w:val="auto"/>
          </w:rPr>
          <w:t>recruitment@moseley.bham.sch.uk</w:t>
        </w:r>
      </w:hyperlink>
      <w:r w:rsidRPr="005817FB">
        <w:t xml:space="preserve"> if you have any questions about the role or School and would like to arrange a visit. </w:t>
      </w:r>
    </w:p>
    <w:p w14:paraId="5C800F15" w14:textId="77777777" w:rsidR="009F7F3F" w:rsidRPr="005817FB" w:rsidRDefault="009F7F3F" w:rsidP="009F7F3F">
      <w:pPr>
        <w:spacing w:after="0"/>
        <w:ind w:left="567" w:right="481"/>
      </w:pPr>
    </w:p>
    <w:p w14:paraId="2EABDD25" w14:textId="77777777" w:rsidR="009F7F3F" w:rsidRPr="006063EB" w:rsidRDefault="009F7F3F" w:rsidP="009F7F3F">
      <w:pPr>
        <w:ind w:left="567" w:right="481"/>
        <w:jc w:val="center"/>
        <w:rPr>
          <w:b/>
          <w:bCs/>
        </w:rPr>
      </w:pPr>
      <w:r w:rsidRPr="006063EB">
        <w:rPr>
          <w:b/>
          <w:bCs/>
        </w:rPr>
        <w:t>Please note this advert may close when sufficient applications are received</w:t>
      </w:r>
    </w:p>
    <w:p w14:paraId="5CAF1BB2" w14:textId="398F94E1" w:rsidR="00E22209" w:rsidRPr="00F73651" w:rsidRDefault="00E22209" w:rsidP="00E22209">
      <w:pPr>
        <w:ind w:left="786"/>
        <w:jc w:val="center"/>
        <w:rPr>
          <w:b/>
          <w:bCs/>
        </w:rPr>
      </w:pPr>
      <w:r w:rsidRPr="00F73651">
        <w:rPr>
          <w:b/>
          <w:bCs/>
        </w:rPr>
        <w:t>Your application must be received by 8.00am on T</w:t>
      </w:r>
      <w:r w:rsidR="00743E74">
        <w:rPr>
          <w:b/>
          <w:bCs/>
        </w:rPr>
        <w:t>uesday 14</w:t>
      </w:r>
      <w:r w:rsidR="00743E74" w:rsidRPr="00743E74">
        <w:rPr>
          <w:b/>
          <w:bCs/>
          <w:vertAlign w:val="superscript"/>
        </w:rPr>
        <w:t>th</w:t>
      </w:r>
      <w:r w:rsidR="00743E74">
        <w:rPr>
          <w:b/>
          <w:bCs/>
        </w:rPr>
        <w:t xml:space="preserve"> April 2</w:t>
      </w:r>
      <w:r>
        <w:rPr>
          <w:b/>
          <w:bCs/>
        </w:rPr>
        <w:t>026</w:t>
      </w:r>
    </w:p>
    <w:p w14:paraId="11C780E8" w14:textId="39D79923" w:rsidR="009F7F3F" w:rsidRPr="005817FB" w:rsidRDefault="009F7F3F" w:rsidP="009F7F3F">
      <w:pPr>
        <w:ind w:left="567" w:right="481"/>
      </w:pPr>
      <w:r w:rsidRPr="005817FB">
        <w:t>Best wishes,</w:t>
      </w:r>
    </w:p>
    <w:p w14:paraId="2DA8FB35" w14:textId="77777777" w:rsidR="009F7F3F" w:rsidRPr="005817FB" w:rsidRDefault="009F7F3F" w:rsidP="009F7F3F">
      <w:pPr>
        <w:spacing w:after="0" w:line="240" w:lineRule="auto"/>
        <w:ind w:left="567"/>
      </w:pPr>
      <w:r w:rsidRPr="005817FB">
        <w:rPr>
          <w:noProof/>
          <w:lang w:eastAsia="en-GB"/>
        </w:rPr>
        <w:drawing>
          <wp:inline distT="0" distB="0" distL="0" distR="0" wp14:anchorId="1D1C550F" wp14:editId="62F7D14D">
            <wp:extent cx="914400" cy="4581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5970" cy="468987"/>
                    </a:xfrm>
                    <a:prstGeom prst="rect">
                      <a:avLst/>
                    </a:prstGeom>
                    <a:noFill/>
                    <a:ln>
                      <a:noFill/>
                    </a:ln>
                  </pic:spPr>
                </pic:pic>
              </a:graphicData>
            </a:graphic>
          </wp:inline>
        </w:drawing>
      </w:r>
    </w:p>
    <w:p w14:paraId="46B9D933" w14:textId="77777777" w:rsidR="009F7F3F" w:rsidRPr="006063EB" w:rsidRDefault="009F7F3F" w:rsidP="009F7F3F">
      <w:pPr>
        <w:spacing w:after="0" w:line="240" w:lineRule="auto"/>
        <w:ind w:left="567"/>
        <w:rPr>
          <w:b/>
        </w:rPr>
      </w:pPr>
      <w:r w:rsidRPr="006063EB">
        <w:rPr>
          <w:b/>
        </w:rPr>
        <w:t>Andrew Bate</w:t>
      </w:r>
    </w:p>
    <w:p w14:paraId="62CE552A" w14:textId="77777777" w:rsidR="009F7F3F" w:rsidRPr="006063EB" w:rsidRDefault="009F7F3F" w:rsidP="009F7F3F">
      <w:pPr>
        <w:spacing w:after="0" w:line="240" w:lineRule="auto"/>
        <w:ind w:left="567"/>
      </w:pPr>
      <w:r w:rsidRPr="006063EB">
        <w:rPr>
          <w:b/>
        </w:rPr>
        <w:t>Head Teacher</w:t>
      </w:r>
    </w:p>
    <w:p w14:paraId="20A60BB8" w14:textId="77777777" w:rsidR="009F7F3F" w:rsidRPr="005817FB" w:rsidRDefault="009F7F3F" w:rsidP="009F7F3F">
      <w:pPr>
        <w:spacing w:after="0" w:line="240" w:lineRule="auto"/>
        <w:ind w:left="2160" w:hanging="2160"/>
        <w:rPr>
          <w:rFonts w:eastAsia="Calibri" w:cs="Times New Roman"/>
          <w:b/>
          <w:color w:val="948A54" w:themeColor="background2" w:themeShade="80"/>
        </w:rPr>
      </w:pPr>
    </w:p>
    <w:p w14:paraId="42A33B59" w14:textId="6847117A" w:rsidR="00210DD6" w:rsidRPr="00D60389" w:rsidRDefault="00210DD6" w:rsidP="009C62E6">
      <w:pPr>
        <w:ind w:left="567" w:right="481"/>
        <w:sectPr w:rsidR="00210DD6" w:rsidRPr="00D60389" w:rsidSect="00380811">
          <w:headerReference w:type="default" r:id="rId15"/>
          <w:footerReference w:type="default" r:id="rId16"/>
          <w:headerReference w:type="first" r:id="rId17"/>
          <w:footerReference w:type="first" r:id="rId18"/>
          <w:pgSz w:w="11906" w:h="16838" w:code="9"/>
          <w:pgMar w:top="284" w:right="680" w:bottom="680" w:left="680" w:header="709" w:footer="1030" w:gutter="0"/>
          <w:pgNumType w:start="0"/>
          <w:cols w:space="708"/>
          <w:titlePg/>
          <w:docGrid w:linePitch="360"/>
        </w:sectPr>
      </w:pPr>
    </w:p>
    <w:p w14:paraId="7A049CC8" w14:textId="61450628" w:rsidR="00933EC2" w:rsidRPr="00662FC5" w:rsidRDefault="00C45DDF" w:rsidP="00933EC2">
      <w:pPr>
        <w:spacing w:after="0" w:line="240" w:lineRule="auto"/>
        <w:rPr>
          <w:b/>
          <w:u w:val="single"/>
        </w:rPr>
      </w:pPr>
      <w:r w:rsidRPr="00662FC5">
        <w:rPr>
          <w:b/>
          <w:u w:val="single"/>
        </w:rPr>
        <w:lastRenderedPageBreak/>
        <w:t>Post Information</w:t>
      </w:r>
    </w:p>
    <w:p w14:paraId="1DFF99FF" w14:textId="77777777" w:rsidR="00933EC2" w:rsidRPr="00D60389" w:rsidRDefault="00933EC2" w:rsidP="00933EC2">
      <w:pPr>
        <w:spacing w:after="0" w:line="240" w:lineRule="auto"/>
        <w:ind w:left="2160" w:hanging="2160"/>
        <w:rPr>
          <w:rFonts w:eastAsia="Calibri" w:cs="Times New Roman"/>
          <w:b/>
          <w:color w:val="FF0000"/>
        </w:rPr>
      </w:pPr>
    </w:p>
    <w:p w14:paraId="2D987100" w14:textId="77777777" w:rsidR="0037186F" w:rsidRPr="00D60389" w:rsidRDefault="0037186F" w:rsidP="0037186F">
      <w:pPr>
        <w:spacing w:after="0" w:line="240" w:lineRule="auto"/>
        <w:ind w:left="2160" w:hanging="2160"/>
        <w:rPr>
          <w:b/>
        </w:rPr>
      </w:pPr>
      <w:r w:rsidRPr="00D60389">
        <w:rPr>
          <w:rFonts w:eastAsia="Calibri" w:cs="Times New Roman"/>
          <w:b/>
        </w:rPr>
        <w:t xml:space="preserve">Post Title: </w:t>
      </w:r>
      <w:r w:rsidRPr="00D60389">
        <w:rPr>
          <w:rFonts w:eastAsia="Calibri" w:cs="Times New Roman"/>
          <w:b/>
        </w:rPr>
        <w:tab/>
      </w:r>
      <w:r w:rsidRPr="00D60389">
        <w:rPr>
          <w:rFonts w:eastAsia="Calibri" w:cs="Times New Roman"/>
          <w:b/>
        </w:rPr>
        <w:tab/>
        <w:t>Lettings</w:t>
      </w:r>
      <w:r>
        <w:rPr>
          <w:rFonts w:eastAsia="Calibri" w:cs="Times New Roman"/>
          <w:b/>
        </w:rPr>
        <w:t xml:space="preserve"> </w:t>
      </w:r>
      <w:r w:rsidRPr="00D60389">
        <w:rPr>
          <w:rFonts w:eastAsia="Calibri" w:cs="Times New Roman"/>
          <w:b/>
        </w:rPr>
        <w:t>Operative</w:t>
      </w:r>
    </w:p>
    <w:p w14:paraId="4C33C8C1" w14:textId="77777777" w:rsidR="0037186F" w:rsidRPr="00D60389" w:rsidRDefault="0037186F" w:rsidP="0037186F">
      <w:pPr>
        <w:pStyle w:val="PlainText"/>
        <w:ind w:left="2160" w:right="623" w:hanging="2160"/>
        <w:rPr>
          <w:rFonts w:ascii="Century Gothic" w:hAnsi="Century Gothic"/>
          <w:b/>
          <w:bCs/>
          <w:szCs w:val="22"/>
        </w:rPr>
      </w:pPr>
    </w:p>
    <w:p w14:paraId="79A97BB3" w14:textId="52604005" w:rsidR="0037186F" w:rsidRPr="00D60389" w:rsidRDefault="0037186F" w:rsidP="00CB6800">
      <w:pPr>
        <w:pStyle w:val="PlainText"/>
        <w:ind w:left="2880" w:right="623" w:hanging="2880"/>
        <w:rPr>
          <w:rFonts w:ascii="Century Gothic" w:hAnsi="Century Gothic"/>
          <w:b/>
          <w:szCs w:val="22"/>
        </w:rPr>
      </w:pPr>
      <w:r w:rsidRPr="00D60389">
        <w:rPr>
          <w:rFonts w:ascii="Century Gothic" w:hAnsi="Century Gothic"/>
          <w:b/>
          <w:bCs/>
          <w:szCs w:val="22"/>
        </w:rPr>
        <w:t>Grade:                    </w:t>
      </w:r>
      <w:r w:rsidRPr="00D60389">
        <w:rPr>
          <w:rFonts w:ascii="Century Gothic" w:hAnsi="Century Gothic"/>
          <w:b/>
          <w:bCs/>
          <w:szCs w:val="22"/>
        </w:rPr>
        <w:tab/>
      </w:r>
      <w:r w:rsidRPr="00D60389">
        <w:rPr>
          <w:rFonts w:ascii="Century Gothic" w:hAnsi="Century Gothic"/>
          <w:b/>
          <w:szCs w:val="22"/>
        </w:rPr>
        <w:t>Grade 2 Point 3</w:t>
      </w:r>
      <w:r w:rsidR="00E15423">
        <w:rPr>
          <w:rFonts w:ascii="Century Gothic" w:hAnsi="Century Gothic"/>
          <w:b/>
          <w:szCs w:val="22"/>
        </w:rPr>
        <w:t xml:space="preserve"> </w:t>
      </w:r>
      <w:r w:rsidR="00420E72">
        <w:rPr>
          <w:rFonts w:ascii="Century Gothic" w:hAnsi="Century Gothic"/>
          <w:b/>
          <w:szCs w:val="22"/>
        </w:rPr>
        <w:t>(</w:t>
      </w:r>
      <w:r w:rsidR="00E15423">
        <w:rPr>
          <w:rFonts w:ascii="Century Gothic" w:hAnsi="Century Gothic"/>
          <w:b/>
          <w:szCs w:val="22"/>
        </w:rPr>
        <w:t>£24,</w:t>
      </w:r>
      <w:r w:rsidR="00083DB0">
        <w:rPr>
          <w:rFonts w:ascii="Century Gothic" w:hAnsi="Century Gothic"/>
          <w:b/>
          <w:szCs w:val="22"/>
        </w:rPr>
        <w:t>796</w:t>
      </w:r>
      <w:r w:rsidR="00CB6800">
        <w:rPr>
          <w:rFonts w:ascii="Century Gothic" w:hAnsi="Century Gothic"/>
          <w:b/>
          <w:szCs w:val="22"/>
        </w:rPr>
        <w:t xml:space="preserve"> £1</w:t>
      </w:r>
      <w:r w:rsidR="00D578BF">
        <w:rPr>
          <w:rFonts w:ascii="Century Gothic" w:hAnsi="Century Gothic"/>
          <w:b/>
          <w:szCs w:val="22"/>
        </w:rPr>
        <w:t>3.03</w:t>
      </w:r>
      <w:r w:rsidR="00CB6800">
        <w:rPr>
          <w:rFonts w:ascii="Century Gothic" w:hAnsi="Century Gothic"/>
          <w:b/>
          <w:szCs w:val="22"/>
        </w:rPr>
        <w:t>ph</w:t>
      </w:r>
      <w:r w:rsidR="00420E72">
        <w:rPr>
          <w:rFonts w:ascii="Century Gothic" w:hAnsi="Century Gothic"/>
          <w:b/>
          <w:szCs w:val="22"/>
        </w:rPr>
        <w:t>)</w:t>
      </w:r>
      <w:r w:rsidR="00CB6800">
        <w:rPr>
          <w:rFonts w:ascii="Century Gothic" w:hAnsi="Century Gothic"/>
          <w:b/>
          <w:szCs w:val="22"/>
        </w:rPr>
        <w:t xml:space="preserve"> </w:t>
      </w:r>
      <w:r w:rsidR="00CB6800" w:rsidRPr="00D60389">
        <w:rPr>
          <w:rFonts w:ascii="Century Gothic" w:hAnsi="Century Gothic"/>
          <w:b/>
          <w:szCs w:val="22"/>
        </w:rPr>
        <w:t>to</w:t>
      </w:r>
      <w:r w:rsidRPr="00D60389">
        <w:rPr>
          <w:rFonts w:ascii="Century Gothic" w:hAnsi="Century Gothic"/>
          <w:b/>
          <w:szCs w:val="22"/>
        </w:rPr>
        <w:t xml:space="preserve"> </w:t>
      </w:r>
      <w:r w:rsidR="00B13753">
        <w:rPr>
          <w:rFonts w:ascii="Century Gothic" w:hAnsi="Century Gothic"/>
          <w:b/>
          <w:szCs w:val="22"/>
        </w:rPr>
        <w:t xml:space="preserve">Point </w:t>
      </w:r>
      <w:r w:rsidR="005D774A" w:rsidRPr="00D60389">
        <w:rPr>
          <w:rFonts w:ascii="Century Gothic" w:hAnsi="Century Gothic"/>
          <w:b/>
          <w:szCs w:val="22"/>
        </w:rPr>
        <w:t>8</w:t>
      </w:r>
      <w:r w:rsidR="00B13753">
        <w:rPr>
          <w:rFonts w:ascii="Century Gothic" w:hAnsi="Century Gothic"/>
          <w:b/>
          <w:szCs w:val="22"/>
        </w:rPr>
        <w:t xml:space="preserve"> </w:t>
      </w:r>
      <w:r w:rsidR="00420E72">
        <w:rPr>
          <w:rFonts w:ascii="Century Gothic" w:hAnsi="Century Gothic"/>
          <w:b/>
          <w:szCs w:val="22"/>
        </w:rPr>
        <w:t>(</w:t>
      </w:r>
      <w:r w:rsidR="00B13753">
        <w:rPr>
          <w:rFonts w:ascii="Century Gothic" w:hAnsi="Century Gothic"/>
          <w:b/>
          <w:szCs w:val="22"/>
        </w:rPr>
        <w:t>£2</w:t>
      </w:r>
      <w:r w:rsidR="00083DB0">
        <w:rPr>
          <w:rFonts w:ascii="Century Gothic" w:hAnsi="Century Gothic"/>
          <w:b/>
          <w:szCs w:val="22"/>
        </w:rPr>
        <w:t>6</w:t>
      </w:r>
      <w:r w:rsidR="00B13753">
        <w:rPr>
          <w:rFonts w:ascii="Century Gothic" w:hAnsi="Century Gothic"/>
          <w:b/>
          <w:szCs w:val="22"/>
        </w:rPr>
        <w:t>,</w:t>
      </w:r>
      <w:r w:rsidR="00083DB0">
        <w:rPr>
          <w:rFonts w:ascii="Century Gothic" w:hAnsi="Century Gothic"/>
          <w:b/>
          <w:szCs w:val="22"/>
        </w:rPr>
        <w:t>824</w:t>
      </w:r>
      <w:r>
        <w:rPr>
          <w:rFonts w:ascii="Century Gothic" w:hAnsi="Century Gothic"/>
          <w:b/>
          <w:szCs w:val="22"/>
        </w:rPr>
        <w:t xml:space="preserve"> </w:t>
      </w:r>
      <w:r w:rsidR="00CB6800">
        <w:rPr>
          <w:rFonts w:ascii="Century Gothic" w:hAnsi="Century Gothic"/>
          <w:b/>
          <w:szCs w:val="22"/>
        </w:rPr>
        <w:t>£1</w:t>
      </w:r>
      <w:r w:rsidR="00D578BF">
        <w:rPr>
          <w:rFonts w:ascii="Century Gothic" w:hAnsi="Century Gothic"/>
          <w:b/>
          <w:szCs w:val="22"/>
        </w:rPr>
        <w:t>4.09</w:t>
      </w:r>
      <w:r w:rsidR="00CB6800">
        <w:rPr>
          <w:rFonts w:ascii="Century Gothic" w:hAnsi="Century Gothic"/>
          <w:b/>
          <w:szCs w:val="22"/>
        </w:rPr>
        <w:t>ph</w:t>
      </w:r>
      <w:r w:rsidR="00420E72">
        <w:rPr>
          <w:rFonts w:ascii="Century Gothic" w:hAnsi="Century Gothic"/>
          <w:b/>
          <w:szCs w:val="22"/>
        </w:rPr>
        <w:t>)</w:t>
      </w:r>
      <w:r w:rsidR="00CB6800">
        <w:rPr>
          <w:rFonts w:ascii="Century Gothic" w:hAnsi="Century Gothic"/>
          <w:b/>
          <w:szCs w:val="22"/>
        </w:rPr>
        <w:t xml:space="preserve"> F</w:t>
      </w:r>
      <w:r w:rsidRPr="00D60389">
        <w:rPr>
          <w:rFonts w:ascii="Century Gothic" w:hAnsi="Century Gothic"/>
          <w:b/>
          <w:szCs w:val="22"/>
        </w:rPr>
        <w:t>ull Time Equivalent    </w:t>
      </w:r>
    </w:p>
    <w:p w14:paraId="75FB739E" w14:textId="77777777" w:rsidR="0037186F" w:rsidRPr="00D60389" w:rsidRDefault="0037186F" w:rsidP="0037186F">
      <w:pPr>
        <w:spacing w:after="0" w:line="240" w:lineRule="auto"/>
        <w:rPr>
          <w:b/>
          <w:bCs/>
        </w:rPr>
      </w:pPr>
    </w:p>
    <w:p w14:paraId="78D5B397" w14:textId="4ACEB32B" w:rsidR="0037186F" w:rsidRDefault="0037186F" w:rsidP="0037186F">
      <w:pPr>
        <w:spacing w:after="0" w:line="240" w:lineRule="auto"/>
        <w:rPr>
          <w:b/>
        </w:rPr>
      </w:pPr>
      <w:r w:rsidRPr="00D60389">
        <w:rPr>
          <w:b/>
          <w:bCs/>
        </w:rPr>
        <w:t>Salary:                      </w:t>
      </w:r>
      <w:r w:rsidRPr="00D60389">
        <w:rPr>
          <w:b/>
          <w:bCs/>
        </w:rPr>
        <w:tab/>
      </w:r>
      <w:r w:rsidRPr="00D60389">
        <w:rPr>
          <w:b/>
          <w:bCs/>
        </w:rPr>
        <w:tab/>
      </w:r>
      <w:r w:rsidRPr="00D60389">
        <w:rPr>
          <w:b/>
        </w:rPr>
        <w:t xml:space="preserve">Actual </w:t>
      </w:r>
      <w:r w:rsidR="005D774A" w:rsidRPr="00D60389">
        <w:rPr>
          <w:b/>
        </w:rPr>
        <w:t>Salary</w:t>
      </w:r>
    </w:p>
    <w:p w14:paraId="56477202" w14:textId="610C044D" w:rsidR="00CB6800" w:rsidRDefault="00CB6800" w:rsidP="0037186F">
      <w:pPr>
        <w:spacing w:after="0" w:line="240" w:lineRule="auto"/>
        <w:rPr>
          <w:b/>
        </w:rPr>
      </w:pPr>
      <w:r>
        <w:rPr>
          <w:b/>
        </w:rPr>
        <w:tab/>
      </w:r>
      <w:r>
        <w:rPr>
          <w:b/>
        </w:rPr>
        <w:tab/>
      </w:r>
      <w:r>
        <w:rPr>
          <w:b/>
        </w:rPr>
        <w:tab/>
      </w:r>
      <w:r>
        <w:rPr>
          <w:b/>
        </w:rPr>
        <w:tab/>
      </w:r>
      <w:r w:rsidRPr="00D60389">
        <w:rPr>
          <w:b/>
        </w:rPr>
        <w:t>Grade 2 Point 3</w:t>
      </w:r>
      <w:r w:rsidR="0084317F">
        <w:rPr>
          <w:b/>
        </w:rPr>
        <w:t>;</w:t>
      </w:r>
      <w:r>
        <w:rPr>
          <w:b/>
        </w:rPr>
        <w:t xml:space="preserve"> </w:t>
      </w:r>
      <w:r w:rsidR="00173820">
        <w:rPr>
          <w:b/>
        </w:rPr>
        <w:t xml:space="preserve">8.5hours at </w:t>
      </w:r>
      <w:r>
        <w:rPr>
          <w:b/>
        </w:rPr>
        <w:t>£1</w:t>
      </w:r>
      <w:r w:rsidR="00452DAC">
        <w:rPr>
          <w:b/>
        </w:rPr>
        <w:t>3. 03</w:t>
      </w:r>
      <w:r>
        <w:rPr>
          <w:b/>
        </w:rPr>
        <w:t xml:space="preserve">ph </w:t>
      </w:r>
      <w:r w:rsidR="00D74A80">
        <w:rPr>
          <w:b/>
        </w:rPr>
        <w:t>is £1</w:t>
      </w:r>
      <w:r w:rsidR="008A71EC">
        <w:rPr>
          <w:b/>
        </w:rPr>
        <w:t>10</w:t>
      </w:r>
      <w:r w:rsidR="00D74A80">
        <w:rPr>
          <w:b/>
        </w:rPr>
        <w:t>.</w:t>
      </w:r>
      <w:r w:rsidR="008A71EC">
        <w:rPr>
          <w:b/>
        </w:rPr>
        <w:t>75</w:t>
      </w:r>
      <w:r w:rsidR="009618EE">
        <w:rPr>
          <w:b/>
        </w:rPr>
        <w:t>,</w:t>
      </w:r>
      <w:r w:rsidR="00D74A80">
        <w:rPr>
          <w:b/>
        </w:rPr>
        <w:t xml:space="preserve"> before any deductions</w:t>
      </w:r>
    </w:p>
    <w:p w14:paraId="32A2DFCE" w14:textId="77F2B70E" w:rsidR="00CB6800" w:rsidRDefault="008524A7" w:rsidP="00CB6800">
      <w:pPr>
        <w:spacing w:after="0" w:line="240" w:lineRule="auto"/>
        <w:ind w:left="2160" w:firstLine="720"/>
        <w:rPr>
          <w:b/>
        </w:rPr>
      </w:pPr>
      <w:r w:rsidRPr="00D60389">
        <w:rPr>
          <w:b/>
        </w:rPr>
        <w:t>Grade 2</w:t>
      </w:r>
      <w:r w:rsidR="009618EE">
        <w:rPr>
          <w:b/>
        </w:rPr>
        <w:t xml:space="preserve"> </w:t>
      </w:r>
      <w:r w:rsidR="00CB6800">
        <w:rPr>
          <w:b/>
        </w:rPr>
        <w:t xml:space="preserve">Point </w:t>
      </w:r>
      <w:r w:rsidR="00CB6800" w:rsidRPr="00D60389">
        <w:rPr>
          <w:b/>
        </w:rPr>
        <w:t>8</w:t>
      </w:r>
      <w:r w:rsidR="009618EE">
        <w:rPr>
          <w:b/>
        </w:rPr>
        <w:t>; 8.5hours at</w:t>
      </w:r>
      <w:r w:rsidR="00CB6800">
        <w:rPr>
          <w:b/>
        </w:rPr>
        <w:t xml:space="preserve"> £1</w:t>
      </w:r>
      <w:r w:rsidR="008A71EC">
        <w:rPr>
          <w:b/>
        </w:rPr>
        <w:t>4.09</w:t>
      </w:r>
      <w:r w:rsidR="00CB6800">
        <w:rPr>
          <w:b/>
        </w:rPr>
        <w:t>ph</w:t>
      </w:r>
      <w:r>
        <w:rPr>
          <w:b/>
        </w:rPr>
        <w:t xml:space="preserve"> is </w:t>
      </w:r>
      <w:r w:rsidR="0084317F">
        <w:rPr>
          <w:b/>
        </w:rPr>
        <w:t>£11</w:t>
      </w:r>
      <w:r w:rsidR="00D578BF">
        <w:rPr>
          <w:b/>
        </w:rPr>
        <w:t>9</w:t>
      </w:r>
      <w:r w:rsidR="0084317F">
        <w:rPr>
          <w:b/>
        </w:rPr>
        <w:t>.</w:t>
      </w:r>
      <w:r w:rsidR="00D578BF">
        <w:rPr>
          <w:b/>
        </w:rPr>
        <w:t>76</w:t>
      </w:r>
      <w:r w:rsidR="009618EE">
        <w:rPr>
          <w:b/>
        </w:rPr>
        <w:t>, before any deductions</w:t>
      </w:r>
    </w:p>
    <w:p w14:paraId="7779CF71" w14:textId="77777777" w:rsidR="0037186F" w:rsidRPr="0037186F" w:rsidRDefault="0037186F" w:rsidP="0037186F">
      <w:pPr>
        <w:spacing w:after="0" w:line="240" w:lineRule="auto"/>
        <w:rPr>
          <w:b/>
        </w:rPr>
      </w:pPr>
    </w:p>
    <w:p w14:paraId="1D7EBC73" w14:textId="77777777" w:rsidR="00083DB0" w:rsidRPr="006A53EF" w:rsidRDefault="0037186F" w:rsidP="00083DB0">
      <w:pPr>
        <w:pStyle w:val="PlainText"/>
        <w:ind w:right="623"/>
        <w:rPr>
          <w:rFonts w:ascii="Century Gothic" w:eastAsia="Calibri" w:hAnsi="Century Gothic" w:cs="Times New Roman"/>
          <w:b/>
          <w:szCs w:val="22"/>
        </w:rPr>
      </w:pPr>
      <w:r w:rsidRPr="006A53EF">
        <w:rPr>
          <w:rFonts w:ascii="Century Gothic" w:eastAsia="Calibri" w:hAnsi="Century Gothic" w:cs="Times New Roman"/>
          <w:b/>
          <w:szCs w:val="22"/>
        </w:rPr>
        <w:t xml:space="preserve">Contract Term: </w:t>
      </w:r>
      <w:r w:rsidRPr="006A53EF">
        <w:rPr>
          <w:rFonts w:ascii="Century Gothic" w:eastAsia="Calibri" w:hAnsi="Century Gothic" w:cs="Times New Roman"/>
          <w:b/>
          <w:szCs w:val="22"/>
        </w:rPr>
        <w:tab/>
      </w:r>
      <w:r w:rsidRPr="006A53EF">
        <w:rPr>
          <w:rFonts w:ascii="Century Gothic" w:eastAsia="Calibri" w:hAnsi="Century Gothic" w:cs="Times New Roman"/>
          <w:b/>
          <w:szCs w:val="22"/>
        </w:rPr>
        <w:tab/>
      </w:r>
      <w:r w:rsidR="006A53EF" w:rsidRPr="006A53EF">
        <w:rPr>
          <w:rFonts w:ascii="Century Gothic" w:eastAsia="Calibri" w:hAnsi="Century Gothic" w:cs="Times New Roman"/>
          <w:b/>
          <w:szCs w:val="22"/>
        </w:rPr>
        <w:t xml:space="preserve"> </w:t>
      </w:r>
      <w:r w:rsidR="00083DB0" w:rsidRPr="006A53EF">
        <w:rPr>
          <w:rFonts w:ascii="Century Gothic" w:eastAsia="Calibri" w:hAnsi="Century Gothic" w:cs="Times New Roman"/>
          <w:b/>
          <w:szCs w:val="22"/>
        </w:rPr>
        <w:t xml:space="preserve">Temporary </w:t>
      </w:r>
      <w:r w:rsidR="00083DB0">
        <w:rPr>
          <w:rFonts w:ascii="Century Gothic" w:eastAsia="Calibri" w:hAnsi="Century Gothic" w:cs="Times New Roman"/>
          <w:b/>
          <w:szCs w:val="22"/>
        </w:rPr>
        <w:t>until August 2027</w:t>
      </w:r>
    </w:p>
    <w:p w14:paraId="72B1BAF3" w14:textId="77777777" w:rsidR="0037186F" w:rsidRPr="00D60389" w:rsidRDefault="0037186F" w:rsidP="0037186F">
      <w:pPr>
        <w:spacing w:after="0" w:line="240" w:lineRule="auto"/>
        <w:rPr>
          <w:rFonts w:eastAsia="Calibri" w:cs="Times New Roman"/>
          <w:b/>
          <w:highlight w:val="yellow"/>
        </w:rPr>
      </w:pPr>
    </w:p>
    <w:p w14:paraId="275DF2D1" w14:textId="77777777" w:rsidR="0037186F" w:rsidRDefault="0037186F" w:rsidP="0037186F">
      <w:pPr>
        <w:spacing w:after="0" w:line="240" w:lineRule="auto"/>
        <w:rPr>
          <w:rFonts w:eastAsia="Calibri" w:cs="Times New Roman"/>
          <w:b/>
        </w:rPr>
      </w:pPr>
      <w:r w:rsidRPr="0037186F">
        <w:rPr>
          <w:rFonts w:eastAsia="Calibri" w:cs="Times New Roman"/>
          <w:b/>
        </w:rPr>
        <w:t xml:space="preserve">Contract Start Date: </w:t>
      </w:r>
      <w:r w:rsidRPr="0037186F">
        <w:rPr>
          <w:rFonts w:eastAsia="Calibri" w:cs="Times New Roman"/>
          <w:b/>
        </w:rPr>
        <w:tab/>
      </w:r>
      <w:r w:rsidRPr="0037186F">
        <w:rPr>
          <w:rFonts w:eastAsia="Calibri" w:cs="Times New Roman"/>
          <w:b/>
        </w:rPr>
        <w:tab/>
        <w:t>As</w:t>
      </w:r>
      <w:r>
        <w:rPr>
          <w:rFonts w:eastAsia="Calibri" w:cs="Times New Roman"/>
          <w:b/>
        </w:rPr>
        <w:t xml:space="preserve"> soon as possible</w:t>
      </w:r>
    </w:p>
    <w:p w14:paraId="5A38FD30" w14:textId="77777777" w:rsidR="0037186F" w:rsidRDefault="0037186F" w:rsidP="0037186F">
      <w:pPr>
        <w:spacing w:after="0" w:line="240" w:lineRule="auto"/>
        <w:rPr>
          <w:b/>
        </w:rPr>
      </w:pPr>
    </w:p>
    <w:p w14:paraId="5755FC4B" w14:textId="79BA1188" w:rsidR="0037186F" w:rsidRPr="00D60389" w:rsidRDefault="0037186F" w:rsidP="0037186F">
      <w:pPr>
        <w:pStyle w:val="PlainText"/>
        <w:ind w:left="2160" w:right="623" w:hanging="2160"/>
        <w:rPr>
          <w:rFonts w:ascii="Century Gothic" w:hAnsi="Century Gothic"/>
          <w:b/>
          <w:szCs w:val="22"/>
        </w:rPr>
      </w:pPr>
      <w:r w:rsidRPr="00D60389">
        <w:rPr>
          <w:rFonts w:ascii="Century Gothic" w:hAnsi="Century Gothic"/>
          <w:b/>
          <w:color w:val="000000"/>
          <w:szCs w:val="22"/>
        </w:rPr>
        <w:t xml:space="preserve">Operational Hours: </w:t>
      </w:r>
      <w:r>
        <w:rPr>
          <w:rFonts w:ascii="Century Gothic" w:hAnsi="Century Gothic"/>
          <w:b/>
          <w:color w:val="000000"/>
          <w:szCs w:val="22"/>
        </w:rPr>
        <w:tab/>
      </w:r>
      <w:r>
        <w:rPr>
          <w:rFonts w:ascii="Century Gothic" w:hAnsi="Century Gothic"/>
          <w:b/>
          <w:color w:val="000000"/>
          <w:szCs w:val="22"/>
        </w:rPr>
        <w:tab/>
      </w:r>
      <w:bookmarkStart w:id="0" w:name="_Hlk207716139"/>
      <w:r w:rsidR="00511D6D">
        <w:rPr>
          <w:rFonts w:ascii="Century Gothic" w:hAnsi="Century Gothic"/>
          <w:b/>
          <w:color w:val="000000"/>
          <w:szCs w:val="22"/>
        </w:rPr>
        <w:t>8</w:t>
      </w:r>
      <w:r w:rsidR="00C6478B">
        <w:rPr>
          <w:rFonts w:ascii="Century Gothic" w:hAnsi="Century Gothic"/>
          <w:b/>
          <w:color w:val="000000"/>
          <w:szCs w:val="22"/>
        </w:rPr>
        <w:t>.5</w:t>
      </w:r>
      <w:r w:rsidR="00722F0B">
        <w:rPr>
          <w:rFonts w:ascii="Century Gothic" w:hAnsi="Century Gothic"/>
          <w:b/>
          <w:color w:val="000000"/>
          <w:szCs w:val="22"/>
        </w:rPr>
        <w:t xml:space="preserve"> </w:t>
      </w:r>
      <w:r w:rsidR="00764094">
        <w:rPr>
          <w:rFonts w:ascii="Century Gothic" w:hAnsi="Century Gothic"/>
          <w:b/>
          <w:color w:val="000000"/>
          <w:szCs w:val="22"/>
        </w:rPr>
        <w:t xml:space="preserve">paid </w:t>
      </w:r>
      <w:r w:rsidRPr="00D60389">
        <w:rPr>
          <w:rFonts w:ascii="Century Gothic" w:hAnsi="Century Gothic"/>
          <w:b/>
          <w:szCs w:val="22"/>
        </w:rPr>
        <w:t>hours per week</w:t>
      </w:r>
      <w:r w:rsidR="005D774A">
        <w:rPr>
          <w:rFonts w:ascii="Century Gothic" w:hAnsi="Century Gothic"/>
          <w:b/>
          <w:szCs w:val="22"/>
        </w:rPr>
        <w:t xml:space="preserve">, </w:t>
      </w:r>
      <w:r w:rsidRPr="00D60389">
        <w:rPr>
          <w:rFonts w:ascii="Century Gothic" w:hAnsi="Century Gothic"/>
          <w:b/>
          <w:szCs w:val="22"/>
        </w:rPr>
        <w:t>Term time only</w:t>
      </w:r>
    </w:p>
    <w:p w14:paraId="18BCABA1" w14:textId="5FAA620C" w:rsidR="0037186F" w:rsidRPr="00D60389" w:rsidRDefault="0037186F" w:rsidP="00714C64">
      <w:pPr>
        <w:pStyle w:val="NormalWeb"/>
        <w:ind w:left="2880"/>
        <w:rPr>
          <w:rFonts w:ascii="Century Gothic" w:hAnsi="Century Gothic"/>
          <w:b/>
          <w:color w:val="000000"/>
          <w:sz w:val="22"/>
          <w:szCs w:val="22"/>
        </w:rPr>
      </w:pPr>
      <w:r w:rsidRPr="00D60389">
        <w:rPr>
          <w:rFonts w:ascii="Century Gothic" w:hAnsi="Century Gothic"/>
          <w:b/>
          <w:color w:val="000000"/>
          <w:sz w:val="22"/>
          <w:szCs w:val="22"/>
        </w:rPr>
        <w:t xml:space="preserve">Saturdays </w:t>
      </w:r>
      <w:r w:rsidR="00E54EA3" w:rsidRPr="005F2336">
        <w:rPr>
          <w:rFonts w:ascii="Century Gothic" w:hAnsi="Century Gothic"/>
          <w:b/>
          <w:color w:val="000000"/>
          <w:sz w:val="22"/>
          <w:szCs w:val="22"/>
        </w:rPr>
        <w:t xml:space="preserve">8am to </w:t>
      </w:r>
      <w:r w:rsidRPr="005F2336">
        <w:rPr>
          <w:rFonts w:ascii="Century Gothic" w:hAnsi="Century Gothic"/>
          <w:b/>
          <w:color w:val="000000"/>
          <w:sz w:val="22"/>
          <w:szCs w:val="22"/>
        </w:rPr>
        <w:t>5pm</w:t>
      </w:r>
      <w:r w:rsidR="00C6478B">
        <w:rPr>
          <w:rFonts w:ascii="Century Gothic" w:hAnsi="Century Gothic"/>
          <w:b/>
          <w:color w:val="000000"/>
          <w:sz w:val="22"/>
          <w:szCs w:val="22"/>
        </w:rPr>
        <w:t xml:space="preserve"> (</w:t>
      </w:r>
      <w:r w:rsidR="00714C64">
        <w:rPr>
          <w:rFonts w:ascii="Century Gothic" w:hAnsi="Century Gothic"/>
          <w:b/>
          <w:color w:val="000000"/>
          <w:sz w:val="22"/>
          <w:szCs w:val="22"/>
        </w:rPr>
        <w:t xml:space="preserve">this includes a </w:t>
      </w:r>
      <w:r w:rsidR="00C6478B">
        <w:rPr>
          <w:rFonts w:ascii="Century Gothic" w:hAnsi="Century Gothic"/>
          <w:b/>
          <w:color w:val="000000"/>
          <w:sz w:val="22"/>
          <w:szCs w:val="22"/>
        </w:rPr>
        <w:t>half an hour</w:t>
      </w:r>
      <w:r w:rsidR="004D632F">
        <w:rPr>
          <w:rFonts w:ascii="Century Gothic" w:hAnsi="Century Gothic"/>
          <w:b/>
          <w:color w:val="000000"/>
          <w:sz w:val="22"/>
          <w:szCs w:val="22"/>
        </w:rPr>
        <w:t xml:space="preserve"> unpaid break)</w:t>
      </w:r>
      <w:r w:rsidRPr="00D60389">
        <w:rPr>
          <w:rFonts w:ascii="Century Gothic" w:hAnsi="Century Gothic"/>
          <w:b/>
          <w:color w:val="000000"/>
          <w:sz w:val="22"/>
          <w:szCs w:val="22"/>
        </w:rPr>
        <w:t xml:space="preserve"> – Term time only</w:t>
      </w:r>
    </w:p>
    <w:p w14:paraId="191105EC" w14:textId="76EE7526" w:rsidR="0037186F" w:rsidRPr="00D60389" w:rsidRDefault="0037186F" w:rsidP="005D774A">
      <w:pPr>
        <w:spacing w:after="0" w:line="240" w:lineRule="auto"/>
        <w:ind w:left="2160" w:firstLine="720"/>
        <w:rPr>
          <w:b/>
        </w:rPr>
      </w:pPr>
      <w:r w:rsidRPr="00D60389">
        <w:rPr>
          <w:b/>
        </w:rPr>
        <w:t>Additional hours available as overtime</w:t>
      </w:r>
      <w:r w:rsidR="009C2C82">
        <w:rPr>
          <w:b/>
        </w:rPr>
        <w:t xml:space="preserve"> as and when needed</w:t>
      </w:r>
    </w:p>
    <w:bookmarkEnd w:id="0"/>
    <w:p w14:paraId="6BE5F80A" w14:textId="77777777" w:rsidR="005D774A" w:rsidRDefault="005D774A" w:rsidP="005D774A">
      <w:pPr>
        <w:spacing w:after="0"/>
      </w:pPr>
    </w:p>
    <w:p w14:paraId="0F6CB823" w14:textId="706B9FFF" w:rsidR="00C45DDF" w:rsidRPr="00D60389" w:rsidRDefault="00651826" w:rsidP="00C45DDF">
      <w:r w:rsidRPr="00D60389">
        <w:t>We require a Lettings</w:t>
      </w:r>
      <w:r w:rsidR="00C45DDF" w:rsidRPr="00D60389">
        <w:t xml:space="preserve"> Operative with a professional outlook, to provide an effective, efficient and welcoming service for all clients using the facilities at Moseley Sc</w:t>
      </w:r>
      <w:r w:rsidRPr="00D60389">
        <w:t>hool and Sixth Form</w:t>
      </w:r>
      <w:r w:rsidR="00C45DDF" w:rsidRPr="00D60389">
        <w:t xml:space="preserve">. The role can be very fast paced at times and will require someone that can be effective in this environment. </w:t>
      </w:r>
    </w:p>
    <w:p w14:paraId="41803992" w14:textId="03524630" w:rsidR="00C45DDF" w:rsidRPr="00D60389" w:rsidRDefault="00C45DDF" w:rsidP="00C45DDF">
      <w:r w:rsidRPr="00D60389">
        <w:t xml:space="preserve">The successful candidate will be capable of working within safe codes of conduct and implementing emergency requirements. You will need to hold a current valid Emergency First Aid certificate or be willing to gain this qualification. </w:t>
      </w:r>
      <w:r w:rsidR="00651826" w:rsidRPr="00D60389">
        <w:t>Experience of both customer service</w:t>
      </w:r>
      <w:r w:rsidRPr="00D60389">
        <w:t xml:space="preserve"> and operating a </w:t>
      </w:r>
      <w:r w:rsidR="00D60389" w:rsidRPr="00D60389">
        <w:t>computer-based</w:t>
      </w:r>
      <w:r w:rsidRPr="00D60389">
        <w:t xml:space="preserve"> management system, such as Sports Booker would be desirable</w:t>
      </w:r>
      <w:r w:rsidR="00651826" w:rsidRPr="00D60389">
        <w:t>. The successful post-holder</w:t>
      </w:r>
      <w:r w:rsidRPr="00D60389">
        <w:t xml:space="preserve"> will be willing to work flexibly </w:t>
      </w:r>
      <w:r w:rsidR="00651826" w:rsidRPr="00D60389">
        <w:t xml:space="preserve">when required, however will be on a </w:t>
      </w:r>
      <w:r w:rsidR="00651826" w:rsidRPr="005F2336">
        <w:t>fixed rota of Saturday 8am</w:t>
      </w:r>
      <w:r w:rsidR="0037186F" w:rsidRPr="005F2336">
        <w:t xml:space="preserve"> </w:t>
      </w:r>
      <w:r w:rsidR="00651826" w:rsidRPr="005F2336">
        <w:t>-</w:t>
      </w:r>
      <w:r w:rsidR="0037186F" w:rsidRPr="005F2336">
        <w:t xml:space="preserve"> </w:t>
      </w:r>
      <w:r w:rsidR="00651826" w:rsidRPr="005F2336">
        <w:t>5pm Term time only.</w:t>
      </w:r>
    </w:p>
    <w:p w14:paraId="780D4BC2" w14:textId="16258990" w:rsidR="00D60389" w:rsidRPr="00860053" w:rsidRDefault="00C45DDF" w:rsidP="005F2336">
      <w:pPr>
        <w:spacing w:after="0" w:line="240" w:lineRule="auto"/>
        <w:ind w:left="426" w:hanging="426"/>
        <w:rPr>
          <w:rFonts w:eastAsia="Times New Roman" w:cs="Times New Roman"/>
          <w:b/>
          <w:bCs/>
          <w:lang w:val="en" w:eastAsia="en-GB"/>
        </w:rPr>
      </w:pPr>
      <w:r w:rsidRPr="00860053">
        <w:rPr>
          <w:rFonts w:eastAsia="Times New Roman" w:cs="Times New Roman"/>
          <w:b/>
          <w:bCs/>
          <w:lang w:val="en" w:eastAsia="en-GB"/>
        </w:rPr>
        <w:t xml:space="preserve">The </w:t>
      </w:r>
      <w:r w:rsidR="00651826" w:rsidRPr="00860053">
        <w:rPr>
          <w:rFonts w:eastAsia="Calibri" w:cs="Times New Roman"/>
          <w:b/>
          <w:bCs/>
        </w:rPr>
        <w:t>Lettings</w:t>
      </w:r>
      <w:r w:rsidRPr="00860053">
        <w:rPr>
          <w:rFonts w:eastAsia="Calibri" w:cs="Times New Roman"/>
          <w:b/>
          <w:bCs/>
        </w:rPr>
        <w:t xml:space="preserve"> Operative</w:t>
      </w:r>
      <w:r w:rsidRPr="00860053">
        <w:rPr>
          <w:rFonts w:eastAsia="Times New Roman" w:cs="Times New Roman"/>
          <w:b/>
          <w:bCs/>
          <w:lang w:val="en" w:eastAsia="en-GB"/>
        </w:rPr>
        <w:t xml:space="preserve"> role will include</w:t>
      </w:r>
      <w:r w:rsidR="009F7F3F" w:rsidRPr="00860053">
        <w:rPr>
          <w:rFonts w:eastAsia="Times New Roman" w:cs="Times New Roman"/>
          <w:b/>
          <w:bCs/>
          <w:lang w:val="en" w:eastAsia="en-GB"/>
        </w:rPr>
        <w:t xml:space="preserve"> the following</w:t>
      </w:r>
      <w:r w:rsidR="006063EB" w:rsidRPr="00860053">
        <w:rPr>
          <w:rFonts w:eastAsia="Times New Roman" w:cs="Times New Roman"/>
          <w:b/>
          <w:bCs/>
          <w:lang w:val="en" w:eastAsia="en-GB"/>
        </w:rPr>
        <w:t xml:space="preserve"> duties and</w:t>
      </w:r>
      <w:r w:rsidR="009F7F3F" w:rsidRPr="00860053">
        <w:rPr>
          <w:rFonts w:eastAsia="Times New Roman" w:cs="Times New Roman"/>
          <w:b/>
          <w:bCs/>
          <w:lang w:val="en" w:eastAsia="en-GB"/>
        </w:rPr>
        <w:t xml:space="preserve"> </w:t>
      </w:r>
      <w:r w:rsidR="006063EB" w:rsidRPr="00860053">
        <w:rPr>
          <w:rFonts w:eastAsia="Times New Roman" w:cs="Times New Roman"/>
          <w:b/>
          <w:bCs/>
          <w:lang w:val="en" w:eastAsia="en-GB"/>
        </w:rPr>
        <w:t>responsibilities:</w:t>
      </w:r>
    </w:p>
    <w:p w14:paraId="101E2BD9" w14:textId="77777777" w:rsidR="009F7F3F" w:rsidRDefault="00C45DDF" w:rsidP="005F2336">
      <w:pPr>
        <w:pStyle w:val="ListParagraph"/>
        <w:numPr>
          <w:ilvl w:val="0"/>
          <w:numId w:val="29"/>
        </w:numPr>
        <w:spacing w:after="0" w:line="240" w:lineRule="auto"/>
        <w:ind w:left="426" w:hanging="426"/>
        <w:rPr>
          <w:rFonts w:eastAsia="Times New Roman" w:cs="Times New Roman"/>
          <w:lang w:val="en" w:eastAsia="en-GB"/>
        </w:rPr>
      </w:pPr>
      <w:r w:rsidRPr="009F7F3F">
        <w:rPr>
          <w:rFonts w:eastAsia="Times New Roman" w:cs="Times New Roman"/>
          <w:lang w:val="en" w:eastAsia="en-GB"/>
        </w:rPr>
        <w:t xml:space="preserve">Building security </w:t>
      </w:r>
    </w:p>
    <w:p w14:paraId="00CD6F2A" w14:textId="04998208" w:rsidR="006C664F" w:rsidRPr="009F7F3F" w:rsidRDefault="006C664F" w:rsidP="006063EB">
      <w:pPr>
        <w:pStyle w:val="ListParagraph"/>
        <w:numPr>
          <w:ilvl w:val="0"/>
          <w:numId w:val="29"/>
        </w:numPr>
        <w:spacing w:before="100" w:beforeAutospacing="1" w:after="0" w:line="240" w:lineRule="auto"/>
        <w:ind w:left="426" w:hanging="426"/>
        <w:rPr>
          <w:rFonts w:eastAsia="Times New Roman" w:cs="Times New Roman"/>
          <w:lang w:val="en" w:eastAsia="en-GB"/>
        </w:rPr>
      </w:pPr>
      <w:r w:rsidRPr="009F7F3F">
        <w:rPr>
          <w:rFonts w:eastAsia="Times New Roman" w:cs="Times New Roman"/>
          <w:lang w:val="en" w:eastAsia="en-GB"/>
        </w:rPr>
        <w:t>Continuously walking the premises</w:t>
      </w:r>
    </w:p>
    <w:p w14:paraId="5F1F44A5" w14:textId="1CF6CDB9" w:rsidR="00C45DDF" w:rsidRPr="00D60389" w:rsidRDefault="00C45DDF" w:rsidP="00C45DDF">
      <w:pPr>
        <w:numPr>
          <w:ilvl w:val="0"/>
          <w:numId w:val="29"/>
        </w:numPr>
        <w:spacing w:before="100" w:beforeAutospacing="1" w:after="100" w:afterAutospacing="1" w:line="240" w:lineRule="auto"/>
        <w:ind w:left="426" w:hanging="426"/>
        <w:rPr>
          <w:rFonts w:eastAsia="Times New Roman" w:cs="Times New Roman"/>
          <w:lang w:val="en" w:eastAsia="en-GB"/>
        </w:rPr>
      </w:pPr>
      <w:r w:rsidRPr="00D60389">
        <w:rPr>
          <w:rFonts w:eastAsia="Times New Roman" w:cs="Times New Roman"/>
          <w:lang w:val="en" w:eastAsia="en-GB"/>
        </w:rPr>
        <w:t xml:space="preserve">Providing a </w:t>
      </w:r>
      <w:r w:rsidR="006C664F" w:rsidRPr="00D60389">
        <w:rPr>
          <w:rFonts w:eastAsia="Times New Roman" w:cs="Times New Roman"/>
          <w:lang w:val="en" w:eastAsia="en-GB"/>
        </w:rPr>
        <w:t>high-quality</w:t>
      </w:r>
      <w:r w:rsidRPr="00D60389">
        <w:rPr>
          <w:rFonts w:eastAsia="Times New Roman" w:cs="Times New Roman"/>
          <w:lang w:val="en" w:eastAsia="en-GB"/>
        </w:rPr>
        <w:t xml:space="preserve"> service </w:t>
      </w:r>
      <w:r w:rsidR="006C664F" w:rsidRPr="00D60389">
        <w:rPr>
          <w:rFonts w:eastAsia="Times New Roman" w:cs="Times New Roman"/>
          <w:lang w:val="en" w:eastAsia="en-GB"/>
        </w:rPr>
        <w:t>for</w:t>
      </w:r>
      <w:r w:rsidRPr="00D60389">
        <w:rPr>
          <w:rFonts w:eastAsia="Times New Roman" w:cs="Times New Roman"/>
          <w:lang w:val="en" w:eastAsia="en-GB"/>
        </w:rPr>
        <w:t xml:space="preserve"> all customers </w:t>
      </w:r>
    </w:p>
    <w:p w14:paraId="744A8D0F" w14:textId="537F8103" w:rsidR="006C664F" w:rsidRPr="00D60389" w:rsidRDefault="006C664F" w:rsidP="00C45DDF">
      <w:pPr>
        <w:numPr>
          <w:ilvl w:val="0"/>
          <w:numId w:val="29"/>
        </w:numPr>
        <w:spacing w:before="100" w:beforeAutospacing="1" w:after="100" w:afterAutospacing="1" w:line="240" w:lineRule="auto"/>
        <w:ind w:left="426" w:hanging="426"/>
        <w:rPr>
          <w:rFonts w:eastAsia="Times New Roman" w:cs="Times New Roman"/>
          <w:lang w:val="en" w:eastAsia="en-GB"/>
        </w:rPr>
      </w:pPr>
      <w:r w:rsidRPr="00D60389">
        <w:rPr>
          <w:rFonts w:eastAsia="Times New Roman" w:cs="Times New Roman"/>
          <w:lang w:val="en" w:eastAsia="en-GB"/>
        </w:rPr>
        <w:t>Keeping classrooms clean and tidy</w:t>
      </w:r>
    </w:p>
    <w:p w14:paraId="5808483F" w14:textId="348E9097" w:rsidR="006C664F" w:rsidRPr="00D60389" w:rsidRDefault="006C664F" w:rsidP="00C45DDF">
      <w:pPr>
        <w:numPr>
          <w:ilvl w:val="0"/>
          <w:numId w:val="29"/>
        </w:numPr>
        <w:spacing w:before="100" w:beforeAutospacing="1" w:after="100" w:afterAutospacing="1" w:line="240" w:lineRule="auto"/>
        <w:ind w:left="426" w:hanging="426"/>
        <w:rPr>
          <w:rFonts w:eastAsia="Times New Roman" w:cs="Times New Roman"/>
          <w:lang w:val="en" w:eastAsia="en-GB"/>
        </w:rPr>
      </w:pPr>
      <w:r w:rsidRPr="00D60389">
        <w:rPr>
          <w:rFonts w:eastAsia="Times New Roman" w:cs="Times New Roman"/>
          <w:lang w:val="en" w:eastAsia="en-GB"/>
        </w:rPr>
        <w:t>Removing classroom and hall waste regularl</w:t>
      </w:r>
      <w:r w:rsidR="00C33760" w:rsidRPr="00D60389">
        <w:rPr>
          <w:rFonts w:eastAsia="Times New Roman" w:cs="Times New Roman"/>
          <w:lang w:val="en" w:eastAsia="en-GB"/>
        </w:rPr>
        <w:t>y</w:t>
      </w:r>
    </w:p>
    <w:p w14:paraId="6F11CF58" w14:textId="1F90AE28" w:rsidR="00BE6AC7" w:rsidRPr="00D60389" w:rsidRDefault="00BE6AC7" w:rsidP="00C45DDF">
      <w:pPr>
        <w:numPr>
          <w:ilvl w:val="0"/>
          <w:numId w:val="29"/>
        </w:numPr>
        <w:spacing w:before="100" w:beforeAutospacing="1" w:after="100" w:afterAutospacing="1" w:line="240" w:lineRule="auto"/>
        <w:ind w:left="426" w:hanging="426"/>
        <w:rPr>
          <w:rFonts w:eastAsia="Times New Roman" w:cs="Times New Roman"/>
          <w:lang w:val="en" w:eastAsia="en-GB"/>
        </w:rPr>
      </w:pPr>
      <w:r w:rsidRPr="00D60389">
        <w:rPr>
          <w:rFonts w:eastAsia="Times New Roman" w:cs="Times New Roman"/>
          <w:lang w:val="en" w:eastAsia="en-GB"/>
        </w:rPr>
        <w:t>Ensuring toilet facilities are kept to a high standard</w:t>
      </w:r>
    </w:p>
    <w:p w14:paraId="3ED3CD5C" w14:textId="0D88AF52" w:rsidR="00F73651" w:rsidRPr="00F73651" w:rsidRDefault="00F73651" w:rsidP="00662FC5">
      <w:pPr>
        <w:ind w:left="786"/>
        <w:jc w:val="center"/>
        <w:rPr>
          <w:b/>
          <w:bCs/>
        </w:rPr>
      </w:pPr>
      <w:r w:rsidRPr="00F73651">
        <w:rPr>
          <w:b/>
          <w:bCs/>
        </w:rPr>
        <w:t>Your application must be received by 8.00am on T</w:t>
      </w:r>
      <w:r w:rsidR="00662FC5">
        <w:rPr>
          <w:b/>
          <w:bCs/>
        </w:rPr>
        <w:t>uesday 14</w:t>
      </w:r>
      <w:r w:rsidR="00662FC5" w:rsidRPr="00662FC5">
        <w:rPr>
          <w:b/>
          <w:bCs/>
          <w:vertAlign w:val="superscript"/>
        </w:rPr>
        <w:t>th</w:t>
      </w:r>
      <w:r w:rsidR="00662FC5">
        <w:rPr>
          <w:b/>
          <w:bCs/>
        </w:rPr>
        <w:t xml:space="preserve"> April </w:t>
      </w:r>
      <w:r w:rsidR="00E22209">
        <w:rPr>
          <w:b/>
          <w:bCs/>
        </w:rPr>
        <w:t>2</w:t>
      </w:r>
      <w:r w:rsidR="00605559">
        <w:rPr>
          <w:b/>
          <w:bCs/>
        </w:rPr>
        <w:t>026</w:t>
      </w:r>
    </w:p>
    <w:p w14:paraId="5E7A0B53" w14:textId="77777777" w:rsidR="00F73651" w:rsidRPr="00F73651" w:rsidRDefault="00F73651" w:rsidP="00662FC5">
      <w:pPr>
        <w:ind w:left="786" w:right="481"/>
        <w:jc w:val="center"/>
        <w:rPr>
          <w:b/>
          <w:bCs/>
        </w:rPr>
      </w:pPr>
      <w:r w:rsidRPr="00F73651">
        <w:rPr>
          <w:b/>
          <w:bCs/>
        </w:rPr>
        <w:t>Please note this advert may close when sufficient applications are received</w:t>
      </w:r>
    </w:p>
    <w:p w14:paraId="0B11653E" w14:textId="15E6275D" w:rsidR="00F73651" w:rsidRPr="00F73651" w:rsidRDefault="00F73651" w:rsidP="00F73651">
      <w:pPr>
        <w:ind w:left="786"/>
        <w:jc w:val="center"/>
        <w:rPr>
          <w:b/>
        </w:rPr>
      </w:pPr>
    </w:p>
    <w:p w14:paraId="487B133E" w14:textId="77777777" w:rsidR="00345B01" w:rsidRDefault="00345B01" w:rsidP="00F73651">
      <w:pPr>
        <w:rPr>
          <w:b/>
        </w:rPr>
      </w:pPr>
    </w:p>
    <w:p w14:paraId="2FEFCBE5" w14:textId="77777777" w:rsidR="00345B01" w:rsidRDefault="00345B01" w:rsidP="000D749A">
      <w:pPr>
        <w:rPr>
          <w:b/>
        </w:rPr>
      </w:pPr>
    </w:p>
    <w:p w14:paraId="1C30ECA9" w14:textId="77777777" w:rsidR="00345B01" w:rsidRDefault="00345B01" w:rsidP="000D749A">
      <w:pPr>
        <w:rPr>
          <w:b/>
        </w:rPr>
      </w:pPr>
    </w:p>
    <w:p w14:paraId="0C7512BF" w14:textId="3E3088D4" w:rsidR="00C45DDF" w:rsidRPr="00662FC5" w:rsidRDefault="00C45DDF" w:rsidP="000D749A">
      <w:pPr>
        <w:rPr>
          <w:b/>
          <w:u w:val="single"/>
        </w:rPr>
      </w:pPr>
      <w:r w:rsidRPr="00662FC5">
        <w:rPr>
          <w:b/>
          <w:u w:val="single"/>
        </w:rPr>
        <w:lastRenderedPageBreak/>
        <w:t>Job Description</w:t>
      </w:r>
    </w:p>
    <w:p w14:paraId="39084610" w14:textId="77777777" w:rsidR="005462E8" w:rsidRPr="00D60389" w:rsidRDefault="005462E8" w:rsidP="005462E8">
      <w:pPr>
        <w:spacing w:after="0" w:line="240" w:lineRule="auto"/>
        <w:ind w:left="2160" w:hanging="2160"/>
        <w:rPr>
          <w:b/>
        </w:rPr>
      </w:pPr>
      <w:r w:rsidRPr="00D60389">
        <w:rPr>
          <w:rFonts w:eastAsia="Calibri" w:cs="Times New Roman"/>
          <w:b/>
        </w:rPr>
        <w:t xml:space="preserve">Post Title: </w:t>
      </w:r>
      <w:r w:rsidRPr="00D60389">
        <w:rPr>
          <w:rFonts w:eastAsia="Calibri" w:cs="Times New Roman"/>
          <w:b/>
        </w:rPr>
        <w:tab/>
      </w:r>
      <w:r w:rsidRPr="00D60389">
        <w:rPr>
          <w:rFonts w:eastAsia="Calibri" w:cs="Times New Roman"/>
          <w:b/>
        </w:rPr>
        <w:tab/>
        <w:t>Lettings</w:t>
      </w:r>
      <w:r>
        <w:rPr>
          <w:rFonts w:eastAsia="Calibri" w:cs="Times New Roman"/>
          <w:b/>
        </w:rPr>
        <w:t xml:space="preserve"> </w:t>
      </w:r>
      <w:r w:rsidRPr="00D60389">
        <w:rPr>
          <w:rFonts w:eastAsia="Calibri" w:cs="Times New Roman"/>
          <w:b/>
        </w:rPr>
        <w:t>Operative</w:t>
      </w:r>
    </w:p>
    <w:p w14:paraId="0D74A9D5" w14:textId="77777777" w:rsidR="005462E8" w:rsidRPr="00D60389" w:rsidRDefault="005462E8" w:rsidP="005462E8">
      <w:pPr>
        <w:pStyle w:val="PlainText"/>
        <w:ind w:left="2160" w:right="623" w:hanging="2160"/>
        <w:rPr>
          <w:rFonts w:ascii="Century Gothic" w:hAnsi="Century Gothic"/>
          <w:b/>
          <w:bCs/>
          <w:szCs w:val="22"/>
        </w:rPr>
      </w:pPr>
    </w:p>
    <w:p w14:paraId="6CD6F09F" w14:textId="77777777" w:rsidR="00083DB0" w:rsidRPr="00D60389" w:rsidRDefault="00083DB0" w:rsidP="00083DB0">
      <w:pPr>
        <w:pStyle w:val="PlainText"/>
        <w:ind w:left="2880" w:right="623" w:hanging="2880"/>
        <w:rPr>
          <w:rFonts w:ascii="Century Gothic" w:hAnsi="Century Gothic"/>
          <w:b/>
          <w:szCs w:val="22"/>
        </w:rPr>
      </w:pPr>
      <w:r w:rsidRPr="00D60389">
        <w:rPr>
          <w:rFonts w:ascii="Century Gothic" w:hAnsi="Century Gothic"/>
          <w:b/>
          <w:bCs/>
          <w:szCs w:val="22"/>
        </w:rPr>
        <w:t>Grade:                    </w:t>
      </w:r>
      <w:r w:rsidRPr="00D60389">
        <w:rPr>
          <w:rFonts w:ascii="Century Gothic" w:hAnsi="Century Gothic"/>
          <w:b/>
          <w:bCs/>
          <w:szCs w:val="22"/>
        </w:rPr>
        <w:tab/>
      </w:r>
      <w:r w:rsidRPr="00D60389">
        <w:rPr>
          <w:rFonts w:ascii="Century Gothic" w:hAnsi="Century Gothic"/>
          <w:b/>
          <w:szCs w:val="22"/>
        </w:rPr>
        <w:t>Grade 2 Point 3</w:t>
      </w:r>
      <w:r>
        <w:rPr>
          <w:rFonts w:ascii="Century Gothic" w:hAnsi="Century Gothic"/>
          <w:b/>
          <w:szCs w:val="22"/>
        </w:rPr>
        <w:t xml:space="preserve"> (£24,796 £13.03ph) </w:t>
      </w:r>
      <w:r w:rsidRPr="00D60389">
        <w:rPr>
          <w:rFonts w:ascii="Century Gothic" w:hAnsi="Century Gothic"/>
          <w:b/>
          <w:szCs w:val="22"/>
        </w:rPr>
        <w:t xml:space="preserve">to </w:t>
      </w:r>
      <w:r>
        <w:rPr>
          <w:rFonts w:ascii="Century Gothic" w:hAnsi="Century Gothic"/>
          <w:b/>
          <w:szCs w:val="22"/>
        </w:rPr>
        <w:t xml:space="preserve">Point </w:t>
      </w:r>
      <w:r w:rsidRPr="00D60389">
        <w:rPr>
          <w:rFonts w:ascii="Century Gothic" w:hAnsi="Century Gothic"/>
          <w:b/>
          <w:szCs w:val="22"/>
        </w:rPr>
        <w:t>8</w:t>
      </w:r>
      <w:r>
        <w:rPr>
          <w:rFonts w:ascii="Century Gothic" w:hAnsi="Century Gothic"/>
          <w:b/>
          <w:szCs w:val="22"/>
        </w:rPr>
        <w:t xml:space="preserve"> (£26,824 £14.09ph) F</w:t>
      </w:r>
      <w:r w:rsidRPr="00D60389">
        <w:rPr>
          <w:rFonts w:ascii="Century Gothic" w:hAnsi="Century Gothic"/>
          <w:b/>
          <w:szCs w:val="22"/>
        </w:rPr>
        <w:t>ull Time Equivalent    </w:t>
      </w:r>
    </w:p>
    <w:p w14:paraId="0CD9F582" w14:textId="77777777" w:rsidR="00083DB0" w:rsidRPr="00D60389" w:rsidRDefault="00083DB0" w:rsidP="00083DB0">
      <w:pPr>
        <w:spacing w:after="0" w:line="240" w:lineRule="auto"/>
        <w:rPr>
          <w:b/>
          <w:bCs/>
        </w:rPr>
      </w:pPr>
    </w:p>
    <w:p w14:paraId="20AC2584" w14:textId="77777777" w:rsidR="00083DB0" w:rsidRDefault="00083DB0" w:rsidP="00083DB0">
      <w:pPr>
        <w:spacing w:after="0" w:line="240" w:lineRule="auto"/>
        <w:rPr>
          <w:b/>
        </w:rPr>
      </w:pPr>
      <w:r w:rsidRPr="00D60389">
        <w:rPr>
          <w:b/>
          <w:bCs/>
        </w:rPr>
        <w:t>Salary:                      </w:t>
      </w:r>
      <w:r w:rsidRPr="00D60389">
        <w:rPr>
          <w:b/>
          <w:bCs/>
        </w:rPr>
        <w:tab/>
      </w:r>
      <w:r w:rsidRPr="00D60389">
        <w:rPr>
          <w:b/>
          <w:bCs/>
        </w:rPr>
        <w:tab/>
      </w:r>
      <w:r w:rsidRPr="00D60389">
        <w:rPr>
          <w:b/>
        </w:rPr>
        <w:t>Actual Salary</w:t>
      </w:r>
    </w:p>
    <w:p w14:paraId="0727EFA8" w14:textId="77777777" w:rsidR="00083DB0" w:rsidRDefault="00083DB0" w:rsidP="00083DB0">
      <w:pPr>
        <w:spacing w:after="0" w:line="240" w:lineRule="auto"/>
        <w:rPr>
          <w:b/>
        </w:rPr>
      </w:pPr>
      <w:r>
        <w:rPr>
          <w:b/>
        </w:rPr>
        <w:tab/>
      </w:r>
      <w:r>
        <w:rPr>
          <w:b/>
        </w:rPr>
        <w:tab/>
      </w:r>
      <w:r>
        <w:rPr>
          <w:b/>
        </w:rPr>
        <w:tab/>
      </w:r>
      <w:r>
        <w:rPr>
          <w:b/>
        </w:rPr>
        <w:tab/>
      </w:r>
      <w:r w:rsidRPr="00D60389">
        <w:rPr>
          <w:b/>
        </w:rPr>
        <w:t>Grade 2 Point 3</w:t>
      </w:r>
      <w:r>
        <w:rPr>
          <w:b/>
        </w:rPr>
        <w:t>; 8.5hours at £13. 03ph is £110.75, before any deductions</w:t>
      </w:r>
    </w:p>
    <w:p w14:paraId="2221A413" w14:textId="77777777" w:rsidR="00083DB0" w:rsidRDefault="00083DB0" w:rsidP="00083DB0">
      <w:pPr>
        <w:spacing w:after="0" w:line="240" w:lineRule="auto"/>
        <w:ind w:left="2160" w:firstLine="720"/>
        <w:rPr>
          <w:b/>
        </w:rPr>
      </w:pPr>
      <w:r w:rsidRPr="00D60389">
        <w:rPr>
          <w:b/>
        </w:rPr>
        <w:t>Grade 2</w:t>
      </w:r>
      <w:r>
        <w:rPr>
          <w:b/>
        </w:rPr>
        <w:t xml:space="preserve"> Point </w:t>
      </w:r>
      <w:r w:rsidRPr="00D60389">
        <w:rPr>
          <w:b/>
        </w:rPr>
        <w:t>8</w:t>
      </w:r>
      <w:r>
        <w:rPr>
          <w:b/>
        </w:rPr>
        <w:t>; 8.5hours at £14.09ph is £119.76, before any deductions</w:t>
      </w:r>
    </w:p>
    <w:p w14:paraId="7FA02E89" w14:textId="77777777" w:rsidR="00083DB0" w:rsidRPr="0037186F" w:rsidRDefault="00083DB0" w:rsidP="00083DB0">
      <w:pPr>
        <w:spacing w:after="0" w:line="240" w:lineRule="auto"/>
        <w:rPr>
          <w:b/>
        </w:rPr>
      </w:pPr>
    </w:p>
    <w:p w14:paraId="147C61E7" w14:textId="33070DE3" w:rsidR="005462E8" w:rsidRPr="006A53EF" w:rsidRDefault="005462E8" w:rsidP="005462E8">
      <w:pPr>
        <w:pStyle w:val="PlainText"/>
        <w:ind w:right="623"/>
        <w:rPr>
          <w:rFonts w:ascii="Century Gothic" w:eastAsia="Calibri" w:hAnsi="Century Gothic" w:cs="Times New Roman"/>
          <w:b/>
          <w:szCs w:val="22"/>
        </w:rPr>
      </w:pPr>
      <w:r w:rsidRPr="006A53EF">
        <w:rPr>
          <w:rFonts w:ascii="Century Gothic" w:eastAsia="Calibri" w:hAnsi="Century Gothic" w:cs="Times New Roman"/>
          <w:b/>
          <w:szCs w:val="22"/>
        </w:rPr>
        <w:t xml:space="preserve">Contract Term: </w:t>
      </w:r>
      <w:r w:rsidRPr="006A53EF">
        <w:rPr>
          <w:rFonts w:ascii="Century Gothic" w:eastAsia="Calibri" w:hAnsi="Century Gothic" w:cs="Times New Roman"/>
          <w:b/>
          <w:szCs w:val="22"/>
        </w:rPr>
        <w:tab/>
      </w:r>
      <w:r w:rsidRPr="006A53EF">
        <w:rPr>
          <w:rFonts w:ascii="Century Gothic" w:eastAsia="Calibri" w:hAnsi="Century Gothic" w:cs="Times New Roman"/>
          <w:b/>
          <w:szCs w:val="22"/>
        </w:rPr>
        <w:tab/>
        <w:t xml:space="preserve">Temporary </w:t>
      </w:r>
      <w:r w:rsidR="00083DB0">
        <w:rPr>
          <w:rFonts w:ascii="Century Gothic" w:eastAsia="Calibri" w:hAnsi="Century Gothic" w:cs="Times New Roman"/>
          <w:b/>
          <w:szCs w:val="22"/>
        </w:rPr>
        <w:t>until August 2027</w:t>
      </w:r>
    </w:p>
    <w:p w14:paraId="02C484A8" w14:textId="77777777" w:rsidR="005462E8" w:rsidRPr="00D60389" w:rsidRDefault="005462E8" w:rsidP="005462E8">
      <w:pPr>
        <w:spacing w:after="0" w:line="240" w:lineRule="auto"/>
        <w:rPr>
          <w:rFonts w:eastAsia="Calibri" w:cs="Times New Roman"/>
          <w:b/>
          <w:highlight w:val="yellow"/>
        </w:rPr>
      </w:pPr>
    </w:p>
    <w:p w14:paraId="4821DB2D" w14:textId="77777777" w:rsidR="005462E8" w:rsidRDefault="005462E8" w:rsidP="005462E8">
      <w:pPr>
        <w:spacing w:after="0" w:line="240" w:lineRule="auto"/>
        <w:rPr>
          <w:rFonts w:eastAsia="Calibri" w:cs="Times New Roman"/>
          <w:b/>
        </w:rPr>
      </w:pPr>
      <w:r w:rsidRPr="0037186F">
        <w:rPr>
          <w:rFonts w:eastAsia="Calibri" w:cs="Times New Roman"/>
          <w:b/>
        </w:rPr>
        <w:t xml:space="preserve">Contract Start Date: </w:t>
      </w:r>
      <w:r w:rsidRPr="0037186F">
        <w:rPr>
          <w:rFonts w:eastAsia="Calibri" w:cs="Times New Roman"/>
          <w:b/>
        </w:rPr>
        <w:tab/>
      </w:r>
      <w:r w:rsidRPr="0037186F">
        <w:rPr>
          <w:rFonts w:eastAsia="Calibri" w:cs="Times New Roman"/>
          <w:b/>
        </w:rPr>
        <w:tab/>
        <w:t>As</w:t>
      </w:r>
      <w:r>
        <w:rPr>
          <w:rFonts w:eastAsia="Calibri" w:cs="Times New Roman"/>
          <w:b/>
        </w:rPr>
        <w:t xml:space="preserve"> soon as possible</w:t>
      </w:r>
    </w:p>
    <w:p w14:paraId="55E22564" w14:textId="77777777" w:rsidR="005462E8" w:rsidRDefault="005462E8" w:rsidP="005462E8">
      <w:pPr>
        <w:spacing w:after="0" w:line="240" w:lineRule="auto"/>
        <w:rPr>
          <w:b/>
        </w:rPr>
      </w:pPr>
    </w:p>
    <w:p w14:paraId="3E76BB1D" w14:textId="77777777" w:rsidR="00714C64" w:rsidRPr="00D60389" w:rsidRDefault="00714C64" w:rsidP="00714C64">
      <w:pPr>
        <w:pStyle w:val="PlainText"/>
        <w:ind w:left="2160" w:right="623" w:hanging="2160"/>
        <w:rPr>
          <w:rFonts w:ascii="Century Gothic" w:hAnsi="Century Gothic"/>
          <w:b/>
          <w:szCs w:val="22"/>
        </w:rPr>
      </w:pPr>
      <w:r w:rsidRPr="00D60389">
        <w:rPr>
          <w:rFonts w:ascii="Century Gothic" w:hAnsi="Century Gothic"/>
          <w:b/>
          <w:color w:val="000000"/>
          <w:szCs w:val="22"/>
        </w:rPr>
        <w:t xml:space="preserve">Operational Hours: </w:t>
      </w:r>
      <w:r>
        <w:rPr>
          <w:rFonts w:ascii="Century Gothic" w:hAnsi="Century Gothic"/>
          <w:b/>
          <w:color w:val="000000"/>
          <w:szCs w:val="22"/>
        </w:rPr>
        <w:tab/>
      </w:r>
      <w:r>
        <w:rPr>
          <w:rFonts w:ascii="Century Gothic" w:hAnsi="Century Gothic"/>
          <w:b/>
          <w:color w:val="000000"/>
          <w:szCs w:val="22"/>
        </w:rPr>
        <w:tab/>
        <w:t xml:space="preserve">8.5 paid </w:t>
      </w:r>
      <w:r w:rsidRPr="00D60389">
        <w:rPr>
          <w:rFonts w:ascii="Century Gothic" w:hAnsi="Century Gothic"/>
          <w:b/>
          <w:szCs w:val="22"/>
        </w:rPr>
        <w:t>hours per week</w:t>
      </w:r>
      <w:r>
        <w:rPr>
          <w:rFonts w:ascii="Century Gothic" w:hAnsi="Century Gothic"/>
          <w:b/>
          <w:szCs w:val="22"/>
        </w:rPr>
        <w:t xml:space="preserve">, </w:t>
      </w:r>
      <w:r w:rsidRPr="00D60389">
        <w:rPr>
          <w:rFonts w:ascii="Century Gothic" w:hAnsi="Century Gothic"/>
          <w:b/>
          <w:szCs w:val="22"/>
        </w:rPr>
        <w:t>Term time only</w:t>
      </w:r>
    </w:p>
    <w:p w14:paraId="6BF50BA5" w14:textId="77777777" w:rsidR="00714C64" w:rsidRPr="00D60389" w:rsidRDefault="00714C64" w:rsidP="00714C64">
      <w:pPr>
        <w:pStyle w:val="NormalWeb"/>
        <w:ind w:left="2880"/>
        <w:rPr>
          <w:rFonts w:ascii="Century Gothic" w:hAnsi="Century Gothic"/>
          <w:b/>
          <w:color w:val="000000"/>
          <w:sz w:val="22"/>
          <w:szCs w:val="22"/>
        </w:rPr>
      </w:pPr>
      <w:r w:rsidRPr="00D60389">
        <w:rPr>
          <w:rFonts w:ascii="Century Gothic" w:hAnsi="Century Gothic"/>
          <w:b/>
          <w:color w:val="000000"/>
          <w:sz w:val="22"/>
          <w:szCs w:val="22"/>
        </w:rPr>
        <w:t xml:space="preserve">Saturdays </w:t>
      </w:r>
      <w:r w:rsidRPr="005F2336">
        <w:rPr>
          <w:rFonts w:ascii="Century Gothic" w:hAnsi="Century Gothic"/>
          <w:b/>
          <w:color w:val="000000"/>
          <w:sz w:val="22"/>
          <w:szCs w:val="22"/>
        </w:rPr>
        <w:t>8am to 5pm</w:t>
      </w:r>
      <w:r>
        <w:rPr>
          <w:rFonts w:ascii="Century Gothic" w:hAnsi="Century Gothic"/>
          <w:b/>
          <w:color w:val="000000"/>
          <w:sz w:val="22"/>
          <w:szCs w:val="22"/>
        </w:rPr>
        <w:t xml:space="preserve"> (this includes a half an hour unpaid break)</w:t>
      </w:r>
      <w:r w:rsidRPr="00D60389">
        <w:rPr>
          <w:rFonts w:ascii="Century Gothic" w:hAnsi="Century Gothic"/>
          <w:b/>
          <w:color w:val="000000"/>
          <w:sz w:val="22"/>
          <w:szCs w:val="22"/>
        </w:rPr>
        <w:t xml:space="preserve"> – Term time only</w:t>
      </w:r>
    </w:p>
    <w:p w14:paraId="32CC970D" w14:textId="77777777" w:rsidR="00714C64" w:rsidRPr="00D60389" w:rsidRDefault="00714C64" w:rsidP="00714C64">
      <w:pPr>
        <w:spacing w:after="0" w:line="240" w:lineRule="auto"/>
        <w:ind w:left="2160" w:firstLine="720"/>
        <w:rPr>
          <w:b/>
        </w:rPr>
      </w:pPr>
      <w:r w:rsidRPr="00D60389">
        <w:rPr>
          <w:b/>
        </w:rPr>
        <w:t>Additional hours available as overtime</w:t>
      </w:r>
      <w:r>
        <w:rPr>
          <w:b/>
        </w:rPr>
        <w:t xml:space="preserve"> as and when needed</w:t>
      </w:r>
    </w:p>
    <w:p w14:paraId="5393B93C" w14:textId="37FA7D7B" w:rsidR="003D03D3" w:rsidRPr="00D60389" w:rsidRDefault="003D03D3" w:rsidP="003D03D3">
      <w:pPr>
        <w:spacing w:before="120" w:after="120" w:line="240" w:lineRule="auto"/>
        <w:contextualSpacing/>
      </w:pPr>
      <w:r w:rsidRPr="00D60389">
        <w:rPr>
          <w:b/>
        </w:rPr>
        <w:t>Core Purpose:</w:t>
      </w:r>
      <w:r w:rsidRPr="00D60389">
        <w:tab/>
      </w:r>
    </w:p>
    <w:p w14:paraId="6536231D" w14:textId="57A8FF23" w:rsidR="003D03D3" w:rsidRPr="00D60389" w:rsidRDefault="003D03D3" w:rsidP="003D03D3">
      <w:pPr>
        <w:numPr>
          <w:ilvl w:val="0"/>
          <w:numId w:val="16"/>
        </w:numPr>
        <w:tabs>
          <w:tab w:val="clear" w:pos="720"/>
          <w:tab w:val="num" w:pos="426"/>
        </w:tabs>
        <w:spacing w:after="0" w:line="240" w:lineRule="auto"/>
        <w:ind w:left="426" w:hanging="426"/>
        <w:jc w:val="both"/>
        <w:rPr>
          <w:rFonts w:cs="Arial"/>
        </w:rPr>
      </w:pPr>
      <w:r w:rsidRPr="00D60389">
        <w:rPr>
          <w:rFonts w:cs="Arial"/>
        </w:rPr>
        <w:t>To supervise a</w:t>
      </w:r>
      <w:r w:rsidR="00651826" w:rsidRPr="00D60389">
        <w:rPr>
          <w:rFonts w:cs="Arial"/>
        </w:rPr>
        <w:t>ll customers using the School’s</w:t>
      </w:r>
      <w:r w:rsidRPr="00D60389">
        <w:rPr>
          <w:rFonts w:cs="Arial"/>
        </w:rPr>
        <w:t xml:space="preserve"> Facilities, ensuring the highest standards of customer service are </w:t>
      </w:r>
      <w:r w:rsidR="00D60389" w:rsidRPr="00D60389">
        <w:rPr>
          <w:rFonts w:cs="Arial"/>
        </w:rPr>
        <w:t>always maintained</w:t>
      </w:r>
    </w:p>
    <w:p w14:paraId="68EDF416" w14:textId="77777777" w:rsidR="003D03D3" w:rsidRPr="00D60389" w:rsidRDefault="003D03D3" w:rsidP="003D03D3">
      <w:pPr>
        <w:numPr>
          <w:ilvl w:val="0"/>
          <w:numId w:val="16"/>
        </w:numPr>
        <w:tabs>
          <w:tab w:val="clear" w:pos="720"/>
          <w:tab w:val="num" w:pos="426"/>
        </w:tabs>
        <w:spacing w:after="0" w:line="240" w:lineRule="auto"/>
        <w:ind w:left="426" w:hanging="426"/>
        <w:jc w:val="both"/>
        <w:rPr>
          <w:rFonts w:cs="Arial"/>
        </w:rPr>
      </w:pPr>
      <w:r w:rsidRPr="00D60389">
        <w:rPr>
          <w:rFonts w:cs="Arial"/>
        </w:rPr>
        <w:t>Ensure a safe and healthy environment is maintained for you, other staff and members of the public.</w:t>
      </w:r>
    </w:p>
    <w:p w14:paraId="2C6662DE" w14:textId="72F3540E" w:rsidR="00C33760" w:rsidRPr="00D60389" w:rsidRDefault="00C33760" w:rsidP="003D03D3">
      <w:pPr>
        <w:numPr>
          <w:ilvl w:val="0"/>
          <w:numId w:val="16"/>
        </w:numPr>
        <w:tabs>
          <w:tab w:val="clear" w:pos="720"/>
          <w:tab w:val="num" w:pos="426"/>
        </w:tabs>
        <w:spacing w:after="0" w:line="240" w:lineRule="auto"/>
        <w:ind w:left="426" w:hanging="426"/>
        <w:jc w:val="both"/>
        <w:rPr>
          <w:rFonts w:cs="Arial"/>
        </w:rPr>
      </w:pPr>
      <w:r w:rsidRPr="00D60389">
        <w:rPr>
          <w:rFonts w:cs="Arial"/>
        </w:rPr>
        <w:t>Ensure the site is safely opened and closed securely.</w:t>
      </w:r>
    </w:p>
    <w:p w14:paraId="0BB9E70F" w14:textId="77777777" w:rsidR="003D03D3" w:rsidRPr="00D60389" w:rsidRDefault="003D03D3" w:rsidP="003D03D3">
      <w:pPr>
        <w:pStyle w:val="NoSpacing"/>
        <w:rPr>
          <w:rFonts w:cstheme="minorHAnsi"/>
          <w:b/>
        </w:rPr>
      </w:pPr>
    </w:p>
    <w:p w14:paraId="75E1CF9C" w14:textId="77777777" w:rsidR="003D03D3" w:rsidRPr="00D60389" w:rsidRDefault="003D03D3" w:rsidP="003D03D3">
      <w:pPr>
        <w:pStyle w:val="NoSpacing"/>
        <w:rPr>
          <w:rFonts w:cstheme="minorHAnsi"/>
          <w:b/>
        </w:rPr>
      </w:pPr>
      <w:r w:rsidRPr="00D60389">
        <w:rPr>
          <w:rFonts w:cstheme="minorHAnsi"/>
          <w:b/>
        </w:rPr>
        <w:t>Responsibilities:</w:t>
      </w:r>
      <w:r w:rsidRPr="00D60389">
        <w:rPr>
          <w:rFonts w:cstheme="minorHAnsi"/>
          <w:b/>
        </w:rPr>
        <w:tab/>
      </w:r>
    </w:p>
    <w:p w14:paraId="72E69778" w14:textId="77777777" w:rsidR="003D03D3" w:rsidRPr="00D60389" w:rsidRDefault="003D03D3" w:rsidP="003D03D3">
      <w:pPr>
        <w:spacing w:before="120" w:after="120" w:line="240" w:lineRule="auto"/>
        <w:contextualSpacing/>
        <w:rPr>
          <w:rFonts w:cstheme="minorHAnsi"/>
          <w:b/>
        </w:rPr>
      </w:pPr>
      <w:r w:rsidRPr="00D60389">
        <w:rPr>
          <w:rFonts w:cstheme="minorHAnsi"/>
          <w:b/>
        </w:rPr>
        <w:t>Customer Service &amp; Service Provision</w:t>
      </w:r>
    </w:p>
    <w:p w14:paraId="134DC3EB" w14:textId="77777777" w:rsidR="003D03D3" w:rsidRPr="00D60389" w:rsidRDefault="003D03D3" w:rsidP="003D03D3">
      <w:pPr>
        <w:numPr>
          <w:ilvl w:val="0"/>
          <w:numId w:val="16"/>
        </w:numPr>
        <w:tabs>
          <w:tab w:val="clear" w:pos="720"/>
          <w:tab w:val="num" w:pos="426"/>
        </w:tabs>
        <w:spacing w:after="0" w:line="240" w:lineRule="auto"/>
        <w:ind w:left="426" w:hanging="426"/>
        <w:jc w:val="both"/>
        <w:rPr>
          <w:rFonts w:cs="Arial"/>
        </w:rPr>
      </w:pPr>
      <w:r w:rsidRPr="00D60389">
        <w:rPr>
          <w:rFonts w:cs="Arial"/>
        </w:rPr>
        <w:t>Uphold and promote Customer Service Excellence</w:t>
      </w:r>
    </w:p>
    <w:p w14:paraId="2961C273" w14:textId="77777777" w:rsidR="003D03D3" w:rsidRPr="00D60389" w:rsidRDefault="003D03D3" w:rsidP="003D03D3">
      <w:pPr>
        <w:numPr>
          <w:ilvl w:val="0"/>
          <w:numId w:val="16"/>
        </w:numPr>
        <w:tabs>
          <w:tab w:val="clear" w:pos="720"/>
          <w:tab w:val="num" w:pos="426"/>
        </w:tabs>
        <w:spacing w:after="0" w:line="240" w:lineRule="auto"/>
        <w:ind w:left="426" w:hanging="426"/>
        <w:jc w:val="both"/>
        <w:rPr>
          <w:rFonts w:cs="Arial"/>
        </w:rPr>
      </w:pPr>
      <w:r w:rsidRPr="00D60389">
        <w:rPr>
          <w:rFonts w:cs="Arial"/>
        </w:rPr>
        <w:t>In liaison with Community Sports Facilities Manager, deliver a range of programmes that meet the needs of the local community</w:t>
      </w:r>
    </w:p>
    <w:p w14:paraId="266D7279" w14:textId="782134CD" w:rsidR="003D03D3" w:rsidRPr="00D60389" w:rsidRDefault="003D03D3" w:rsidP="003D03D3">
      <w:pPr>
        <w:numPr>
          <w:ilvl w:val="0"/>
          <w:numId w:val="16"/>
        </w:numPr>
        <w:tabs>
          <w:tab w:val="clear" w:pos="720"/>
          <w:tab w:val="num" w:pos="426"/>
        </w:tabs>
        <w:spacing w:after="0" w:line="240" w:lineRule="auto"/>
        <w:ind w:left="426" w:hanging="426"/>
        <w:jc w:val="both"/>
        <w:rPr>
          <w:rFonts w:cs="Arial"/>
        </w:rPr>
      </w:pPr>
      <w:r w:rsidRPr="00D60389">
        <w:rPr>
          <w:rFonts w:cs="Arial"/>
        </w:rPr>
        <w:t xml:space="preserve">Ensure that high levels of cleanliness are </w:t>
      </w:r>
      <w:r w:rsidR="00D60389" w:rsidRPr="00D60389">
        <w:rPr>
          <w:rFonts w:cs="Arial"/>
        </w:rPr>
        <w:t>always maintained</w:t>
      </w:r>
      <w:r w:rsidRPr="00D60389">
        <w:rPr>
          <w:rFonts w:cs="Arial"/>
        </w:rPr>
        <w:t xml:space="preserve"> and facilities are always well presented</w:t>
      </w:r>
    </w:p>
    <w:p w14:paraId="4FCD4461" w14:textId="77777777" w:rsidR="003D03D3" w:rsidRPr="00D60389" w:rsidRDefault="003D03D3" w:rsidP="003D03D3">
      <w:pPr>
        <w:numPr>
          <w:ilvl w:val="0"/>
          <w:numId w:val="16"/>
        </w:numPr>
        <w:tabs>
          <w:tab w:val="clear" w:pos="720"/>
          <w:tab w:val="num" w:pos="426"/>
        </w:tabs>
        <w:spacing w:after="0" w:line="240" w:lineRule="auto"/>
        <w:ind w:left="426" w:hanging="426"/>
        <w:jc w:val="both"/>
        <w:rPr>
          <w:rFonts w:cs="Arial"/>
        </w:rPr>
      </w:pPr>
      <w:r w:rsidRPr="00D60389">
        <w:rPr>
          <w:rFonts w:cs="Arial"/>
        </w:rPr>
        <w:t>Ensure that the programme of activities meets the needs and aspirations of service users through the provision of a quality service</w:t>
      </w:r>
    </w:p>
    <w:p w14:paraId="10C50E77" w14:textId="77777777" w:rsidR="003D03D3" w:rsidRPr="00D60389" w:rsidRDefault="003D03D3" w:rsidP="003D03D3">
      <w:pPr>
        <w:numPr>
          <w:ilvl w:val="0"/>
          <w:numId w:val="16"/>
        </w:numPr>
        <w:tabs>
          <w:tab w:val="clear" w:pos="720"/>
          <w:tab w:val="num" w:pos="426"/>
        </w:tabs>
        <w:spacing w:after="0" w:line="240" w:lineRule="auto"/>
        <w:ind w:left="426" w:hanging="426"/>
        <w:jc w:val="both"/>
        <w:rPr>
          <w:rFonts w:cs="Arial"/>
        </w:rPr>
      </w:pPr>
      <w:r w:rsidRPr="00D60389">
        <w:rPr>
          <w:rFonts w:cs="Arial"/>
        </w:rPr>
        <w:t>Participate in reception duties to ensure a professional and efficient service is consistently delivered</w:t>
      </w:r>
    </w:p>
    <w:p w14:paraId="72C89ACF" w14:textId="77777777" w:rsidR="003D03D3" w:rsidRPr="00D60389" w:rsidRDefault="003D03D3" w:rsidP="003D03D3">
      <w:pPr>
        <w:numPr>
          <w:ilvl w:val="0"/>
          <w:numId w:val="16"/>
        </w:numPr>
        <w:tabs>
          <w:tab w:val="clear" w:pos="720"/>
          <w:tab w:val="num" w:pos="426"/>
        </w:tabs>
        <w:spacing w:after="0" w:line="240" w:lineRule="auto"/>
        <w:ind w:left="426" w:hanging="426"/>
        <w:jc w:val="both"/>
        <w:rPr>
          <w:rFonts w:cs="Arial"/>
        </w:rPr>
      </w:pPr>
      <w:r w:rsidRPr="00D60389">
        <w:rPr>
          <w:rFonts w:cs="Arial"/>
        </w:rPr>
        <w:t>Support the planning, implementation and review of the service plan on an ongoing basis</w:t>
      </w:r>
    </w:p>
    <w:p w14:paraId="14E7DE27" w14:textId="77777777" w:rsidR="003D03D3" w:rsidRPr="00D60389" w:rsidRDefault="003D03D3" w:rsidP="003D03D3">
      <w:pPr>
        <w:numPr>
          <w:ilvl w:val="0"/>
          <w:numId w:val="16"/>
        </w:numPr>
        <w:tabs>
          <w:tab w:val="clear" w:pos="720"/>
          <w:tab w:val="num" w:pos="426"/>
        </w:tabs>
        <w:spacing w:after="0" w:line="240" w:lineRule="auto"/>
        <w:ind w:left="426" w:hanging="426"/>
        <w:jc w:val="both"/>
        <w:rPr>
          <w:rFonts w:cs="Arial"/>
        </w:rPr>
      </w:pPr>
      <w:r w:rsidRPr="00D60389">
        <w:rPr>
          <w:rFonts w:cs="Arial"/>
        </w:rPr>
        <w:t xml:space="preserve">Safely set up and take down equipment as outlined in the facility normal operating procedure and safe systems of work. </w:t>
      </w:r>
    </w:p>
    <w:p w14:paraId="1E4247D3" w14:textId="77777777" w:rsidR="003D03D3" w:rsidRPr="00D60389" w:rsidRDefault="003D03D3" w:rsidP="003D03D3">
      <w:pPr>
        <w:spacing w:before="120" w:after="120" w:line="240" w:lineRule="auto"/>
        <w:contextualSpacing/>
        <w:rPr>
          <w:rFonts w:cstheme="minorHAnsi"/>
        </w:rPr>
      </w:pPr>
    </w:p>
    <w:p w14:paraId="6FCA3255" w14:textId="77777777" w:rsidR="003D03D3" w:rsidRPr="00D60389" w:rsidRDefault="003D03D3" w:rsidP="003D03D3">
      <w:pPr>
        <w:spacing w:before="120" w:after="120" w:line="240" w:lineRule="auto"/>
        <w:contextualSpacing/>
        <w:rPr>
          <w:rFonts w:cstheme="minorHAnsi"/>
          <w:b/>
        </w:rPr>
      </w:pPr>
      <w:r w:rsidRPr="00D60389">
        <w:rPr>
          <w:rFonts w:cstheme="minorHAnsi"/>
          <w:b/>
        </w:rPr>
        <w:t xml:space="preserve">Health &amp; Safety </w:t>
      </w:r>
    </w:p>
    <w:p w14:paraId="3AF9C810" w14:textId="77777777" w:rsidR="003D03D3" w:rsidRPr="00D60389" w:rsidRDefault="003D03D3" w:rsidP="003D03D3">
      <w:pPr>
        <w:numPr>
          <w:ilvl w:val="0"/>
          <w:numId w:val="16"/>
        </w:numPr>
        <w:tabs>
          <w:tab w:val="clear" w:pos="720"/>
          <w:tab w:val="num" w:pos="426"/>
        </w:tabs>
        <w:spacing w:after="0" w:line="240" w:lineRule="auto"/>
        <w:ind w:left="426" w:hanging="426"/>
        <w:jc w:val="both"/>
        <w:rPr>
          <w:rFonts w:cs="Arial"/>
        </w:rPr>
      </w:pPr>
      <w:r w:rsidRPr="00D60389">
        <w:rPr>
          <w:rFonts w:cs="Arial"/>
        </w:rPr>
        <w:t>Ensure that Health &amp; Safety responsibilities are met to ensure the safety of all service users and statutory regulations/requirements are fulfilled</w:t>
      </w:r>
    </w:p>
    <w:p w14:paraId="1B7CD7EB" w14:textId="77777777" w:rsidR="003D03D3" w:rsidRPr="00D60389" w:rsidRDefault="003D03D3" w:rsidP="003D03D3">
      <w:pPr>
        <w:numPr>
          <w:ilvl w:val="0"/>
          <w:numId w:val="16"/>
        </w:numPr>
        <w:tabs>
          <w:tab w:val="clear" w:pos="720"/>
          <w:tab w:val="num" w:pos="426"/>
        </w:tabs>
        <w:spacing w:after="0" w:line="240" w:lineRule="auto"/>
        <w:ind w:left="426" w:hanging="426"/>
        <w:jc w:val="both"/>
        <w:rPr>
          <w:rFonts w:cs="Arial"/>
        </w:rPr>
      </w:pPr>
      <w:r w:rsidRPr="00D60389">
        <w:rPr>
          <w:rFonts w:cs="Arial"/>
        </w:rPr>
        <w:t>Ensure a safe and healthy environment is maintained for you, other staff and members of the public</w:t>
      </w:r>
    </w:p>
    <w:p w14:paraId="1F741E80" w14:textId="77777777" w:rsidR="003D03D3" w:rsidRPr="00D60389" w:rsidRDefault="003D03D3" w:rsidP="003D03D3">
      <w:pPr>
        <w:numPr>
          <w:ilvl w:val="0"/>
          <w:numId w:val="16"/>
        </w:numPr>
        <w:tabs>
          <w:tab w:val="clear" w:pos="720"/>
          <w:tab w:val="num" w:pos="426"/>
        </w:tabs>
        <w:spacing w:after="0" w:line="240" w:lineRule="auto"/>
        <w:ind w:left="426" w:hanging="426"/>
        <w:jc w:val="both"/>
        <w:rPr>
          <w:rFonts w:cs="Arial"/>
        </w:rPr>
      </w:pPr>
      <w:r w:rsidRPr="00D60389">
        <w:rPr>
          <w:rFonts w:cs="Arial"/>
        </w:rPr>
        <w:t>Identify and report faults/damage to equipment or the building fabric as appropriate</w:t>
      </w:r>
    </w:p>
    <w:p w14:paraId="44C2DCF5" w14:textId="77777777" w:rsidR="003D03D3" w:rsidRPr="00D60389" w:rsidRDefault="003D03D3" w:rsidP="003D03D3">
      <w:pPr>
        <w:numPr>
          <w:ilvl w:val="0"/>
          <w:numId w:val="16"/>
        </w:numPr>
        <w:tabs>
          <w:tab w:val="clear" w:pos="720"/>
          <w:tab w:val="num" w:pos="426"/>
        </w:tabs>
        <w:spacing w:after="0" w:line="240" w:lineRule="auto"/>
        <w:ind w:left="426" w:hanging="426"/>
        <w:jc w:val="both"/>
        <w:rPr>
          <w:rFonts w:cs="Arial"/>
        </w:rPr>
      </w:pPr>
      <w:r w:rsidRPr="00D60389">
        <w:rPr>
          <w:rFonts w:cs="Arial"/>
        </w:rPr>
        <w:t>Follow safe and correct practices with all equipment, both by you and service users, in compliance with relevant Health and Safety legislation and guidance</w:t>
      </w:r>
    </w:p>
    <w:p w14:paraId="02A36F49" w14:textId="77777777" w:rsidR="003D03D3" w:rsidRPr="00D60389" w:rsidRDefault="003D03D3" w:rsidP="003D03D3">
      <w:pPr>
        <w:numPr>
          <w:ilvl w:val="0"/>
          <w:numId w:val="16"/>
        </w:numPr>
        <w:tabs>
          <w:tab w:val="clear" w:pos="720"/>
          <w:tab w:val="num" w:pos="426"/>
        </w:tabs>
        <w:spacing w:after="0" w:line="240" w:lineRule="auto"/>
        <w:ind w:left="426" w:hanging="426"/>
        <w:jc w:val="both"/>
        <w:rPr>
          <w:rFonts w:cs="Arial"/>
        </w:rPr>
      </w:pPr>
      <w:r w:rsidRPr="00D60389">
        <w:rPr>
          <w:rFonts w:cs="Arial"/>
        </w:rPr>
        <w:t>Undertake all work in a safe manner and be responsible for your own health, safety and well-being</w:t>
      </w:r>
    </w:p>
    <w:p w14:paraId="52F0F38C" w14:textId="77777777" w:rsidR="003D03D3" w:rsidRPr="00D60389" w:rsidRDefault="003D03D3" w:rsidP="003D03D3">
      <w:pPr>
        <w:numPr>
          <w:ilvl w:val="0"/>
          <w:numId w:val="16"/>
        </w:numPr>
        <w:tabs>
          <w:tab w:val="clear" w:pos="720"/>
          <w:tab w:val="num" w:pos="426"/>
        </w:tabs>
        <w:spacing w:after="0" w:line="240" w:lineRule="auto"/>
        <w:ind w:left="426" w:hanging="426"/>
        <w:jc w:val="both"/>
        <w:rPr>
          <w:rFonts w:cstheme="minorHAnsi"/>
          <w:b/>
        </w:rPr>
      </w:pPr>
      <w:proofErr w:type="gramStart"/>
      <w:r w:rsidRPr="00D60389">
        <w:rPr>
          <w:rFonts w:cs="Arial"/>
        </w:rPr>
        <w:t>Follow the normal operating procedure and emergency action plan at all times</w:t>
      </w:r>
      <w:proofErr w:type="gramEnd"/>
      <w:r w:rsidRPr="00D60389">
        <w:rPr>
          <w:rFonts w:cs="Arial"/>
        </w:rPr>
        <w:t>.</w:t>
      </w:r>
    </w:p>
    <w:p w14:paraId="00BC2C44" w14:textId="77777777" w:rsidR="003D03D3" w:rsidRPr="00D60389" w:rsidRDefault="003D03D3" w:rsidP="003D03D3">
      <w:pPr>
        <w:spacing w:after="0" w:line="240" w:lineRule="auto"/>
        <w:jc w:val="both"/>
        <w:rPr>
          <w:rFonts w:cstheme="minorHAnsi"/>
          <w:b/>
        </w:rPr>
      </w:pPr>
    </w:p>
    <w:p w14:paraId="212676B5" w14:textId="77777777" w:rsidR="00D60389" w:rsidRDefault="00D60389" w:rsidP="003D03D3">
      <w:pPr>
        <w:spacing w:after="0" w:line="240" w:lineRule="auto"/>
        <w:jc w:val="both"/>
        <w:rPr>
          <w:rFonts w:cstheme="minorHAnsi"/>
          <w:b/>
        </w:rPr>
      </w:pPr>
    </w:p>
    <w:p w14:paraId="5AF8E188" w14:textId="77777777" w:rsidR="00D60389" w:rsidRDefault="00D60389" w:rsidP="003D03D3">
      <w:pPr>
        <w:spacing w:after="0" w:line="240" w:lineRule="auto"/>
        <w:jc w:val="both"/>
        <w:rPr>
          <w:rFonts w:cstheme="minorHAnsi"/>
          <w:b/>
        </w:rPr>
      </w:pPr>
    </w:p>
    <w:p w14:paraId="73A08A51" w14:textId="77777777" w:rsidR="00D60389" w:rsidRDefault="00D60389" w:rsidP="003D03D3">
      <w:pPr>
        <w:spacing w:after="0" w:line="240" w:lineRule="auto"/>
        <w:jc w:val="both"/>
        <w:rPr>
          <w:rFonts w:cstheme="minorHAnsi"/>
          <w:b/>
        </w:rPr>
      </w:pPr>
    </w:p>
    <w:p w14:paraId="0EE9FE2D" w14:textId="77777777" w:rsidR="00D95E58" w:rsidRDefault="00D95E58" w:rsidP="003D03D3">
      <w:pPr>
        <w:spacing w:after="0" w:line="240" w:lineRule="auto"/>
        <w:jc w:val="both"/>
        <w:rPr>
          <w:rFonts w:cstheme="minorHAnsi"/>
          <w:b/>
        </w:rPr>
      </w:pPr>
    </w:p>
    <w:p w14:paraId="4DFACE1F" w14:textId="3348E79B" w:rsidR="003D03D3" w:rsidRPr="00D60389" w:rsidRDefault="003D03D3" w:rsidP="003D03D3">
      <w:pPr>
        <w:spacing w:after="0" w:line="240" w:lineRule="auto"/>
        <w:jc w:val="both"/>
        <w:rPr>
          <w:rFonts w:cstheme="minorHAnsi"/>
          <w:b/>
        </w:rPr>
      </w:pPr>
      <w:r w:rsidRPr="00D60389">
        <w:rPr>
          <w:rFonts w:cstheme="minorHAnsi"/>
          <w:b/>
        </w:rPr>
        <w:t>Communication</w:t>
      </w:r>
    </w:p>
    <w:p w14:paraId="29C2558E" w14:textId="77777777" w:rsidR="003D03D3" w:rsidRPr="00D60389" w:rsidRDefault="003D03D3" w:rsidP="003D03D3">
      <w:pPr>
        <w:numPr>
          <w:ilvl w:val="0"/>
          <w:numId w:val="16"/>
        </w:numPr>
        <w:tabs>
          <w:tab w:val="clear" w:pos="720"/>
          <w:tab w:val="num" w:pos="426"/>
        </w:tabs>
        <w:spacing w:after="0" w:line="240" w:lineRule="auto"/>
        <w:ind w:left="426" w:hanging="426"/>
        <w:jc w:val="both"/>
        <w:rPr>
          <w:rFonts w:cs="Arial"/>
        </w:rPr>
      </w:pPr>
      <w:r w:rsidRPr="00D60389">
        <w:rPr>
          <w:rFonts w:cs="Arial"/>
        </w:rPr>
        <w:t>Liaising with service users and external partners as required</w:t>
      </w:r>
    </w:p>
    <w:p w14:paraId="1F58E2CF" w14:textId="77777777" w:rsidR="003D03D3" w:rsidRPr="00D60389" w:rsidRDefault="003D03D3" w:rsidP="003D03D3">
      <w:pPr>
        <w:numPr>
          <w:ilvl w:val="0"/>
          <w:numId w:val="16"/>
        </w:numPr>
        <w:tabs>
          <w:tab w:val="clear" w:pos="720"/>
          <w:tab w:val="num" w:pos="426"/>
        </w:tabs>
        <w:spacing w:after="0" w:line="240" w:lineRule="auto"/>
        <w:ind w:left="426" w:hanging="426"/>
        <w:jc w:val="both"/>
        <w:rPr>
          <w:rFonts w:cs="Arial"/>
        </w:rPr>
      </w:pPr>
      <w:r w:rsidRPr="00D60389">
        <w:rPr>
          <w:rFonts w:cs="Arial"/>
        </w:rPr>
        <w:t>Presenting a positive and professional image when conducting reception duties and whilst supporting all service users</w:t>
      </w:r>
    </w:p>
    <w:p w14:paraId="3001D7D9" w14:textId="77777777" w:rsidR="003D03D3" w:rsidRPr="00D60389" w:rsidRDefault="003D03D3" w:rsidP="003D03D3">
      <w:pPr>
        <w:numPr>
          <w:ilvl w:val="0"/>
          <w:numId w:val="16"/>
        </w:numPr>
        <w:tabs>
          <w:tab w:val="clear" w:pos="720"/>
          <w:tab w:val="num" w:pos="426"/>
        </w:tabs>
        <w:spacing w:after="0" w:line="240" w:lineRule="auto"/>
        <w:ind w:left="426" w:hanging="426"/>
        <w:jc w:val="both"/>
        <w:rPr>
          <w:rFonts w:cs="Arial"/>
        </w:rPr>
      </w:pPr>
      <w:r w:rsidRPr="00D60389">
        <w:rPr>
          <w:rFonts w:cs="Arial"/>
        </w:rPr>
        <w:t>Ensure effective communication with colleagues</w:t>
      </w:r>
    </w:p>
    <w:p w14:paraId="0D148C85" w14:textId="6094AE2B" w:rsidR="00303FF7" w:rsidRPr="00D60389" w:rsidRDefault="003D03D3" w:rsidP="00303FF7">
      <w:pPr>
        <w:numPr>
          <w:ilvl w:val="0"/>
          <w:numId w:val="16"/>
        </w:numPr>
        <w:tabs>
          <w:tab w:val="clear" w:pos="720"/>
          <w:tab w:val="num" w:pos="426"/>
        </w:tabs>
        <w:spacing w:after="0" w:line="240" w:lineRule="auto"/>
        <w:ind w:left="426" w:hanging="426"/>
        <w:jc w:val="both"/>
        <w:rPr>
          <w:rFonts w:cs="Arial"/>
        </w:rPr>
      </w:pPr>
      <w:r w:rsidRPr="00D60389">
        <w:rPr>
          <w:rFonts w:cs="Arial"/>
        </w:rPr>
        <w:t xml:space="preserve">Take a proactive approach when working with customers including greeting and assisting at the earliest opportunity. </w:t>
      </w:r>
    </w:p>
    <w:p w14:paraId="28DA3A2A" w14:textId="77777777" w:rsidR="003D03D3" w:rsidRPr="00D60389" w:rsidRDefault="003D03D3" w:rsidP="003D03D3">
      <w:pPr>
        <w:pStyle w:val="NoSpacing"/>
        <w:rPr>
          <w:rFonts w:cs="Arial"/>
        </w:rPr>
      </w:pPr>
    </w:p>
    <w:p w14:paraId="56F61EF8" w14:textId="77777777" w:rsidR="003D03D3" w:rsidRPr="00D60389" w:rsidRDefault="003D03D3" w:rsidP="003D03D3">
      <w:pPr>
        <w:pStyle w:val="NoSpacing"/>
        <w:rPr>
          <w:rFonts w:cstheme="minorHAnsi"/>
          <w:b/>
        </w:rPr>
      </w:pPr>
      <w:r w:rsidRPr="00D60389">
        <w:rPr>
          <w:rFonts w:cstheme="minorHAnsi"/>
          <w:b/>
        </w:rPr>
        <w:t>Other Responsibilities</w:t>
      </w:r>
    </w:p>
    <w:p w14:paraId="3B0EF566" w14:textId="77777777" w:rsidR="003D03D3" w:rsidRPr="00D60389" w:rsidRDefault="003D03D3" w:rsidP="003D03D3">
      <w:pPr>
        <w:pStyle w:val="NoSpacing"/>
        <w:numPr>
          <w:ilvl w:val="0"/>
          <w:numId w:val="16"/>
        </w:numPr>
        <w:tabs>
          <w:tab w:val="clear" w:pos="720"/>
          <w:tab w:val="num" w:pos="360"/>
        </w:tabs>
        <w:ind w:left="360"/>
        <w:rPr>
          <w:rFonts w:cs="Arial"/>
          <w:bCs/>
        </w:rPr>
      </w:pPr>
      <w:r w:rsidRPr="00D60389">
        <w:rPr>
          <w:rFonts w:cs="Arial"/>
          <w:bCs/>
        </w:rPr>
        <w:t>Assist with on call duties as appropriate</w:t>
      </w:r>
    </w:p>
    <w:p w14:paraId="47E913B6" w14:textId="60BA7AC2" w:rsidR="003D03D3" w:rsidRPr="00D60389" w:rsidRDefault="003D03D3" w:rsidP="003D03D3">
      <w:pPr>
        <w:pStyle w:val="NoSpacing"/>
        <w:numPr>
          <w:ilvl w:val="0"/>
          <w:numId w:val="16"/>
        </w:numPr>
        <w:tabs>
          <w:tab w:val="clear" w:pos="720"/>
          <w:tab w:val="num" w:pos="360"/>
        </w:tabs>
        <w:ind w:left="360"/>
        <w:rPr>
          <w:rFonts w:cs="Arial"/>
          <w:bCs/>
        </w:rPr>
      </w:pPr>
      <w:r w:rsidRPr="00D60389">
        <w:rPr>
          <w:rFonts w:cs="Arial"/>
        </w:rPr>
        <w:t xml:space="preserve">Duties will be carried out during evenings and weekends, as required, as part of an agreed normal work </w:t>
      </w:r>
      <w:r w:rsidR="00D60389" w:rsidRPr="00D60389">
        <w:rPr>
          <w:rFonts w:cs="Arial"/>
        </w:rPr>
        <w:t>pattern</w:t>
      </w:r>
      <w:r w:rsidRPr="00D60389">
        <w:rPr>
          <w:rFonts w:cs="Arial"/>
        </w:rPr>
        <w:t>. Work patterns can be changed, with due notice, to satisfy the requirements of the service.</w:t>
      </w:r>
    </w:p>
    <w:p w14:paraId="53A5F5CC" w14:textId="77777777" w:rsidR="003D03D3" w:rsidRPr="00D60389" w:rsidRDefault="003D03D3" w:rsidP="003D03D3">
      <w:pPr>
        <w:pStyle w:val="NoSpacing"/>
        <w:numPr>
          <w:ilvl w:val="0"/>
          <w:numId w:val="16"/>
        </w:numPr>
        <w:tabs>
          <w:tab w:val="clear" w:pos="720"/>
          <w:tab w:val="num" w:pos="360"/>
        </w:tabs>
        <w:ind w:left="360"/>
        <w:rPr>
          <w:rFonts w:cs="Arial"/>
          <w:bCs/>
        </w:rPr>
      </w:pPr>
      <w:r w:rsidRPr="00D60389">
        <w:rPr>
          <w:rFonts w:cs="Arial"/>
        </w:rPr>
        <w:t>General administrative duties including reception duties and maintaining updated records</w:t>
      </w:r>
    </w:p>
    <w:p w14:paraId="20D3744B" w14:textId="77777777" w:rsidR="003D03D3" w:rsidRPr="00D60389" w:rsidRDefault="003D03D3" w:rsidP="003D03D3">
      <w:pPr>
        <w:pStyle w:val="NoSpacing"/>
        <w:numPr>
          <w:ilvl w:val="0"/>
          <w:numId w:val="16"/>
        </w:numPr>
        <w:tabs>
          <w:tab w:val="clear" w:pos="720"/>
          <w:tab w:val="num" w:pos="360"/>
        </w:tabs>
        <w:ind w:left="360"/>
        <w:rPr>
          <w:rFonts w:cs="Arial"/>
          <w:bCs/>
        </w:rPr>
      </w:pPr>
      <w:r w:rsidRPr="00D60389">
        <w:rPr>
          <w:rFonts w:cs="Arial"/>
        </w:rPr>
        <w:t>To become a First Aider and regularly attend staff training to keep skills up to date</w:t>
      </w:r>
    </w:p>
    <w:p w14:paraId="728607F3" w14:textId="77777777" w:rsidR="003D03D3" w:rsidRPr="00D60389" w:rsidRDefault="003D03D3" w:rsidP="003D03D3">
      <w:pPr>
        <w:numPr>
          <w:ilvl w:val="0"/>
          <w:numId w:val="16"/>
        </w:numPr>
        <w:tabs>
          <w:tab w:val="clear" w:pos="720"/>
          <w:tab w:val="num" w:pos="360"/>
        </w:tabs>
        <w:spacing w:after="0" w:line="240" w:lineRule="auto"/>
        <w:ind w:left="360"/>
        <w:jc w:val="both"/>
        <w:rPr>
          <w:rFonts w:cs="Arial"/>
        </w:rPr>
      </w:pPr>
      <w:r w:rsidRPr="00D60389">
        <w:rPr>
          <w:rFonts w:cs="Arial"/>
        </w:rPr>
        <w:t>Attend meetings as required</w:t>
      </w:r>
    </w:p>
    <w:p w14:paraId="1AEBE84B" w14:textId="77777777" w:rsidR="003D03D3" w:rsidRPr="00D60389" w:rsidRDefault="003D03D3" w:rsidP="003D03D3">
      <w:pPr>
        <w:numPr>
          <w:ilvl w:val="0"/>
          <w:numId w:val="16"/>
        </w:numPr>
        <w:tabs>
          <w:tab w:val="clear" w:pos="720"/>
          <w:tab w:val="num" w:pos="360"/>
        </w:tabs>
        <w:spacing w:after="0" w:line="240" w:lineRule="auto"/>
        <w:ind w:left="360"/>
        <w:jc w:val="both"/>
        <w:rPr>
          <w:rFonts w:cs="Arial"/>
        </w:rPr>
      </w:pPr>
      <w:r w:rsidRPr="00D60389">
        <w:rPr>
          <w:rFonts w:cs="Arial"/>
        </w:rPr>
        <w:t>Participate in professional development opportunities, willingness to develop additional skills and expertise</w:t>
      </w:r>
    </w:p>
    <w:p w14:paraId="673B5831" w14:textId="7C263F66" w:rsidR="003D03D3" w:rsidRPr="00D60389" w:rsidRDefault="003D03D3" w:rsidP="003D03D3">
      <w:pPr>
        <w:numPr>
          <w:ilvl w:val="0"/>
          <w:numId w:val="16"/>
        </w:numPr>
        <w:tabs>
          <w:tab w:val="clear" w:pos="720"/>
          <w:tab w:val="num" w:pos="360"/>
        </w:tabs>
        <w:spacing w:after="0" w:line="240" w:lineRule="auto"/>
        <w:ind w:left="360"/>
        <w:jc w:val="both"/>
        <w:rPr>
          <w:rFonts w:cs="Arial"/>
        </w:rPr>
      </w:pPr>
      <w:r w:rsidRPr="00D60389">
        <w:rPr>
          <w:rFonts w:cs="Arial"/>
        </w:rPr>
        <w:t xml:space="preserve">Keep </w:t>
      </w:r>
      <w:r w:rsidR="00D60389" w:rsidRPr="00D60389">
        <w:rPr>
          <w:rFonts w:cs="Arial"/>
        </w:rPr>
        <w:t>up to date</w:t>
      </w:r>
      <w:r w:rsidRPr="00D60389">
        <w:rPr>
          <w:rFonts w:cs="Arial"/>
        </w:rPr>
        <w:t xml:space="preserve"> with current educational developments and legislation affecting your area of responsibility</w:t>
      </w:r>
    </w:p>
    <w:p w14:paraId="6AB32C8F" w14:textId="77777777" w:rsidR="003D03D3" w:rsidRPr="00D60389" w:rsidRDefault="003D03D3" w:rsidP="003D03D3">
      <w:pPr>
        <w:numPr>
          <w:ilvl w:val="0"/>
          <w:numId w:val="16"/>
        </w:numPr>
        <w:tabs>
          <w:tab w:val="clear" w:pos="720"/>
          <w:tab w:val="num" w:pos="360"/>
        </w:tabs>
        <w:spacing w:after="0" w:line="240" w:lineRule="auto"/>
        <w:ind w:left="360"/>
        <w:jc w:val="both"/>
        <w:rPr>
          <w:rFonts w:cs="Arial"/>
        </w:rPr>
      </w:pPr>
      <w:r w:rsidRPr="00D60389">
        <w:rPr>
          <w:rFonts w:cs="Arial"/>
        </w:rPr>
        <w:t>Contribute to school development through identified communication and consultation channels</w:t>
      </w:r>
    </w:p>
    <w:p w14:paraId="76C16534" w14:textId="77777777" w:rsidR="003D03D3" w:rsidRPr="00D60389" w:rsidRDefault="003D03D3" w:rsidP="003D03D3">
      <w:pPr>
        <w:numPr>
          <w:ilvl w:val="0"/>
          <w:numId w:val="16"/>
        </w:numPr>
        <w:tabs>
          <w:tab w:val="clear" w:pos="720"/>
          <w:tab w:val="num" w:pos="360"/>
        </w:tabs>
        <w:spacing w:after="0" w:line="240" w:lineRule="auto"/>
        <w:ind w:left="360"/>
        <w:jc w:val="both"/>
        <w:rPr>
          <w:rFonts w:cs="Arial"/>
        </w:rPr>
      </w:pPr>
      <w:r w:rsidRPr="00D60389">
        <w:rPr>
          <w:rFonts w:cs="Arial"/>
        </w:rPr>
        <w:t>To respect the confidential nature of information relating to the school, students and customers</w:t>
      </w:r>
    </w:p>
    <w:p w14:paraId="7454745F" w14:textId="77777777" w:rsidR="003D03D3" w:rsidRPr="00D60389" w:rsidRDefault="003D03D3" w:rsidP="003D03D3">
      <w:pPr>
        <w:numPr>
          <w:ilvl w:val="0"/>
          <w:numId w:val="16"/>
        </w:numPr>
        <w:tabs>
          <w:tab w:val="clear" w:pos="720"/>
          <w:tab w:val="num" w:pos="360"/>
        </w:tabs>
        <w:spacing w:after="0" w:line="240" w:lineRule="auto"/>
        <w:ind w:left="360"/>
        <w:jc w:val="both"/>
        <w:rPr>
          <w:rFonts w:cs="Arial"/>
        </w:rPr>
      </w:pPr>
      <w:r w:rsidRPr="00D60389">
        <w:rPr>
          <w:rFonts w:cs="Arial"/>
        </w:rPr>
        <w:t>Be aware of and support difference and ensure equal opportunities for all</w:t>
      </w:r>
    </w:p>
    <w:p w14:paraId="670163B6" w14:textId="56B21CC7" w:rsidR="003D03D3" w:rsidRPr="00D60389" w:rsidRDefault="003D03D3" w:rsidP="003D03D3">
      <w:pPr>
        <w:numPr>
          <w:ilvl w:val="0"/>
          <w:numId w:val="16"/>
        </w:numPr>
        <w:tabs>
          <w:tab w:val="clear" w:pos="720"/>
          <w:tab w:val="num" w:pos="360"/>
        </w:tabs>
        <w:spacing w:after="0" w:line="240" w:lineRule="auto"/>
        <w:ind w:left="360"/>
        <w:jc w:val="both"/>
        <w:rPr>
          <w:rFonts w:cs="Arial"/>
        </w:rPr>
      </w:pPr>
      <w:r w:rsidRPr="00D60389">
        <w:rPr>
          <w:rFonts w:cs="Arial"/>
        </w:rPr>
        <w:t xml:space="preserve">Contribute to the overall ethos/work/aims of the </w:t>
      </w:r>
      <w:r w:rsidR="00D60389" w:rsidRPr="00D60389">
        <w:rPr>
          <w:rFonts w:cs="Arial"/>
        </w:rPr>
        <w:t>school</w:t>
      </w:r>
    </w:p>
    <w:p w14:paraId="3B5B190E" w14:textId="66FD4E66" w:rsidR="003D03D3" w:rsidRPr="00D60389" w:rsidRDefault="003D03D3" w:rsidP="003D03D3">
      <w:pPr>
        <w:numPr>
          <w:ilvl w:val="0"/>
          <w:numId w:val="16"/>
        </w:numPr>
        <w:tabs>
          <w:tab w:val="clear" w:pos="720"/>
          <w:tab w:val="num" w:pos="360"/>
        </w:tabs>
        <w:spacing w:after="0" w:line="240" w:lineRule="auto"/>
        <w:ind w:left="360"/>
        <w:jc w:val="both"/>
        <w:rPr>
          <w:rFonts w:cs="Arial"/>
        </w:rPr>
      </w:pPr>
      <w:r w:rsidRPr="00D60389">
        <w:t xml:space="preserve">Treat </w:t>
      </w:r>
      <w:r w:rsidR="0007447A" w:rsidRPr="00D60389">
        <w:t xml:space="preserve">customers, </w:t>
      </w:r>
      <w:r w:rsidRPr="00D60389">
        <w:t>students, parents and colleagues fairly, equitably and with dignity and respect.</w:t>
      </w:r>
    </w:p>
    <w:p w14:paraId="30DD030E" w14:textId="77777777" w:rsidR="003D03D3" w:rsidRPr="00D60389" w:rsidRDefault="003D03D3" w:rsidP="003D03D3">
      <w:pPr>
        <w:numPr>
          <w:ilvl w:val="0"/>
          <w:numId w:val="16"/>
        </w:numPr>
        <w:tabs>
          <w:tab w:val="clear" w:pos="720"/>
          <w:tab w:val="num" w:pos="360"/>
        </w:tabs>
        <w:spacing w:after="0" w:line="240" w:lineRule="auto"/>
        <w:ind w:left="360"/>
        <w:jc w:val="both"/>
        <w:rPr>
          <w:rFonts w:cs="Arial"/>
        </w:rPr>
      </w:pPr>
      <w:r w:rsidRPr="00D60389">
        <w:rPr>
          <w:rFonts w:cs="Arial"/>
        </w:rPr>
        <w:t>Develop constructive relationships and communicate with other agencies/professionals</w:t>
      </w:r>
    </w:p>
    <w:p w14:paraId="29CB092D" w14:textId="77777777" w:rsidR="003D03D3" w:rsidRPr="00D60389" w:rsidRDefault="003D03D3" w:rsidP="003D03D3">
      <w:pPr>
        <w:numPr>
          <w:ilvl w:val="0"/>
          <w:numId w:val="16"/>
        </w:numPr>
        <w:tabs>
          <w:tab w:val="clear" w:pos="720"/>
          <w:tab w:val="num" w:pos="360"/>
        </w:tabs>
        <w:spacing w:after="0" w:line="240" w:lineRule="auto"/>
        <w:ind w:left="360"/>
        <w:jc w:val="both"/>
        <w:rPr>
          <w:rFonts w:cs="Arial"/>
        </w:rPr>
      </w:pPr>
      <w:r w:rsidRPr="00D60389">
        <w:rPr>
          <w:rFonts w:cs="Arial"/>
        </w:rPr>
        <w:t>Be aware of safeguarding and promoting the welfare of children and to report any concerns in accordance with the school’s safeguarding policy</w:t>
      </w:r>
    </w:p>
    <w:p w14:paraId="6D2BDC0F" w14:textId="77777777" w:rsidR="003D03D3" w:rsidRPr="00D60389" w:rsidRDefault="003D03D3" w:rsidP="003D03D3">
      <w:pPr>
        <w:numPr>
          <w:ilvl w:val="0"/>
          <w:numId w:val="16"/>
        </w:numPr>
        <w:tabs>
          <w:tab w:val="clear" w:pos="720"/>
          <w:tab w:val="num" w:pos="360"/>
        </w:tabs>
        <w:spacing w:after="0" w:line="240" w:lineRule="auto"/>
        <w:ind w:left="360"/>
        <w:jc w:val="both"/>
        <w:rPr>
          <w:rFonts w:cs="Arial"/>
        </w:rPr>
      </w:pPr>
      <w:r w:rsidRPr="00D60389">
        <w:rPr>
          <w:rFonts w:cs="Arial"/>
        </w:rPr>
        <w:t xml:space="preserve">To comply with the school’s Health and Safety policy and statutory requirements </w:t>
      </w:r>
    </w:p>
    <w:p w14:paraId="46A62E0D" w14:textId="77777777" w:rsidR="003D03D3" w:rsidRPr="00D60389" w:rsidRDefault="003D03D3" w:rsidP="003D03D3">
      <w:pPr>
        <w:numPr>
          <w:ilvl w:val="0"/>
          <w:numId w:val="16"/>
        </w:numPr>
        <w:tabs>
          <w:tab w:val="clear" w:pos="720"/>
          <w:tab w:val="num" w:pos="360"/>
        </w:tabs>
        <w:spacing w:after="0" w:line="240" w:lineRule="auto"/>
        <w:ind w:left="360"/>
        <w:jc w:val="both"/>
        <w:rPr>
          <w:rFonts w:cs="Arial"/>
        </w:rPr>
      </w:pPr>
      <w:r w:rsidRPr="00D60389">
        <w:rPr>
          <w:rFonts w:cs="Arial"/>
        </w:rPr>
        <w:t>To undertake any other duties not detailed above commensurate with the level of the post.</w:t>
      </w:r>
    </w:p>
    <w:p w14:paraId="70417346" w14:textId="77777777" w:rsidR="003D03D3" w:rsidRDefault="003D03D3" w:rsidP="003D03D3">
      <w:pPr>
        <w:autoSpaceDE w:val="0"/>
        <w:autoSpaceDN w:val="0"/>
        <w:adjustRightInd w:val="0"/>
        <w:spacing w:after="0" w:line="240" w:lineRule="auto"/>
        <w:rPr>
          <w:highlight w:val="yellow"/>
        </w:rPr>
      </w:pPr>
    </w:p>
    <w:p w14:paraId="23601CC3" w14:textId="77777777" w:rsidR="006063EB" w:rsidRPr="005817FB" w:rsidRDefault="006063EB" w:rsidP="006063EB">
      <w:pPr>
        <w:spacing w:after="0" w:line="240" w:lineRule="auto"/>
        <w:jc w:val="center"/>
        <w:rPr>
          <w:b/>
          <w:bCs/>
        </w:rPr>
      </w:pPr>
      <w:r w:rsidRPr="005817FB">
        <w:rPr>
          <w:b/>
          <w:bCs/>
        </w:rPr>
        <w:t>While every effort has been made to explain the main duties and responsibilities of the post, each individual task is not identified. Employees will be expected to comply with all reasonable requests from the Headteacher to undertake work of a similar level that is not specified in their job description.</w:t>
      </w:r>
    </w:p>
    <w:p w14:paraId="393C2B59" w14:textId="77777777" w:rsidR="006063EB" w:rsidRPr="005817FB" w:rsidRDefault="006063EB" w:rsidP="006063EB">
      <w:pPr>
        <w:spacing w:after="0" w:line="240" w:lineRule="auto"/>
        <w:jc w:val="center"/>
        <w:rPr>
          <w:b/>
          <w:bCs/>
        </w:rPr>
      </w:pPr>
    </w:p>
    <w:p w14:paraId="5457CC3F" w14:textId="77777777" w:rsidR="006063EB" w:rsidRPr="005817FB" w:rsidRDefault="006063EB" w:rsidP="006063EB">
      <w:pPr>
        <w:spacing w:after="0" w:line="240" w:lineRule="auto"/>
        <w:jc w:val="center"/>
        <w:rPr>
          <w:b/>
          <w:bCs/>
        </w:rPr>
      </w:pPr>
      <w:r w:rsidRPr="005817FB">
        <w:rPr>
          <w:b/>
          <w:bCs/>
        </w:rPr>
        <w:t>The post is on the Teachers’ Pay Scale and therefore comes under the Teachers conditions of service.</w:t>
      </w:r>
    </w:p>
    <w:p w14:paraId="474381B3" w14:textId="77777777" w:rsidR="006063EB" w:rsidRPr="005817FB" w:rsidRDefault="006063EB" w:rsidP="006063EB">
      <w:pPr>
        <w:autoSpaceDE w:val="0"/>
        <w:autoSpaceDN w:val="0"/>
        <w:adjustRightInd w:val="0"/>
        <w:spacing w:after="0" w:line="240" w:lineRule="auto"/>
        <w:jc w:val="center"/>
        <w:rPr>
          <w:highlight w:val="yellow"/>
        </w:rPr>
      </w:pPr>
    </w:p>
    <w:p w14:paraId="03D390B0" w14:textId="77777777" w:rsidR="006063EB" w:rsidRPr="005817FB" w:rsidRDefault="006063EB" w:rsidP="006063EB">
      <w:pPr>
        <w:jc w:val="center"/>
        <w:rPr>
          <w:rFonts w:eastAsia="Calibri" w:cs="Arial"/>
          <w:b/>
          <w:bCs/>
        </w:rPr>
      </w:pPr>
      <w:r w:rsidRPr="005817FB">
        <w:rPr>
          <w:rFonts w:eastAsia="Calibri" w:cs="Arial"/>
          <w:b/>
          <w:bCs/>
        </w:rPr>
        <w:t>Moseley School and Sixth Form is an equal opportunity employer and is committed to the safeguarding and to promoting the welfare of children and young people and expects all staff to share this commitment. An Enhanced DBS check is required for the successful applicant.</w:t>
      </w:r>
    </w:p>
    <w:p w14:paraId="695E563A" w14:textId="77777777" w:rsidR="006063EB" w:rsidRPr="005817FB" w:rsidRDefault="006063EB" w:rsidP="006063EB">
      <w:pPr>
        <w:spacing w:after="0" w:line="240" w:lineRule="auto"/>
        <w:jc w:val="center"/>
        <w:rPr>
          <w:b/>
          <w:bCs/>
        </w:rPr>
      </w:pPr>
      <w:r w:rsidRPr="005817FB">
        <w:rPr>
          <w:b/>
          <w:bCs/>
        </w:rPr>
        <w:t>This post is covered by Part 7 of the Immigration Act (2016) and therefore the ability to speak fluent and spoken English is an essential requirement for this role.</w:t>
      </w:r>
    </w:p>
    <w:p w14:paraId="36778CC4" w14:textId="77777777" w:rsidR="006063EB" w:rsidRPr="00D60389" w:rsidRDefault="006063EB" w:rsidP="003D03D3">
      <w:pPr>
        <w:autoSpaceDE w:val="0"/>
        <w:autoSpaceDN w:val="0"/>
        <w:adjustRightInd w:val="0"/>
        <w:spacing w:after="0" w:line="240" w:lineRule="auto"/>
        <w:rPr>
          <w:highlight w:val="yellow"/>
        </w:rPr>
      </w:pPr>
    </w:p>
    <w:p w14:paraId="3F91C373" w14:textId="77777777" w:rsidR="00605559" w:rsidRDefault="00605559" w:rsidP="00B8169A">
      <w:pPr>
        <w:spacing w:after="0" w:line="240" w:lineRule="auto"/>
        <w:rPr>
          <w:rFonts w:eastAsia="Calibri" w:cs="Arial"/>
          <w:b/>
        </w:rPr>
      </w:pPr>
    </w:p>
    <w:p w14:paraId="7114A9FF" w14:textId="77777777" w:rsidR="00605559" w:rsidRDefault="00605559" w:rsidP="00B8169A">
      <w:pPr>
        <w:spacing w:after="0" w:line="240" w:lineRule="auto"/>
        <w:rPr>
          <w:rFonts w:eastAsia="Calibri" w:cs="Arial"/>
          <w:b/>
        </w:rPr>
      </w:pPr>
    </w:p>
    <w:p w14:paraId="36AFA587" w14:textId="77777777" w:rsidR="00605559" w:rsidRDefault="00605559" w:rsidP="00B8169A">
      <w:pPr>
        <w:spacing w:after="0" w:line="240" w:lineRule="auto"/>
        <w:rPr>
          <w:rFonts w:eastAsia="Calibri" w:cs="Arial"/>
          <w:b/>
        </w:rPr>
      </w:pPr>
    </w:p>
    <w:p w14:paraId="438B18FA" w14:textId="40CA947F" w:rsidR="00B8169A" w:rsidRPr="00D95E58" w:rsidRDefault="00605559" w:rsidP="00B8169A">
      <w:pPr>
        <w:spacing w:after="0" w:line="240" w:lineRule="auto"/>
        <w:rPr>
          <w:rFonts w:eastAsia="Calibri" w:cs="Arial"/>
          <w:b/>
        </w:rPr>
      </w:pPr>
      <w:r>
        <w:rPr>
          <w:rFonts w:eastAsia="Calibri" w:cs="Arial"/>
          <w:b/>
        </w:rPr>
        <w:lastRenderedPageBreak/>
        <w:t>P</w:t>
      </w:r>
      <w:r w:rsidR="00B8169A" w:rsidRPr="00D95E58">
        <w:rPr>
          <w:rFonts w:eastAsia="Calibri" w:cs="Arial"/>
          <w:b/>
        </w:rPr>
        <w:t>erson Specification</w:t>
      </w:r>
    </w:p>
    <w:p w14:paraId="4A4A0AAF" w14:textId="77777777" w:rsidR="00B8169A" w:rsidRPr="00D95E58" w:rsidRDefault="00B8169A" w:rsidP="00B8169A">
      <w:pPr>
        <w:spacing w:after="0" w:line="240" w:lineRule="auto"/>
        <w:ind w:firstLine="153"/>
        <w:jc w:val="center"/>
        <w:rPr>
          <w:rFonts w:eastAsia="Calibri" w:cs="Arial"/>
          <w:b/>
        </w:rPr>
      </w:pPr>
    </w:p>
    <w:p w14:paraId="1588A994" w14:textId="4B5AA3E7" w:rsidR="00B8169A" w:rsidRPr="00D95E58" w:rsidRDefault="00B8169A" w:rsidP="00B8169A">
      <w:pPr>
        <w:spacing w:after="0" w:line="240" w:lineRule="auto"/>
        <w:rPr>
          <w:rFonts w:eastAsia="Calibri" w:cs="Times New Roman"/>
          <w:b/>
        </w:rPr>
      </w:pPr>
      <w:r w:rsidRPr="00D95E58">
        <w:rPr>
          <w:rFonts w:eastAsia="Calibri" w:cs="Arial"/>
          <w:b/>
        </w:rPr>
        <w:t>Post Title:</w:t>
      </w:r>
      <w:r w:rsidR="00D60389" w:rsidRPr="00D95E58">
        <w:rPr>
          <w:rFonts w:eastAsia="Calibri" w:cs="Arial"/>
          <w:b/>
        </w:rPr>
        <w:t xml:space="preserve"> </w:t>
      </w:r>
      <w:r w:rsidR="00D60389" w:rsidRPr="00D95E58">
        <w:rPr>
          <w:rFonts w:eastAsia="Calibri" w:cs="Times New Roman"/>
          <w:b/>
        </w:rPr>
        <w:t>Lettings Operative</w:t>
      </w:r>
    </w:p>
    <w:p w14:paraId="4A815EDA" w14:textId="77777777" w:rsidR="005D774A" w:rsidRPr="00D95E58" w:rsidRDefault="005D774A" w:rsidP="00B8169A">
      <w:pPr>
        <w:spacing w:after="0" w:line="240" w:lineRule="auto"/>
        <w:rPr>
          <w:rFonts w:eastAsia="Calibri" w:cs="Times New Roman"/>
          <w:b/>
        </w:rPr>
      </w:pPr>
    </w:p>
    <w:tbl>
      <w:tblPr>
        <w:tblW w:w="10598"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369"/>
        <w:gridCol w:w="1842"/>
        <w:gridCol w:w="1843"/>
        <w:gridCol w:w="1843"/>
        <w:gridCol w:w="1701"/>
      </w:tblGrid>
      <w:tr w:rsidR="005D774A" w:rsidRPr="00D95E58" w14:paraId="0CB4FA4E" w14:textId="77777777" w:rsidTr="006A438B">
        <w:trPr>
          <w:trHeight w:val="250"/>
        </w:trPr>
        <w:tc>
          <w:tcPr>
            <w:tcW w:w="3369" w:type="dxa"/>
            <w:tcBorders>
              <w:top w:val="none" w:sz="6" w:space="0" w:color="auto"/>
              <w:bottom w:val="none" w:sz="6" w:space="0" w:color="auto"/>
              <w:right w:val="none" w:sz="6" w:space="0" w:color="auto"/>
            </w:tcBorders>
          </w:tcPr>
          <w:p w14:paraId="664867B2" w14:textId="77777777" w:rsidR="005D774A" w:rsidRPr="00D95E58" w:rsidRDefault="005D774A" w:rsidP="006A438B">
            <w:pPr>
              <w:spacing w:after="0" w:line="240" w:lineRule="auto"/>
              <w:rPr>
                <w:b/>
              </w:rPr>
            </w:pPr>
            <w:r w:rsidRPr="00D95E58">
              <w:rPr>
                <w:b/>
              </w:rPr>
              <w:t xml:space="preserve">Method of Assessment (MOA) AF </w:t>
            </w:r>
            <w:r w:rsidRPr="00D95E58">
              <w:rPr>
                <w:bCs/>
              </w:rPr>
              <w:t>Application Form</w:t>
            </w:r>
          </w:p>
        </w:tc>
        <w:tc>
          <w:tcPr>
            <w:tcW w:w="1842" w:type="dxa"/>
            <w:tcBorders>
              <w:top w:val="none" w:sz="6" w:space="0" w:color="auto"/>
              <w:left w:val="none" w:sz="6" w:space="0" w:color="auto"/>
              <w:bottom w:val="none" w:sz="6" w:space="0" w:color="auto"/>
              <w:right w:val="none" w:sz="6" w:space="0" w:color="auto"/>
            </w:tcBorders>
          </w:tcPr>
          <w:p w14:paraId="02BF0537" w14:textId="77777777" w:rsidR="005D774A" w:rsidRPr="00D95E58" w:rsidRDefault="005D774A" w:rsidP="006A438B">
            <w:pPr>
              <w:spacing w:after="0" w:line="240" w:lineRule="auto"/>
              <w:rPr>
                <w:b/>
              </w:rPr>
            </w:pPr>
            <w:r w:rsidRPr="00D95E58">
              <w:rPr>
                <w:b/>
              </w:rPr>
              <w:t xml:space="preserve">L </w:t>
            </w:r>
            <w:r w:rsidRPr="00D95E58">
              <w:rPr>
                <w:bCs/>
              </w:rPr>
              <w:t>Lesson observation</w:t>
            </w:r>
            <w:r w:rsidRPr="00D95E58">
              <w:rPr>
                <w:b/>
              </w:rPr>
              <w:t xml:space="preserve"> </w:t>
            </w:r>
          </w:p>
        </w:tc>
        <w:tc>
          <w:tcPr>
            <w:tcW w:w="1843" w:type="dxa"/>
            <w:tcBorders>
              <w:top w:val="none" w:sz="6" w:space="0" w:color="auto"/>
              <w:left w:val="none" w:sz="6" w:space="0" w:color="auto"/>
              <w:bottom w:val="none" w:sz="6" w:space="0" w:color="auto"/>
              <w:right w:val="none" w:sz="6" w:space="0" w:color="auto"/>
            </w:tcBorders>
          </w:tcPr>
          <w:p w14:paraId="7537B185" w14:textId="77777777" w:rsidR="005D774A" w:rsidRPr="00D95E58" w:rsidRDefault="005D774A" w:rsidP="006A438B">
            <w:pPr>
              <w:spacing w:after="0" w:line="240" w:lineRule="auto"/>
              <w:rPr>
                <w:b/>
              </w:rPr>
            </w:pPr>
            <w:r w:rsidRPr="00D95E58">
              <w:rPr>
                <w:b/>
              </w:rPr>
              <w:t xml:space="preserve">I </w:t>
            </w:r>
            <w:r w:rsidRPr="00D95E58">
              <w:rPr>
                <w:bCs/>
              </w:rPr>
              <w:t xml:space="preserve">Interview </w:t>
            </w:r>
          </w:p>
        </w:tc>
        <w:tc>
          <w:tcPr>
            <w:tcW w:w="1843" w:type="dxa"/>
            <w:tcBorders>
              <w:top w:val="none" w:sz="6" w:space="0" w:color="auto"/>
              <w:left w:val="none" w:sz="6" w:space="0" w:color="auto"/>
              <w:bottom w:val="none" w:sz="6" w:space="0" w:color="auto"/>
              <w:right w:val="none" w:sz="6" w:space="0" w:color="auto"/>
            </w:tcBorders>
          </w:tcPr>
          <w:p w14:paraId="74A23167" w14:textId="77777777" w:rsidR="005D774A" w:rsidRPr="00D95E58" w:rsidRDefault="005D774A" w:rsidP="006A438B">
            <w:pPr>
              <w:spacing w:after="0" w:line="240" w:lineRule="auto"/>
              <w:rPr>
                <w:b/>
              </w:rPr>
            </w:pPr>
            <w:r w:rsidRPr="00D95E58">
              <w:rPr>
                <w:b/>
              </w:rPr>
              <w:t xml:space="preserve">T </w:t>
            </w:r>
            <w:r w:rsidRPr="00D95E58">
              <w:rPr>
                <w:bCs/>
              </w:rPr>
              <w:t>Test or Exercise</w:t>
            </w:r>
            <w:r w:rsidRPr="00D95E58">
              <w:rPr>
                <w:b/>
              </w:rPr>
              <w:t xml:space="preserve"> </w:t>
            </w:r>
          </w:p>
        </w:tc>
        <w:tc>
          <w:tcPr>
            <w:tcW w:w="1701" w:type="dxa"/>
            <w:tcBorders>
              <w:top w:val="none" w:sz="6" w:space="0" w:color="auto"/>
              <w:left w:val="none" w:sz="6" w:space="0" w:color="auto"/>
              <w:bottom w:val="none" w:sz="6" w:space="0" w:color="auto"/>
            </w:tcBorders>
          </w:tcPr>
          <w:p w14:paraId="0D4E3787" w14:textId="77777777" w:rsidR="005D774A" w:rsidRPr="00D95E58" w:rsidRDefault="005D774A" w:rsidP="006A438B">
            <w:pPr>
              <w:spacing w:after="0" w:line="240" w:lineRule="auto"/>
              <w:rPr>
                <w:b/>
              </w:rPr>
            </w:pPr>
            <w:r w:rsidRPr="00D95E58">
              <w:rPr>
                <w:b/>
              </w:rPr>
              <w:t xml:space="preserve">P </w:t>
            </w:r>
            <w:r w:rsidRPr="00D95E58">
              <w:rPr>
                <w:bCs/>
              </w:rPr>
              <w:t xml:space="preserve">Presentation </w:t>
            </w:r>
          </w:p>
        </w:tc>
      </w:tr>
    </w:tbl>
    <w:p w14:paraId="15F34806" w14:textId="77777777" w:rsidR="005D774A" w:rsidRPr="005D774A" w:rsidRDefault="005D774A" w:rsidP="005D774A">
      <w:pPr>
        <w:spacing w:after="0" w:line="240" w:lineRule="auto"/>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2"/>
        <w:gridCol w:w="1547"/>
        <w:gridCol w:w="1547"/>
      </w:tblGrid>
      <w:tr w:rsidR="009F7F3F" w:rsidRPr="0037186F" w14:paraId="70E923EF" w14:textId="6A1ED540" w:rsidTr="009F7F3F">
        <w:trPr>
          <w:trHeight w:hRule="exact" w:val="735"/>
        </w:trPr>
        <w:tc>
          <w:tcPr>
            <w:tcW w:w="3532" w:type="pct"/>
            <w:shd w:val="clear" w:color="auto" w:fill="E6E6E6"/>
          </w:tcPr>
          <w:p w14:paraId="08BAE461" w14:textId="1B2322FC" w:rsidR="009F7F3F" w:rsidRPr="0037186F" w:rsidRDefault="009F7F3F" w:rsidP="00EE259E">
            <w:pPr>
              <w:jc w:val="both"/>
              <w:rPr>
                <w:rFonts w:cs="Arial"/>
                <w:b/>
                <w:bCs/>
                <w:sz w:val="20"/>
                <w:szCs w:val="20"/>
              </w:rPr>
            </w:pPr>
            <w:r w:rsidRPr="0037186F">
              <w:rPr>
                <w:rFonts w:cs="Arial"/>
                <w:b/>
                <w:bCs/>
                <w:sz w:val="20"/>
                <w:szCs w:val="20"/>
              </w:rPr>
              <w:t>Qualifications &amp; Experience</w:t>
            </w:r>
          </w:p>
        </w:tc>
        <w:tc>
          <w:tcPr>
            <w:tcW w:w="734" w:type="pct"/>
            <w:shd w:val="clear" w:color="auto" w:fill="E6E6E6"/>
          </w:tcPr>
          <w:p w14:paraId="04D816A3" w14:textId="77777777" w:rsidR="009F7F3F" w:rsidRPr="0037186F" w:rsidRDefault="009F7F3F" w:rsidP="00EE259E">
            <w:pPr>
              <w:jc w:val="center"/>
              <w:rPr>
                <w:rFonts w:cs="Arial"/>
                <w:b/>
                <w:bCs/>
                <w:sz w:val="20"/>
                <w:szCs w:val="20"/>
              </w:rPr>
            </w:pPr>
            <w:r w:rsidRPr="0037186F">
              <w:rPr>
                <w:rFonts w:cs="Arial"/>
                <w:b/>
                <w:bCs/>
                <w:sz w:val="20"/>
                <w:szCs w:val="20"/>
              </w:rPr>
              <w:t>Essential E/ Desirable D</w:t>
            </w:r>
          </w:p>
        </w:tc>
        <w:tc>
          <w:tcPr>
            <w:tcW w:w="734" w:type="pct"/>
            <w:shd w:val="clear" w:color="auto" w:fill="E6E6E6"/>
          </w:tcPr>
          <w:p w14:paraId="3BE7E5F2" w14:textId="293A85A6" w:rsidR="009F7F3F" w:rsidRPr="0037186F" w:rsidRDefault="00473871" w:rsidP="00EE259E">
            <w:pPr>
              <w:jc w:val="center"/>
              <w:rPr>
                <w:rFonts w:cs="Arial"/>
                <w:b/>
                <w:bCs/>
                <w:sz w:val="20"/>
                <w:szCs w:val="20"/>
              </w:rPr>
            </w:pPr>
            <w:r>
              <w:rPr>
                <w:rFonts w:cs="Arial"/>
                <w:b/>
                <w:bCs/>
                <w:sz w:val="20"/>
                <w:szCs w:val="20"/>
              </w:rPr>
              <w:t>Method of assessment</w:t>
            </w:r>
          </w:p>
        </w:tc>
      </w:tr>
      <w:tr w:rsidR="009F7F3F" w:rsidRPr="0037186F" w14:paraId="0A20257A" w14:textId="4A6D4BC1" w:rsidTr="009F7F3F">
        <w:trPr>
          <w:trHeight w:val="1198"/>
        </w:trPr>
        <w:tc>
          <w:tcPr>
            <w:tcW w:w="3532" w:type="pct"/>
          </w:tcPr>
          <w:p w14:paraId="3B1474EC" w14:textId="77777777" w:rsidR="009F7F3F" w:rsidRPr="0037186F" w:rsidRDefault="009F7F3F" w:rsidP="00EE259E">
            <w:pPr>
              <w:numPr>
                <w:ilvl w:val="0"/>
                <w:numId w:val="5"/>
              </w:numPr>
              <w:spacing w:after="0" w:line="240" w:lineRule="auto"/>
              <w:ind w:right="57"/>
              <w:jc w:val="both"/>
              <w:rPr>
                <w:rFonts w:eastAsia="Calibri" w:cs="Arial"/>
                <w:sz w:val="20"/>
                <w:szCs w:val="20"/>
              </w:rPr>
            </w:pPr>
            <w:r w:rsidRPr="0037186F">
              <w:rPr>
                <w:sz w:val="20"/>
                <w:szCs w:val="20"/>
              </w:rPr>
              <w:t>Must be able to consistently demonstrate they are numerate and literate, (minimum GCSE Maths &amp; English Grades A*-C or equivalent)</w:t>
            </w:r>
          </w:p>
          <w:p w14:paraId="1AD64732" w14:textId="77777777" w:rsidR="009F7F3F" w:rsidRPr="0037186F" w:rsidRDefault="009F7F3F" w:rsidP="00EE259E">
            <w:pPr>
              <w:numPr>
                <w:ilvl w:val="0"/>
                <w:numId w:val="5"/>
              </w:numPr>
              <w:spacing w:after="0" w:line="240" w:lineRule="auto"/>
              <w:ind w:right="57"/>
              <w:jc w:val="both"/>
              <w:rPr>
                <w:rFonts w:eastAsia="Calibri" w:cs="Arial"/>
                <w:sz w:val="20"/>
                <w:szCs w:val="20"/>
              </w:rPr>
            </w:pPr>
            <w:r w:rsidRPr="0037186F">
              <w:rPr>
                <w:sz w:val="20"/>
                <w:szCs w:val="20"/>
              </w:rPr>
              <w:t>Good standard of Education to A Level (or equivalent)</w:t>
            </w:r>
          </w:p>
          <w:p w14:paraId="29760B41" w14:textId="558A095A" w:rsidR="009F7F3F" w:rsidRPr="0037186F" w:rsidRDefault="009F7F3F" w:rsidP="00EE259E">
            <w:pPr>
              <w:numPr>
                <w:ilvl w:val="0"/>
                <w:numId w:val="5"/>
              </w:numPr>
              <w:spacing w:after="0" w:line="240" w:lineRule="auto"/>
              <w:ind w:right="57"/>
              <w:jc w:val="both"/>
              <w:rPr>
                <w:rFonts w:eastAsia="Calibri" w:cs="Arial"/>
                <w:sz w:val="20"/>
                <w:szCs w:val="20"/>
              </w:rPr>
            </w:pPr>
            <w:r w:rsidRPr="0037186F">
              <w:rPr>
                <w:sz w:val="20"/>
                <w:szCs w:val="20"/>
              </w:rPr>
              <w:t>Experience of working in a letting’s related environment</w:t>
            </w:r>
          </w:p>
          <w:p w14:paraId="3C9A3954" w14:textId="4BBFFD3D" w:rsidR="009F7F3F" w:rsidRPr="0037186F" w:rsidRDefault="009F7F3F" w:rsidP="00EE259E">
            <w:pPr>
              <w:numPr>
                <w:ilvl w:val="0"/>
                <w:numId w:val="5"/>
              </w:numPr>
              <w:spacing w:after="0" w:line="240" w:lineRule="auto"/>
              <w:ind w:right="57"/>
              <w:jc w:val="both"/>
              <w:rPr>
                <w:rFonts w:eastAsia="Calibri" w:cs="Arial"/>
                <w:sz w:val="20"/>
                <w:szCs w:val="20"/>
              </w:rPr>
            </w:pPr>
            <w:r w:rsidRPr="0037186F">
              <w:rPr>
                <w:rFonts w:eastAsia="Calibri" w:cs="Arial"/>
                <w:sz w:val="20"/>
                <w:szCs w:val="20"/>
              </w:rPr>
              <w:t>Experience with site security</w:t>
            </w:r>
          </w:p>
          <w:p w14:paraId="30FBA652" w14:textId="77777777" w:rsidR="009F7F3F" w:rsidRPr="0037186F" w:rsidRDefault="009F7F3F" w:rsidP="00EE259E">
            <w:pPr>
              <w:numPr>
                <w:ilvl w:val="0"/>
                <w:numId w:val="5"/>
              </w:numPr>
              <w:spacing w:after="0" w:line="240" w:lineRule="auto"/>
              <w:ind w:right="57"/>
              <w:jc w:val="both"/>
              <w:rPr>
                <w:rFonts w:eastAsia="Calibri" w:cs="Arial"/>
                <w:sz w:val="20"/>
                <w:szCs w:val="20"/>
              </w:rPr>
            </w:pPr>
            <w:r w:rsidRPr="0037186F">
              <w:rPr>
                <w:sz w:val="20"/>
                <w:szCs w:val="20"/>
              </w:rPr>
              <w:t>Computer literate including experience of using Microsoft Office</w:t>
            </w:r>
          </w:p>
          <w:p w14:paraId="667C3F96" w14:textId="77777777" w:rsidR="009F7F3F" w:rsidRPr="0037186F" w:rsidRDefault="009F7F3F" w:rsidP="00EE259E">
            <w:pPr>
              <w:numPr>
                <w:ilvl w:val="0"/>
                <w:numId w:val="5"/>
              </w:numPr>
              <w:spacing w:after="0" w:line="240" w:lineRule="auto"/>
              <w:ind w:right="57"/>
              <w:rPr>
                <w:rFonts w:cs="Arial"/>
                <w:sz w:val="20"/>
                <w:szCs w:val="20"/>
              </w:rPr>
            </w:pPr>
            <w:r w:rsidRPr="0037186F">
              <w:rPr>
                <w:sz w:val="20"/>
                <w:szCs w:val="20"/>
              </w:rPr>
              <w:t>Emergency First Aid at work qualification/ be prepared to undertake such a qualification</w:t>
            </w:r>
          </w:p>
        </w:tc>
        <w:tc>
          <w:tcPr>
            <w:tcW w:w="734" w:type="pct"/>
          </w:tcPr>
          <w:p w14:paraId="6581CC73" w14:textId="77777777" w:rsidR="009F7F3F" w:rsidRPr="0037186F" w:rsidRDefault="009F7F3F" w:rsidP="00EE259E">
            <w:pPr>
              <w:spacing w:after="0" w:line="240" w:lineRule="auto"/>
              <w:ind w:right="57"/>
              <w:jc w:val="center"/>
              <w:rPr>
                <w:rFonts w:eastAsia="Calibri" w:cs="Arial"/>
                <w:b/>
                <w:bCs/>
                <w:sz w:val="20"/>
                <w:szCs w:val="20"/>
              </w:rPr>
            </w:pPr>
            <w:r w:rsidRPr="0037186F">
              <w:rPr>
                <w:rFonts w:eastAsia="Calibri" w:cs="Arial"/>
                <w:b/>
                <w:bCs/>
                <w:sz w:val="20"/>
                <w:szCs w:val="20"/>
              </w:rPr>
              <w:t>D</w:t>
            </w:r>
            <w:r w:rsidRPr="0037186F">
              <w:rPr>
                <w:rFonts w:eastAsia="Calibri" w:cs="Arial"/>
                <w:b/>
                <w:bCs/>
                <w:sz w:val="20"/>
                <w:szCs w:val="20"/>
              </w:rPr>
              <w:br/>
            </w:r>
          </w:p>
          <w:p w14:paraId="47A05261" w14:textId="3F95D531" w:rsidR="009F7F3F" w:rsidRPr="0037186F" w:rsidRDefault="009F7F3F" w:rsidP="00EE259E">
            <w:pPr>
              <w:spacing w:after="0" w:line="240" w:lineRule="auto"/>
              <w:ind w:right="57"/>
              <w:jc w:val="center"/>
              <w:rPr>
                <w:rFonts w:eastAsia="Calibri" w:cs="Arial"/>
                <w:b/>
                <w:bCs/>
                <w:sz w:val="20"/>
                <w:szCs w:val="20"/>
              </w:rPr>
            </w:pPr>
            <w:r w:rsidRPr="0037186F">
              <w:rPr>
                <w:rFonts w:eastAsia="Calibri" w:cs="Arial"/>
                <w:b/>
                <w:bCs/>
                <w:sz w:val="20"/>
                <w:szCs w:val="20"/>
              </w:rPr>
              <w:t>D</w:t>
            </w:r>
          </w:p>
          <w:p w14:paraId="6C853ADD" w14:textId="77777777" w:rsidR="009F7F3F" w:rsidRPr="0037186F" w:rsidRDefault="009F7F3F" w:rsidP="00EE259E">
            <w:pPr>
              <w:spacing w:after="0" w:line="240" w:lineRule="auto"/>
              <w:ind w:right="57"/>
              <w:jc w:val="center"/>
              <w:rPr>
                <w:rFonts w:eastAsia="Calibri" w:cs="Arial"/>
                <w:b/>
                <w:bCs/>
                <w:sz w:val="20"/>
                <w:szCs w:val="20"/>
              </w:rPr>
            </w:pPr>
            <w:r w:rsidRPr="0037186F">
              <w:rPr>
                <w:rFonts w:eastAsia="Calibri" w:cs="Arial"/>
                <w:b/>
                <w:bCs/>
                <w:sz w:val="20"/>
                <w:szCs w:val="20"/>
              </w:rPr>
              <w:t>D</w:t>
            </w:r>
          </w:p>
          <w:p w14:paraId="2534D19C" w14:textId="3CB93C7A" w:rsidR="009F7F3F" w:rsidRPr="0037186F" w:rsidRDefault="009F7F3F" w:rsidP="00A67BC9">
            <w:pPr>
              <w:spacing w:after="0" w:line="240" w:lineRule="auto"/>
              <w:ind w:right="57"/>
              <w:jc w:val="center"/>
              <w:rPr>
                <w:rFonts w:eastAsia="Calibri" w:cs="Arial"/>
                <w:b/>
                <w:bCs/>
                <w:sz w:val="20"/>
                <w:szCs w:val="20"/>
              </w:rPr>
            </w:pPr>
            <w:r w:rsidRPr="0037186F">
              <w:rPr>
                <w:rFonts w:eastAsia="Calibri" w:cs="Arial"/>
                <w:b/>
                <w:bCs/>
                <w:sz w:val="20"/>
                <w:szCs w:val="20"/>
              </w:rPr>
              <w:t>D</w:t>
            </w:r>
          </w:p>
          <w:p w14:paraId="765A220A" w14:textId="764AFF14" w:rsidR="009F7F3F" w:rsidRPr="0037186F" w:rsidRDefault="009F7F3F" w:rsidP="00EE259E">
            <w:pPr>
              <w:spacing w:after="0" w:line="240" w:lineRule="auto"/>
              <w:ind w:right="57"/>
              <w:jc w:val="center"/>
              <w:rPr>
                <w:rFonts w:eastAsia="Calibri" w:cs="Arial"/>
                <w:b/>
                <w:bCs/>
                <w:sz w:val="20"/>
                <w:szCs w:val="20"/>
              </w:rPr>
            </w:pPr>
            <w:r w:rsidRPr="0037186F">
              <w:rPr>
                <w:rFonts w:eastAsia="Calibri" w:cs="Arial"/>
                <w:b/>
                <w:bCs/>
                <w:sz w:val="20"/>
                <w:szCs w:val="20"/>
              </w:rPr>
              <w:t>D</w:t>
            </w:r>
          </w:p>
          <w:p w14:paraId="59075A4D" w14:textId="77777777" w:rsidR="009F7F3F" w:rsidRPr="0037186F" w:rsidDel="00613982" w:rsidRDefault="009F7F3F" w:rsidP="00EE259E">
            <w:pPr>
              <w:spacing w:after="0" w:line="240" w:lineRule="auto"/>
              <w:ind w:right="57"/>
              <w:jc w:val="center"/>
              <w:rPr>
                <w:sz w:val="20"/>
                <w:szCs w:val="20"/>
              </w:rPr>
            </w:pPr>
            <w:r w:rsidRPr="0037186F">
              <w:rPr>
                <w:rFonts w:eastAsia="Calibri" w:cs="Arial"/>
                <w:b/>
                <w:bCs/>
                <w:sz w:val="20"/>
                <w:szCs w:val="20"/>
              </w:rPr>
              <w:t>E</w:t>
            </w:r>
          </w:p>
        </w:tc>
        <w:tc>
          <w:tcPr>
            <w:tcW w:w="734" w:type="pct"/>
          </w:tcPr>
          <w:p w14:paraId="67F95EE8" w14:textId="2F3A6405" w:rsidR="009F7F3F" w:rsidRDefault="00473871" w:rsidP="00EE259E">
            <w:pPr>
              <w:spacing w:after="0" w:line="240" w:lineRule="auto"/>
              <w:ind w:right="57"/>
              <w:jc w:val="center"/>
              <w:rPr>
                <w:rFonts w:eastAsia="Calibri" w:cs="Arial"/>
                <w:b/>
                <w:bCs/>
                <w:sz w:val="20"/>
                <w:szCs w:val="20"/>
              </w:rPr>
            </w:pPr>
            <w:r>
              <w:rPr>
                <w:rFonts w:eastAsia="Calibri" w:cs="Arial"/>
                <w:b/>
                <w:bCs/>
                <w:sz w:val="20"/>
                <w:szCs w:val="20"/>
              </w:rPr>
              <w:t>AF/I</w:t>
            </w:r>
          </w:p>
          <w:p w14:paraId="3EA1ACEA" w14:textId="77777777" w:rsidR="00473871" w:rsidRDefault="00473871" w:rsidP="00EE259E">
            <w:pPr>
              <w:spacing w:after="0" w:line="240" w:lineRule="auto"/>
              <w:ind w:right="57"/>
              <w:jc w:val="center"/>
              <w:rPr>
                <w:rFonts w:eastAsia="Calibri" w:cs="Arial"/>
                <w:b/>
                <w:bCs/>
                <w:sz w:val="20"/>
                <w:szCs w:val="20"/>
              </w:rPr>
            </w:pPr>
          </w:p>
          <w:p w14:paraId="72FE7E5E" w14:textId="29E732EE" w:rsidR="00473871" w:rsidRDefault="00473871" w:rsidP="00EE259E">
            <w:pPr>
              <w:spacing w:after="0" w:line="240" w:lineRule="auto"/>
              <w:ind w:right="57"/>
              <w:jc w:val="center"/>
              <w:rPr>
                <w:rFonts w:eastAsia="Calibri" w:cs="Arial"/>
                <w:b/>
                <w:bCs/>
                <w:sz w:val="20"/>
                <w:szCs w:val="20"/>
              </w:rPr>
            </w:pPr>
            <w:r>
              <w:rPr>
                <w:rFonts w:eastAsia="Calibri" w:cs="Arial"/>
                <w:b/>
                <w:bCs/>
                <w:sz w:val="20"/>
                <w:szCs w:val="20"/>
              </w:rPr>
              <w:t>AF/I</w:t>
            </w:r>
          </w:p>
          <w:p w14:paraId="137B94C0" w14:textId="070652F5" w:rsidR="00473871" w:rsidRDefault="00473871" w:rsidP="00EE259E">
            <w:pPr>
              <w:spacing w:after="0" w:line="240" w:lineRule="auto"/>
              <w:ind w:right="57"/>
              <w:jc w:val="center"/>
              <w:rPr>
                <w:rFonts w:eastAsia="Calibri" w:cs="Arial"/>
                <w:b/>
                <w:bCs/>
                <w:sz w:val="20"/>
                <w:szCs w:val="20"/>
              </w:rPr>
            </w:pPr>
            <w:r>
              <w:rPr>
                <w:rFonts w:eastAsia="Calibri" w:cs="Arial"/>
                <w:b/>
                <w:bCs/>
                <w:sz w:val="20"/>
                <w:szCs w:val="20"/>
              </w:rPr>
              <w:t>AF/I</w:t>
            </w:r>
          </w:p>
          <w:p w14:paraId="30F865B5" w14:textId="44629889" w:rsidR="00473871" w:rsidRDefault="00473871" w:rsidP="00EE259E">
            <w:pPr>
              <w:spacing w:after="0" w:line="240" w:lineRule="auto"/>
              <w:ind w:right="57"/>
              <w:jc w:val="center"/>
              <w:rPr>
                <w:rFonts w:eastAsia="Calibri" w:cs="Arial"/>
                <w:b/>
                <w:bCs/>
                <w:sz w:val="20"/>
                <w:szCs w:val="20"/>
              </w:rPr>
            </w:pPr>
            <w:r>
              <w:rPr>
                <w:rFonts w:eastAsia="Calibri" w:cs="Arial"/>
                <w:b/>
                <w:bCs/>
                <w:sz w:val="20"/>
                <w:szCs w:val="20"/>
              </w:rPr>
              <w:t>AF/I</w:t>
            </w:r>
          </w:p>
          <w:p w14:paraId="4E5D0691" w14:textId="61D1CFB3" w:rsidR="00473871" w:rsidRDefault="00473871" w:rsidP="00EE259E">
            <w:pPr>
              <w:spacing w:after="0" w:line="240" w:lineRule="auto"/>
              <w:ind w:right="57"/>
              <w:jc w:val="center"/>
              <w:rPr>
                <w:rFonts w:eastAsia="Calibri" w:cs="Arial"/>
                <w:b/>
                <w:bCs/>
                <w:sz w:val="20"/>
                <w:szCs w:val="20"/>
              </w:rPr>
            </w:pPr>
            <w:r>
              <w:rPr>
                <w:rFonts w:eastAsia="Calibri" w:cs="Arial"/>
                <w:b/>
                <w:bCs/>
                <w:sz w:val="20"/>
                <w:szCs w:val="20"/>
              </w:rPr>
              <w:t>AF/I</w:t>
            </w:r>
          </w:p>
          <w:p w14:paraId="6E4A30AE" w14:textId="62EB4968" w:rsidR="00473871" w:rsidRDefault="00473871" w:rsidP="00473871">
            <w:pPr>
              <w:spacing w:after="0" w:line="240" w:lineRule="auto"/>
              <w:ind w:right="57"/>
              <w:jc w:val="center"/>
              <w:rPr>
                <w:rFonts w:eastAsia="Calibri" w:cs="Arial"/>
                <w:b/>
                <w:bCs/>
                <w:sz w:val="20"/>
                <w:szCs w:val="20"/>
              </w:rPr>
            </w:pPr>
            <w:r>
              <w:rPr>
                <w:rFonts w:eastAsia="Calibri" w:cs="Arial"/>
                <w:b/>
                <w:bCs/>
                <w:sz w:val="20"/>
                <w:szCs w:val="20"/>
              </w:rPr>
              <w:t>AF/I</w:t>
            </w:r>
          </w:p>
          <w:p w14:paraId="5E0018F5" w14:textId="2D0E7921" w:rsidR="00473871" w:rsidRPr="0037186F" w:rsidRDefault="00473871" w:rsidP="00473871">
            <w:pPr>
              <w:spacing w:after="0" w:line="240" w:lineRule="auto"/>
              <w:ind w:right="57"/>
              <w:rPr>
                <w:rFonts w:eastAsia="Calibri" w:cs="Arial"/>
                <w:b/>
                <w:bCs/>
                <w:sz w:val="20"/>
                <w:szCs w:val="20"/>
              </w:rPr>
            </w:pPr>
          </w:p>
        </w:tc>
      </w:tr>
      <w:tr w:rsidR="009F7F3F" w:rsidRPr="0037186F" w14:paraId="0595A30B" w14:textId="44CA53C8" w:rsidTr="009F7F3F">
        <w:trPr>
          <w:trHeight w:val="284"/>
        </w:trPr>
        <w:tc>
          <w:tcPr>
            <w:tcW w:w="3532" w:type="pct"/>
            <w:shd w:val="clear" w:color="auto" w:fill="E6E6E6"/>
          </w:tcPr>
          <w:p w14:paraId="0E4A6335" w14:textId="77777777" w:rsidR="009F7F3F" w:rsidRPr="0037186F" w:rsidRDefault="009F7F3F" w:rsidP="00EE259E">
            <w:pPr>
              <w:spacing w:after="0" w:line="240" w:lineRule="auto"/>
              <w:ind w:right="57"/>
              <w:jc w:val="both"/>
              <w:rPr>
                <w:rFonts w:cs="Arial"/>
                <w:b/>
                <w:sz w:val="20"/>
                <w:szCs w:val="20"/>
              </w:rPr>
            </w:pPr>
            <w:r w:rsidRPr="0037186F">
              <w:rPr>
                <w:rFonts w:cs="Arial"/>
                <w:b/>
                <w:sz w:val="20"/>
                <w:szCs w:val="20"/>
              </w:rPr>
              <w:t>Skills and Abilities</w:t>
            </w:r>
          </w:p>
        </w:tc>
        <w:tc>
          <w:tcPr>
            <w:tcW w:w="734" w:type="pct"/>
            <w:shd w:val="clear" w:color="auto" w:fill="E6E6E6"/>
          </w:tcPr>
          <w:p w14:paraId="56CCB055" w14:textId="77777777" w:rsidR="009F7F3F" w:rsidRPr="0037186F" w:rsidRDefault="009F7F3F" w:rsidP="00EE259E">
            <w:pPr>
              <w:spacing w:after="0" w:line="240" w:lineRule="auto"/>
              <w:ind w:right="57"/>
              <w:jc w:val="both"/>
              <w:rPr>
                <w:rFonts w:cs="Arial"/>
                <w:b/>
                <w:sz w:val="20"/>
                <w:szCs w:val="20"/>
              </w:rPr>
            </w:pPr>
          </w:p>
        </w:tc>
        <w:tc>
          <w:tcPr>
            <w:tcW w:w="734" w:type="pct"/>
            <w:shd w:val="clear" w:color="auto" w:fill="E6E6E6"/>
          </w:tcPr>
          <w:p w14:paraId="20FD0543" w14:textId="77777777" w:rsidR="009F7F3F" w:rsidRPr="0037186F" w:rsidRDefault="009F7F3F" w:rsidP="00EE259E">
            <w:pPr>
              <w:spacing w:after="0" w:line="240" w:lineRule="auto"/>
              <w:ind w:right="57"/>
              <w:jc w:val="both"/>
              <w:rPr>
                <w:rFonts w:cs="Arial"/>
                <w:b/>
                <w:sz w:val="20"/>
                <w:szCs w:val="20"/>
              </w:rPr>
            </w:pPr>
          </w:p>
        </w:tc>
      </w:tr>
      <w:tr w:rsidR="009F7F3F" w:rsidRPr="0037186F" w14:paraId="7CC0A54A" w14:textId="25BF9A82" w:rsidTr="009F7F3F">
        <w:trPr>
          <w:trHeight w:val="1171"/>
        </w:trPr>
        <w:tc>
          <w:tcPr>
            <w:tcW w:w="3532" w:type="pct"/>
          </w:tcPr>
          <w:p w14:paraId="589CA1A1" w14:textId="77777777" w:rsidR="009F7F3F" w:rsidRPr="0037186F" w:rsidRDefault="009F7F3F" w:rsidP="00EE259E">
            <w:pPr>
              <w:numPr>
                <w:ilvl w:val="0"/>
                <w:numId w:val="6"/>
              </w:numPr>
              <w:tabs>
                <w:tab w:val="left" w:pos="2160"/>
              </w:tabs>
              <w:spacing w:after="0" w:line="240" w:lineRule="auto"/>
              <w:jc w:val="both"/>
              <w:rPr>
                <w:rFonts w:eastAsia="Calibri" w:cs="Arial"/>
                <w:sz w:val="20"/>
                <w:szCs w:val="20"/>
                <w:lang w:eastAsia="en-GB"/>
              </w:rPr>
            </w:pPr>
            <w:r w:rsidRPr="0037186F">
              <w:rPr>
                <w:sz w:val="20"/>
                <w:szCs w:val="20"/>
              </w:rPr>
              <w:t>Ability to enthuse and motivate a wide range of people to actively participate in range of activities</w:t>
            </w:r>
          </w:p>
          <w:p w14:paraId="0BF18604" w14:textId="77777777" w:rsidR="009F7F3F" w:rsidRPr="0037186F" w:rsidRDefault="009F7F3F" w:rsidP="00EE259E">
            <w:pPr>
              <w:numPr>
                <w:ilvl w:val="0"/>
                <w:numId w:val="6"/>
              </w:numPr>
              <w:tabs>
                <w:tab w:val="left" w:pos="2160"/>
              </w:tabs>
              <w:spacing w:after="0" w:line="240" w:lineRule="auto"/>
              <w:jc w:val="both"/>
              <w:rPr>
                <w:rFonts w:eastAsia="Calibri" w:cs="Arial"/>
                <w:sz w:val="20"/>
                <w:szCs w:val="20"/>
                <w:lang w:eastAsia="en-GB"/>
              </w:rPr>
            </w:pPr>
            <w:r w:rsidRPr="0037186F">
              <w:rPr>
                <w:sz w:val="20"/>
                <w:szCs w:val="20"/>
              </w:rPr>
              <w:t>Ability to interpret and follow policies and procedures</w:t>
            </w:r>
          </w:p>
          <w:p w14:paraId="4BAF09D7" w14:textId="77777777" w:rsidR="009F7F3F" w:rsidRPr="0037186F" w:rsidRDefault="009F7F3F" w:rsidP="00EE259E">
            <w:pPr>
              <w:numPr>
                <w:ilvl w:val="0"/>
                <w:numId w:val="6"/>
              </w:numPr>
              <w:tabs>
                <w:tab w:val="left" w:pos="2160"/>
              </w:tabs>
              <w:spacing w:after="0" w:line="240" w:lineRule="auto"/>
              <w:jc w:val="both"/>
              <w:rPr>
                <w:rFonts w:eastAsia="Calibri" w:cs="Arial"/>
                <w:sz w:val="20"/>
                <w:szCs w:val="20"/>
                <w:lang w:eastAsia="en-GB"/>
              </w:rPr>
            </w:pPr>
            <w:r w:rsidRPr="0037186F">
              <w:rPr>
                <w:sz w:val="20"/>
                <w:szCs w:val="20"/>
              </w:rPr>
              <w:t>Able to communicate in a clear and concise manner both on the telephone and face to face</w:t>
            </w:r>
          </w:p>
          <w:p w14:paraId="07C797FD" w14:textId="77777777" w:rsidR="009F7F3F" w:rsidRPr="0037186F" w:rsidRDefault="009F7F3F" w:rsidP="00EE259E">
            <w:pPr>
              <w:numPr>
                <w:ilvl w:val="0"/>
                <w:numId w:val="6"/>
              </w:numPr>
              <w:tabs>
                <w:tab w:val="left" w:pos="2160"/>
              </w:tabs>
              <w:spacing w:after="0" w:line="240" w:lineRule="auto"/>
              <w:jc w:val="both"/>
              <w:rPr>
                <w:rFonts w:eastAsia="Calibri" w:cs="Arial"/>
                <w:sz w:val="20"/>
                <w:szCs w:val="20"/>
                <w:lang w:eastAsia="en-GB"/>
              </w:rPr>
            </w:pPr>
            <w:r w:rsidRPr="0037186F">
              <w:rPr>
                <w:sz w:val="20"/>
                <w:szCs w:val="20"/>
              </w:rPr>
              <w:t>Ability to complete work to the required standards</w:t>
            </w:r>
          </w:p>
          <w:p w14:paraId="0F1E6A9A" w14:textId="77777777" w:rsidR="009F7F3F" w:rsidRPr="0037186F" w:rsidRDefault="009F7F3F" w:rsidP="00EE259E">
            <w:pPr>
              <w:numPr>
                <w:ilvl w:val="0"/>
                <w:numId w:val="6"/>
              </w:numPr>
              <w:tabs>
                <w:tab w:val="left" w:pos="2160"/>
              </w:tabs>
              <w:spacing w:after="0" w:line="240" w:lineRule="auto"/>
              <w:jc w:val="both"/>
              <w:rPr>
                <w:rFonts w:eastAsia="Calibri" w:cs="Arial"/>
                <w:sz w:val="20"/>
                <w:szCs w:val="20"/>
                <w:lang w:eastAsia="en-GB"/>
              </w:rPr>
            </w:pPr>
            <w:r w:rsidRPr="0037186F">
              <w:rPr>
                <w:sz w:val="20"/>
                <w:szCs w:val="20"/>
              </w:rPr>
              <w:t>Ability to develop and maintain effective working relationships with a wide range of people</w:t>
            </w:r>
          </w:p>
          <w:p w14:paraId="1CEC576F" w14:textId="77777777" w:rsidR="009F7F3F" w:rsidRPr="0037186F" w:rsidRDefault="009F7F3F" w:rsidP="00EE259E">
            <w:pPr>
              <w:numPr>
                <w:ilvl w:val="0"/>
                <w:numId w:val="6"/>
              </w:numPr>
              <w:tabs>
                <w:tab w:val="left" w:pos="2160"/>
              </w:tabs>
              <w:spacing w:after="0" w:line="240" w:lineRule="auto"/>
              <w:jc w:val="both"/>
              <w:rPr>
                <w:rFonts w:eastAsia="Calibri" w:cs="Arial"/>
                <w:sz w:val="20"/>
                <w:szCs w:val="20"/>
                <w:lang w:eastAsia="en-GB"/>
              </w:rPr>
            </w:pPr>
            <w:r w:rsidRPr="0037186F">
              <w:rPr>
                <w:sz w:val="20"/>
                <w:szCs w:val="20"/>
              </w:rPr>
              <w:t>Ability to work independently on own initiative</w:t>
            </w:r>
          </w:p>
          <w:p w14:paraId="31E30DB9" w14:textId="77777777" w:rsidR="009F7F3F" w:rsidRPr="0037186F" w:rsidRDefault="009F7F3F" w:rsidP="00EE259E">
            <w:pPr>
              <w:numPr>
                <w:ilvl w:val="0"/>
                <w:numId w:val="6"/>
              </w:numPr>
              <w:tabs>
                <w:tab w:val="left" w:pos="2160"/>
              </w:tabs>
              <w:spacing w:after="0" w:line="240" w:lineRule="auto"/>
              <w:jc w:val="both"/>
              <w:rPr>
                <w:rFonts w:eastAsia="Calibri" w:cs="Arial"/>
                <w:sz w:val="20"/>
                <w:szCs w:val="20"/>
                <w:lang w:eastAsia="en-GB"/>
              </w:rPr>
            </w:pPr>
            <w:r w:rsidRPr="0037186F">
              <w:rPr>
                <w:sz w:val="20"/>
                <w:szCs w:val="20"/>
              </w:rPr>
              <w:t>Ability to use IT e.g. Microsoft Office</w:t>
            </w:r>
          </w:p>
          <w:p w14:paraId="6E924839" w14:textId="77777777" w:rsidR="009F7F3F" w:rsidRPr="0037186F" w:rsidRDefault="009F7F3F" w:rsidP="00EE259E">
            <w:pPr>
              <w:numPr>
                <w:ilvl w:val="0"/>
                <w:numId w:val="6"/>
              </w:numPr>
              <w:tabs>
                <w:tab w:val="left" w:pos="2160"/>
              </w:tabs>
              <w:spacing w:after="0" w:line="240" w:lineRule="auto"/>
              <w:jc w:val="both"/>
              <w:rPr>
                <w:rFonts w:eastAsia="Calibri" w:cs="Arial"/>
                <w:sz w:val="20"/>
                <w:szCs w:val="20"/>
                <w:lang w:eastAsia="en-GB"/>
              </w:rPr>
            </w:pPr>
            <w:r w:rsidRPr="0037186F">
              <w:rPr>
                <w:sz w:val="20"/>
                <w:szCs w:val="20"/>
              </w:rPr>
              <w:t>Ability to effectively carry out reception duties</w:t>
            </w:r>
          </w:p>
          <w:p w14:paraId="7CE9A0A0" w14:textId="77777777" w:rsidR="009F7F3F" w:rsidRPr="0037186F" w:rsidRDefault="009F7F3F" w:rsidP="00EE259E">
            <w:pPr>
              <w:numPr>
                <w:ilvl w:val="0"/>
                <w:numId w:val="6"/>
              </w:numPr>
              <w:tabs>
                <w:tab w:val="left" w:pos="2160"/>
              </w:tabs>
              <w:spacing w:after="0" w:line="240" w:lineRule="auto"/>
              <w:jc w:val="both"/>
              <w:rPr>
                <w:rFonts w:eastAsia="Calibri" w:cs="Arial"/>
                <w:sz w:val="20"/>
                <w:szCs w:val="20"/>
                <w:lang w:eastAsia="en-GB"/>
              </w:rPr>
            </w:pPr>
            <w:r w:rsidRPr="0037186F">
              <w:rPr>
                <w:sz w:val="20"/>
                <w:szCs w:val="20"/>
              </w:rPr>
              <w:t>Strong listener and communicator who can effectively convey information at an appropriate level</w:t>
            </w:r>
          </w:p>
          <w:p w14:paraId="29C405F3" w14:textId="77777777" w:rsidR="009F7F3F" w:rsidRPr="0037186F" w:rsidRDefault="009F7F3F" w:rsidP="00EE259E">
            <w:pPr>
              <w:numPr>
                <w:ilvl w:val="0"/>
                <w:numId w:val="6"/>
              </w:numPr>
              <w:tabs>
                <w:tab w:val="left" w:pos="2160"/>
              </w:tabs>
              <w:spacing w:after="0" w:line="240" w:lineRule="auto"/>
              <w:jc w:val="both"/>
              <w:rPr>
                <w:rFonts w:eastAsia="Calibri" w:cs="Arial"/>
                <w:sz w:val="20"/>
                <w:szCs w:val="20"/>
                <w:lang w:eastAsia="en-GB"/>
              </w:rPr>
            </w:pPr>
            <w:r w:rsidRPr="0037186F">
              <w:rPr>
                <w:sz w:val="20"/>
                <w:szCs w:val="20"/>
              </w:rPr>
              <w:t>Personable professional whose strengths include cultural sensitivity and an ability to build rapport within diverse multicultural settings</w:t>
            </w:r>
          </w:p>
          <w:p w14:paraId="6024FD70" w14:textId="77777777" w:rsidR="009F7F3F" w:rsidRPr="0037186F" w:rsidRDefault="009F7F3F" w:rsidP="00EE259E">
            <w:pPr>
              <w:numPr>
                <w:ilvl w:val="0"/>
                <w:numId w:val="6"/>
              </w:numPr>
              <w:tabs>
                <w:tab w:val="left" w:pos="2160"/>
              </w:tabs>
              <w:spacing w:after="0" w:line="240" w:lineRule="auto"/>
              <w:jc w:val="both"/>
              <w:rPr>
                <w:rFonts w:eastAsia="Calibri" w:cs="Arial"/>
                <w:sz w:val="20"/>
                <w:szCs w:val="20"/>
                <w:lang w:eastAsia="en-GB"/>
              </w:rPr>
            </w:pPr>
            <w:r w:rsidRPr="0037186F">
              <w:rPr>
                <w:sz w:val="20"/>
                <w:szCs w:val="20"/>
              </w:rPr>
              <w:t>Team player who is strong at building trusting relationships with customers and colleagues</w:t>
            </w:r>
          </w:p>
          <w:p w14:paraId="061B9A71" w14:textId="77777777" w:rsidR="009F7F3F" w:rsidRPr="0037186F" w:rsidRDefault="009F7F3F" w:rsidP="00EE259E">
            <w:pPr>
              <w:pStyle w:val="BodyText2"/>
              <w:framePr w:hSpace="180" w:wrap="around" w:vAnchor="text" w:hAnchor="margin" w:xAlign="center" w:y="146"/>
              <w:numPr>
                <w:ilvl w:val="0"/>
                <w:numId w:val="5"/>
              </w:numPr>
              <w:tabs>
                <w:tab w:val="left" w:pos="2160"/>
              </w:tabs>
              <w:rPr>
                <w:rFonts w:ascii="Century Gothic" w:eastAsiaTheme="minorHAnsi" w:hAnsi="Century Gothic" w:cstheme="minorBidi"/>
                <w:sz w:val="20"/>
                <w:lang w:eastAsia="en-US"/>
              </w:rPr>
            </w:pPr>
            <w:r w:rsidRPr="0037186F">
              <w:rPr>
                <w:rFonts w:ascii="Century Gothic" w:hAnsi="Century Gothic"/>
                <w:sz w:val="20"/>
              </w:rPr>
              <w:t>Demonstrates a flexible approach to work to enable effective delivery of programme</w:t>
            </w:r>
          </w:p>
        </w:tc>
        <w:tc>
          <w:tcPr>
            <w:tcW w:w="734" w:type="pct"/>
          </w:tcPr>
          <w:p w14:paraId="6C0091FA" w14:textId="77777777" w:rsidR="009F7F3F" w:rsidRPr="0037186F" w:rsidRDefault="009F7F3F" w:rsidP="00EE259E">
            <w:pPr>
              <w:spacing w:after="0" w:line="240" w:lineRule="auto"/>
              <w:ind w:right="57"/>
              <w:jc w:val="center"/>
              <w:rPr>
                <w:b/>
                <w:bCs/>
                <w:sz w:val="20"/>
                <w:szCs w:val="20"/>
              </w:rPr>
            </w:pPr>
            <w:r w:rsidRPr="0037186F">
              <w:rPr>
                <w:b/>
                <w:bCs/>
                <w:sz w:val="20"/>
                <w:szCs w:val="20"/>
              </w:rPr>
              <w:t>E</w:t>
            </w:r>
          </w:p>
          <w:p w14:paraId="6CED151C" w14:textId="77777777" w:rsidR="009F7F3F" w:rsidRPr="0037186F" w:rsidRDefault="009F7F3F" w:rsidP="00EE259E">
            <w:pPr>
              <w:spacing w:after="0" w:line="240" w:lineRule="auto"/>
              <w:ind w:right="57"/>
              <w:jc w:val="center"/>
              <w:rPr>
                <w:b/>
                <w:bCs/>
                <w:sz w:val="20"/>
                <w:szCs w:val="20"/>
              </w:rPr>
            </w:pPr>
          </w:p>
          <w:p w14:paraId="5E4FC596" w14:textId="77777777" w:rsidR="009F7F3F" w:rsidRPr="0037186F" w:rsidRDefault="009F7F3F" w:rsidP="00EE259E">
            <w:pPr>
              <w:spacing w:after="0" w:line="240" w:lineRule="auto"/>
              <w:ind w:right="57"/>
              <w:jc w:val="center"/>
              <w:rPr>
                <w:b/>
                <w:bCs/>
                <w:sz w:val="20"/>
                <w:szCs w:val="20"/>
              </w:rPr>
            </w:pPr>
            <w:r w:rsidRPr="0037186F">
              <w:rPr>
                <w:b/>
                <w:bCs/>
                <w:sz w:val="20"/>
                <w:szCs w:val="20"/>
              </w:rPr>
              <w:t>E</w:t>
            </w:r>
          </w:p>
          <w:p w14:paraId="2396273D" w14:textId="77777777" w:rsidR="009F7F3F" w:rsidRPr="0037186F" w:rsidRDefault="009F7F3F" w:rsidP="00EE259E">
            <w:pPr>
              <w:spacing w:after="0" w:line="240" w:lineRule="auto"/>
              <w:ind w:right="57"/>
              <w:jc w:val="center"/>
              <w:rPr>
                <w:b/>
                <w:bCs/>
                <w:sz w:val="20"/>
                <w:szCs w:val="20"/>
              </w:rPr>
            </w:pPr>
            <w:r w:rsidRPr="0037186F">
              <w:rPr>
                <w:b/>
                <w:bCs/>
                <w:sz w:val="20"/>
                <w:szCs w:val="20"/>
              </w:rPr>
              <w:t>E</w:t>
            </w:r>
          </w:p>
          <w:p w14:paraId="526C210E" w14:textId="50F05BB3" w:rsidR="009F7F3F" w:rsidRPr="0037186F" w:rsidRDefault="009F7F3F" w:rsidP="00EE259E">
            <w:pPr>
              <w:spacing w:after="0" w:line="240" w:lineRule="auto"/>
              <w:ind w:right="57"/>
              <w:jc w:val="center"/>
              <w:rPr>
                <w:b/>
                <w:bCs/>
                <w:sz w:val="20"/>
                <w:szCs w:val="20"/>
              </w:rPr>
            </w:pPr>
          </w:p>
          <w:p w14:paraId="193D0462" w14:textId="77777777" w:rsidR="009F7F3F" w:rsidRPr="0037186F" w:rsidRDefault="009F7F3F" w:rsidP="00EE259E">
            <w:pPr>
              <w:spacing w:after="0" w:line="240" w:lineRule="auto"/>
              <w:ind w:right="57"/>
              <w:jc w:val="center"/>
              <w:rPr>
                <w:b/>
                <w:bCs/>
                <w:sz w:val="20"/>
                <w:szCs w:val="20"/>
              </w:rPr>
            </w:pPr>
            <w:r w:rsidRPr="0037186F">
              <w:rPr>
                <w:b/>
                <w:bCs/>
                <w:sz w:val="20"/>
                <w:szCs w:val="20"/>
              </w:rPr>
              <w:t>E</w:t>
            </w:r>
          </w:p>
          <w:p w14:paraId="5FB8D31B" w14:textId="77777777" w:rsidR="009F7F3F" w:rsidRPr="0037186F" w:rsidRDefault="009F7F3F" w:rsidP="00EE259E">
            <w:pPr>
              <w:spacing w:after="0" w:line="240" w:lineRule="auto"/>
              <w:ind w:right="57"/>
              <w:jc w:val="center"/>
              <w:rPr>
                <w:b/>
                <w:bCs/>
                <w:sz w:val="20"/>
                <w:szCs w:val="20"/>
              </w:rPr>
            </w:pPr>
            <w:r w:rsidRPr="0037186F">
              <w:rPr>
                <w:b/>
                <w:bCs/>
                <w:sz w:val="20"/>
                <w:szCs w:val="20"/>
              </w:rPr>
              <w:t>E</w:t>
            </w:r>
          </w:p>
          <w:p w14:paraId="6FEC3D0B" w14:textId="77777777" w:rsidR="009F7F3F" w:rsidRPr="0037186F" w:rsidRDefault="009F7F3F" w:rsidP="00EE259E">
            <w:pPr>
              <w:spacing w:after="0" w:line="240" w:lineRule="auto"/>
              <w:ind w:right="57"/>
              <w:jc w:val="center"/>
              <w:rPr>
                <w:b/>
                <w:bCs/>
                <w:sz w:val="20"/>
                <w:szCs w:val="20"/>
              </w:rPr>
            </w:pPr>
          </w:p>
          <w:p w14:paraId="50879A95" w14:textId="6C2559A0" w:rsidR="009F7F3F" w:rsidRPr="0037186F" w:rsidRDefault="009F7F3F" w:rsidP="00EE259E">
            <w:pPr>
              <w:spacing w:after="0" w:line="240" w:lineRule="auto"/>
              <w:ind w:right="57"/>
              <w:jc w:val="center"/>
              <w:rPr>
                <w:b/>
                <w:bCs/>
                <w:sz w:val="20"/>
                <w:szCs w:val="20"/>
              </w:rPr>
            </w:pPr>
            <w:r w:rsidRPr="0037186F">
              <w:rPr>
                <w:b/>
                <w:bCs/>
                <w:sz w:val="20"/>
                <w:szCs w:val="20"/>
              </w:rPr>
              <w:t>E</w:t>
            </w:r>
          </w:p>
          <w:p w14:paraId="7D4235EB" w14:textId="77777777" w:rsidR="009F7F3F" w:rsidRPr="0037186F" w:rsidRDefault="009F7F3F" w:rsidP="00EE259E">
            <w:pPr>
              <w:spacing w:after="0" w:line="240" w:lineRule="auto"/>
              <w:ind w:right="57"/>
              <w:jc w:val="center"/>
              <w:rPr>
                <w:b/>
                <w:bCs/>
                <w:sz w:val="20"/>
                <w:szCs w:val="20"/>
              </w:rPr>
            </w:pPr>
            <w:r w:rsidRPr="0037186F">
              <w:rPr>
                <w:b/>
                <w:bCs/>
                <w:sz w:val="20"/>
                <w:szCs w:val="20"/>
              </w:rPr>
              <w:t>E</w:t>
            </w:r>
          </w:p>
          <w:p w14:paraId="701B78DF" w14:textId="77777777" w:rsidR="009F7F3F" w:rsidRPr="0037186F" w:rsidRDefault="009F7F3F" w:rsidP="00EE259E">
            <w:pPr>
              <w:spacing w:after="0" w:line="240" w:lineRule="auto"/>
              <w:ind w:right="57"/>
              <w:jc w:val="center"/>
              <w:rPr>
                <w:b/>
                <w:bCs/>
                <w:sz w:val="20"/>
                <w:szCs w:val="20"/>
              </w:rPr>
            </w:pPr>
            <w:r w:rsidRPr="0037186F">
              <w:rPr>
                <w:b/>
                <w:bCs/>
                <w:sz w:val="20"/>
                <w:szCs w:val="20"/>
              </w:rPr>
              <w:t>E</w:t>
            </w:r>
          </w:p>
          <w:p w14:paraId="313446CD" w14:textId="77777777" w:rsidR="009F7F3F" w:rsidRPr="0037186F" w:rsidRDefault="009F7F3F" w:rsidP="00EE259E">
            <w:pPr>
              <w:spacing w:after="0" w:line="240" w:lineRule="auto"/>
              <w:ind w:right="57"/>
              <w:jc w:val="center"/>
              <w:rPr>
                <w:b/>
                <w:bCs/>
                <w:sz w:val="20"/>
                <w:szCs w:val="20"/>
              </w:rPr>
            </w:pPr>
            <w:r w:rsidRPr="0037186F">
              <w:rPr>
                <w:b/>
                <w:bCs/>
                <w:sz w:val="20"/>
                <w:szCs w:val="20"/>
              </w:rPr>
              <w:t>E</w:t>
            </w:r>
          </w:p>
          <w:p w14:paraId="3D8CF90B" w14:textId="77777777" w:rsidR="009F7F3F" w:rsidRPr="0037186F" w:rsidRDefault="009F7F3F" w:rsidP="00EE259E">
            <w:pPr>
              <w:spacing w:after="0" w:line="240" w:lineRule="auto"/>
              <w:ind w:right="57"/>
              <w:jc w:val="center"/>
              <w:rPr>
                <w:b/>
                <w:bCs/>
                <w:sz w:val="20"/>
                <w:szCs w:val="20"/>
              </w:rPr>
            </w:pPr>
          </w:p>
          <w:p w14:paraId="643AFB47" w14:textId="77777777" w:rsidR="009F7F3F" w:rsidRPr="0037186F" w:rsidRDefault="009F7F3F" w:rsidP="00EE259E">
            <w:pPr>
              <w:spacing w:after="0" w:line="240" w:lineRule="auto"/>
              <w:ind w:right="57"/>
              <w:jc w:val="center"/>
              <w:rPr>
                <w:b/>
                <w:bCs/>
                <w:sz w:val="20"/>
                <w:szCs w:val="20"/>
              </w:rPr>
            </w:pPr>
            <w:r w:rsidRPr="0037186F">
              <w:rPr>
                <w:b/>
                <w:bCs/>
                <w:sz w:val="20"/>
                <w:szCs w:val="20"/>
              </w:rPr>
              <w:t>E</w:t>
            </w:r>
          </w:p>
          <w:p w14:paraId="28F15256" w14:textId="77777777" w:rsidR="009F7F3F" w:rsidRPr="0037186F" w:rsidRDefault="009F7F3F" w:rsidP="00EE259E">
            <w:pPr>
              <w:spacing w:after="0" w:line="240" w:lineRule="auto"/>
              <w:ind w:right="57"/>
              <w:jc w:val="center"/>
              <w:rPr>
                <w:b/>
                <w:bCs/>
                <w:sz w:val="20"/>
                <w:szCs w:val="20"/>
              </w:rPr>
            </w:pPr>
          </w:p>
          <w:p w14:paraId="45C6BC4B" w14:textId="3F8D4087" w:rsidR="009F7F3F" w:rsidRPr="0037186F" w:rsidRDefault="009F7F3F" w:rsidP="00EE259E">
            <w:pPr>
              <w:spacing w:after="0" w:line="240" w:lineRule="auto"/>
              <w:ind w:right="57"/>
              <w:jc w:val="center"/>
              <w:rPr>
                <w:b/>
                <w:bCs/>
                <w:sz w:val="20"/>
                <w:szCs w:val="20"/>
              </w:rPr>
            </w:pPr>
            <w:r w:rsidRPr="0037186F">
              <w:rPr>
                <w:b/>
                <w:bCs/>
                <w:sz w:val="20"/>
                <w:szCs w:val="20"/>
              </w:rPr>
              <w:t>E</w:t>
            </w:r>
          </w:p>
          <w:p w14:paraId="7432597E" w14:textId="77777777" w:rsidR="009F7F3F" w:rsidRPr="0037186F" w:rsidRDefault="009F7F3F" w:rsidP="00EE259E">
            <w:pPr>
              <w:spacing w:after="0" w:line="240" w:lineRule="auto"/>
              <w:ind w:right="57"/>
              <w:jc w:val="center"/>
              <w:rPr>
                <w:b/>
                <w:bCs/>
                <w:sz w:val="20"/>
                <w:szCs w:val="20"/>
              </w:rPr>
            </w:pPr>
          </w:p>
          <w:p w14:paraId="4AA02538" w14:textId="77777777" w:rsidR="009F7F3F" w:rsidRPr="0037186F" w:rsidRDefault="009F7F3F" w:rsidP="00EE259E">
            <w:pPr>
              <w:spacing w:after="0" w:line="240" w:lineRule="auto"/>
              <w:ind w:right="57"/>
              <w:jc w:val="center"/>
              <w:rPr>
                <w:b/>
                <w:bCs/>
                <w:sz w:val="20"/>
                <w:szCs w:val="20"/>
              </w:rPr>
            </w:pPr>
            <w:r w:rsidRPr="0037186F">
              <w:rPr>
                <w:b/>
                <w:bCs/>
                <w:sz w:val="20"/>
                <w:szCs w:val="20"/>
              </w:rPr>
              <w:t>E</w:t>
            </w:r>
          </w:p>
        </w:tc>
        <w:tc>
          <w:tcPr>
            <w:tcW w:w="734" w:type="pct"/>
          </w:tcPr>
          <w:p w14:paraId="6FF6725A" w14:textId="77777777" w:rsidR="00345B01" w:rsidRDefault="00345B01" w:rsidP="00345B01">
            <w:pPr>
              <w:spacing w:after="0" w:line="240" w:lineRule="auto"/>
              <w:ind w:right="57"/>
              <w:jc w:val="center"/>
              <w:rPr>
                <w:rFonts w:eastAsia="Calibri" w:cs="Arial"/>
                <w:b/>
                <w:bCs/>
                <w:sz w:val="20"/>
                <w:szCs w:val="20"/>
              </w:rPr>
            </w:pPr>
            <w:r>
              <w:rPr>
                <w:rFonts w:eastAsia="Calibri" w:cs="Arial"/>
                <w:b/>
                <w:bCs/>
                <w:sz w:val="20"/>
                <w:szCs w:val="20"/>
              </w:rPr>
              <w:t>AF/I</w:t>
            </w:r>
          </w:p>
          <w:p w14:paraId="49FFA163" w14:textId="77777777" w:rsidR="009F7F3F" w:rsidRDefault="009F7F3F" w:rsidP="00EE259E">
            <w:pPr>
              <w:spacing w:after="0" w:line="240" w:lineRule="auto"/>
              <w:ind w:right="57"/>
              <w:jc w:val="center"/>
              <w:rPr>
                <w:b/>
                <w:bCs/>
                <w:sz w:val="20"/>
                <w:szCs w:val="20"/>
              </w:rPr>
            </w:pPr>
          </w:p>
          <w:p w14:paraId="6EDF41DB" w14:textId="77777777" w:rsidR="00345B01" w:rsidRDefault="00345B01" w:rsidP="00345B01">
            <w:pPr>
              <w:spacing w:after="0" w:line="240" w:lineRule="auto"/>
              <w:ind w:right="57"/>
              <w:jc w:val="center"/>
              <w:rPr>
                <w:rFonts w:eastAsia="Calibri" w:cs="Arial"/>
                <w:b/>
                <w:bCs/>
                <w:sz w:val="20"/>
                <w:szCs w:val="20"/>
              </w:rPr>
            </w:pPr>
            <w:r>
              <w:rPr>
                <w:rFonts w:eastAsia="Calibri" w:cs="Arial"/>
                <w:b/>
                <w:bCs/>
                <w:sz w:val="20"/>
                <w:szCs w:val="20"/>
              </w:rPr>
              <w:t>AF/I</w:t>
            </w:r>
          </w:p>
          <w:p w14:paraId="05EE682C" w14:textId="77777777" w:rsidR="00345B01" w:rsidRDefault="00345B01" w:rsidP="00345B01">
            <w:pPr>
              <w:spacing w:after="0" w:line="240" w:lineRule="auto"/>
              <w:ind w:right="57"/>
              <w:jc w:val="center"/>
              <w:rPr>
                <w:rFonts w:eastAsia="Calibri" w:cs="Arial"/>
                <w:b/>
                <w:bCs/>
                <w:sz w:val="20"/>
                <w:szCs w:val="20"/>
              </w:rPr>
            </w:pPr>
            <w:r>
              <w:rPr>
                <w:rFonts w:eastAsia="Calibri" w:cs="Arial"/>
                <w:b/>
                <w:bCs/>
                <w:sz w:val="20"/>
                <w:szCs w:val="20"/>
              </w:rPr>
              <w:t>AF/I</w:t>
            </w:r>
          </w:p>
          <w:p w14:paraId="101AF47A" w14:textId="77777777" w:rsidR="00345B01" w:rsidRDefault="00345B01" w:rsidP="00EE259E">
            <w:pPr>
              <w:spacing w:after="0" w:line="240" w:lineRule="auto"/>
              <w:ind w:right="57"/>
              <w:jc w:val="center"/>
              <w:rPr>
                <w:b/>
                <w:bCs/>
                <w:sz w:val="20"/>
                <w:szCs w:val="20"/>
              </w:rPr>
            </w:pPr>
          </w:p>
          <w:p w14:paraId="75219574" w14:textId="77777777" w:rsidR="00345B01" w:rsidRDefault="00345B01" w:rsidP="00345B01">
            <w:pPr>
              <w:spacing w:after="0" w:line="240" w:lineRule="auto"/>
              <w:ind w:right="57"/>
              <w:jc w:val="center"/>
              <w:rPr>
                <w:rFonts w:eastAsia="Calibri" w:cs="Arial"/>
                <w:b/>
                <w:bCs/>
                <w:sz w:val="20"/>
                <w:szCs w:val="20"/>
              </w:rPr>
            </w:pPr>
            <w:r>
              <w:rPr>
                <w:rFonts w:eastAsia="Calibri" w:cs="Arial"/>
                <w:b/>
                <w:bCs/>
                <w:sz w:val="20"/>
                <w:szCs w:val="20"/>
              </w:rPr>
              <w:t>AF/I</w:t>
            </w:r>
          </w:p>
          <w:p w14:paraId="246F78A1" w14:textId="77777777" w:rsidR="00345B01" w:rsidRDefault="00345B01" w:rsidP="00345B01">
            <w:pPr>
              <w:spacing w:after="0" w:line="240" w:lineRule="auto"/>
              <w:ind w:right="57"/>
              <w:jc w:val="center"/>
              <w:rPr>
                <w:rFonts w:eastAsia="Calibri" w:cs="Arial"/>
                <w:b/>
                <w:bCs/>
                <w:sz w:val="20"/>
                <w:szCs w:val="20"/>
              </w:rPr>
            </w:pPr>
            <w:r>
              <w:rPr>
                <w:rFonts w:eastAsia="Calibri" w:cs="Arial"/>
                <w:b/>
                <w:bCs/>
                <w:sz w:val="20"/>
                <w:szCs w:val="20"/>
              </w:rPr>
              <w:t>AF/I</w:t>
            </w:r>
          </w:p>
          <w:p w14:paraId="62AD7E9A" w14:textId="77777777" w:rsidR="00345B01" w:rsidRDefault="00345B01" w:rsidP="00EE259E">
            <w:pPr>
              <w:spacing w:after="0" w:line="240" w:lineRule="auto"/>
              <w:ind w:right="57"/>
              <w:jc w:val="center"/>
              <w:rPr>
                <w:b/>
                <w:bCs/>
                <w:sz w:val="20"/>
                <w:szCs w:val="20"/>
              </w:rPr>
            </w:pPr>
          </w:p>
          <w:p w14:paraId="34DEBF53" w14:textId="77777777" w:rsidR="00345B01" w:rsidRDefault="00345B01" w:rsidP="00345B01">
            <w:pPr>
              <w:spacing w:after="0" w:line="240" w:lineRule="auto"/>
              <w:ind w:right="57"/>
              <w:jc w:val="center"/>
              <w:rPr>
                <w:rFonts w:eastAsia="Calibri" w:cs="Arial"/>
                <w:b/>
                <w:bCs/>
                <w:sz w:val="20"/>
                <w:szCs w:val="20"/>
              </w:rPr>
            </w:pPr>
            <w:r>
              <w:rPr>
                <w:rFonts w:eastAsia="Calibri" w:cs="Arial"/>
                <w:b/>
                <w:bCs/>
                <w:sz w:val="20"/>
                <w:szCs w:val="20"/>
              </w:rPr>
              <w:t>AF/I</w:t>
            </w:r>
          </w:p>
          <w:p w14:paraId="605EA3C6" w14:textId="77777777" w:rsidR="00345B01" w:rsidRDefault="00345B01" w:rsidP="00345B01">
            <w:pPr>
              <w:spacing w:after="0" w:line="240" w:lineRule="auto"/>
              <w:ind w:right="57"/>
              <w:jc w:val="center"/>
              <w:rPr>
                <w:rFonts w:eastAsia="Calibri" w:cs="Arial"/>
                <w:b/>
                <w:bCs/>
                <w:sz w:val="20"/>
                <w:szCs w:val="20"/>
              </w:rPr>
            </w:pPr>
            <w:r>
              <w:rPr>
                <w:rFonts w:eastAsia="Calibri" w:cs="Arial"/>
                <w:b/>
                <w:bCs/>
                <w:sz w:val="20"/>
                <w:szCs w:val="20"/>
              </w:rPr>
              <w:t>AF/I</w:t>
            </w:r>
          </w:p>
          <w:p w14:paraId="2FF64596" w14:textId="77777777" w:rsidR="00345B01" w:rsidRDefault="00345B01" w:rsidP="00345B01">
            <w:pPr>
              <w:spacing w:after="0" w:line="240" w:lineRule="auto"/>
              <w:ind w:right="57"/>
              <w:jc w:val="center"/>
              <w:rPr>
                <w:rFonts w:eastAsia="Calibri" w:cs="Arial"/>
                <w:b/>
                <w:bCs/>
                <w:sz w:val="20"/>
                <w:szCs w:val="20"/>
              </w:rPr>
            </w:pPr>
            <w:r>
              <w:rPr>
                <w:rFonts w:eastAsia="Calibri" w:cs="Arial"/>
                <w:b/>
                <w:bCs/>
                <w:sz w:val="20"/>
                <w:szCs w:val="20"/>
              </w:rPr>
              <w:t>AF/I</w:t>
            </w:r>
          </w:p>
          <w:p w14:paraId="15D8506E" w14:textId="77777777" w:rsidR="00345B01" w:rsidRDefault="00345B01" w:rsidP="00345B01">
            <w:pPr>
              <w:spacing w:after="0" w:line="240" w:lineRule="auto"/>
              <w:ind w:right="57"/>
              <w:jc w:val="center"/>
              <w:rPr>
                <w:rFonts w:eastAsia="Calibri" w:cs="Arial"/>
                <w:b/>
                <w:bCs/>
                <w:sz w:val="20"/>
                <w:szCs w:val="20"/>
              </w:rPr>
            </w:pPr>
            <w:r>
              <w:rPr>
                <w:rFonts w:eastAsia="Calibri" w:cs="Arial"/>
                <w:b/>
                <w:bCs/>
                <w:sz w:val="20"/>
                <w:szCs w:val="20"/>
              </w:rPr>
              <w:t>AF/I</w:t>
            </w:r>
          </w:p>
          <w:p w14:paraId="5439761E" w14:textId="77777777" w:rsidR="00345B01" w:rsidRDefault="00345B01" w:rsidP="00EE259E">
            <w:pPr>
              <w:spacing w:after="0" w:line="240" w:lineRule="auto"/>
              <w:ind w:right="57"/>
              <w:jc w:val="center"/>
              <w:rPr>
                <w:b/>
                <w:bCs/>
                <w:sz w:val="20"/>
                <w:szCs w:val="20"/>
              </w:rPr>
            </w:pPr>
          </w:p>
          <w:p w14:paraId="3B7535B0" w14:textId="77777777" w:rsidR="00345B01" w:rsidRDefault="00345B01" w:rsidP="00345B01">
            <w:pPr>
              <w:spacing w:after="0" w:line="240" w:lineRule="auto"/>
              <w:ind w:right="57"/>
              <w:jc w:val="center"/>
              <w:rPr>
                <w:rFonts w:eastAsia="Calibri" w:cs="Arial"/>
                <w:b/>
                <w:bCs/>
                <w:sz w:val="20"/>
                <w:szCs w:val="20"/>
              </w:rPr>
            </w:pPr>
            <w:r>
              <w:rPr>
                <w:rFonts w:eastAsia="Calibri" w:cs="Arial"/>
                <w:b/>
                <w:bCs/>
                <w:sz w:val="20"/>
                <w:szCs w:val="20"/>
              </w:rPr>
              <w:t>AF/I</w:t>
            </w:r>
          </w:p>
          <w:p w14:paraId="0E6F45CD" w14:textId="77777777" w:rsidR="00345B01" w:rsidRDefault="00345B01" w:rsidP="00EE259E">
            <w:pPr>
              <w:spacing w:after="0" w:line="240" w:lineRule="auto"/>
              <w:ind w:right="57"/>
              <w:jc w:val="center"/>
              <w:rPr>
                <w:b/>
                <w:bCs/>
                <w:sz w:val="20"/>
                <w:szCs w:val="20"/>
              </w:rPr>
            </w:pPr>
          </w:p>
          <w:p w14:paraId="5DD59274" w14:textId="77777777" w:rsidR="00345B01" w:rsidRDefault="00345B01" w:rsidP="00345B01">
            <w:pPr>
              <w:spacing w:after="0" w:line="240" w:lineRule="auto"/>
              <w:ind w:right="57"/>
              <w:jc w:val="center"/>
              <w:rPr>
                <w:rFonts w:eastAsia="Calibri" w:cs="Arial"/>
                <w:b/>
                <w:bCs/>
                <w:sz w:val="20"/>
                <w:szCs w:val="20"/>
              </w:rPr>
            </w:pPr>
            <w:r>
              <w:rPr>
                <w:rFonts w:eastAsia="Calibri" w:cs="Arial"/>
                <w:b/>
                <w:bCs/>
                <w:sz w:val="20"/>
                <w:szCs w:val="20"/>
              </w:rPr>
              <w:t>AF/I</w:t>
            </w:r>
          </w:p>
          <w:p w14:paraId="38F0C54A" w14:textId="77777777" w:rsidR="00345B01" w:rsidRDefault="00345B01" w:rsidP="00EE259E">
            <w:pPr>
              <w:spacing w:after="0" w:line="240" w:lineRule="auto"/>
              <w:ind w:right="57"/>
              <w:jc w:val="center"/>
              <w:rPr>
                <w:b/>
                <w:bCs/>
                <w:sz w:val="20"/>
                <w:szCs w:val="20"/>
              </w:rPr>
            </w:pPr>
          </w:p>
          <w:p w14:paraId="07CD6E8B" w14:textId="77777777" w:rsidR="00345B01" w:rsidRDefault="00345B01" w:rsidP="00345B01">
            <w:pPr>
              <w:spacing w:after="0" w:line="240" w:lineRule="auto"/>
              <w:ind w:right="57"/>
              <w:jc w:val="center"/>
              <w:rPr>
                <w:rFonts w:eastAsia="Calibri" w:cs="Arial"/>
                <w:b/>
                <w:bCs/>
                <w:sz w:val="20"/>
                <w:szCs w:val="20"/>
              </w:rPr>
            </w:pPr>
            <w:r>
              <w:rPr>
                <w:rFonts w:eastAsia="Calibri" w:cs="Arial"/>
                <w:b/>
                <w:bCs/>
                <w:sz w:val="20"/>
                <w:szCs w:val="20"/>
              </w:rPr>
              <w:t>AF/I</w:t>
            </w:r>
          </w:p>
          <w:p w14:paraId="4297256C" w14:textId="77777777" w:rsidR="00345B01" w:rsidRPr="0037186F" w:rsidRDefault="00345B01" w:rsidP="00EE259E">
            <w:pPr>
              <w:spacing w:after="0" w:line="240" w:lineRule="auto"/>
              <w:ind w:right="57"/>
              <w:jc w:val="center"/>
              <w:rPr>
                <w:b/>
                <w:bCs/>
                <w:sz w:val="20"/>
                <w:szCs w:val="20"/>
              </w:rPr>
            </w:pPr>
          </w:p>
        </w:tc>
      </w:tr>
      <w:tr w:rsidR="009F7F3F" w:rsidRPr="0037186F" w14:paraId="3336C47F" w14:textId="3B8382EA" w:rsidTr="009F7F3F">
        <w:tc>
          <w:tcPr>
            <w:tcW w:w="3532" w:type="pct"/>
            <w:shd w:val="clear" w:color="auto" w:fill="E6E6E6"/>
          </w:tcPr>
          <w:p w14:paraId="059200D2" w14:textId="77777777" w:rsidR="009F7F3F" w:rsidRPr="0037186F" w:rsidRDefault="009F7F3F" w:rsidP="00EE259E">
            <w:pPr>
              <w:spacing w:after="0" w:line="240" w:lineRule="auto"/>
              <w:ind w:left="57" w:right="57"/>
              <w:jc w:val="both"/>
              <w:rPr>
                <w:rFonts w:cs="Arial"/>
                <w:b/>
                <w:sz w:val="20"/>
                <w:szCs w:val="20"/>
              </w:rPr>
            </w:pPr>
            <w:r w:rsidRPr="0037186F">
              <w:rPr>
                <w:rFonts w:cs="Arial"/>
                <w:b/>
                <w:sz w:val="20"/>
                <w:szCs w:val="20"/>
              </w:rPr>
              <w:t>Other Attributes</w:t>
            </w:r>
          </w:p>
        </w:tc>
        <w:tc>
          <w:tcPr>
            <w:tcW w:w="734" w:type="pct"/>
            <w:shd w:val="clear" w:color="auto" w:fill="E6E6E6"/>
          </w:tcPr>
          <w:p w14:paraId="4D36325C" w14:textId="77777777" w:rsidR="009F7F3F" w:rsidRPr="0037186F" w:rsidRDefault="009F7F3F" w:rsidP="00EE259E">
            <w:pPr>
              <w:spacing w:after="0" w:line="240" w:lineRule="auto"/>
              <w:ind w:left="57" w:right="57"/>
              <w:jc w:val="center"/>
              <w:rPr>
                <w:rFonts w:cs="Arial"/>
                <w:b/>
                <w:sz w:val="20"/>
                <w:szCs w:val="20"/>
              </w:rPr>
            </w:pPr>
          </w:p>
        </w:tc>
        <w:tc>
          <w:tcPr>
            <w:tcW w:w="734" w:type="pct"/>
            <w:shd w:val="clear" w:color="auto" w:fill="E6E6E6"/>
          </w:tcPr>
          <w:p w14:paraId="3F422D50" w14:textId="77777777" w:rsidR="009F7F3F" w:rsidRPr="0037186F" w:rsidRDefault="009F7F3F" w:rsidP="00EE259E">
            <w:pPr>
              <w:spacing w:after="0" w:line="240" w:lineRule="auto"/>
              <w:ind w:left="57" w:right="57"/>
              <w:jc w:val="center"/>
              <w:rPr>
                <w:rFonts w:cs="Arial"/>
                <w:b/>
                <w:sz w:val="20"/>
                <w:szCs w:val="20"/>
              </w:rPr>
            </w:pPr>
          </w:p>
        </w:tc>
      </w:tr>
      <w:tr w:rsidR="009F7F3F" w:rsidRPr="0037186F" w14:paraId="19D23071" w14:textId="68D13BE3" w:rsidTr="009F7F3F">
        <w:tc>
          <w:tcPr>
            <w:tcW w:w="3532" w:type="pct"/>
          </w:tcPr>
          <w:p w14:paraId="571D0424" w14:textId="77777777" w:rsidR="009F7F3F" w:rsidRPr="0037186F" w:rsidRDefault="009F7F3F" w:rsidP="00EE259E">
            <w:pPr>
              <w:numPr>
                <w:ilvl w:val="0"/>
                <w:numId w:val="18"/>
              </w:numPr>
              <w:spacing w:after="0" w:line="240" w:lineRule="auto"/>
              <w:ind w:left="424" w:hanging="425"/>
              <w:jc w:val="both"/>
              <w:rPr>
                <w:rFonts w:cs="Arial"/>
                <w:sz w:val="20"/>
                <w:szCs w:val="20"/>
              </w:rPr>
            </w:pPr>
            <w:r w:rsidRPr="0037186F">
              <w:rPr>
                <w:sz w:val="20"/>
                <w:szCs w:val="20"/>
              </w:rPr>
              <w:t>Evidence of an interest in developing the community usage of the facilities</w:t>
            </w:r>
          </w:p>
          <w:p w14:paraId="0F34C846" w14:textId="77777777" w:rsidR="009F7F3F" w:rsidRPr="0037186F" w:rsidRDefault="009F7F3F" w:rsidP="00EE259E">
            <w:pPr>
              <w:numPr>
                <w:ilvl w:val="0"/>
                <w:numId w:val="18"/>
              </w:numPr>
              <w:spacing w:after="0" w:line="240" w:lineRule="auto"/>
              <w:ind w:left="424" w:hanging="425"/>
              <w:jc w:val="both"/>
              <w:rPr>
                <w:rFonts w:cs="Arial"/>
                <w:sz w:val="20"/>
                <w:szCs w:val="20"/>
              </w:rPr>
            </w:pPr>
            <w:r w:rsidRPr="0037186F">
              <w:rPr>
                <w:sz w:val="20"/>
                <w:szCs w:val="20"/>
              </w:rPr>
              <w:t>A commitment to attend and support training appropriate to the job, including First Aid training</w:t>
            </w:r>
          </w:p>
          <w:p w14:paraId="76F3EE2F" w14:textId="77777777" w:rsidR="009F7F3F" w:rsidRPr="0037186F" w:rsidRDefault="009F7F3F" w:rsidP="00EE259E">
            <w:pPr>
              <w:numPr>
                <w:ilvl w:val="0"/>
                <w:numId w:val="18"/>
              </w:numPr>
              <w:spacing w:after="0" w:line="240" w:lineRule="auto"/>
              <w:ind w:left="424" w:hanging="425"/>
              <w:jc w:val="both"/>
              <w:rPr>
                <w:rFonts w:cs="Arial"/>
                <w:sz w:val="20"/>
                <w:szCs w:val="20"/>
              </w:rPr>
            </w:pPr>
            <w:r w:rsidRPr="0037186F">
              <w:rPr>
                <w:sz w:val="20"/>
                <w:szCs w:val="20"/>
              </w:rPr>
              <w:t>Ability to relate to and promote the ethos of the school</w:t>
            </w:r>
          </w:p>
          <w:p w14:paraId="0705693A" w14:textId="77777777" w:rsidR="009F7F3F" w:rsidRPr="0037186F" w:rsidRDefault="009F7F3F" w:rsidP="00EE259E">
            <w:pPr>
              <w:numPr>
                <w:ilvl w:val="0"/>
                <w:numId w:val="18"/>
              </w:numPr>
              <w:spacing w:after="0" w:line="240" w:lineRule="auto"/>
              <w:ind w:left="424" w:hanging="425"/>
              <w:jc w:val="both"/>
              <w:rPr>
                <w:rFonts w:cs="Arial"/>
                <w:sz w:val="20"/>
                <w:szCs w:val="20"/>
              </w:rPr>
            </w:pPr>
            <w:r w:rsidRPr="0037186F">
              <w:rPr>
                <w:sz w:val="20"/>
                <w:szCs w:val="20"/>
              </w:rPr>
              <w:t>Evidence of an interest in working with young people and the community</w:t>
            </w:r>
          </w:p>
          <w:p w14:paraId="75A29C20" w14:textId="77777777" w:rsidR="009F7F3F" w:rsidRPr="0037186F" w:rsidRDefault="009F7F3F" w:rsidP="00EE259E">
            <w:pPr>
              <w:numPr>
                <w:ilvl w:val="0"/>
                <w:numId w:val="18"/>
              </w:numPr>
              <w:spacing w:after="0" w:line="240" w:lineRule="auto"/>
              <w:ind w:left="424" w:hanging="425"/>
              <w:jc w:val="both"/>
              <w:rPr>
                <w:rFonts w:cs="Arial"/>
                <w:sz w:val="20"/>
                <w:szCs w:val="20"/>
              </w:rPr>
            </w:pPr>
            <w:r w:rsidRPr="0037186F">
              <w:rPr>
                <w:sz w:val="20"/>
                <w:szCs w:val="20"/>
              </w:rPr>
              <w:t>Demonstrates a commitment to safeguarding and a suitability to work with children, including appropriate relationships with children, emotional resilience to challenging behaviour and attitudes to the use of authority and maintenance of discipline</w:t>
            </w:r>
          </w:p>
          <w:p w14:paraId="7A4C7175" w14:textId="77777777" w:rsidR="009F7F3F" w:rsidRPr="0037186F" w:rsidRDefault="009F7F3F" w:rsidP="00EE259E">
            <w:pPr>
              <w:numPr>
                <w:ilvl w:val="0"/>
                <w:numId w:val="18"/>
              </w:numPr>
              <w:spacing w:after="0" w:line="240" w:lineRule="auto"/>
              <w:ind w:left="424" w:hanging="425"/>
              <w:jc w:val="both"/>
              <w:rPr>
                <w:rFonts w:cs="Arial"/>
                <w:sz w:val="20"/>
                <w:szCs w:val="20"/>
              </w:rPr>
            </w:pPr>
            <w:r w:rsidRPr="0037186F">
              <w:rPr>
                <w:sz w:val="20"/>
                <w:szCs w:val="20"/>
              </w:rPr>
              <w:t>Fluent in community language(s) and/or other languages reflective of our students</w:t>
            </w:r>
          </w:p>
          <w:p w14:paraId="61A97CD4" w14:textId="77777777" w:rsidR="009F7F3F" w:rsidRPr="0037186F" w:rsidRDefault="009F7F3F" w:rsidP="00EE259E">
            <w:pPr>
              <w:numPr>
                <w:ilvl w:val="0"/>
                <w:numId w:val="18"/>
              </w:numPr>
              <w:spacing w:after="0" w:line="240" w:lineRule="auto"/>
              <w:ind w:left="424" w:hanging="425"/>
              <w:jc w:val="both"/>
              <w:rPr>
                <w:rFonts w:cs="Arial"/>
                <w:sz w:val="20"/>
                <w:szCs w:val="20"/>
              </w:rPr>
            </w:pPr>
            <w:r w:rsidRPr="0037186F">
              <w:rPr>
                <w:sz w:val="20"/>
                <w:szCs w:val="20"/>
              </w:rPr>
              <w:t>Proven good attendance and punctuality</w:t>
            </w:r>
          </w:p>
          <w:p w14:paraId="3E26BD70" w14:textId="77777777" w:rsidR="009F7F3F" w:rsidRPr="0037186F" w:rsidRDefault="009F7F3F" w:rsidP="00EE259E">
            <w:pPr>
              <w:pStyle w:val="ListParagraph"/>
              <w:numPr>
                <w:ilvl w:val="0"/>
                <w:numId w:val="23"/>
              </w:numPr>
              <w:spacing w:after="0" w:line="240" w:lineRule="auto"/>
              <w:ind w:right="57"/>
              <w:jc w:val="both"/>
              <w:rPr>
                <w:rFonts w:cs="Arial"/>
                <w:sz w:val="20"/>
                <w:szCs w:val="20"/>
              </w:rPr>
            </w:pPr>
            <w:r w:rsidRPr="0037186F">
              <w:rPr>
                <w:sz w:val="20"/>
                <w:szCs w:val="20"/>
              </w:rPr>
              <w:t>Flexible approach to duties, including reception and cleaning duties as directed.</w:t>
            </w:r>
          </w:p>
        </w:tc>
        <w:tc>
          <w:tcPr>
            <w:tcW w:w="734" w:type="pct"/>
          </w:tcPr>
          <w:p w14:paraId="6F3E4528" w14:textId="77777777" w:rsidR="009F7F3F" w:rsidRPr="0037186F" w:rsidRDefault="009F7F3F" w:rsidP="00EE259E">
            <w:pPr>
              <w:spacing w:after="0" w:line="240" w:lineRule="auto"/>
              <w:ind w:right="57"/>
              <w:jc w:val="center"/>
              <w:rPr>
                <w:b/>
                <w:sz w:val="20"/>
                <w:szCs w:val="20"/>
              </w:rPr>
            </w:pPr>
            <w:r w:rsidRPr="0037186F">
              <w:rPr>
                <w:b/>
                <w:sz w:val="20"/>
                <w:szCs w:val="20"/>
              </w:rPr>
              <w:t>E</w:t>
            </w:r>
          </w:p>
          <w:p w14:paraId="080EF365" w14:textId="77777777" w:rsidR="009F7F3F" w:rsidRPr="0037186F" w:rsidRDefault="009F7F3F" w:rsidP="00EE259E">
            <w:pPr>
              <w:spacing w:after="0" w:line="240" w:lineRule="auto"/>
              <w:ind w:right="57"/>
              <w:jc w:val="center"/>
              <w:rPr>
                <w:rFonts w:cs="Arial"/>
                <w:b/>
                <w:sz w:val="20"/>
                <w:szCs w:val="20"/>
              </w:rPr>
            </w:pPr>
          </w:p>
          <w:p w14:paraId="45D7886B" w14:textId="681EFE4E" w:rsidR="009F7F3F" w:rsidRPr="0037186F" w:rsidRDefault="009F7F3F" w:rsidP="00EE259E">
            <w:pPr>
              <w:spacing w:after="0" w:line="240" w:lineRule="auto"/>
              <w:ind w:right="57"/>
              <w:jc w:val="center"/>
              <w:rPr>
                <w:rFonts w:cs="Arial"/>
                <w:b/>
                <w:sz w:val="20"/>
                <w:szCs w:val="20"/>
              </w:rPr>
            </w:pPr>
            <w:r w:rsidRPr="0037186F">
              <w:rPr>
                <w:rFonts w:cs="Arial"/>
                <w:b/>
                <w:sz w:val="20"/>
                <w:szCs w:val="20"/>
              </w:rPr>
              <w:t>E</w:t>
            </w:r>
            <w:r w:rsidRPr="0037186F">
              <w:rPr>
                <w:rFonts w:cs="Arial"/>
                <w:b/>
                <w:sz w:val="20"/>
                <w:szCs w:val="20"/>
              </w:rPr>
              <w:br/>
            </w:r>
          </w:p>
          <w:p w14:paraId="4100A1D1" w14:textId="77777777" w:rsidR="009F7F3F" w:rsidRPr="0037186F" w:rsidRDefault="009F7F3F" w:rsidP="00D60389">
            <w:pPr>
              <w:spacing w:after="0" w:line="240" w:lineRule="auto"/>
              <w:ind w:right="57"/>
              <w:jc w:val="center"/>
              <w:rPr>
                <w:rFonts w:cs="Arial"/>
                <w:b/>
                <w:sz w:val="20"/>
                <w:szCs w:val="20"/>
              </w:rPr>
            </w:pPr>
            <w:r w:rsidRPr="0037186F">
              <w:rPr>
                <w:rFonts w:cs="Arial"/>
                <w:b/>
                <w:sz w:val="20"/>
                <w:szCs w:val="20"/>
              </w:rPr>
              <w:t>E</w:t>
            </w:r>
            <w:r w:rsidRPr="0037186F">
              <w:rPr>
                <w:rFonts w:cs="Arial"/>
                <w:b/>
                <w:sz w:val="20"/>
                <w:szCs w:val="20"/>
              </w:rPr>
              <w:br/>
            </w:r>
            <w:proofErr w:type="spellStart"/>
            <w:r w:rsidRPr="0037186F">
              <w:rPr>
                <w:rFonts w:cs="Arial"/>
                <w:b/>
                <w:sz w:val="20"/>
                <w:szCs w:val="20"/>
              </w:rPr>
              <w:t>E</w:t>
            </w:r>
            <w:proofErr w:type="spellEnd"/>
            <w:r w:rsidRPr="0037186F">
              <w:rPr>
                <w:rFonts w:cs="Arial"/>
                <w:b/>
                <w:sz w:val="20"/>
                <w:szCs w:val="20"/>
              </w:rPr>
              <w:br/>
            </w:r>
          </w:p>
          <w:p w14:paraId="768703AA" w14:textId="409C233D" w:rsidR="009F7F3F" w:rsidRPr="0037186F" w:rsidRDefault="009F7F3F" w:rsidP="00D60389">
            <w:pPr>
              <w:spacing w:after="0" w:line="240" w:lineRule="auto"/>
              <w:ind w:right="57"/>
              <w:jc w:val="center"/>
              <w:rPr>
                <w:rFonts w:cs="Arial"/>
                <w:b/>
                <w:sz w:val="20"/>
                <w:szCs w:val="20"/>
              </w:rPr>
            </w:pPr>
            <w:r w:rsidRPr="0037186F">
              <w:rPr>
                <w:rFonts w:cs="Arial"/>
                <w:b/>
                <w:sz w:val="20"/>
                <w:szCs w:val="20"/>
              </w:rPr>
              <w:t>E</w:t>
            </w:r>
            <w:r w:rsidRPr="0037186F">
              <w:rPr>
                <w:rFonts w:cs="Arial"/>
                <w:b/>
                <w:sz w:val="20"/>
                <w:szCs w:val="20"/>
              </w:rPr>
              <w:br/>
            </w:r>
            <w:r w:rsidRPr="0037186F">
              <w:rPr>
                <w:rFonts w:cs="Arial"/>
                <w:b/>
                <w:sz w:val="20"/>
                <w:szCs w:val="20"/>
              </w:rPr>
              <w:br/>
            </w:r>
          </w:p>
          <w:p w14:paraId="265D3615" w14:textId="77777777" w:rsidR="009F7F3F" w:rsidRPr="0037186F" w:rsidRDefault="009F7F3F" w:rsidP="00D60389">
            <w:pPr>
              <w:spacing w:after="0" w:line="240" w:lineRule="auto"/>
              <w:ind w:right="57"/>
              <w:jc w:val="center"/>
              <w:rPr>
                <w:rFonts w:cs="Arial"/>
                <w:b/>
                <w:sz w:val="20"/>
                <w:szCs w:val="20"/>
              </w:rPr>
            </w:pPr>
          </w:p>
          <w:p w14:paraId="062FA04D" w14:textId="77777777" w:rsidR="009F7F3F" w:rsidRPr="0037186F" w:rsidRDefault="009F7F3F" w:rsidP="00D60389">
            <w:pPr>
              <w:spacing w:after="0" w:line="240" w:lineRule="auto"/>
              <w:ind w:right="57"/>
              <w:jc w:val="center"/>
              <w:rPr>
                <w:rFonts w:cs="Arial"/>
                <w:b/>
                <w:sz w:val="20"/>
                <w:szCs w:val="20"/>
              </w:rPr>
            </w:pPr>
            <w:r w:rsidRPr="0037186F">
              <w:rPr>
                <w:rFonts w:cs="Arial"/>
                <w:b/>
                <w:sz w:val="20"/>
                <w:szCs w:val="20"/>
              </w:rPr>
              <w:t>D</w:t>
            </w:r>
            <w:r w:rsidRPr="0037186F">
              <w:rPr>
                <w:rFonts w:cs="Arial"/>
                <w:b/>
                <w:sz w:val="20"/>
                <w:szCs w:val="20"/>
              </w:rPr>
              <w:br/>
            </w:r>
          </w:p>
          <w:p w14:paraId="29576BE0" w14:textId="2FAC9DF5" w:rsidR="009F7F3F" w:rsidRPr="0037186F" w:rsidRDefault="009F7F3F" w:rsidP="00D60389">
            <w:pPr>
              <w:spacing w:after="0" w:line="240" w:lineRule="auto"/>
              <w:ind w:right="57"/>
              <w:jc w:val="center"/>
              <w:rPr>
                <w:b/>
                <w:sz w:val="20"/>
                <w:szCs w:val="20"/>
              </w:rPr>
            </w:pPr>
            <w:r w:rsidRPr="0037186F">
              <w:rPr>
                <w:rFonts w:cs="Arial"/>
                <w:b/>
                <w:sz w:val="20"/>
                <w:szCs w:val="20"/>
              </w:rPr>
              <w:t>E</w:t>
            </w:r>
            <w:r w:rsidRPr="0037186F">
              <w:rPr>
                <w:rFonts w:cs="Arial"/>
                <w:b/>
                <w:sz w:val="20"/>
                <w:szCs w:val="20"/>
              </w:rPr>
              <w:br/>
            </w:r>
            <w:proofErr w:type="spellStart"/>
            <w:r w:rsidRPr="0037186F">
              <w:rPr>
                <w:rFonts w:cs="Arial"/>
                <w:b/>
                <w:sz w:val="20"/>
                <w:szCs w:val="20"/>
              </w:rPr>
              <w:t>E</w:t>
            </w:r>
            <w:proofErr w:type="spellEnd"/>
          </w:p>
        </w:tc>
        <w:tc>
          <w:tcPr>
            <w:tcW w:w="734" w:type="pct"/>
          </w:tcPr>
          <w:p w14:paraId="6F1688FC" w14:textId="77777777" w:rsidR="00345B01" w:rsidRDefault="00345B01" w:rsidP="00345B01">
            <w:pPr>
              <w:spacing w:after="0" w:line="240" w:lineRule="auto"/>
              <w:ind w:right="57"/>
              <w:jc w:val="center"/>
              <w:rPr>
                <w:rFonts w:eastAsia="Calibri" w:cs="Arial"/>
                <w:b/>
                <w:bCs/>
                <w:sz w:val="20"/>
                <w:szCs w:val="20"/>
              </w:rPr>
            </w:pPr>
            <w:r>
              <w:rPr>
                <w:rFonts w:eastAsia="Calibri" w:cs="Arial"/>
                <w:b/>
                <w:bCs/>
                <w:sz w:val="20"/>
                <w:szCs w:val="20"/>
              </w:rPr>
              <w:t>AF/I</w:t>
            </w:r>
          </w:p>
          <w:p w14:paraId="55B41861" w14:textId="77777777" w:rsidR="009F7F3F" w:rsidRDefault="009F7F3F" w:rsidP="00EE259E">
            <w:pPr>
              <w:spacing w:after="0" w:line="240" w:lineRule="auto"/>
              <w:ind w:right="57"/>
              <w:jc w:val="center"/>
              <w:rPr>
                <w:b/>
                <w:sz w:val="20"/>
                <w:szCs w:val="20"/>
              </w:rPr>
            </w:pPr>
          </w:p>
          <w:p w14:paraId="79182723" w14:textId="77777777" w:rsidR="00345B01" w:rsidRDefault="00345B01" w:rsidP="00345B01">
            <w:pPr>
              <w:spacing w:after="0" w:line="240" w:lineRule="auto"/>
              <w:ind w:right="57"/>
              <w:jc w:val="center"/>
              <w:rPr>
                <w:rFonts w:eastAsia="Calibri" w:cs="Arial"/>
                <w:b/>
                <w:bCs/>
                <w:sz w:val="20"/>
                <w:szCs w:val="20"/>
              </w:rPr>
            </w:pPr>
            <w:r>
              <w:rPr>
                <w:rFonts w:eastAsia="Calibri" w:cs="Arial"/>
                <w:b/>
                <w:bCs/>
                <w:sz w:val="20"/>
                <w:szCs w:val="20"/>
              </w:rPr>
              <w:t>AF/I</w:t>
            </w:r>
          </w:p>
          <w:p w14:paraId="27F42C0D" w14:textId="77777777" w:rsidR="00345B01" w:rsidRDefault="00345B01" w:rsidP="00EE259E">
            <w:pPr>
              <w:spacing w:after="0" w:line="240" w:lineRule="auto"/>
              <w:ind w:right="57"/>
              <w:jc w:val="center"/>
              <w:rPr>
                <w:b/>
                <w:sz w:val="20"/>
                <w:szCs w:val="20"/>
              </w:rPr>
            </w:pPr>
          </w:p>
          <w:p w14:paraId="5D4AB381" w14:textId="77777777" w:rsidR="00345B01" w:rsidRDefault="00345B01" w:rsidP="00345B01">
            <w:pPr>
              <w:spacing w:after="0" w:line="240" w:lineRule="auto"/>
              <w:ind w:right="57"/>
              <w:jc w:val="center"/>
              <w:rPr>
                <w:rFonts w:eastAsia="Calibri" w:cs="Arial"/>
                <w:b/>
                <w:bCs/>
                <w:sz w:val="20"/>
                <w:szCs w:val="20"/>
              </w:rPr>
            </w:pPr>
            <w:r>
              <w:rPr>
                <w:rFonts w:eastAsia="Calibri" w:cs="Arial"/>
                <w:b/>
                <w:bCs/>
                <w:sz w:val="20"/>
                <w:szCs w:val="20"/>
              </w:rPr>
              <w:t>AF/I</w:t>
            </w:r>
          </w:p>
          <w:p w14:paraId="15D55254" w14:textId="77777777" w:rsidR="00345B01" w:rsidRDefault="00345B01" w:rsidP="00345B01">
            <w:pPr>
              <w:spacing w:after="0" w:line="240" w:lineRule="auto"/>
              <w:ind w:right="57"/>
              <w:jc w:val="center"/>
              <w:rPr>
                <w:rFonts w:eastAsia="Calibri" w:cs="Arial"/>
                <w:b/>
                <w:bCs/>
                <w:sz w:val="20"/>
                <w:szCs w:val="20"/>
              </w:rPr>
            </w:pPr>
            <w:r>
              <w:rPr>
                <w:rFonts w:eastAsia="Calibri" w:cs="Arial"/>
                <w:b/>
                <w:bCs/>
                <w:sz w:val="20"/>
                <w:szCs w:val="20"/>
              </w:rPr>
              <w:t>AF/I</w:t>
            </w:r>
          </w:p>
          <w:p w14:paraId="053F9D70" w14:textId="77777777" w:rsidR="00345B01" w:rsidRDefault="00345B01" w:rsidP="00EE259E">
            <w:pPr>
              <w:spacing w:after="0" w:line="240" w:lineRule="auto"/>
              <w:ind w:right="57"/>
              <w:jc w:val="center"/>
              <w:rPr>
                <w:b/>
                <w:sz w:val="20"/>
                <w:szCs w:val="20"/>
              </w:rPr>
            </w:pPr>
          </w:p>
          <w:p w14:paraId="74879592" w14:textId="77777777" w:rsidR="00345B01" w:rsidRDefault="00345B01" w:rsidP="00345B01">
            <w:pPr>
              <w:spacing w:after="0" w:line="240" w:lineRule="auto"/>
              <w:ind w:right="57"/>
              <w:jc w:val="center"/>
              <w:rPr>
                <w:rFonts w:eastAsia="Calibri" w:cs="Arial"/>
                <w:b/>
                <w:bCs/>
                <w:sz w:val="20"/>
                <w:szCs w:val="20"/>
              </w:rPr>
            </w:pPr>
            <w:r>
              <w:rPr>
                <w:rFonts w:eastAsia="Calibri" w:cs="Arial"/>
                <w:b/>
                <w:bCs/>
                <w:sz w:val="20"/>
                <w:szCs w:val="20"/>
              </w:rPr>
              <w:t>AF/I</w:t>
            </w:r>
          </w:p>
          <w:p w14:paraId="641EB2FB" w14:textId="77777777" w:rsidR="00345B01" w:rsidRDefault="00345B01" w:rsidP="00EE259E">
            <w:pPr>
              <w:spacing w:after="0" w:line="240" w:lineRule="auto"/>
              <w:ind w:right="57"/>
              <w:jc w:val="center"/>
              <w:rPr>
                <w:b/>
                <w:sz w:val="20"/>
                <w:szCs w:val="20"/>
              </w:rPr>
            </w:pPr>
          </w:p>
          <w:p w14:paraId="0DAA93B1" w14:textId="77777777" w:rsidR="00345B01" w:rsidRDefault="00345B01" w:rsidP="00EE259E">
            <w:pPr>
              <w:spacing w:after="0" w:line="240" w:lineRule="auto"/>
              <w:ind w:right="57"/>
              <w:jc w:val="center"/>
              <w:rPr>
                <w:b/>
                <w:sz w:val="20"/>
                <w:szCs w:val="20"/>
              </w:rPr>
            </w:pPr>
          </w:p>
          <w:p w14:paraId="2174628B" w14:textId="77777777" w:rsidR="00345B01" w:rsidRDefault="00345B01" w:rsidP="00EE259E">
            <w:pPr>
              <w:spacing w:after="0" w:line="240" w:lineRule="auto"/>
              <w:ind w:right="57"/>
              <w:jc w:val="center"/>
              <w:rPr>
                <w:b/>
                <w:sz w:val="20"/>
                <w:szCs w:val="20"/>
              </w:rPr>
            </w:pPr>
          </w:p>
          <w:p w14:paraId="08F540EC" w14:textId="77777777" w:rsidR="00345B01" w:rsidRDefault="00345B01" w:rsidP="00345B01">
            <w:pPr>
              <w:spacing w:after="0" w:line="240" w:lineRule="auto"/>
              <w:ind w:right="57"/>
              <w:jc w:val="center"/>
              <w:rPr>
                <w:rFonts w:eastAsia="Calibri" w:cs="Arial"/>
                <w:b/>
                <w:bCs/>
                <w:sz w:val="20"/>
                <w:szCs w:val="20"/>
              </w:rPr>
            </w:pPr>
            <w:r>
              <w:rPr>
                <w:rFonts w:eastAsia="Calibri" w:cs="Arial"/>
                <w:b/>
                <w:bCs/>
                <w:sz w:val="20"/>
                <w:szCs w:val="20"/>
              </w:rPr>
              <w:t>AF/I</w:t>
            </w:r>
          </w:p>
          <w:p w14:paraId="75C0E338" w14:textId="77777777" w:rsidR="00345B01" w:rsidRDefault="00345B01" w:rsidP="00EE259E">
            <w:pPr>
              <w:spacing w:after="0" w:line="240" w:lineRule="auto"/>
              <w:ind w:right="57"/>
              <w:jc w:val="center"/>
              <w:rPr>
                <w:b/>
                <w:sz w:val="20"/>
                <w:szCs w:val="20"/>
              </w:rPr>
            </w:pPr>
          </w:p>
          <w:p w14:paraId="03D9D136" w14:textId="77777777" w:rsidR="00345B01" w:rsidRDefault="00345B01" w:rsidP="00345B01">
            <w:pPr>
              <w:spacing w:after="0" w:line="240" w:lineRule="auto"/>
              <w:ind w:right="57"/>
              <w:jc w:val="center"/>
              <w:rPr>
                <w:rFonts w:eastAsia="Calibri" w:cs="Arial"/>
                <w:b/>
                <w:bCs/>
                <w:sz w:val="20"/>
                <w:szCs w:val="20"/>
              </w:rPr>
            </w:pPr>
            <w:r>
              <w:rPr>
                <w:rFonts w:eastAsia="Calibri" w:cs="Arial"/>
                <w:b/>
                <w:bCs/>
                <w:sz w:val="20"/>
                <w:szCs w:val="20"/>
              </w:rPr>
              <w:t>AF/I</w:t>
            </w:r>
          </w:p>
          <w:p w14:paraId="563BAD74" w14:textId="77777777" w:rsidR="00345B01" w:rsidRDefault="00345B01" w:rsidP="00345B01">
            <w:pPr>
              <w:spacing w:after="0" w:line="240" w:lineRule="auto"/>
              <w:ind w:right="57"/>
              <w:jc w:val="center"/>
              <w:rPr>
                <w:rFonts w:eastAsia="Calibri" w:cs="Arial"/>
                <w:b/>
                <w:bCs/>
                <w:sz w:val="20"/>
                <w:szCs w:val="20"/>
              </w:rPr>
            </w:pPr>
            <w:r>
              <w:rPr>
                <w:rFonts w:eastAsia="Calibri" w:cs="Arial"/>
                <w:b/>
                <w:bCs/>
                <w:sz w:val="20"/>
                <w:szCs w:val="20"/>
              </w:rPr>
              <w:t>AF/I</w:t>
            </w:r>
          </w:p>
          <w:p w14:paraId="3DF36DE6" w14:textId="77777777" w:rsidR="00345B01" w:rsidRPr="0037186F" w:rsidRDefault="00345B01" w:rsidP="00EE259E">
            <w:pPr>
              <w:spacing w:after="0" w:line="240" w:lineRule="auto"/>
              <w:ind w:right="57"/>
              <w:jc w:val="center"/>
              <w:rPr>
                <w:b/>
                <w:sz w:val="20"/>
                <w:szCs w:val="20"/>
              </w:rPr>
            </w:pPr>
          </w:p>
        </w:tc>
      </w:tr>
    </w:tbl>
    <w:p w14:paraId="2F991E24" w14:textId="77777777" w:rsidR="00B8169A" w:rsidRPr="005D774A" w:rsidRDefault="00B8169A" w:rsidP="00B8169A">
      <w:pPr>
        <w:spacing w:after="0" w:line="240" w:lineRule="auto"/>
        <w:rPr>
          <w:rFonts w:eastAsia="Calibri" w:cs="Times New Roman"/>
          <w:sz w:val="16"/>
          <w:szCs w:val="16"/>
        </w:rPr>
      </w:pPr>
      <w:r w:rsidRPr="00D60389">
        <w:rPr>
          <w:rFonts w:eastAsia="Calibri" w:cs="Times New Roman"/>
        </w:rPr>
        <w:tab/>
      </w:r>
    </w:p>
    <w:p w14:paraId="202622AC" w14:textId="685F782C" w:rsidR="00B8169A" w:rsidRPr="0037186F" w:rsidRDefault="00B8169A" w:rsidP="00D60389">
      <w:pPr>
        <w:jc w:val="center"/>
        <w:rPr>
          <w:rFonts w:eastAsia="Calibri" w:cs="Arial"/>
          <w:i/>
          <w:sz w:val="16"/>
          <w:szCs w:val="16"/>
        </w:rPr>
      </w:pPr>
      <w:r w:rsidRPr="0037186F">
        <w:rPr>
          <w:rFonts w:eastAsia="Calibri" w:cs="Arial"/>
          <w:b/>
          <w:i/>
          <w:sz w:val="16"/>
          <w:szCs w:val="16"/>
        </w:rPr>
        <w:t>NB:</w:t>
      </w:r>
      <w:r w:rsidRPr="0037186F">
        <w:rPr>
          <w:rFonts w:eastAsia="Calibri" w:cs="Arial"/>
          <w:i/>
          <w:sz w:val="16"/>
          <w:szCs w:val="16"/>
        </w:rPr>
        <w:t xml:space="preserve"> If shortlisted, any relevant issues arising from references will also be taken up at interview. References will be used to support the selection panel’s assessment.</w:t>
      </w:r>
    </w:p>
    <w:p w14:paraId="2F6C3BB4" w14:textId="3EAC82FA" w:rsidR="00A96D6F" w:rsidRPr="00D60389" w:rsidRDefault="005D774A" w:rsidP="005D774A">
      <w:pPr>
        <w:rPr>
          <w:rFonts w:eastAsia="Calibri" w:cs="Times New Roman"/>
          <w:b/>
        </w:rPr>
      </w:pPr>
      <w:r>
        <w:rPr>
          <w:rFonts w:eastAsia="Calibri" w:cs="Arial"/>
          <w:i/>
          <w:noProof/>
        </w:rPr>
        <w:lastRenderedPageBreak/>
        <w:drawing>
          <wp:inline distT="0" distB="0" distL="0" distR="0" wp14:anchorId="5F935EF1" wp14:editId="05855803">
            <wp:extent cx="6067425" cy="8582190"/>
            <wp:effectExtent l="0" t="0" r="0" b="9525"/>
            <wp:docPr id="2033080033" name="Picture 10" descr="A building with a large square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80033" name="Picture 10" descr="A building with a large square structur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2583" cy="8589485"/>
                    </a:xfrm>
                    <a:prstGeom prst="rect">
                      <a:avLst/>
                    </a:prstGeom>
                  </pic:spPr>
                </pic:pic>
              </a:graphicData>
            </a:graphic>
          </wp:inline>
        </w:drawing>
      </w:r>
    </w:p>
    <w:sectPr w:rsidR="00A96D6F" w:rsidRPr="00D60389" w:rsidSect="009A4CC6">
      <w:headerReference w:type="default" r:id="rId20"/>
      <w:headerReference w:type="first" r:id="rId21"/>
      <w:pgSz w:w="11906" w:h="16838" w:code="9"/>
      <w:pgMar w:top="680" w:right="680" w:bottom="680" w:left="680" w:header="709" w:footer="103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3FCC2" w14:textId="77777777" w:rsidR="00C37FB1" w:rsidRDefault="00C37FB1" w:rsidP="007249DE">
      <w:pPr>
        <w:spacing w:after="0" w:line="240" w:lineRule="auto"/>
      </w:pPr>
      <w:r>
        <w:separator/>
      </w:r>
    </w:p>
  </w:endnote>
  <w:endnote w:type="continuationSeparator" w:id="0">
    <w:p w14:paraId="276816DF" w14:textId="77777777" w:rsidR="00C37FB1" w:rsidRDefault="00C37FB1" w:rsidP="00724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Goth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60A5C" w14:textId="5D8BEC5B" w:rsidR="00556C84" w:rsidRDefault="00F571A3" w:rsidP="00556C84">
    <w:pPr>
      <w:pStyle w:val="Footer"/>
      <w:jc w:val="center"/>
    </w:pPr>
    <w:r w:rsidRPr="008C245A">
      <w:rPr>
        <w:noProof/>
        <w:color w:val="757679"/>
        <w:spacing w:val="3"/>
        <w:sz w:val="18"/>
        <w:lang w:eastAsia="en-GB"/>
      </w:rPr>
      <mc:AlternateContent>
        <mc:Choice Requires="wps">
          <w:drawing>
            <wp:anchor distT="0" distB="0" distL="114300" distR="114300" simplePos="0" relativeHeight="251658244" behindDoc="0" locked="0" layoutInCell="1" allowOverlap="1" wp14:anchorId="39391587" wp14:editId="196EF314">
              <wp:simplePos x="0" y="0"/>
              <wp:positionH relativeFrom="column">
                <wp:posOffset>51435</wp:posOffset>
              </wp:positionH>
              <wp:positionV relativeFrom="paragraph">
                <wp:posOffset>147320</wp:posOffset>
              </wp:positionV>
              <wp:extent cx="4260850" cy="341909"/>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4260850" cy="34190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5D82F2" w14:textId="77777777" w:rsidR="008C245A" w:rsidRPr="001A5D1C" w:rsidRDefault="008C245A" w:rsidP="008C245A">
                          <w:pPr>
                            <w:rPr>
                              <w:color w:val="FFFFFF" w:themeColor="background1"/>
                              <w:sz w:val="18"/>
                            </w:rPr>
                          </w:pPr>
                          <w:r w:rsidRPr="001A5D1C">
                            <w:rPr>
                              <w:color w:val="FFFFFF" w:themeColor="background1"/>
                              <w:sz w:val="18"/>
                            </w:rPr>
                            <w:t>inspiring excellence in character and scholarship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391587" id="_x0000_t202" coordsize="21600,21600" o:spt="202" path="m,l,21600r21600,l21600,xe">
              <v:stroke joinstyle="miter"/>
              <v:path gradientshapeok="t" o:connecttype="rect"/>
            </v:shapetype>
            <v:shape id="Text Box 288" o:spid="_x0000_s1027" type="#_x0000_t202" style="position:absolute;left:0;text-align:left;margin-left:4.05pt;margin-top:11.6pt;width:335.5pt;height:26.9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" filled="f" stroked="f">
              <v:textbox>
                <w:txbxContent>
                  <w:p w14:paraId="2C5D82F2" w14:textId="77777777" w:rsidR="008C245A" w:rsidRPr="001A5D1C" w:rsidRDefault="008C245A" w:rsidP="008C245A">
                    <w:pPr>
                      <w:rPr>
                        <w:color w:val="FFFFFF" w:themeColor="background1"/>
                        <w:sz w:val="18"/>
                      </w:rPr>
                    </w:pPr>
                    <w:r w:rsidRPr="001A5D1C">
                      <w:rPr>
                        <w:color w:val="FFFFFF" w:themeColor="background1"/>
                        <w:sz w:val="18"/>
                      </w:rPr>
                      <w:t>inspiring excellence in character and scholarship</w:t>
                    </w:r>
                  </w:p>
                </w:txbxContent>
              </v:textbox>
            </v:shape>
          </w:pict>
        </mc:Fallback>
      </mc:AlternateContent>
    </w:r>
    <w:r w:rsidRPr="008C245A">
      <w:rPr>
        <w:noProof/>
        <w:color w:val="757679"/>
        <w:spacing w:val="3"/>
        <w:sz w:val="18"/>
        <w:lang w:eastAsia="en-GB"/>
      </w:rPr>
      <mc:AlternateContent>
        <mc:Choice Requires="wps">
          <w:drawing>
            <wp:anchor distT="0" distB="0" distL="114300" distR="114300" simplePos="0" relativeHeight="251658242" behindDoc="0" locked="0" layoutInCell="1" allowOverlap="1" wp14:anchorId="335C4BD9" wp14:editId="5DCE41A0">
              <wp:simplePos x="0" y="0"/>
              <wp:positionH relativeFrom="column">
                <wp:posOffset>73025</wp:posOffset>
              </wp:positionH>
              <wp:positionV relativeFrom="paragraph">
                <wp:posOffset>179705</wp:posOffset>
              </wp:positionV>
              <wp:extent cx="4486910" cy="285750"/>
              <wp:effectExtent l="0" t="0" r="8890" b="0"/>
              <wp:wrapNone/>
              <wp:docPr id="30" name="Freeform 30"/>
              <wp:cNvGraphicFramePr/>
              <a:graphic xmlns:a="http://schemas.openxmlformats.org/drawingml/2006/main">
                <a:graphicData uri="http://schemas.microsoft.com/office/word/2010/wordprocessingShape">
                  <wps:wsp>
                    <wps:cNvSpPr/>
                    <wps:spPr>
                      <a:xfrm>
                        <a:off x="0" y="0"/>
                        <a:ext cx="4486910" cy="285750"/>
                      </a:xfrm>
                      <a:custGeom>
                        <a:avLst/>
                        <a:gdLst>
                          <a:gd name="connsiteX0" fmla="*/ 0 w 4487159"/>
                          <a:gd name="connsiteY0" fmla="*/ 0 h 202677"/>
                          <a:gd name="connsiteX1" fmla="*/ 4487159 w 4487159"/>
                          <a:gd name="connsiteY1" fmla="*/ 0 h 202677"/>
                          <a:gd name="connsiteX2" fmla="*/ 4284482 w 4487159"/>
                          <a:gd name="connsiteY2" fmla="*/ 202677 h 202677"/>
                          <a:gd name="connsiteX3" fmla="*/ 0 w 4487159"/>
                          <a:gd name="connsiteY3" fmla="*/ 202677 h 202677"/>
                          <a:gd name="connsiteX4" fmla="*/ 0 w 4487159"/>
                          <a:gd name="connsiteY4" fmla="*/ 0 h 2026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87159" h="202677">
                            <a:moveTo>
                              <a:pt x="0" y="0"/>
                            </a:moveTo>
                            <a:lnTo>
                              <a:pt x="4487159" y="0"/>
                            </a:lnTo>
                            <a:lnTo>
                              <a:pt x="4284482" y="202677"/>
                            </a:lnTo>
                            <a:lnTo>
                              <a:pt x="0" y="202677"/>
                            </a:lnTo>
                            <a:lnTo>
                              <a:pt x="0" y="0"/>
                            </a:lnTo>
                            <a:close/>
                          </a:path>
                        </a:pathLst>
                      </a:custGeom>
                      <a:solidFill>
                        <a:srgbClr val="DD4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9ED50F" id="Freeform 30" o:spid="_x0000_s1026" style="position:absolute;margin-left:5.75pt;margin-top:14.15pt;width:353.3pt;height:2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487159,20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" path="m,l4487159,,4284482,202677,,202677,,xe" fillcolor="#dd454d" stroked="f" strokeweight="2pt">
              <v:path arrowok="t" o:connecttype="custom" o:connectlocs="0,0;4486910,0;4284244,285750;0,285750;0,0" o:connectangles="0,0,0,0,0"/>
            </v:shape>
          </w:pict>
        </mc:Fallback>
      </mc:AlternateContent>
    </w:r>
    <w:r w:rsidRPr="008C245A">
      <w:rPr>
        <w:noProof/>
        <w:color w:val="757679"/>
        <w:spacing w:val="3"/>
        <w:sz w:val="18"/>
        <w:lang w:eastAsia="en-GB"/>
      </w:rPr>
      <mc:AlternateContent>
        <mc:Choice Requires="wps">
          <w:drawing>
            <wp:anchor distT="0" distB="0" distL="114300" distR="114300" simplePos="0" relativeHeight="251658243" behindDoc="0" locked="0" layoutInCell="1" allowOverlap="1" wp14:anchorId="239F3352" wp14:editId="1741105E">
              <wp:simplePos x="0" y="0"/>
              <wp:positionH relativeFrom="column">
                <wp:posOffset>4435475</wp:posOffset>
              </wp:positionH>
              <wp:positionV relativeFrom="paragraph">
                <wp:posOffset>179705</wp:posOffset>
              </wp:positionV>
              <wp:extent cx="2237740" cy="285750"/>
              <wp:effectExtent l="0" t="0" r="0" b="0"/>
              <wp:wrapNone/>
              <wp:docPr id="31" name="Freeform 31"/>
              <wp:cNvGraphicFramePr/>
              <a:graphic xmlns:a="http://schemas.openxmlformats.org/drawingml/2006/main">
                <a:graphicData uri="http://schemas.microsoft.com/office/word/2010/wordprocessingShape">
                  <wps:wsp>
                    <wps:cNvSpPr/>
                    <wps:spPr>
                      <a:xfrm>
                        <a:off x="0" y="0"/>
                        <a:ext cx="2237740" cy="285750"/>
                      </a:xfrm>
                      <a:custGeom>
                        <a:avLst/>
                        <a:gdLst>
                          <a:gd name="connsiteX0" fmla="*/ 190647 w 2238338"/>
                          <a:gd name="connsiteY0" fmla="*/ 0 h 229482"/>
                          <a:gd name="connsiteX1" fmla="*/ 2238338 w 2238338"/>
                          <a:gd name="connsiteY1" fmla="*/ 0 h 229482"/>
                          <a:gd name="connsiteX2" fmla="*/ 2238338 w 2238338"/>
                          <a:gd name="connsiteY2" fmla="*/ 56488 h 229482"/>
                          <a:gd name="connsiteX3" fmla="*/ 2238338 w 2238338"/>
                          <a:gd name="connsiteY3" fmla="*/ 229482 h 229482"/>
                          <a:gd name="connsiteX4" fmla="*/ 0 w 2238338"/>
                          <a:gd name="connsiteY4" fmla="*/ 229482 h 229482"/>
                          <a:gd name="connsiteX5" fmla="*/ 190647 w 2238338"/>
                          <a:gd name="connsiteY5" fmla="*/ 0 h 229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38338" h="229482">
                            <a:moveTo>
                              <a:pt x="190647" y="0"/>
                            </a:moveTo>
                            <a:lnTo>
                              <a:pt x="2238338" y="0"/>
                            </a:lnTo>
                            <a:lnTo>
                              <a:pt x="2238338" y="56488"/>
                            </a:lnTo>
                            <a:lnTo>
                              <a:pt x="2238338" y="229482"/>
                            </a:lnTo>
                            <a:lnTo>
                              <a:pt x="0" y="229482"/>
                            </a:lnTo>
                            <a:lnTo>
                              <a:pt x="190647" y="0"/>
                            </a:lnTo>
                            <a:close/>
                          </a:path>
                        </a:pathLst>
                      </a:custGeom>
                      <a:solidFill>
                        <a:srgbClr val="F6D53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20A10B" w14:textId="7F00E165" w:rsidR="00F571A3" w:rsidRPr="00F571A3" w:rsidRDefault="00F571A3" w:rsidP="00F571A3">
                          <w:pPr>
                            <w:jc w:val="center"/>
                            <w:rPr>
                              <w:b/>
                              <w:bCs/>
                              <w:color w:val="FFFFFF" w:themeColor="background1"/>
                            </w:rPr>
                          </w:pPr>
                          <w:r w:rsidRPr="00F571A3">
                            <w:rPr>
                              <w:b/>
                              <w:bCs/>
                              <w:color w:val="FFFFFF" w:themeColor="background1"/>
                            </w:rPr>
                            <w:t>Succeeding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9F3352" id="Freeform 31" o:spid="_x0000_s1028" style="position:absolute;left:0;text-align:left;margin-left:349.25pt;margin-top:14.15pt;width:176.2pt;height:2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238338,2294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" adj="-11796480,,5400" path="m190647,l2238338,r,56488l2238338,229482,,229482,190647,xe" fillcolor="#f6d538" stroked="f" strokeweight="2pt">
              <v:stroke joinstyle="miter"/>
              <v:formulas/>
              <v:path arrowok="t" o:connecttype="custom" o:connectlocs="190596,0;2237740,0;2237740,70339;2237740,285750;0,285750;190596,0" o:connectangles="0,0,0,0,0,0" textboxrect="0,0,2238338,229482"/>
              <v:textbox>
                <w:txbxContent>
                  <w:p w14:paraId="6E20A10B" w14:textId="7F00E165" w:rsidR="00F571A3" w:rsidRPr="00F571A3" w:rsidRDefault="00F571A3" w:rsidP="00F571A3">
                    <w:pPr>
                      <w:jc w:val="center"/>
                      <w:rPr>
                        <w:b/>
                        <w:bCs/>
                        <w:color w:val="FFFFFF" w:themeColor="background1"/>
                      </w:rPr>
                    </w:pPr>
                    <w:r w:rsidRPr="00F571A3">
                      <w:rPr>
                        <w:b/>
                        <w:bCs/>
                        <w:color w:val="FFFFFF" w:themeColor="background1"/>
                      </w:rPr>
                      <w:t>Succeeding Together</w:t>
                    </w:r>
                  </w:p>
                </w:txbxContent>
              </v:textbox>
            </v:shape>
          </w:pict>
        </mc:Fallback>
      </mc:AlternateContent>
    </w:r>
    <w:r w:rsidR="00556C84">
      <w:tab/>
    </w:r>
    <w:r w:rsidR="00556C84" w:rsidRPr="0074138A">
      <w:rPr>
        <w:color w:val="757679"/>
        <w:spacing w:val="3"/>
        <w:sz w:val="18"/>
        <w:lang w:val="en-US"/>
      </w:rPr>
      <w:t>At Moseley School and Sixth Form, we are committed to safeguarding and to promoting the welfare of our students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853DF" w14:textId="77777777" w:rsidR="00F571A3" w:rsidRDefault="00F571A3" w:rsidP="00556C84">
    <w:pPr>
      <w:pStyle w:val="Footer"/>
      <w:jc w:val="center"/>
      <w:rPr>
        <w:color w:val="757679"/>
        <w:spacing w:val="3"/>
        <w:sz w:val="18"/>
        <w:lang w:val="en-US"/>
      </w:rPr>
    </w:pPr>
  </w:p>
  <w:p w14:paraId="26F4FE22" w14:textId="6A0A0BEC" w:rsidR="0074138A" w:rsidRDefault="00F571A3" w:rsidP="00556C84">
    <w:pPr>
      <w:pStyle w:val="Footer"/>
      <w:jc w:val="center"/>
      <w:rPr>
        <w:color w:val="757679"/>
        <w:spacing w:val="3"/>
        <w:sz w:val="18"/>
        <w:lang w:val="en-US"/>
      </w:rPr>
    </w:pPr>
    <w:r w:rsidRPr="008C245A">
      <w:rPr>
        <w:noProof/>
        <w:color w:val="757679"/>
        <w:spacing w:val="3"/>
        <w:sz w:val="18"/>
        <w:lang w:eastAsia="en-GB"/>
      </w:rPr>
      <mc:AlternateContent>
        <mc:Choice Requires="wps">
          <w:drawing>
            <wp:anchor distT="0" distB="0" distL="114300" distR="114300" simplePos="0" relativeHeight="251658248" behindDoc="0" locked="0" layoutInCell="1" allowOverlap="1" wp14:anchorId="26F48998" wp14:editId="5B8479DD">
              <wp:simplePos x="0" y="0"/>
              <wp:positionH relativeFrom="column">
                <wp:posOffset>-3175</wp:posOffset>
              </wp:positionH>
              <wp:positionV relativeFrom="paragraph">
                <wp:posOffset>138430</wp:posOffset>
              </wp:positionV>
              <wp:extent cx="4486910" cy="285750"/>
              <wp:effectExtent l="0" t="0" r="8890" b="0"/>
              <wp:wrapNone/>
              <wp:docPr id="837232086" name="Freeform 30"/>
              <wp:cNvGraphicFramePr/>
              <a:graphic xmlns:a="http://schemas.openxmlformats.org/drawingml/2006/main">
                <a:graphicData uri="http://schemas.microsoft.com/office/word/2010/wordprocessingShape">
                  <wps:wsp>
                    <wps:cNvSpPr/>
                    <wps:spPr>
                      <a:xfrm>
                        <a:off x="0" y="0"/>
                        <a:ext cx="4486910" cy="285750"/>
                      </a:xfrm>
                      <a:custGeom>
                        <a:avLst/>
                        <a:gdLst>
                          <a:gd name="connsiteX0" fmla="*/ 0 w 4487159"/>
                          <a:gd name="connsiteY0" fmla="*/ 0 h 202677"/>
                          <a:gd name="connsiteX1" fmla="*/ 4487159 w 4487159"/>
                          <a:gd name="connsiteY1" fmla="*/ 0 h 202677"/>
                          <a:gd name="connsiteX2" fmla="*/ 4284482 w 4487159"/>
                          <a:gd name="connsiteY2" fmla="*/ 202677 h 202677"/>
                          <a:gd name="connsiteX3" fmla="*/ 0 w 4487159"/>
                          <a:gd name="connsiteY3" fmla="*/ 202677 h 202677"/>
                          <a:gd name="connsiteX4" fmla="*/ 0 w 4487159"/>
                          <a:gd name="connsiteY4" fmla="*/ 0 h 2026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87159" h="202677">
                            <a:moveTo>
                              <a:pt x="0" y="0"/>
                            </a:moveTo>
                            <a:lnTo>
                              <a:pt x="4487159" y="0"/>
                            </a:lnTo>
                            <a:lnTo>
                              <a:pt x="4284482" y="202677"/>
                            </a:lnTo>
                            <a:lnTo>
                              <a:pt x="0" y="202677"/>
                            </a:lnTo>
                            <a:lnTo>
                              <a:pt x="0" y="0"/>
                            </a:lnTo>
                            <a:close/>
                          </a:path>
                        </a:pathLst>
                      </a:custGeom>
                      <a:solidFill>
                        <a:srgbClr val="DD454D"/>
                      </a:solidFill>
                      <a:ln w="25400" cap="flat" cmpd="sng" algn="ctr">
                        <a:noFill/>
                        <a:prstDash val="solid"/>
                      </a:ln>
                      <a:effectLst/>
                    </wps:spPr>
                    <wps:txbx>
                      <w:txbxContent>
                        <w:p w14:paraId="0444045B" w14:textId="0E13679D" w:rsidR="00F571A3" w:rsidRPr="001A5D1C" w:rsidRDefault="00F571A3" w:rsidP="00F571A3">
                          <w:pPr>
                            <w:rPr>
                              <w:color w:val="FFFFFF" w:themeColor="background1"/>
                              <w:sz w:val="18"/>
                            </w:rPr>
                          </w:pPr>
                          <w:r w:rsidRPr="001A5D1C">
                            <w:rPr>
                              <w:color w:val="FFFFFF" w:themeColor="background1"/>
                              <w:sz w:val="18"/>
                            </w:rPr>
                            <w:t>inspiring excellence in character and scholarship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F48998" id="Freeform 30" o:spid="_x0000_s1029" style="position:absolute;left:0;text-align:left;margin-left:-.25pt;margin-top:10.9pt;width:353.3pt;height:22.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487159,2026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" adj="-11796480,,5400" path="m,l4487159,,4284482,202677,,202677,,xe" fillcolor="#dd454d" stroked="f" strokeweight="2pt">
              <v:stroke joinstyle="miter"/>
              <v:formulas/>
              <v:path arrowok="t" o:connecttype="custom" o:connectlocs="0,0;4486910,0;4284244,285750;0,285750;0,0" o:connectangles="0,0,0,0,0" textboxrect="0,0,4487159,202677"/>
              <v:textbox>
                <w:txbxContent>
                  <w:p w14:paraId="0444045B" w14:textId="0E13679D" w:rsidR="00F571A3" w:rsidRPr="001A5D1C" w:rsidRDefault="00F571A3" w:rsidP="00F571A3">
                    <w:pPr>
                      <w:rPr>
                        <w:color w:val="FFFFFF" w:themeColor="background1"/>
                        <w:sz w:val="18"/>
                      </w:rPr>
                    </w:pPr>
                    <w:r w:rsidRPr="001A5D1C">
                      <w:rPr>
                        <w:color w:val="FFFFFF" w:themeColor="background1"/>
                        <w:sz w:val="18"/>
                      </w:rPr>
                      <w:t>inspiring excellence in character and scholarship</w:t>
                    </w:r>
                  </w:p>
                </w:txbxContent>
              </v:textbox>
            </v:shape>
          </w:pict>
        </mc:Fallback>
      </mc:AlternateContent>
    </w:r>
    <w:r w:rsidRPr="008C245A">
      <w:rPr>
        <w:noProof/>
        <w:color w:val="757679"/>
        <w:spacing w:val="3"/>
        <w:sz w:val="18"/>
        <w:lang w:eastAsia="en-GB"/>
      </w:rPr>
      <mc:AlternateContent>
        <mc:Choice Requires="wps">
          <w:drawing>
            <wp:anchor distT="0" distB="0" distL="114300" distR="114300" simplePos="0" relativeHeight="251658247" behindDoc="0" locked="0" layoutInCell="1" allowOverlap="1" wp14:anchorId="4ACA40F0" wp14:editId="4FB2DF61">
              <wp:simplePos x="0" y="0"/>
              <wp:positionH relativeFrom="margin">
                <wp:align>left</wp:align>
              </wp:positionH>
              <wp:positionV relativeFrom="paragraph">
                <wp:posOffset>138430</wp:posOffset>
              </wp:positionV>
              <wp:extent cx="4505325" cy="476250"/>
              <wp:effectExtent l="0" t="0" r="0" b="0"/>
              <wp:wrapNone/>
              <wp:docPr id="1422529171" name="Text Box 1422529171"/>
              <wp:cNvGraphicFramePr/>
              <a:graphic xmlns:a="http://schemas.openxmlformats.org/drawingml/2006/main">
                <a:graphicData uri="http://schemas.microsoft.com/office/word/2010/wordprocessingShape">
                  <wps:wsp>
                    <wps:cNvSpPr txBox="1"/>
                    <wps:spPr>
                      <a:xfrm>
                        <a:off x="0" y="0"/>
                        <a:ext cx="4505325" cy="476250"/>
                      </a:xfrm>
                      <a:prstGeom prst="rect">
                        <a:avLst/>
                      </a:prstGeom>
                      <a:noFill/>
                      <a:ln>
                        <a:noFill/>
                      </a:ln>
                      <a:effectLst/>
                    </wps:spPr>
                    <wps:txbx>
                      <w:txbxContent>
                        <w:p w14:paraId="4CC0E93F" w14:textId="77777777" w:rsidR="00F571A3" w:rsidRPr="001A5D1C" w:rsidRDefault="00F571A3" w:rsidP="00F571A3">
                          <w:pPr>
                            <w:rPr>
                              <w:color w:val="FFFFFF" w:themeColor="background1"/>
                              <w:sz w:val="18"/>
                            </w:rPr>
                          </w:pPr>
                          <w:r w:rsidRPr="001A5D1C">
                            <w:rPr>
                              <w:color w:val="FFFFFF" w:themeColor="background1"/>
                              <w:sz w:val="18"/>
                            </w:rPr>
                            <w:t>inspiring excellence in character and scholarship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A40F0" id="_x0000_t202" coordsize="21600,21600" o:spt="202" path="m,l,21600r21600,l21600,xe">
              <v:stroke joinstyle="miter"/>
              <v:path gradientshapeok="t" o:connecttype="rect"/>
            </v:shapetype>
            <v:shape id="Text Box 1422529171" o:spid="_x0000_s1030" type="#_x0000_t202" style="position:absolute;left:0;text-align:left;margin-left:0;margin-top:10.9pt;width:354.75pt;height:37.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" filled="f" stroked="f">
              <v:textbox>
                <w:txbxContent>
                  <w:p w14:paraId="4CC0E93F" w14:textId="77777777" w:rsidR="00F571A3" w:rsidRPr="001A5D1C" w:rsidRDefault="00F571A3" w:rsidP="00F571A3">
                    <w:pPr>
                      <w:rPr>
                        <w:color w:val="FFFFFF" w:themeColor="background1"/>
                        <w:sz w:val="18"/>
                      </w:rPr>
                    </w:pPr>
                    <w:r w:rsidRPr="001A5D1C">
                      <w:rPr>
                        <w:color w:val="FFFFFF" w:themeColor="background1"/>
                        <w:sz w:val="18"/>
                      </w:rPr>
                      <w:t>inspiring excellence in character and scholarship</w:t>
                    </w:r>
                  </w:p>
                </w:txbxContent>
              </v:textbox>
              <w10:wrap anchorx="margin"/>
            </v:shape>
          </w:pict>
        </mc:Fallback>
      </mc:AlternateContent>
    </w:r>
    <w:r w:rsidR="0074138A" w:rsidRPr="0074138A">
      <w:rPr>
        <w:color w:val="757679"/>
        <w:spacing w:val="3"/>
        <w:sz w:val="18"/>
        <w:lang w:val="en-US"/>
      </w:rPr>
      <w:t>At Moseley School and Sixth Form, we are committed to safeguarding and to promoting the welfare of our students.</w:t>
    </w:r>
  </w:p>
  <w:p w14:paraId="13AB2B92" w14:textId="6995D5B0" w:rsidR="00F571A3" w:rsidRPr="00F571A3" w:rsidRDefault="00F571A3" w:rsidP="00F571A3">
    <w:pPr>
      <w:jc w:val="center"/>
      <w:rPr>
        <w:b/>
        <w:bCs/>
        <w:color w:val="FFFFFF" w:themeColor="background1"/>
      </w:rPr>
    </w:pPr>
    <w:r w:rsidRPr="008C245A">
      <w:rPr>
        <w:noProof/>
        <w:color w:val="757679"/>
        <w:spacing w:val="3"/>
        <w:sz w:val="18"/>
        <w:lang w:eastAsia="en-GB"/>
      </w:rPr>
      <mc:AlternateContent>
        <mc:Choice Requires="wps">
          <w:drawing>
            <wp:anchor distT="0" distB="0" distL="114300" distR="114300" simplePos="0" relativeHeight="251658249" behindDoc="0" locked="0" layoutInCell="1" allowOverlap="1" wp14:anchorId="7EF29A67" wp14:editId="66DEBAAF">
              <wp:simplePos x="0" y="0"/>
              <wp:positionH relativeFrom="column">
                <wp:posOffset>4343400</wp:posOffset>
              </wp:positionH>
              <wp:positionV relativeFrom="paragraph">
                <wp:posOffset>9525</wp:posOffset>
              </wp:positionV>
              <wp:extent cx="2237740" cy="285750"/>
              <wp:effectExtent l="0" t="0" r="0" b="0"/>
              <wp:wrapNone/>
              <wp:docPr id="219646975" name="Freeform 31"/>
              <wp:cNvGraphicFramePr/>
              <a:graphic xmlns:a="http://schemas.openxmlformats.org/drawingml/2006/main">
                <a:graphicData uri="http://schemas.microsoft.com/office/word/2010/wordprocessingShape">
                  <wps:wsp>
                    <wps:cNvSpPr/>
                    <wps:spPr>
                      <a:xfrm>
                        <a:off x="0" y="0"/>
                        <a:ext cx="2237740" cy="285750"/>
                      </a:xfrm>
                      <a:custGeom>
                        <a:avLst/>
                        <a:gdLst>
                          <a:gd name="connsiteX0" fmla="*/ 190647 w 2238338"/>
                          <a:gd name="connsiteY0" fmla="*/ 0 h 229482"/>
                          <a:gd name="connsiteX1" fmla="*/ 2238338 w 2238338"/>
                          <a:gd name="connsiteY1" fmla="*/ 0 h 229482"/>
                          <a:gd name="connsiteX2" fmla="*/ 2238338 w 2238338"/>
                          <a:gd name="connsiteY2" fmla="*/ 56488 h 229482"/>
                          <a:gd name="connsiteX3" fmla="*/ 2238338 w 2238338"/>
                          <a:gd name="connsiteY3" fmla="*/ 229482 h 229482"/>
                          <a:gd name="connsiteX4" fmla="*/ 0 w 2238338"/>
                          <a:gd name="connsiteY4" fmla="*/ 229482 h 229482"/>
                          <a:gd name="connsiteX5" fmla="*/ 190647 w 2238338"/>
                          <a:gd name="connsiteY5" fmla="*/ 0 h 229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38338" h="229482">
                            <a:moveTo>
                              <a:pt x="190647" y="0"/>
                            </a:moveTo>
                            <a:lnTo>
                              <a:pt x="2238338" y="0"/>
                            </a:lnTo>
                            <a:lnTo>
                              <a:pt x="2238338" y="56488"/>
                            </a:lnTo>
                            <a:lnTo>
                              <a:pt x="2238338" y="229482"/>
                            </a:lnTo>
                            <a:lnTo>
                              <a:pt x="0" y="229482"/>
                            </a:lnTo>
                            <a:lnTo>
                              <a:pt x="190647" y="0"/>
                            </a:lnTo>
                            <a:close/>
                          </a:path>
                        </a:pathLst>
                      </a:custGeom>
                      <a:solidFill>
                        <a:srgbClr val="F6D538"/>
                      </a:solidFill>
                      <a:ln w="25400" cap="flat" cmpd="sng" algn="ctr">
                        <a:noFill/>
                        <a:prstDash val="solid"/>
                      </a:ln>
                      <a:effectLst/>
                    </wps:spPr>
                    <wps:txbx>
                      <w:txbxContent>
                        <w:p w14:paraId="1752BB79" w14:textId="77777777" w:rsidR="00F571A3" w:rsidRPr="00F571A3" w:rsidRDefault="00F571A3" w:rsidP="00F571A3">
                          <w:pPr>
                            <w:jc w:val="center"/>
                            <w:rPr>
                              <w:b/>
                              <w:bCs/>
                              <w:color w:val="FFFFFF" w:themeColor="background1"/>
                            </w:rPr>
                          </w:pPr>
                          <w:r w:rsidRPr="00F571A3">
                            <w:rPr>
                              <w:b/>
                              <w:bCs/>
                              <w:color w:val="FFFFFF" w:themeColor="background1"/>
                            </w:rPr>
                            <w:t>Succeeding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F29A67" id="_x0000_s1031" style="position:absolute;left:0;text-align:left;margin-left:342pt;margin-top:.75pt;width:176.2pt;height:22.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238338,2294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" adj="-11796480,,5400" path="m190647,l2238338,r,56488l2238338,229482,,229482,190647,xe" fillcolor="#f6d538" stroked="f" strokeweight="2pt">
              <v:stroke joinstyle="miter"/>
              <v:formulas/>
              <v:path arrowok="t" o:connecttype="custom" o:connectlocs="190596,0;2237740,0;2237740,70339;2237740,285750;0,285750;190596,0" o:connectangles="0,0,0,0,0,0" textboxrect="0,0,2238338,229482"/>
              <v:textbox>
                <w:txbxContent>
                  <w:p w14:paraId="1752BB79" w14:textId="77777777" w:rsidR="00F571A3" w:rsidRPr="00F571A3" w:rsidRDefault="00F571A3" w:rsidP="00F571A3">
                    <w:pPr>
                      <w:jc w:val="center"/>
                      <w:rPr>
                        <w:b/>
                        <w:bCs/>
                        <w:color w:val="FFFFFF" w:themeColor="background1"/>
                      </w:rPr>
                    </w:pPr>
                    <w:r w:rsidRPr="00F571A3">
                      <w:rPr>
                        <w:b/>
                        <w:bCs/>
                        <w:color w:val="FFFFFF" w:themeColor="background1"/>
                      </w:rPr>
                      <w:t>Succeeding Together</w:t>
                    </w:r>
                  </w:p>
                </w:txbxContent>
              </v:textbox>
            </v:shape>
          </w:pict>
        </mc:Fallback>
      </mc:AlternateContent>
    </w:r>
    <w:r w:rsidRPr="00F571A3">
      <w:rPr>
        <w:b/>
        <w:bCs/>
        <w:color w:val="FFFFFF" w:themeColor="background1"/>
      </w:rPr>
      <w:t>Succeeding Together</w:t>
    </w:r>
    <w:r>
      <w:rPr>
        <w:b/>
        <w:bCs/>
        <w:color w:val="FFFFFF" w:themeColor="background1"/>
      </w:rPr>
      <w:tab/>
    </w:r>
    <w:r>
      <w:rPr>
        <w:b/>
        <w:bCs/>
        <w:color w:val="FFFFFF" w:themeColor="background1"/>
      </w:rPr>
      <w:tab/>
    </w:r>
  </w:p>
  <w:p w14:paraId="0066CFD5" w14:textId="7BE3B4A3" w:rsidR="00F571A3" w:rsidRPr="00556C84" w:rsidRDefault="00F571A3" w:rsidP="00556C84">
    <w:pPr>
      <w:pStyle w:val="Footer"/>
      <w:jc w:val="center"/>
      <w:rPr>
        <w:color w:val="757679"/>
        <w:spacing w:val="3"/>
        <w:sz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03A0D" w14:textId="77777777" w:rsidR="00C37FB1" w:rsidRDefault="00C37FB1" w:rsidP="007249DE">
      <w:pPr>
        <w:spacing w:after="0" w:line="240" w:lineRule="auto"/>
      </w:pPr>
      <w:r>
        <w:separator/>
      </w:r>
    </w:p>
  </w:footnote>
  <w:footnote w:type="continuationSeparator" w:id="0">
    <w:p w14:paraId="4DAF643A" w14:textId="77777777" w:rsidR="00C37FB1" w:rsidRDefault="00C37FB1" w:rsidP="007249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0C133" w14:textId="0ACE44E3" w:rsidR="00210DD6" w:rsidRPr="007249DE" w:rsidRDefault="00210DD6" w:rsidP="00C618C1">
    <w:pPr>
      <w:pStyle w:val="Header"/>
      <w:tabs>
        <w:tab w:val="clear" w:pos="4513"/>
        <w:tab w:val="left" w:pos="6663"/>
      </w:tabs>
      <w:spacing w:before="20"/>
      <w:ind w:firstLine="6663"/>
      <w:rPr>
        <w:color w:val="757679"/>
        <w:sz w:val="18"/>
        <w:lang w:val="en-US"/>
      </w:rPr>
    </w:pPr>
    <w:r>
      <w:rPr>
        <w:noProof/>
        <w:color w:val="757679"/>
        <w:sz w:val="18"/>
        <w:lang w:eastAsia="en-GB"/>
      </w:rPr>
      <mc:AlternateContent>
        <mc:Choice Requires="wps">
          <w:drawing>
            <wp:anchor distT="0" distB="0" distL="114300" distR="114300" simplePos="0" relativeHeight="251658241" behindDoc="0" locked="0" layoutInCell="1" allowOverlap="1" wp14:anchorId="0FCA1CD0" wp14:editId="35960476">
              <wp:simplePos x="0" y="0"/>
              <wp:positionH relativeFrom="column">
                <wp:posOffset>4083050</wp:posOffset>
              </wp:positionH>
              <wp:positionV relativeFrom="paragraph">
                <wp:posOffset>-2540</wp:posOffset>
              </wp:positionV>
              <wp:extent cx="0" cy="1381125"/>
              <wp:effectExtent l="6350" t="6985" r="12700" b="1206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straightConnector1">
                        <a:avLst/>
                      </a:prstGeom>
                      <a:noFill/>
                      <a:ln w="9525">
                        <a:solidFill>
                          <a:srgbClr val="7576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8D556D" id="_x0000_t32" coordsize="21600,21600" o:spt="32" o:oned="t" path="m,l21600,21600e" filled="f">
              <v:path arrowok="t" fillok="f" o:connecttype="none"/>
              <o:lock v:ext="edit" shapetype="t"/>
            </v:shapetype>
            <v:shape id="AutoShape 4" o:spid="_x0000_s1026" type="#_x0000_t32" style="position:absolute;margin-left:321.5pt;margin-top:-.2pt;width:0;height:108.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" strokecolor="#757679"/>
          </w:pict>
        </mc:Fallback>
      </mc:AlternateContent>
    </w:r>
    <w:r w:rsidRPr="007249DE">
      <w:rPr>
        <w:color w:val="757679"/>
        <w:sz w:val="18"/>
        <w:lang w:val="en-US"/>
      </w:rPr>
      <w:t>Moseley School and Sixth Form</w:t>
    </w:r>
  </w:p>
  <w:p w14:paraId="5F909A3E" w14:textId="26356B45" w:rsidR="00210DD6" w:rsidRPr="007249DE" w:rsidRDefault="00166B2A" w:rsidP="00210DD6">
    <w:pPr>
      <w:pStyle w:val="Header"/>
      <w:tabs>
        <w:tab w:val="clear" w:pos="4513"/>
        <w:tab w:val="left" w:pos="6663"/>
      </w:tabs>
      <w:spacing w:before="20"/>
      <w:rPr>
        <w:color w:val="757679"/>
        <w:sz w:val="18"/>
        <w:lang w:val="en-US"/>
      </w:rPr>
    </w:pPr>
    <w:r w:rsidRPr="007249DE">
      <w:rPr>
        <w:noProof/>
        <w:color w:val="757679"/>
        <w:sz w:val="18"/>
        <w:lang w:eastAsia="en-GB"/>
      </w:rPr>
      <w:drawing>
        <wp:anchor distT="0" distB="0" distL="114300" distR="114300" simplePos="0" relativeHeight="251658240" behindDoc="0" locked="0" layoutInCell="1" allowOverlap="1" wp14:anchorId="7D0FB4D4" wp14:editId="6A60EF62">
          <wp:simplePos x="0" y="0"/>
          <wp:positionH relativeFrom="margin">
            <wp:align>left</wp:align>
          </wp:positionH>
          <wp:positionV relativeFrom="paragraph">
            <wp:posOffset>120650</wp:posOffset>
          </wp:positionV>
          <wp:extent cx="2686050" cy="714375"/>
          <wp:effectExtent l="0" t="0" r="0" b="9525"/>
          <wp:wrapSquare wrapText="bothSides"/>
          <wp:docPr id="1669648438" name="Picture 0" descr="Moseley 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eley School Logo.png"/>
                  <pic:cNvPicPr/>
                </pic:nvPicPr>
                <pic:blipFill>
                  <a:blip r:embed="rId1"/>
                  <a:stretch>
                    <a:fillRect/>
                  </a:stretch>
                </pic:blipFill>
                <pic:spPr>
                  <a:xfrm>
                    <a:off x="0" y="0"/>
                    <a:ext cx="2686050" cy="714375"/>
                  </a:xfrm>
                  <a:prstGeom prst="rect">
                    <a:avLst/>
                  </a:prstGeom>
                </pic:spPr>
              </pic:pic>
            </a:graphicData>
          </a:graphic>
        </wp:anchor>
      </w:drawing>
    </w:r>
    <w:r w:rsidR="00210DD6">
      <w:rPr>
        <w:color w:val="757679"/>
        <w:sz w:val="18"/>
        <w:lang w:val="en-US"/>
      </w:rPr>
      <w:tab/>
    </w:r>
    <w:r w:rsidR="00210DD6" w:rsidRPr="007249DE">
      <w:rPr>
        <w:color w:val="757679"/>
        <w:sz w:val="18"/>
        <w:lang w:val="en-US"/>
      </w:rPr>
      <w:t>Wake Green Road</w:t>
    </w:r>
  </w:p>
  <w:p w14:paraId="497A18C3" w14:textId="77777777" w:rsidR="00210DD6" w:rsidRPr="007249DE" w:rsidRDefault="00210DD6" w:rsidP="00210DD6">
    <w:pPr>
      <w:pStyle w:val="Header"/>
      <w:tabs>
        <w:tab w:val="clear" w:pos="4513"/>
        <w:tab w:val="left" w:pos="6663"/>
      </w:tabs>
      <w:spacing w:before="20"/>
      <w:rPr>
        <w:color w:val="757679"/>
        <w:sz w:val="18"/>
        <w:lang w:val="en-US"/>
      </w:rPr>
    </w:pPr>
    <w:r>
      <w:rPr>
        <w:color w:val="757679"/>
        <w:sz w:val="18"/>
        <w:lang w:val="en-US"/>
      </w:rPr>
      <w:tab/>
    </w:r>
    <w:r w:rsidRPr="007249DE">
      <w:rPr>
        <w:color w:val="757679"/>
        <w:sz w:val="18"/>
        <w:lang w:val="en-US"/>
      </w:rPr>
      <w:t>Moseley</w:t>
    </w:r>
  </w:p>
  <w:p w14:paraId="6C14BB51" w14:textId="77777777" w:rsidR="00210DD6" w:rsidRPr="007249DE" w:rsidRDefault="00210DD6" w:rsidP="00210DD6">
    <w:pPr>
      <w:pStyle w:val="Header"/>
      <w:tabs>
        <w:tab w:val="clear" w:pos="4513"/>
        <w:tab w:val="left" w:pos="6663"/>
      </w:tabs>
      <w:spacing w:before="20"/>
      <w:rPr>
        <w:color w:val="757679"/>
        <w:sz w:val="18"/>
        <w:lang w:val="en-US"/>
      </w:rPr>
    </w:pPr>
    <w:r>
      <w:rPr>
        <w:color w:val="757679"/>
        <w:sz w:val="18"/>
        <w:lang w:val="en-US"/>
      </w:rPr>
      <w:tab/>
    </w:r>
    <w:r w:rsidRPr="007249DE">
      <w:rPr>
        <w:color w:val="757679"/>
        <w:sz w:val="18"/>
        <w:lang w:val="en-US"/>
      </w:rPr>
      <w:t>B13 9UU</w:t>
    </w:r>
  </w:p>
  <w:p w14:paraId="72630164" w14:textId="77777777" w:rsidR="00210DD6" w:rsidRPr="007249DE" w:rsidRDefault="00210DD6" w:rsidP="00210DD6">
    <w:pPr>
      <w:pStyle w:val="Header"/>
      <w:tabs>
        <w:tab w:val="clear" w:pos="4513"/>
        <w:tab w:val="left" w:pos="6663"/>
      </w:tabs>
      <w:spacing w:before="20"/>
      <w:rPr>
        <w:color w:val="757679"/>
        <w:sz w:val="18"/>
        <w:lang w:val="en-US"/>
      </w:rPr>
    </w:pPr>
    <w:r>
      <w:rPr>
        <w:color w:val="757679"/>
        <w:sz w:val="18"/>
        <w:lang w:val="en-US"/>
      </w:rPr>
      <w:tab/>
    </w:r>
  </w:p>
  <w:p w14:paraId="5B3959FB" w14:textId="77777777" w:rsidR="00210DD6" w:rsidRPr="007249DE" w:rsidRDefault="00210DD6" w:rsidP="00210DD6">
    <w:pPr>
      <w:pStyle w:val="Header"/>
      <w:tabs>
        <w:tab w:val="clear" w:pos="4513"/>
        <w:tab w:val="left" w:pos="6663"/>
      </w:tabs>
      <w:spacing w:before="20"/>
      <w:rPr>
        <w:color w:val="757679"/>
        <w:sz w:val="18"/>
        <w:lang w:val="en-US"/>
      </w:rPr>
    </w:pPr>
    <w:r>
      <w:rPr>
        <w:color w:val="757679"/>
        <w:sz w:val="18"/>
        <w:lang w:val="en-US"/>
      </w:rPr>
      <w:tab/>
    </w:r>
    <w:r w:rsidRPr="007249DE">
      <w:rPr>
        <w:color w:val="757679"/>
        <w:sz w:val="18"/>
        <w:lang w:val="en-US"/>
      </w:rPr>
      <w:t>T: 0121 566 6444</w:t>
    </w:r>
  </w:p>
  <w:p w14:paraId="423DC761" w14:textId="77777777" w:rsidR="00210DD6" w:rsidRPr="007249DE" w:rsidRDefault="00210DD6" w:rsidP="00210DD6">
    <w:pPr>
      <w:pStyle w:val="Header"/>
      <w:tabs>
        <w:tab w:val="clear" w:pos="4513"/>
        <w:tab w:val="clear" w:pos="9026"/>
        <w:tab w:val="left" w:pos="6663"/>
      </w:tabs>
      <w:spacing w:before="20"/>
      <w:rPr>
        <w:color w:val="757679"/>
        <w:sz w:val="18"/>
        <w:lang w:val="en-US"/>
      </w:rPr>
    </w:pPr>
    <w:r>
      <w:rPr>
        <w:color w:val="757679"/>
        <w:sz w:val="18"/>
        <w:lang w:val="en-US"/>
      </w:rPr>
      <w:tab/>
    </w:r>
    <w:r w:rsidRPr="007249DE">
      <w:rPr>
        <w:color w:val="757679"/>
        <w:sz w:val="18"/>
        <w:lang w:val="en-US"/>
      </w:rPr>
      <w:t>E: enquiry@moseley.bham.sch.uk</w:t>
    </w:r>
  </w:p>
  <w:p w14:paraId="57169BDE" w14:textId="77777777" w:rsidR="00210DD6" w:rsidRPr="007249DE" w:rsidRDefault="00210DD6" w:rsidP="00210DD6">
    <w:pPr>
      <w:pStyle w:val="Header"/>
      <w:tabs>
        <w:tab w:val="clear" w:pos="4513"/>
        <w:tab w:val="left" w:pos="6663"/>
      </w:tabs>
      <w:spacing w:before="20"/>
      <w:rPr>
        <w:color w:val="757679"/>
        <w:sz w:val="18"/>
        <w:lang w:val="en-US"/>
      </w:rPr>
    </w:pPr>
    <w:r>
      <w:rPr>
        <w:color w:val="757679"/>
        <w:sz w:val="18"/>
        <w:lang w:val="en-US"/>
      </w:rPr>
      <w:tab/>
    </w:r>
  </w:p>
  <w:p w14:paraId="1966865E" w14:textId="59B393F6" w:rsidR="00210DD6" w:rsidRDefault="00210DD6" w:rsidP="00210DD6">
    <w:pPr>
      <w:pStyle w:val="Header"/>
      <w:tabs>
        <w:tab w:val="clear" w:pos="4513"/>
        <w:tab w:val="left" w:pos="6663"/>
      </w:tabs>
      <w:spacing w:before="20"/>
      <w:rPr>
        <w:color w:val="757679"/>
        <w:sz w:val="18"/>
        <w:lang w:val="en-US"/>
      </w:rPr>
    </w:pPr>
    <w:r>
      <w:rPr>
        <w:color w:val="757679"/>
        <w:sz w:val="18"/>
        <w:lang w:val="en-US"/>
      </w:rPr>
      <w:tab/>
    </w:r>
    <w:r w:rsidRPr="007249DE">
      <w:rPr>
        <w:color w:val="757679"/>
        <w:sz w:val="18"/>
        <w:lang w:val="en-US"/>
      </w:rPr>
      <w:t xml:space="preserve">Headteacher: Mr </w:t>
    </w:r>
    <w:r w:rsidR="00A079D9">
      <w:rPr>
        <w:color w:val="757679"/>
        <w:sz w:val="18"/>
        <w:lang w:val="en-US"/>
      </w:rPr>
      <w:t>A Bate</w:t>
    </w:r>
    <w:r w:rsidRPr="007249DE">
      <w:rPr>
        <w:color w:val="757679"/>
        <w:sz w:val="18"/>
        <w:lang w:val="en-US"/>
      </w:rPr>
      <w:t xml:space="preserve"> BSc NPQH</w:t>
    </w:r>
  </w:p>
  <w:p w14:paraId="0D3D7B26" w14:textId="77777777" w:rsidR="00210DD6" w:rsidRDefault="00210D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BE2AB" w14:textId="77777777" w:rsidR="0074138A" w:rsidRPr="007249DE" w:rsidRDefault="0074138A" w:rsidP="0074138A">
    <w:pPr>
      <w:pStyle w:val="Header"/>
      <w:tabs>
        <w:tab w:val="clear" w:pos="4513"/>
        <w:tab w:val="left" w:pos="6663"/>
      </w:tabs>
      <w:spacing w:before="20"/>
      <w:rPr>
        <w:color w:val="757679"/>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0308D" w14:textId="1DCA0F18" w:rsidR="00210DD6" w:rsidRDefault="00E15761">
    <w:pPr>
      <w:pStyle w:val="Header"/>
    </w:pPr>
    <w:r w:rsidRPr="004C73B4">
      <w:rPr>
        <w:noProof/>
        <w:color w:val="757679"/>
        <w:sz w:val="20"/>
        <w:szCs w:val="20"/>
        <w:lang w:eastAsia="en-GB"/>
      </w:rPr>
      <w:drawing>
        <wp:anchor distT="0" distB="0" distL="114300" distR="114300" simplePos="0" relativeHeight="251658245" behindDoc="0" locked="0" layoutInCell="1" allowOverlap="1" wp14:anchorId="6BB1D4C6" wp14:editId="1E6294B5">
          <wp:simplePos x="0" y="0"/>
          <wp:positionH relativeFrom="column">
            <wp:posOffset>4105275</wp:posOffset>
          </wp:positionH>
          <wp:positionV relativeFrom="paragraph">
            <wp:posOffset>-143510</wp:posOffset>
          </wp:positionV>
          <wp:extent cx="2686050" cy="714375"/>
          <wp:effectExtent l="0" t="0" r="0" b="9525"/>
          <wp:wrapSquare wrapText="bothSides"/>
          <wp:docPr id="8" name="Picture 0" descr="Moseley 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eley School Logo.png"/>
                  <pic:cNvPicPr/>
                </pic:nvPicPr>
                <pic:blipFill>
                  <a:blip r:embed="rId1"/>
                  <a:stretch>
                    <a:fillRect/>
                  </a:stretch>
                </pic:blipFill>
                <pic:spPr>
                  <a:xfrm>
                    <a:off x="0" y="0"/>
                    <a:ext cx="2686050" cy="7143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392C0" w14:textId="746C170D" w:rsidR="00210DD6" w:rsidRPr="007249DE" w:rsidRDefault="00E15761" w:rsidP="0074138A">
    <w:pPr>
      <w:pStyle w:val="Header"/>
      <w:tabs>
        <w:tab w:val="clear" w:pos="4513"/>
        <w:tab w:val="left" w:pos="6663"/>
      </w:tabs>
      <w:spacing w:before="20"/>
      <w:rPr>
        <w:color w:val="757679"/>
        <w:sz w:val="18"/>
      </w:rPr>
    </w:pPr>
    <w:r w:rsidRPr="007249DE">
      <w:rPr>
        <w:noProof/>
        <w:color w:val="757679"/>
        <w:sz w:val="18"/>
        <w:lang w:eastAsia="en-GB"/>
      </w:rPr>
      <w:drawing>
        <wp:anchor distT="0" distB="0" distL="114300" distR="114300" simplePos="0" relativeHeight="251658246" behindDoc="0" locked="0" layoutInCell="1" allowOverlap="1" wp14:anchorId="71BD484D" wp14:editId="70067BD0">
          <wp:simplePos x="0" y="0"/>
          <wp:positionH relativeFrom="column">
            <wp:posOffset>4086225</wp:posOffset>
          </wp:positionH>
          <wp:positionV relativeFrom="paragraph">
            <wp:posOffset>-105410</wp:posOffset>
          </wp:positionV>
          <wp:extent cx="2686050" cy="714375"/>
          <wp:effectExtent l="0" t="0" r="0" b="9525"/>
          <wp:wrapSquare wrapText="bothSides"/>
          <wp:docPr id="26" name="Picture 0" descr="Moseley 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eley School Logo.png"/>
                  <pic:cNvPicPr/>
                </pic:nvPicPr>
                <pic:blipFill>
                  <a:blip r:embed="rId1"/>
                  <a:stretch>
                    <a:fillRect/>
                  </a:stretch>
                </pic:blipFill>
                <pic:spPr>
                  <a:xfrm>
                    <a:off x="0" y="0"/>
                    <a:ext cx="2686050" cy="7143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95BF8"/>
    <w:multiLevelType w:val="hybridMultilevel"/>
    <w:tmpl w:val="F1306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6A09E4"/>
    <w:multiLevelType w:val="hybridMultilevel"/>
    <w:tmpl w:val="346C7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512014"/>
    <w:multiLevelType w:val="hybridMultilevel"/>
    <w:tmpl w:val="CAB0689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25480E"/>
    <w:multiLevelType w:val="hybridMultilevel"/>
    <w:tmpl w:val="48648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654A84"/>
    <w:multiLevelType w:val="hybridMultilevel"/>
    <w:tmpl w:val="E34C9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FB7A91"/>
    <w:multiLevelType w:val="hybridMultilevel"/>
    <w:tmpl w:val="C1427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1343A5"/>
    <w:multiLevelType w:val="hybridMultilevel"/>
    <w:tmpl w:val="C598D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C36EE4"/>
    <w:multiLevelType w:val="hybridMultilevel"/>
    <w:tmpl w:val="0358A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0A665D"/>
    <w:multiLevelType w:val="hybridMultilevel"/>
    <w:tmpl w:val="A9244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68F37A9"/>
    <w:multiLevelType w:val="hybridMultilevel"/>
    <w:tmpl w:val="FD32ED22"/>
    <w:lvl w:ilvl="0" w:tplc="08090001">
      <w:start w:val="1"/>
      <w:numFmt w:val="bullet"/>
      <w:lvlText w:val=""/>
      <w:lvlJc w:val="left"/>
      <w:pPr>
        <w:ind w:left="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0" w15:restartNumberingAfterBreak="0">
    <w:nsid w:val="38AB42A1"/>
    <w:multiLevelType w:val="hybridMultilevel"/>
    <w:tmpl w:val="99864EA4"/>
    <w:lvl w:ilvl="0" w:tplc="08090009">
      <w:start w:val="1"/>
      <w:numFmt w:val="bullet"/>
      <w:lvlText w:val=""/>
      <w:lvlJc w:val="left"/>
      <w:pPr>
        <w:ind w:left="360" w:hanging="360"/>
      </w:pPr>
      <w:rPr>
        <w:rFonts w:ascii="Wingdings" w:hAnsi="Wingdings" w:hint="default"/>
      </w:rPr>
    </w:lvl>
    <w:lvl w:ilvl="1" w:tplc="41E44852">
      <w:numFmt w:val="bullet"/>
      <w:lvlText w:val="-"/>
      <w:lvlJc w:val="left"/>
      <w:pPr>
        <w:ind w:left="1080" w:hanging="360"/>
      </w:pPr>
      <w:rPr>
        <w:rFonts w:ascii="Century Gothic" w:eastAsia="Calibri" w:hAnsi="Century Gothic"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CB79DC"/>
    <w:multiLevelType w:val="hybridMultilevel"/>
    <w:tmpl w:val="70829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6D1A22"/>
    <w:multiLevelType w:val="hybridMultilevel"/>
    <w:tmpl w:val="B2E6B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1447F77"/>
    <w:multiLevelType w:val="hybridMultilevel"/>
    <w:tmpl w:val="785A77C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D823CDF"/>
    <w:multiLevelType w:val="hybridMultilevel"/>
    <w:tmpl w:val="CD722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74B81"/>
    <w:multiLevelType w:val="hybridMultilevel"/>
    <w:tmpl w:val="197E44D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575893"/>
    <w:multiLevelType w:val="hybridMultilevel"/>
    <w:tmpl w:val="97A04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D04B48"/>
    <w:multiLevelType w:val="multilevel"/>
    <w:tmpl w:val="91AC1486"/>
    <w:lvl w:ilvl="0">
      <w:start w:val="1"/>
      <w:numFmt w:val="bullet"/>
      <w:lvlText w:val=""/>
      <w:lvlJc w:val="left"/>
      <w:pPr>
        <w:tabs>
          <w:tab w:val="num" w:pos="1146"/>
        </w:tabs>
        <w:ind w:left="1146" w:hanging="360"/>
      </w:pPr>
      <w:rPr>
        <w:rFonts w:ascii="Symbol" w:hAnsi="Symbol" w:hint="default"/>
        <w:sz w:val="20"/>
      </w:rPr>
    </w:lvl>
    <w:lvl w:ilvl="1">
      <w:start w:val="1"/>
      <w:numFmt w:val="bullet"/>
      <w:lvlText w:val="o"/>
      <w:lvlJc w:val="left"/>
      <w:pPr>
        <w:tabs>
          <w:tab w:val="num" w:pos="1866"/>
        </w:tabs>
        <w:ind w:left="1866" w:hanging="360"/>
      </w:pPr>
      <w:rPr>
        <w:rFonts w:ascii="Courier New" w:hAnsi="Courier New" w:cs="Times New Roman" w:hint="default"/>
        <w:sz w:val="20"/>
      </w:rPr>
    </w:lvl>
    <w:lvl w:ilvl="2">
      <w:start w:val="1"/>
      <w:numFmt w:val="bullet"/>
      <w:lvlText w:val=""/>
      <w:lvlJc w:val="left"/>
      <w:pPr>
        <w:tabs>
          <w:tab w:val="num" w:pos="2586"/>
        </w:tabs>
        <w:ind w:left="2586" w:hanging="360"/>
      </w:pPr>
      <w:rPr>
        <w:rFonts w:ascii="Wingdings" w:hAnsi="Wingdings" w:hint="default"/>
        <w:sz w:val="20"/>
      </w:rPr>
    </w:lvl>
    <w:lvl w:ilvl="3">
      <w:start w:val="1"/>
      <w:numFmt w:val="bullet"/>
      <w:lvlText w:val=""/>
      <w:lvlJc w:val="left"/>
      <w:pPr>
        <w:tabs>
          <w:tab w:val="num" w:pos="3306"/>
        </w:tabs>
        <w:ind w:left="3306" w:hanging="360"/>
      </w:pPr>
      <w:rPr>
        <w:rFonts w:ascii="Wingdings" w:hAnsi="Wingdings" w:hint="default"/>
        <w:sz w:val="20"/>
      </w:rPr>
    </w:lvl>
    <w:lvl w:ilvl="4">
      <w:start w:val="1"/>
      <w:numFmt w:val="bullet"/>
      <w:lvlText w:val=""/>
      <w:lvlJc w:val="left"/>
      <w:pPr>
        <w:tabs>
          <w:tab w:val="num" w:pos="4026"/>
        </w:tabs>
        <w:ind w:left="4026" w:hanging="360"/>
      </w:pPr>
      <w:rPr>
        <w:rFonts w:ascii="Wingdings" w:hAnsi="Wingdings" w:hint="default"/>
        <w:sz w:val="20"/>
      </w:rPr>
    </w:lvl>
    <w:lvl w:ilvl="5">
      <w:start w:val="1"/>
      <w:numFmt w:val="bullet"/>
      <w:lvlText w:val=""/>
      <w:lvlJc w:val="left"/>
      <w:pPr>
        <w:tabs>
          <w:tab w:val="num" w:pos="4746"/>
        </w:tabs>
        <w:ind w:left="4746" w:hanging="360"/>
      </w:pPr>
      <w:rPr>
        <w:rFonts w:ascii="Wingdings" w:hAnsi="Wingdings" w:hint="default"/>
        <w:sz w:val="20"/>
      </w:rPr>
    </w:lvl>
    <w:lvl w:ilvl="6">
      <w:start w:val="1"/>
      <w:numFmt w:val="bullet"/>
      <w:lvlText w:val=""/>
      <w:lvlJc w:val="left"/>
      <w:pPr>
        <w:tabs>
          <w:tab w:val="num" w:pos="5466"/>
        </w:tabs>
        <w:ind w:left="5466" w:hanging="360"/>
      </w:pPr>
      <w:rPr>
        <w:rFonts w:ascii="Wingdings" w:hAnsi="Wingdings" w:hint="default"/>
        <w:sz w:val="20"/>
      </w:rPr>
    </w:lvl>
    <w:lvl w:ilvl="7">
      <w:start w:val="1"/>
      <w:numFmt w:val="bullet"/>
      <w:lvlText w:val=""/>
      <w:lvlJc w:val="left"/>
      <w:pPr>
        <w:tabs>
          <w:tab w:val="num" w:pos="6186"/>
        </w:tabs>
        <w:ind w:left="6186" w:hanging="360"/>
      </w:pPr>
      <w:rPr>
        <w:rFonts w:ascii="Wingdings" w:hAnsi="Wingdings" w:hint="default"/>
        <w:sz w:val="20"/>
      </w:rPr>
    </w:lvl>
    <w:lvl w:ilvl="8">
      <w:start w:val="1"/>
      <w:numFmt w:val="bullet"/>
      <w:lvlText w:val=""/>
      <w:lvlJc w:val="left"/>
      <w:pPr>
        <w:tabs>
          <w:tab w:val="num" w:pos="6906"/>
        </w:tabs>
        <w:ind w:left="6906" w:hanging="360"/>
      </w:pPr>
      <w:rPr>
        <w:rFonts w:ascii="Wingdings" w:hAnsi="Wingdings" w:hint="default"/>
        <w:sz w:val="20"/>
      </w:rPr>
    </w:lvl>
  </w:abstractNum>
  <w:abstractNum w:abstractNumId="18" w15:restartNumberingAfterBreak="0">
    <w:nsid w:val="5BFC29CA"/>
    <w:multiLevelType w:val="hybridMultilevel"/>
    <w:tmpl w:val="BBA8A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84305E"/>
    <w:multiLevelType w:val="hybridMultilevel"/>
    <w:tmpl w:val="A6708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2743F6D"/>
    <w:multiLevelType w:val="hybridMultilevel"/>
    <w:tmpl w:val="12D25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CB6D05"/>
    <w:multiLevelType w:val="hybridMultilevel"/>
    <w:tmpl w:val="3760D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3380B6D"/>
    <w:multiLevelType w:val="hybridMultilevel"/>
    <w:tmpl w:val="20388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144019"/>
    <w:multiLevelType w:val="hybridMultilevel"/>
    <w:tmpl w:val="694C0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113601"/>
    <w:multiLevelType w:val="hybridMultilevel"/>
    <w:tmpl w:val="F1BAF5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A990A6F"/>
    <w:multiLevelType w:val="hybridMultilevel"/>
    <w:tmpl w:val="DB32B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401331"/>
    <w:multiLevelType w:val="hybridMultilevel"/>
    <w:tmpl w:val="DF64C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CD552FD"/>
    <w:multiLevelType w:val="hybridMultilevel"/>
    <w:tmpl w:val="EBA01C6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7E636953"/>
    <w:multiLevelType w:val="hybridMultilevel"/>
    <w:tmpl w:val="F258E11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78798627">
    <w:abstractNumId w:val="25"/>
  </w:num>
  <w:num w:numId="2" w16cid:durableId="478618511">
    <w:abstractNumId w:val="20"/>
  </w:num>
  <w:num w:numId="3" w16cid:durableId="967973842">
    <w:abstractNumId w:val="3"/>
  </w:num>
  <w:num w:numId="4" w16cid:durableId="293946074">
    <w:abstractNumId w:val="12"/>
  </w:num>
  <w:num w:numId="5" w16cid:durableId="1575969129">
    <w:abstractNumId w:val="13"/>
  </w:num>
  <w:num w:numId="6" w16cid:durableId="1723871121">
    <w:abstractNumId w:val="2"/>
  </w:num>
  <w:num w:numId="7" w16cid:durableId="1569028190">
    <w:abstractNumId w:val="0"/>
  </w:num>
  <w:num w:numId="8" w16cid:durableId="989019596">
    <w:abstractNumId w:val="4"/>
  </w:num>
  <w:num w:numId="9" w16cid:durableId="2131779638">
    <w:abstractNumId w:val="14"/>
  </w:num>
  <w:num w:numId="10" w16cid:durableId="1536649628">
    <w:abstractNumId w:val="6"/>
  </w:num>
  <w:num w:numId="11" w16cid:durableId="1346708726">
    <w:abstractNumId w:val="5"/>
  </w:num>
  <w:num w:numId="12" w16cid:durableId="51553340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6874010">
    <w:abstractNumId w:val="11"/>
  </w:num>
  <w:num w:numId="14" w16cid:durableId="741871148">
    <w:abstractNumId w:val="6"/>
  </w:num>
  <w:num w:numId="15" w16cid:durableId="339964362">
    <w:abstractNumId w:val="10"/>
  </w:num>
  <w:num w:numId="16" w16cid:durableId="2020813931">
    <w:abstractNumId w:val="28"/>
  </w:num>
  <w:num w:numId="17" w16cid:durableId="1049500162">
    <w:abstractNumId w:val="22"/>
  </w:num>
  <w:num w:numId="18" w16cid:durableId="1970623303">
    <w:abstractNumId w:val="18"/>
  </w:num>
  <w:num w:numId="19" w16cid:durableId="1987851276">
    <w:abstractNumId w:val="15"/>
  </w:num>
  <w:num w:numId="20" w16cid:durableId="610671859">
    <w:abstractNumId w:val="24"/>
  </w:num>
  <w:num w:numId="21" w16cid:durableId="540745460">
    <w:abstractNumId w:val="7"/>
  </w:num>
  <w:num w:numId="22" w16cid:durableId="1873877559">
    <w:abstractNumId w:val="1"/>
  </w:num>
  <w:num w:numId="23" w16cid:durableId="1602446056">
    <w:abstractNumId w:val="19"/>
  </w:num>
  <w:num w:numId="24" w16cid:durableId="1061904235">
    <w:abstractNumId w:val="9"/>
  </w:num>
  <w:num w:numId="25" w16cid:durableId="1395349681">
    <w:abstractNumId w:val="23"/>
  </w:num>
  <w:num w:numId="26" w16cid:durableId="811290923">
    <w:abstractNumId w:val="21"/>
  </w:num>
  <w:num w:numId="27" w16cid:durableId="1742753707">
    <w:abstractNumId w:val="26"/>
  </w:num>
  <w:num w:numId="28" w16cid:durableId="1400130856">
    <w:abstractNumId w:val="16"/>
  </w:num>
  <w:num w:numId="29" w16cid:durableId="2010979644">
    <w:abstractNumId w:val="17"/>
  </w:num>
  <w:num w:numId="30" w16cid:durableId="17423666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s-ES_tradnl"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F1D"/>
    <w:rsid w:val="000000B8"/>
    <w:rsid w:val="0000049F"/>
    <w:rsid w:val="0000097F"/>
    <w:rsid w:val="00001402"/>
    <w:rsid w:val="0000209D"/>
    <w:rsid w:val="000020B1"/>
    <w:rsid w:val="00002303"/>
    <w:rsid w:val="00002481"/>
    <w:rsid w:val="00002659"/>
    <w:rsid w:val="000028DD"/>
    <w:rsid w:val="000029A4"/>
    <w:rsid w:val="00002C39"/>
    <w:rsid w:val="00004362"/>
    <w:rsid w:val="0000459B"/>
    <w:rsid w:val="00004800"/>
    <w:rsid w:val="000062E9"/>
    <w:rsid w:val="000071E0"/>
    <w:rsid w:val="00010693"/>
    <w:rsid w:val="00011B60"/>
    <w:rsid w:val="00011D4D"/>
    <w:rsid w:val="0001282F"/>
    <w:rsid w:val="00013F22"/>
    <w:rsid w:val="00015230"/>
    <w:rsid w:val="00016B9F"/>
    <w:rsid w:val="00020295"/>
    <w:rsid w:val="0002216F"/>
    <w:rsid w:val="00022225"/>
    <w:rsid w:val="00022F1D"/>
    <w:rsid w:val="0002360A"/>
    <w:rsid w:val="000236D9"/>
    <w:rsid w:val="00023A30"/>
    <w:rsid w:val="00023AAA"/>
    <w:rsid w:val="00023B11"/>
    <w:rsid w:val="0002418D"/>
    <w:rsid w:val="00024A0F"/>
    <w:rsid w:val="000254CF"/>
    <w:rsid w:val="000272E1"/>
    <w:rsid w:val="000273A5"/>
    <w:rsid w:val="000276F7"/>
    <w:rsid w:val="00027BDD"/>
    <w:rsid w:val="00030EFA"/>
    <w:rsid w:val="00031394"/>
    <w:rsid w:val="00032074"/>
    <w:rsid w:val="00033D50"/>
    <w:rsid w:val="00033E93"/>
    <w:rsid w:val="0003550F"/>
    <w:rsid w:val="0003568D"/>
    <w:rsid w:val="000356B3"/>
    <w:rsid w:val="00035C7B"/>
    <w:rsid w:val="00037512"/>
    <w:rsid w:val="000375F0"/>
    <w:rsid w:val="00037728"/>
    <w:rsid w:val="00037858"/>
    <w:rsid w:val="00037FAA"/>
    <w:rsid w:val="00040038"/>
    <w:rsid w:val="00040633"/>
    <w:rsid w:val="0004119C"/>
    <w:rsid w:val="000412FD"/>
    <w:rsid w:val="00042226"/>
    <w:rsid w:val="0004228F"/>
    <w:rsid w:val="00042464"/>
    <w:rsid w:val="0004306F"/>
    <w:rsid w:val="00043224"/>
    <w:rsid w:val="00043812"/>
    <w:rsid w:val="00043DAF"/>
    <w:rsid w:val="00044312"/>
    <w:rsid w:val="00044AB4"/>
    <w:rsid w:val="00044E2D"/>
    <w:rsid w:val="000456EB"/>
    <w:rsid w:val="000463E0"/>
    <w:rsid w:val="00047E3E"/>
    <w:rsid w:val="00051474"/>
    <w:rsid w:val="00051D82"/>
    <w:rsid w:val="00051ED3"/>
    <w:rsid w:val="00052193"/>
    <w:rsid w:val="0005220C"/>
    <w:rsid w:val="00053D95"/>
    <w:rsid w:val="00054D49"/>
    <w:rsid w:val="00054EF6"/>
    <w:rsid w:val="00055E61"/>
    <w:rsid w:val="000564B2"/>
    <w:rsid w:val="00056E93"/>
    <w:rsid w:val="00057D4D"/>
    <w:rsid w:val="00060590"/>
    <w:rsid w:val="00062093"/>
    <w:rsid w:val="00063A88"/>
    <w:rsid w:val="0006516F"/>
    <w:rsid w:val="00065B56"/>
    <w:rsid w:val="00065CD2"/>
    <w:rsid w:val="0006739F"/>
    <w:rsid w:val="000677B6"/>
    <w:rsid w:val="0007164D"/>
    <w:rsid w:val="000729C1"/>
    <w:rsid w:val="0007337E"/>
    <w:rsid w:val="000737FD"/>
    <w:rsid w:val="00073C38"/>
    <w:rsid w:val="00073D17"/>
    <w:rsid w:val="0007447A"/>
    <w:rsid w:val="00074530"/>
    <w:rsid w:val="00074800"/>
    <w:rsid w:val="00074C8B"/>
    <w:rsid w:val="00075ECA"/>
    <w:rsid w:val="00076D79"/>
    <w:rsid w:val="00077A33"/>
    <w:rsid w:val="00080778"/>
    <w:rsid w:val="00080FF4"/>
    <w:rsid w:val="0008105E"/>
    <w:rsid w:val="000822BD"/>
    <w:rsid w:val="00082B15"/>
    <w:rsid w:val="00083139"/>
    <w:rsid w:val="00083DB0"/>
    <w:rsid w:val="000842B1"/>
    <w:rsid w:val="0008460C"/>
    <w:rsid w:val="000847BA"/>
    <w:rsid w:val="000848CE"/>
    <w:rsid w:val="00085722"/>
    <w:rsid w:val="00086C73"/>
    <w:rsid w:val="00087687"/>
    <w:rsid w:val="0009078F"/>
    <w:rsid w:val="00090B1F"/>
    <w:rsid w:val="00090D81"/>
    <w:rsid w:val="00092D7E"/>
    <w:rsid w:val="00092D9C"/>
    <w:rsid w:val="0009375E"/>
    <w:rsid w:val="0009399F"/>
    <w:rsid w:val="0009530D"/>
    <w:rsid w:val="0009606B"/>
    <w:rsid w:val="00096D85"/>
    <w:rsid w:val="0009739A"/>
    <w:rsid w:val="000974F7"/>
    <w:rsid w:val="00097524"/>
    <w:rsid w:val="000A0768"/>
    <w:rsid w:val="000A0C7B"/>
    <w:rsid w:val="000A14B7"/>
    <w:rsid w:val="000A1B50"/>
    <w:rsid w:val="000A21E2"/>
    <w:rsid w:val="000A3214"/>
    <w:rsid w:val="000A3790"/>
    <w:rsid w:val="000A4164"/>
    <w:rsid w:val="000A4386"/>
    <w:rsid w:val="000A4558"/>
    <w:rsid w:val="000A45A7"/>
    <w:rsid w:val="000A5346"/>
    <w:rsid w:val="000A7898"/>
    <w:rsid w:val="000A7FF0"/>
    <w:rsid w:val="000B05B3"/>
    <w:rsid w:val="000B0BB5"/>
    <w:rsid w:val="000B0C75"/>
    <w:rsid w:val="000B0FDE"/>
    <w:rsid w:val="000B15B4"/>
    <w:rsid w:val="000B3312"/>
    <w:rsid w:val="000B3CFA"/>
    <w:rsid w:val="000B45EB"/>
    <w:rsid w:val="000B5538"/>
    <w:rsid w:val="000B590E"/>
    <w:rsid w:val="000B7634"/>
    <w:rsid w:val="000C035F"/>
    <w:rsid w:val="000C0634"/>
    <w:rsid w:val="000C0BD7"/>
    <w:rsid w:val="000C0D8E"/>
    <w:rsid w:val="000C12F0"/>
    <w:rsid w:val="000C28C3"/>
    <w:rsid w:val="000C2D57"/>
    <w:rsid w:val="000C3367"/>
    <w:rsid w:val="000C3787"/>
    <w:rsid w:val="000C3DCD"/>
    <w:rsid w:val="000C4BAB"/>
    <w:rsid w:val="000C53C8"/>
    <w:rsid w:val="000C5408"/>
    <w:rsid w:val="000C598A"/>
    <w:rsid w:val="000C5A84"/>
    <w:rsid w:val="000C60AB"/>
    <w:rsid w:val="000C62A6"/>
    <w:rsid w:val="000C7469"/>
    <w:rsid w:val="000C7553"/>
    <w:rsid w:val="000D1292"/>
    <w:rsid w:val="000D13FE"/>
    <w:rsid w:val="000D18DD"/>
    <w:rsid w:val="000D20D0"/>
    <w:rsid w:val="000D2157"/>
    <w:rsid w:val="000D21B4"/>
    <w:rsid w:val="000D25BC"/>
    <w:rsid w:val="000D487A"/>
    <w:rsid w:val="000D5BC9"/>
    <w:rsid w:val="000D6E50"/>
    <w:rsid w:val="000D749A"/>
    <w:rsid w:val="000D7AC8"/>
    <w:rsid w:val="000E13CC"/>
    <w:rsid w:val="000E1455"/>
    <w:rsid w:val="000E1CF4"/>
    <w:rsid w:val="000E28EB"/>
    <w:rsid w:val="000E3191"/>
    <w:rsid w:val="000E3578"/>
    <w:rsid w:val="000E3BF4"/>
    <w:rsid w:val="000E409D"/>
    <w:rsid w:val="000E46F9"/>
    <w:rsid w:val="000E66B5"/>
    <w:rsid w:val="000E7CDD"/>
    <w:rsid w:val="000F01ED"/>
    <w:rsid w:val="000F0B42"/>
    <w:rsid w:val="000F1F6C"/>
    <w:rsid w:val="000F443A"/>
    <w:rsid w:val="000F49D6"/>
    <w:rsid w:val="000F533F"/>
    <w:rsid w:val="000F6161"/>
    <w:rsid w:val="000F7248"/>
    <w:rsid w:val="000F75AA"/>
    <w:rsid w:val="000F7750"/>
    <w:rsid w:val="000F7B46"/>
    <w:rsid w:val="001000D2"/>
    <w:rsid w:val="0010059F"/>
    <w:rsid w:val="00101051"/>
    <w:rsid w:val="00102086"/>
    <w:rsid w:val="001025DA"/>
    <w:rsid w:val="00103364"/>
    <w:rsid w:val="0010427D"/>
    <w:rsid w:val="001045B3"/>
    <w:rsid w:val="00104B98"/>
    <w:rsid w:val="00104D14"/>
    <w:rsid w:val="001064A6"/>
    <w:rsid w:val="001065C9"/>
    <w:rsid w:val="001066FA"/>
    <w:rsid w:val="0010705E"/>
    <w:rsid w:val="00107B25"/>
    <w:rsid w:val="0011027F"/>
    <w:rsid w:val="00110C83"/>
    <w:rsid w:val="00110DB3"/>
    <w:rsid w:val="00111BDB"/>
    <w:rsid w:val="00112408"/>
    <w:rsid w:val="001129E3"/>
    <w:rsid w:val="001132DD"/>
    <w:rsid w:val="00113FE3"/>
    <w:rsid w:val="0011480E"/>
    <w:rsid w:val="001149DA"/>
    <w:rsid w:val="001153A1"/>
    <w:rsid w:val="001155E7"/>
    <w:rsid w:val="001159A4"/>
    <w:rsid w:val="00115BA4"/>
    <w:rsid w:val="00117549"/>
    <w:rsid w:val="001179AE"/>
    <w:rsid w:val="00117D68"/>
    <w:rsid w:val="00120643"/>
    <w:rsid w:val="0012173E"/>
    <w:rsid w:val="00121EA6"/>
    <w:rsid w:val="001230D3"/>
    <w:rsid w:val="0012378E"/>
    <w:rsid w:val="00123957"/>
    <w:rsid w:val="001242F6"/>
    <w:rsid w:val="00125437"/>
    <w:rsid w:val="00126548"/>
    <w:rsid w:val="0012664D"/>
    <w:rsid w:val="00126A08"/>
    <w:rsid w:val="00126AFB"/>
    <w:rsid w:val="00127653"/>
    <w:rsid w:val="00130EBF"/>
    <w:rsid w:val="00131B7F"/>
    <w:rsid w:val="00131F0B"/>
    <w:rsid w:val="00132131"/>
    <w:rsid w:val="001321C9"/>
    <w:rsid w:val="0013381A"/>
    <w:rsid w:val="00134D6A"/>
    <w:rsid w:val="00134F2A"/>
    <w:rsid w:val="00137270"/>
    <w:rsid w:val="00140D34"/>
    <w:rsid w:val="00141F67"/>
    <w:rsid w:val="00142A21"/>
    <w:rsid w:val="00143712"/>
    <w:rsid w:val="00143A10"/>
    <w:rsid w:val="001440B5"/>
    <w:rsid w:val="0014508D"/>
    <w:rsid w:val="00145E13"/>
    <w:rsid w:val="00146219"/>
    <w:rsid w:val="00146BD2"/>
    <w:rsid w:val="00147C68"/>
    <w:rsid w:val="00147D28"/>
    <w:rsid w:val="00150085"/>
    <w:rsid w:val="00151A49"/>
    <w:rsid w:val="0015282A"/>
    <w:rsid w:val="00152F58"/>
    <w:rsid w:val="001535C9"/>
    <w:rsid w:val="0015376F"/>
    <w:rsid w:val="00153AAC"/>
    <w:rsid w:val="00154BDA"/>
    <w:rsid w:val="0015556B"/>
    <w:rsid w:val="00155F2E"/>
    <w:rsid w:val="00157A1F"/>
    <w:rsid w:val="001602F6"/>
    <w:rsid w:val="001609FE"/>
    <w:rsid w:val="00160AC7"/>
    <w:rsid w:val="00161443"/>
    <w:rsid w:val="001614D3"/>
    <w:rsid w:val="00161B3B"/>
    <w:rsid w:val="00161FC0"/>
    <w:rsid w:val="00164A56"/>
    <w:rsid w:val="00164AB9"/>
    <w:rsid w:val="00165168"/>
    <w:rsid w:val="00165894"/>
    <w:rsid w:val="00165D36"/>
    <w:rsid w:val="00166B2A"/>
    <w:rsid w:val="001675FC"/>
    <w:rsid w:val="0016773E"/>
    <w:rsid w:val="001703DC"/>
    <w:rsid w:val="00170BF2"/>
    <w:rsid w:val="00171C1D"/>
    <w:rsid w:val="00171EA0"/>
    <w:rsid w:val="0017204B"/>
    <w:rsid w:val="00172321"/>
    <w:rsid w:val="001729EC"/>
    <w:rsid w:val="00173820"/>
    <w:rsid w:val="00173F07"/>
    <w:rsid w:val="00174763"/>
    <w:rsid w:val="00174CF4"/>
    <w:rsid w:val="001750BD"/>
    <w:rsid w:val="00176A06"/>
    <w:rsid w:val="00177815"/>
    <w:rsid w:val="00181E3F"/>
    <w:rsid w:val="001824E0"/>
    <w:rsid w:val="00184723"/>
    <w:rsid w:val="00185188"/>
    <w:rsid w:val="00185998"/>
    <w:rsid w:val="0018742E"/>
    <w:rsid w:val="001922E4"/>
    <w:rsid w:val="00192669"/>
    <w:rsid w:val="0019270D"/>
    <w:rsid w:val="00193E55"/>
    <w:rsid w:val="0019509C"/>
    <w:rsid w:val="00195EAB"/>
    <w:rsid w:val="001964CC"/>
    <w:rsid w:val="0019694F"/>
    <w:rsid w:val="001A0139"/>
    <w:rsid w:val="001A128F"/>
    <w:rsid w:val="001A2166"/>
    <w:rsid w:val="001A29AD"/>
    <w:rsid w:val="001A367E"/>
    <w:rsid w:val="001A428F"/>
    <w:rsid w:val="001A4B95"/>
    <w:rsid w:val="001A610C"/>
    <w:rsid w:val="001A6197"/>
    <w:rsid w:val="001A6913"/>
    <w:rsid w:val="001B12C2"/>
    <w:rsid w:val="001B18C8"/>
    <w:rsid w:val="001B2AC8"/>
    <w:rsid w:val="001B33D5"/>
    <w:rsid w:val="001B3A29"/>
    <w:rsid w:val="001B5466"/>
    <w:rsid w:val="001B5619"/>
    <w:rsid w:val="001B6468"/>
    <w:rsid w:val="001B6BF4"/>
    <w:rsid w:val="001C0B59"/>
    <w:rsid w:val="001C0FA5"/>
    <w:rsid w:val="001C1002"/>
    <w:rsid w:val="001C143C"/>
    <w:rsid w:val="001C1ED9"/>
    <w:rsid w:val="001C254D"/>
    <w:rsid w:val="001C257C"/>
    <w:rsid w:val="001C26B9"/>
    <w:rsid w:val="001C31A9"/>
    <w:rsid w:val="001C334F"/>
    <w:rsid w:val="001C3795"/>
    <w:rsid w:val="001D045A"/>
    <w:rsid w:val="001D0B7F"/>
    <w:rsid w:val="001D1CDF"/>
    <w:rsid w:val="001D244C"/>
    <w:rsid w:val="001D4182"/>
    <w:rsid w:val="001D52BD"/>
    <w:rsid w:val="001D64F5"/>
    <w:rsid w:val="001D68DB"/>
    <w:rsid w:val="001D6E23"/>
    <w:rsid w:val="001D76C1"/>
    <w:rsid w:val="001D7FF7"/>
    <w:rsid w:val="001E170A"/>
    <w:rsid w:val="001E2BA7"/>
    <w:rsid w:val="001E2E22"/>
    <w:rsid w:val="001E31E6"/>
    <w:rsid w:val="001E32B6"/>
    <w:rsid w:val="001E51AA"/>
    <w:rsid w:val="001E5F1B"/>
    <w:rsid w:val="001E7471"/>
    <w:rsid w:val="001F0062"/>
    <w:rsid w:val="001F015A"/>
    <w:rsid w:val="001F05FD"/>
    <w:rsid w:val="001F083E"/>
    <w:rsid w:val="001F12DA"/>
    <w:rsid w:val="001F1773"/>
    <w:rsid w:val="001F1841"/>
    <w:rsid w:val="001F1DA1"/>
    <w:rsid w:val="001F28F9"/>
    <w:rsid w:val="001F3D93"/>
    <w:rsid w:val="001F3E7E"/>
    <w:rsid w:val="001F44DB"/>
    <w:rsid w:val="001F4FBF"/>
    <w:rsid w:val="001F582C"/>
    <w:rsid w:val="001F5AEE"/>
    <w:rsid w:val="001F64C5"/>
    <w:rsid w:val="001F6741"/>
    <w:rsid w:val="001F6BA7"/>
    <w:rsid w:val="001F6EDA"/>
    <w:rsid w:val="001F7612"/>
    <w:rsid w:val="0020040C"/>
    <w:rsid w:val="0020271E"/>
    <w:rsid w:val="00202A62"/>
    <w:rsid w:val="00203A2D"/>
    <w:rsid w:val="00204309"/>
    <w:rsid w:val="00204A67"/>
    <w:rsid w:val="00205B3F"/>
    <w:rsid w:val="00205D6E"/>
    <w:rsid w:val="00207028"/>
    <w:rsid w:val="00207799"/>
    <w:rsid w:val="00210CF8"/>
    <w:rsid w:val="00210DD6"/>
    <w:rsid w:val="002112B4"/>
    <w:rsid w:val="00213800"/>
    <w:rsid w:val="00213CB2"/>
    <w:rsid w:val="002146D7"/>
    <w:rsid w:val="00215244"/>
    <w:rsid w:val="00215C19"/>
    <w:rsid w:val="00216C0B"/>
    <w:rsid w:val="00216C66"/>
    <w:rsid w:val="0021713C"/>
    <w:rsid w:val="00220A2F"/>
    <w:rsid w:val="00220A72"/>
    <w:rsid w:val="00220DFB"/>
    <w:rsid w:val="0022433E"/>
    <w:rsid w:val="00224C7C"/>
    <w:rsid w:val="00226468"/>
    <w:rsid w:val="0022662F"/>
    <w:rsid w:val="00226802"/>
    <w:rsid w:val="002272E0"/>
    <w:rsid w:val="0023001A"/>
    <w:rsid w:val="002311FE"/>
    <w:rsid w:val="00231AF6"/>
    <w:rsid w:val="00231B63"/>
    <w:rsid w:val="00231DE3"/>
    <w:rsid w:val="00232392"/>
    <w:rsid w:val="00232A1B"/>
    <w:rsid w:val="0023345A"/>
    <w:rsid w:val="0023376C"/>
    <w:rsid w:val="002351B3"/>
    <w:rsid w:val="002351F3"/>
    <w:rsid w:val="00235634"/>
    <w:rsid w:val="0023756A"/>
    <w:rsid w:val="00241D76"/>
    <w:rsid w:val="00242150"/>
    <w:rsid w:val="00242FAB"/>
    <w:rsid w:val="00243045"/>
    <w:rsid w:val="00244CCD"/>
    <w:rsid w:val="00244E03"/>
    <w:rsid w:val="00245966"/>
    <w:rsid w:val="002466A5"/>
    <w:rsid w:val="0024670A"/>
    <w:rsid w:val="00250B46"/>
    <w:rsid w:val="0025201F"/>
    <w:rsid w:val="00253588"/>
    <w:rsid w:val="00253A3E"/>
    <w:rsid w:val="00254CAC"/>
    <w:rsid w:val="00254DB2"/>
    <w:rsid w:val="002556AA"/>
    <w:rsid w:val="00256971"/>
    <w:rsid w:val="0025710C"/>
    <w:rsid w:val="0025748C"/>
    <w:rsid w:val="00257CD2"/>
    <w:rsid w:val="00260391"/>
    <w:rsid w:val="002608E6"/>
    <w:rsid w:val="002613B0"/>
    <w:rsid w:val="00261403"/>
    <w:rsid w:val="00262071"/>
    <w:rsid w:val="0026491F"/>
    <w:rsid w:val="00265190"/>
    <w:rsid w:val="002651FF"/>
    <w:rsid w:val="002654ED"/>
    <w:rsid w:val="00266B4E"/>
    <w:rsid w:val="002675D0"/>
    <w:rsid w:val="002678F1"/>
    <w:rsid w:val="00267AD3"/>
    <w:rsid w:val="0027061D"/>
    <w:rsid w:val="002710A5"/>
    <w:rsid w:val="002715ED"/>
    <w:rsid w:val="00271C46"/>
    <w:rsid w:val="00272A96"/>
    <w:rsid w:val="00273E0D"/>
    <w:rsid w:val="0027443F"/>
    <w:rsid w:val="002749EF"/>
    <w:rsid w:val="002750A1"/>
    <w:rsid w:val="00275566"/>
    <w:rsid w:val="00275934"/>
    <w:rsid w:val="00276E8A"/>
    <w:rsid w:val="00277BA3"/>
    <w:rsid w:val="00280157"/>
    <w:rsid w:val="002803EE"/>
    <w:rsid w:val="00280DE3"/>
    <w:rsid w:val="0028260B"/>
    <w:rsid w:val="002843D1"/>
    <w:rsid w:val="00284F9A"/>
    <w:rsid w:val="0028592B"/>
    <w:rsid w:val="00286C2C"/>
    <w:rsid w:val="00286E75"/>
    <w:rsid w:val="00296229"/>
    <w:rsid w:val="0029651B"/>
    <w:rsid w:val="002970A0"/>
    <w:rsid w:val="002A049C"/>
    <w:rsid w:val="002A0A16"/>
    <w:rsid w:val="002A0B67"/>
    <w:rsid w:val="002A0DF3"/>
    <w:rsid w:val="002A1E68"/>
    <w:rsid w:val="002A2C1F"/>
    <w:rsid w:val="002A3622"/>
    <w:rsid w:val="002A4BE7"/>
    <w:rsid w:val="002A58F3"/>
    <w:rsid w:val="002A6212"/>
    <w:rsid w:val="002A7484"/>
    <w:rsid w:val="002B0486"/>
    <w:rsid w:val="002B0975"/>
    <w:rsid w:val="002B2070"/>
    <w:rsid w:val="002B23BB"/>
    <w:rsid w:val="002B2E3A"/>
    <w:rsid w:val="002B3A6B"/>
    <w:rsid w:val="002B3BDE"/>
    <w:rsid w:val="002B6F4D"/>
    <w:rsid w:val="002B753A"/>
    <w:rsid w:val="002B7605"/>
    <w:rsid w:val="002B7AB7"/>
    <w:rsid w:val="002B7DB2"/>
    <w:rsid w:val="002C10E2"/>
    <w:rsid w:val="002C1393"/>
    <w:rsid w:val="002C1C28"/>
    <w:rsid w:val="002C2479"/>
    <w:rsid w:val="002C270A"/>
    <w:rsid w:val="002C3023"/>
    <w:rsid w:val="002C3908"/>
    <w:rsid w:val="002C48AA"/>
    <w:rsid w:val="002C4B9D"/>
    <w:rsid w:val="002C5DC7"/>
    <w:rsid w:val="002C7D0C"/>
    <w:rsid w:val="002D0D72"/>
    <w:rsid w:val="002D147F"/>
    <w:rsid w:val="002D1AEE"/>
    <w:rsid w:val="002D242B"/>
    <w:rsid w:val="002D2A7C"/>
    <w:rsid w:val="002D2BB1"/>
    <w:rsid w:val="002D3409"/>
    <w:rsid w:val="002D3ED4"/>
    <w:rsid w:val="002D4B08"/>
    <w:rsid w:val="002D4B1C"/>
    <w:rsid w:val="002D71F4"/>
    <w:rsid w:val="002D7AB1"/>
    <w:rsid w:val="002D7DDF"/>
    <w:rsid w:val="002E00C3"/>
    <w:rsid w:val="002E0B8F"/>
    <w:rsid w:val="002E0CDB"/>
    <w:rsid w:val="002E0D88"/>
    <w:rsid w:val="002E10D4"/>
    <w:rsid w:val="002E1AC1"/>
    <w:rsid w:val="002E1E2B"/>
    <w:rsid w:val="002E34A6"/>
    <w:rsid w:val="002E4A26"/>
    <w:rsid w:val="002E4D54"/>
    <w:rsid w:val="002E5979"/>
    <w:rsid w:val="002E6402"/>
    <w:rsid w:val="002E6F1D"/>
    <w:rsid w:val="002E753E"/>
    <w:rsid w:val="002E7D27"/>
    <w:rsid w:val="002F122E"/>
    <w:rsid w:val="002F1D33"/>
    <w:rsid w:val="002F1DFB"/>
    <w:rsid w:val="002F2517"/>
    <w:rsid w:val="002F3BC4"/>
    <w:rsid w:val="002F3EA8"/>
    <w:rsid w:val="002F42C1"/>
    <w:rsid w:val="002F4D01"/>
    <w:rsid w:val="002F50E1"/>
    <w:rsid w:val="002F5164"/>
    <w:rsid w:val="002F524A"/>
    <w:rsid w:val="002F6853"/>
    <w:rsid w:val="002F6ECA"/>
    <w:rsid w:val="002F76B3"/>
    <w:rsid w:val="003009CB"/>
    <w:rsid w:val="00301F8E"/>
    <w:rsid w:val="003021E6"/>
    <w:rsid w:val="00303FF7"/>
    <w:rsid w:val="00304496"/>
    <w:rsid w:val="00304DDC"/>
    <w:rsid w:val="003051E3"/>
    <w:rsid w:val="00305BFB"/>
    <w:rsid w:val="003064FC"/>
    <w:rsid w:val="00306B23"/>
    <w:rsid w:val="00306E3C"/>
    <w:rsid w:val="00307478"/>
    <w:rsid w:val="00307DC2"/>
    <w:rsid w:val="003106EB"/>
    <w:rsid w:val="00310D0A"/>
    <w:rsid w:val="00310EF9"/>
    <w:rsid w:val="00311252"/>
    <w:rsid w:val="00312361"/>
    <w:rsid w:val="003126DB"/>
    <w:rsid w:val="00312C5B"/>
    <w:rsid w:val="003142AD"/>
    <w:rsid w:val="003143C3"/>
    <w:rsid w:val="00315AA2"/>
    <w:rsid w:val="00316140"/>
    <w:rsid w:val="003165CF"/>
    <w:rsid w:val="0031776C"/>
    <w:rsid w:val="003177D9"/>
    <w:rsid w:val="003208EF"/>
    <w:rsid w:val="00321154"/>
    <w:rsid w:val="00321C4C"/>
    <w:rsid w:val="00321C97"/>
    <w:rsid w:val="00323B8E"/>
    <w:rsid w:val="00324470"/>
    <w:rsid w:val="00324975"/>
    <w:rsid w:val="00325ED1"/>
    <w:rsid w:val="003272EB"/>
    <w:rsid w:val="00332C58"/>
    <w:rsid w:val="003331FD"/>
    <w:rsid w:val="0033407B"/>
    <w:rsid w:val="00335463"/>
    <w:rsid w:val="003359F5"/>
    <w:rsid w:val="00336619"/>
    <w:rsid w:val="0033772C"/>
    <w:rsid w:val="003401D9"/>
    <w:rsid w:val="00340997"/>
    <w:rsid w:val="00340E35"/>
    <w:rsid w:val="003420F3"/>
    <w:rsid w:val="00343379"/>
    <w:rsid w:val="003433FF"/>
    <w:rsid w:val="00344495"/>
    <w:rsid w:val="003446E5"/>
    <w:rsid w:val="00344F75"/>
    <w:rsid w:val="003457F6"/>
    <w:rsid w:val="00345B01"/>
    <w:rsid w:val="00345CCA"/>
    <w:rsid w:val="00347166"/>
    <w:rsid w:val="00347814"/>
    <w:rsid w:val="00350221"/>
    <w:rsid w:val="00351C22"/>
    <w:rsid w:val="00351E02"/>
    <w:rsid w:val="003520F9"/>
    <w:rsid w:val="003542E0"/>
    <w:rsid w:val="00355010"/>
    <w:rsid w:val="0035592D"/>
    <w:rsid w:val="0035671A"/>
    <w:rsid w:val="00356979"/>
    <w:rsid w:val="0036018F"/>
    <w:rsid w:val="003609EC"/>
    <w:rsid w:val="00361064"/>
    <w:rsid w:val="003617FD"/>
    <w:rsid w:val="00361B6E"/>
    <w:rsid w:val="003633D6"/>
    <w:rsid w:val="00364370"/>
    <w:rsid w:val="00365251"/>
    <w:rsid w:val="0036541A"/>
    <w:rsid w:val="00365D3F"/>
    <w:rsid w:val="00366358"/>
    <w:rsid w:val="00367729"/>
    <w:rsid w:val="0037186F"/>
    <w:rsid w:val="003719A8"/>
    <w:rsid w:val="00372910"/>
    <w:rsid w:val="00373AD8"/>
    <w:rsid w:val="0037420A"/>
    <w:rsid w:val="003742DF"/>
    <w:rsid w:val="00375147"/>
    <w:rsid w:val="00375741"/>
    <w:rsid w:val="0037625A"/>
    <w:rsid w:val="003763B4"/>
    <w:rsid w:val="00377D01"/>
    <w:rsid w:val="0038073D"/>
    <w:rsid w:val="00380811"/>
    <w:rsid w:val="00381FF4"/>
    <w:rsid w:val="00382DF2"/>
    <w:rsid w:val="00383037"/>
    <w:rsid w:val="003832FE"/>
    <w:rsid w:val="003835FE"/>
    <w:rsid w:val="00384690"/>
    <w:rsid w:val="00384A51"/>
    <w:rsid w:val="00384FA9"/>
    <w:rsid w:val="00385377"/>
    <w:rsid w:val="003870A8"/>
    <w:rsid w:val="00387751"/>
    <w:rsid w:val="0038787F"/>
    <w:rsid w:val="00392A7B"/>
    <w:rsid w:val="00392D64"/>
    <w:rsid w:val="00393D48"/>
    <w:rsid w:val="00393D9D"/>
    <w:rsid w:val="00393E34"/>
    <w:rsid w:val="0039493A"/>
    <w:rsid w:val="00395173"/>
    <w:rsid w:val="003952C5"/>
    <w:rsid w:val="00396849"/>
    <w:rsid w:val="0039749E"/>
    <w:rsid w:val="00397D5A"/>
    <w:rsid w:val="003A0C13"/>
    <w:rsid w:val="003A1EBB"/>
    <w:rsid w:val="003A24B0"/>
    <w:rsid w:val="003A442E"/>
    <w:rsid w:val="003A44D7"/>
    <w:rsid w:val="003A4AC3"/>
    <w:rsid w:val="003A55CC"/>
    <w:rsid w:val="003A69E9"/>
    <w:rsid w:val="003A751E"/>
    <w:rsid w:val="003B0E16"/>
    <w:rsid w:val="003B13FE"/>
    <w:rsid w:val="003B1B11"/>
    <w:rsid w:val="003B21C2"/>
    <w:rsid w:val="003B252A"/>
    <w:rsid w:val="003B4AE1"/>
    <w:rsid w:val="003B5F93"/>
    <w:rsid w:val="003B5F9F"/>
    <w:rsid w:val="003B7F0B"/>
    <w:rsid w:val="003C0157"/>
    <w:rsid w:val="003C0746"/>
    <w:rsid w:val="003C0D7C"/>
    <w:rsid w:val="003C0DBD"/>
    <w:rsid w:val="003C19A7"/>
    <w:rsid w:val="003C255E"/>
    <w:rsid w:val="003C2564"/>
    <w:rsid w:val="003C29F3"/>
    <w:rsid w:val="003C4076"/>
    <w:rsid w:val="003C4B36"/>
    <w:rsid w:val="003C5383"/>
    <w:rsid w:val="003C61C2"/>
    <w:rsid w:val="003C65AC"/>
    <w:rsid w:val="003C66E9"/>
    <w:rsid w:val="003C6A94"/>
    <w:rsid w:val="003C6D00"/>
    <w:rsid w:val="003D016C"/>
    <w:rsid w:val="003D03D3"/>
    <w:rsid w:val="003D0A17"/>
    <w:rsid w:val="003D10D6"/>
    <w:rsid w:val="003D5273"/>
    <w:rsid w:val="003D573F"/>
    <w:rsid w:val="003D5AC3"/>
    <w:rsid w:val="003D661E"/>
    <w:rsid w:val="003D6DC7"/>
    <w:rsid w:val="003D7F91"/>
    <w:rsid w:val="003E028A"/>
    <w:rsid w:val="003E0A70"/>
    <w:rsid w:val="003E0C8E"/>
    <w:rsid w:val="003E0DAB"/>
    <w:rsid w:val="003E2EA7"/>
    <w:rsid w:val="003E2FD7"/>
    <w:rsid w:val="003E343B"/>
    <w:rsid w:val="003E7E40"/>
    <w:rsid w:val="003F071F"/>
    <w:rsid w:val="003F1D5E"/>
    <w:rsid w:val="003F24D5"/>
    <w:rsid w:val="003F2A2D"/>
    <w:rsid w:val="003F3069"/>
    <w:rsid w:val="003F4832"/>
    <w:rsid w:val="003F546E"/>
    <w:rsid w:val="003F5A1E"/>
    <w:rsid w:val="003F5D3A"/>
    <w:rsid w:val="003F5EF8"/>
    <w:rsid w:val="003F6B35"/>
    <w:rsid w:val="003F738F"/>
    <w:rsid w:val="003F7A0B"/>
    <w:rsid w:val="00400E42"/>
    <w:rsid w:val="004016F2"/>
    <w:rsid w:val="0040191A"/>
    <w:rsid w:val="00401B54"/>
    <w:rsid w:val="004022A5"/>
    <w:rsid w:val="004026E4"/>
    <w:rsid w:val="00402C68"/>
    <w:rsid w:val="00402D01"/>
    <w:rsid w:val="00402F25"/>
    <w:rsid w:val="00403C14"/>
    <w:rsid w:val="0040450E"/>
    <w:rsid w:val="00405931"/>
    <w:rsid w:val="00405A53"/>
    <w:rsid w:val="00410FA2"/>
    <w:rsid w:val="00411593"/>
    <w:rsid w:val="00412C53"/>
    <w:rsid w:val="00412C9C"/>
    <w:rsid w:val="00413CA5"/>
    <w:rsid w:val="00414591"/>
    <w:rsid w:val="00415455"/>
    <w:rsid w:val="00417630"/>
    <w:rsid w:val="00417692"/>
    <w:rsid w:val="004202D0"/>
    <w:rsid w:val="004209D1"/>
    <w:rsid w:val="00420E72"/>
    <w:rsid w:val="004235FD"/>
    <w:rsid w:val="00425515"/>
    <w:rsid w:val="0042642C"/>
    <w:rsid w:val="00427870"/>
    <w:rsid w:val="00427CDD"/>
    <w:rsid w:val="00430210"/>
    <w:rsid w:val="0043094A"/>
    <w:rsid w:val="00430FBF"/>
    <w:rsid w:val="0043181D"/>
    <w:rsid w:val="00432F0D"/>
    <w:rsid w:val="00432F78"/>
    <w:rsid w:val="004336E6"/>
    <w:rsid w:val="00433B54"/>
    <w:rsid w:val="00433F18"/>
    <w:rsid w:val="00434526"/>
    <w:rsid w:val="004347DA"/>
    <w:rsid w:val="004357CC"/>
    <w:rsid w:val="00436778"/>
    <w:rsid w:val="00437E9D"/>
    <w:rsid w:val="00437FC7"/>
    <w:rsid w:val="0044079C"/>
    <w:rsid w:val="00440940"/>
    <w:rsid w:val="00440B3A"/>
    <w:rsid w:val="00440F42"/>
    <w:rsid w:val="00441D71"/>
    <w:rsid w:val="00441E64"/>
    <w:rsid w:val="00443C2B"/>
    <w:rsid w:val="00444D5D"/>
    <w:rsid w:val="00444E09"/>
    <w:rsid w:val="00444E9C"/>
    <w:rsid w:val="00445C43"/>
    <w:rsid w:val="00446561"/>
    <w:rsid w:val="0044704B"/>
    <w:rsid w:val="004506EA"/>
    <w:rsid w:val="00450F82"/>
    <w:rsid w:val="00451A67"/>
    <w:rsid w:val="00451D1A"/>
    <w:rsid w:val="0045242C"/>
    <w:rsid w:val="00452DAC"/>
    <w:rsid w:val="0045340C"/>
    <w:rsid w:val="0045475C"/>
    <w:rsid w:val="00455484"/>
    <w:rsid w:val="00456799"/>
    <w:rsid w:val="00460862"/>
    <w:rsid w:val="00464070"/>
    <w:rsid w:val="004662E3"/>
    <w:rsid w:val="00466E02"/>
    <w:rsid w:val="00467513"/>
    <w:rsid w:val="00467884"/>
    <w:rsid w:val="004701B1"/>
    <w:rsid w:val="00471A98"/>
    <w:rsid w:val="00471BBA"/>
    <w:rsid w:val="004736C9"/>
    <w:rsid w:val="00473871"/>
    <w:rsid w:val="00474095"/>
    <w:rsid w:val="004740EE"/>
    <w:rsid w:val="00474BF9"/>
    <w:rsid w:val="00474FB2"/>
    <w:rsid w:val="004750CF"/>
    <w:rsid w:val="00475CD2"/>
    <w:rsid w:val="004769F6"/>
    <w:rsid w:val="004770C2"/>
    <w:rsid w:val="00477BAF"/>
    <w:rsid w:val="004810E9"/>
    <w:rsid w:val="004819C6"/>
    <w:rsid w:val="00481AB4"/>
    <w:rsid w:val="00481EDC"/>
    <w:rsid w:val="004842C9"/>
    <w:rsid w:val="00485656"/>
    <w:rsid w:val="00485832"/>
    <w:rsid w:val="00486C03"/>
    <w:rsid w:val="00486E06"/>
    <w:rsid w:val="00486F6E"/>
    <w:rsid w:val="004874E9"/>
    <w:rsid w:val="00487ED4"/>
    <w:rsid w:val="0049096E"/>
    <w:rsid w:val="00490E2D"/>
    <w:rsid w:val="00490E7F"/>
    <w:rsid w:val="004914B0"/>
    <w:rsid w:val="004925DF"/>
    <w:rsid w:val="00492727"/>
    <w:rsid w:val="0049274B"/>
    <w:rsid w:val="00492EDF"/>
    <w:rsid w:val="004932B7"/>
    <w:rsid w:val="004932E3"/>
    <w:rsid w:val="00493588"/>
    <w:rsid w:val="004945AC"/>
    <w:rsid w:val="00494ADE"/>
    <w:rsid w:val="00494BBB"/>
    <w:rsid w:val="00494C60"/>
    <w:rsid w:val="0049512E"/>
    <w:rsid w:val="00496B6E"/>
    <w:rsid w:val="00497175"/>
    <w:rsid w:val="004A0002"/>
    <w:rsid w:val="004A03D7"/>
    <w:rsid w:val="004A05DE"/>
    <w:rsid w:val="004A097D"/>
    <w:rsid w:val="004A12F8"/>
    <w:rsid w:val="004A1B52"/>
    <w:rsid w:val="004A1C91"/>
    <w:rsid w:val="004A2FB7"/>
    <w:rsid w:val="004A2FC1"/>
    <w:rsid w:val="004A335E"/>
    <w:rsid w:val="004A360B"/>
    <w:rsid w:val="004A3B29"/>
    <w:rsid w:val="004A629B"/>
    <w:rsid w:val="004A6C05"/>
    <w:rsid w:val="004B0BD3"/>
    <w:rsid w:val="004B1B9C"/>
    <w:rsid w:val="004B2FF3"/>
    <w:rsid w:val="004B37BB"/>
    <w:rsid w:val="004B3E75"/>
    <w:rsid w:val="004B4407"/>
    <w:rsid w:val="004B4ACB"/>
    <w:rsid w:val="004B514C"/>
    <w:rsid w:val="004B52CA"/>
    <w:rsid w:val="004B69B3"/>
    <w:rsid w:val="004B70C4"/>
    <w:rsid w:val="004B7A68"/>
    <w:rsid w:val="004C0426"/>
    <w:rsid w:val="004C155C"/>
    <w:rsid w:val="004C1E90"/>
    <w:rsid w:val="004C2B74"/>
    <w:rsid w:val="004C48F4"/>
    <w:rsid w:val="004C5088"/>
    <w:rsid w:val="004C58CF"/>
    <w:rsid w:val="004C62B5"/>
    <w:rsid w:val="004C6347"/>
    <w:rsid w:val="004C6746"/>
    <w:rsid w:val="004D05DD"/>
    <w:rsid w:val="004D1184"/>
    <w:rsid w:val="004D2EB3"/>
    <w:rsid w:val="004D3ABF"/>
    <w:rsid w:val="004D3DA2"/>
    <w:rsid w:val="004D4DA6"/>
    <w:rsid w:val="004D5367"/>
    <w:rsid w:val="004D5CA3"/>
    <w:rsid w:val="004D632F"/>
    <w:rsid w:val="004D7887"/>
    <w:rsid w:val="004E0BB5"/>
    <w:rsid w:val="004E0EBA"/>
    <w:rsid w:val="004E1767"/>
    <w:rsid w:val="004E1C08"/>
    <w:rsid w:val="004E1EE0"/>
    <w:rsid w:val="004E263C"/>
    <w:rsid w:val="004E429F"/>
    <w:rsid w:val="004E4985"/>
    <w:rsid w:val="004E4F0D"/>
    <w:rsid w:val="004E6649"/>
    <w:rsid w:val="004F00DE"/>
    <w:rsid w:val="004F06E3"/>
    <w:rsid w:val="004F1F9A"/>
    <w:rsid w:val="004F2E03"/>
    <w:rsid w:val="004F301A"/>
    <w:rsid w:val="004F3B7A"/>
    <w:rsid w:val="004F4098"/>
    <w:rsid w:val="004F551C"/>
    <w:rsid w:val="004F5785"/>
    <w:rsid w:val="004F68DC"/>
    <w:rsid w:val="004F6938"/>
    <w:rsid w:val="004F7409"/>
    <w:rsid w:val="004F76AC"/>
    <w:rsid w:val="004F7947"/>
    <w:rsid w:val="004F7B76"/>
    <w:rsid w:val="004F7D21"/>
    <w:rsid w:val="0050006B"/>
    <w:rsid w:val="005001A1"/>
    <w:rsid w:val="0050056B"/>
    <w:rsid w:val="0050116D"/>
    <w:rsid w:val="005020CE"/>
    <w:rsid w:val="00502468"/>
    <w:rsid w:val="00505904"/>
    <w:rsid w:val="005061AD"/>
    <w:rsid w:val="005062A2"/>
    <w:rsid w:val="005108E7"/>
    <w:rsid w:val="00511379"/>
    <w:rsid w:val="00511D6D"/>
    <w:rsid w:val="00511DC7"/>
    <w:rsid w:val="005124D6"/>
    <w:rsid w:val="00514C30"/>
    <w:rsid w:val="005179FB"/>
    <w:rsid w:val="00520A2B"/>
    <w:rsid w:val="0052107E"/>
    <w:rsid w:val="005213EC"/>
    <w:rsid w:val="00523D34"/>
    <w:rsid w:val="00525356"/>
    <w:rsid w:val="005257A6"/>
    <w:rsid w:val="00525A82"/>
    <w:rsid w:val="00525FCD"/>
    <w:rsid w:val="00526314"/>
    <w:rsid w:val="00527B23"/>
    <w:rsid w:val="00527E4C"/>
    <w:rsid w:val="005307CD"/>
    <w:rsid w:val="00531B48"/>
    <w:rsid w:val="00533131"/>
    <w:rsid w:val="00534974"/>
    <w:rsid w:val="0053503B"/>
    <w:rsid w:val="0053588E"/>
    <w:rsid w:val="00535C1B"/>
    <w:rsid w:val="00536734"/>
    <w:rsid w:val="005378A8"/>
    <w:rsid w:val="00537A65"/>
    <w:rsid w:val="00537B41"/>
    <w:rsid w:val="005404DE"/>
    <w:rsid w:val="00541A42"/>
    <w:rsid w:val="005424EF"/>
    <w:rsid w:val="00542C6D"/>
    <w:rsid w:val="005437B5"/>
    <w:rsid w:val="00543CAC"/>
    <w:rsid w:val="00543D38"/>
    <w:rsid w:val="005447F4"/>
    <w:rsid w:val="00544B13"/>
    <w:rsid w:val="005462E8"/>
    <w:rsid w:val="00547F01"/>
    <w:rsid w:val="00550584"/>
    <w:rsid w:val="005513AD"/>
    <w:rsid w:val="005518F5"/>
    <w:rsid w:val="005525F3"/>
    <w:rsid w:val="00552FC5"/>
    <w:rsid w:val="005531EA"/>
    <w:rsid w:val="005541C7"/>
    <w:rsid w:val="005547D2"/>
    <w:rsid w:val="00554F2E"/>
    <w:rsid w:val="00556315"/>
    <w:rsid w:val="005568D1"/>
    <w:rsid w:val="00556C84"/>
    <w:rsid w:val="00556D23"/>
    <w:rsid w:val="0056060B"/>
    <w:rsid w:val="00561BBF"/>
    <w:rsid w:val="0056203C"/>
    <w:rsid w:val="0056273D"/>
    <w:rsid w:val="00563C85"/>
    <w:rsid w:val="00564AD9"/>
    <w:rsid w:val="005657C6"/>
    <w:rsid w:val="00566895"/>
    <w:rsid w:val="00566DFB"/>
    <w:rsid w:val="0057056C"/>
    <w:rsid w:val="00570968"/>
    <w:rsid w:val="00570D64"/>
    <w:rsid w:val="00571AA8"/>
    <w:rsid w:val="00572460"/>
    <w:rsid w:val="00572C0B"/>
    <w:rsid w:val="00573CAA"/>
    <w:rsid w:val="0057485D"/>
    <w:rsid w:val="00574CF9"/>
    <w:rsid w:val="00574F4A"/>
    <w:rsid w:val="00575750"/>
    <w:rsid w:val="00575F51"/>
    <w:rsid w:val="00576409"/>
    <w:rsid w:val="00576A50"/>
    <w:rsid w:val="00577952"/>
    <w:rsid w:val="00577F88"/>
    <w:rsid w:val="00577FFB"/>
    <w:rsid w:val="00580F39"/>
    <w:rsid w:val="00581999"/>
    <w:rsid w:val="0058282D"/>
    <w:rsid w:val="005836BA"/>
    <w:rsid w:val="0058637F"/>
    <w:rsid w:val="005866E2"/>
    <w:rsid w:val="0058676A"/>
    <w:rsid w:val="00587044"/>
    <w:rsid w:val="0058754A"/>
    <w:rsid w:val="00587B13"/>
    <w:rsid w:val="00587D85"/>
    <w:rsid w:val="00587ECE"/>
    <w:rsid w:val="00591342"/>
    <w:rsid w:val="0059215C"/>
    <w:rsid w:val="00592EBC"/>
    <w:rsid w:val="005931FE"/>
    <w:rsid w:val="00593478"/>
    <w:rsid w:val="005943DF"/>
    <w:rsid w:val="00595451"/>
    <w:rsid w:val="00595A1C"/>
    <w:rsid w:val="005A3B08"/>
    <w:rsid w:val="005A4423"/>
    <w:rsid w:val="005A5082"/>
    <w:rsid w:val="005A515F"/>
    <w:rsid w:val="005A74E9"/>
    <w:rsid w:val="005A7AEE"/>
    <w:rsid w:val="005B0C25"/>
    <w:rsid w:val="005B2A3A"/>
    <w:rsid w:val="005B2BF3"/>
    <w:rsid w:val="005B4E32"/>
    <w:rsid w:val="005B518C"/>
    <w:rsid w:val="005B56A2"/>
    <w:rsid w:val="005B65F9"/>
    <w:rsid w:val="005B6AE3"/>
    <w:rsid w:val="005B6DC7"/>
    <w:rsid w:val="005C0082"/>
    <w:rsid w:val="005C06C8"/>
    <w:rsid w:val="005C0E63"/>
    <w:rsid w:val="005C1DDF"/>
    <w:rsid w:val="005C273B"/>
    <w:rsid w:val="005C2CFE"/>
    <w:rsid w:val="005C30C1"/>
    <w:rsid w:val="005C35D6"/>
    <w:rsid w:val="005C36E4"/>
    <w:rsid w:val="005C39F7"/>
    <w:rsid w:val="005C3D1F"/>
    <w:rsid w:val="005C65AD"/>
    <w:rsid w:val="005C6672"/>
    <w:rsid w:val="005C7F8A"/>
    <w:rsid w:val="005D00B5"/>
    <w:rsid w:val="005D033F"/>
    <w:rsid w:val="005D060C"/>
    <w:rsid w:val="005D0D0A"/>
    <w:rsid w:val="005D1301"/>
    <w:rsid w:val="005D217F"/>
    <w:rsid w:val="005D2ACE"/>
    <w:rsid w:val="005D31B7"/>
    <w:rsid w:val="005D4C26"/>
    <w:rsid w:val="005D52FE"/>
    <w:rsid w:val="005D5C91"/>
    <w:rsid w:val="005D611D"/>
    <w:rsid w:val="005D665B"/>
    <w:rsid w:val="005D6F02"/>
    <w:rsid w:val="005D774A"/>
    <w:rsid w:val="005D7A4D"/>
    <w:rsid w:val="005E15BB"/>
    <w:rsid w:val="005E25D7"/>
    <w:rsid w:val="005E33C0"/>
    <w:rsid w:val="005E34A7"/>
    <w:rsid w:val="005E371D"/>
    <w:rsid w:val="005E5079"/>
    <w:rsid w:val="005E5259"/>
    <w:rsid w:val="005E6A1A"/>
    <w:rsid w:val="005F020A"/>
    <w:rsid w:val="005F0E3A"/>
    <w:rsid w:val="005F2336"/>
    <w:rsid w:val="005F25BD"/>
    <w:rsid w:val="005F27E6"/>
    <w:rsid w:val="005F2949"/>
    <w:rsid w:val="005F4510"/>
    <w:rsid w:val="005F4711"/>
    <w:rsid w:val="005F4E9E"/>
    <w:rsid w:val="005F5569"/>
    <w:rsid w:val="005F6D26"/>
    <w:rsid w:val="005F71EA"/>
    <w:rsid w:val="006005C2"/>
    <w:rsid w:val="00600D44"/>
    <w:rsid w:val="00600D57"/>
    <w:rsid w:val="00600F36"/>
    <w:rsid w:val="006029A6"/>
    <w:rsid w:val="00602F11"/>
    <w:rsid w:val="0060434B"/>
    <w:rsid w:val="00605559"/>
    <w:rsid w:val="006057CA"/>
    <w:rsid w:val="00605F25"/>
    <w:rsid w:val="006063EB"/>
    <w:rsid w:val="00606445"/>
    <w:rsid w:val="00606F35"/>
    <w:rsid w:val="006072B1"/>
    <w:rsid w:val="00607644"/>
    <w:rsid w:val="00607751"/>
    <w:rsid w:val="00607C0F"/>
    <w:rsid w:val="006100A2"/>
    <w:rsid w:val="0061161F"/>
    <w:rsid w:val="006127B2"/>
    <w:rsid w:val="00612831"/>
    <w:rsid w:val="006134DA"/>
    <w:rsid w:val="00614B9B"/>
    <w:rsid w:val="00614C47"/>
    <w:rsid w:val="00615456"/>
    <w:rsid w:val="006158BE"/>
    <w:rsid w:val="006158E9"/>
    <w:rsid w:val="00615C25"/>
    <w:rsid w:val="00616A8E"/>
    <w:rsid w:val="00620BD7"/>
    <w:rsid w:val="00621DBE"/>
    <w:rsid w:val="0062525C"/>
    <w:rsid w:val="006252B0"/>
    <w:rsid w:val="00625FF9"/>
    <w:rsid w:val="0062651A"/>
    <w:rsid w:val="00627055"/>
    <w:rsid w:val="00627265"/>
    <w:rsid w:val="00627CC6"/>
    <w:rsid w:val="00631316"/>
    <w:rsid w:val="00631652"/>
    <w:rsid w:val="0063166A"/>
    <w:rsid w:val="00631B4C"/>
    <w:rsid w:val="00632507"/>
    <w:rsid w:val="00632EAD"/>
    <w:rsid w:val="006335FF"/>
    <w:rsid w:val="0063459F"/>
    <w:rsid w:val="00634A18"/>
    <w:rsid w:val="00634A37"/>
    <w:rsid w:val="00636669"/>
    <w:rsid w:val="00636C91"/>
    <w:rsid w:val="006370AC"/>
    <w:rsid w:val="00641597"/>
    <w:rsid w:val="006425FE"/>
    <w:rsid w:val="006437D5"/>
    <w:rsid w:val="006502A4"/>
    <w:rsid w:val="00651355"/>
    <w:rsid w:val="00651826"/>
    <w:rsid w:val="006523C8"/>
    <w:rsid w:val="0065270E"/>
    <w:rsid w:val="0065283B"/>
    <w:rsid w:val="006531C7"/>
    <w:rsid w:val="006543D8"/>
    <w:rsid w:val="0065572E"/>
    <w:rsid w:val="006568D6"/>
    <w:rsid w:val="00656A5F"/>
    <w:rsid w:val="00656D86"/>
    <w:rsid w:val="00657618"/>
    <w:rsid w:val="006579A7"/>
    <w:rsid w:val="00657D12"/>
    <w:rsid w:val="0066019A"/>
    <w:rsid w:val="0066024B"/>
    <w:rsid w:val="00662FC5"/>
    <w:rsid w:val="006661BC"/>
    <w:rsid w:val="006664CF"/>
    <w:rsid w:val="006676BE"/>
    <w:rsid w:val="00667B4A"/>
    <w:rsid w:val="00670357"/>
    <w:rsid w:val="006719D6"/>
    <w:rsid w:val="00672EE5"/>
    <w:rsid w:val="00675A57"/>
    <w:rsid w:val="0067732A"/>
    <w:rsid w:val="00680286"/>
    <w:rsid w:val="00680A1D"/>
    <w:rsid w:val="00682D7F"/>
    <w:rsid w:val="006843DE"/>
    <w:rsid w:val="00685148"/>
    <w:rsid w:val="00685315"/>
    <w:rsid w:val="00686064"/>
    <w:rsid w:val="0068689C"/>
    <w:rsid w:val="0068705B"/>
    <w:rsid w:val="00687335"/>
    <w:rsid w:val="00687959"/>
    <w:rsid w:val="0069030F"/>
    <w:rsid w:val="00691C7F"/>
    <w:rsid w:val="00693F88"/>
    <w:rsid w:val="006940FE"/>
    <w:rsid w:val="006943E9"/>
    <w:rsid w:val="0069528F"/>
    <w:rsid w:val="0069594F"/>
    <w:rsid w:val="00697A80"/>
    <w:rsid w:val="00697C9B"/>
    <w:rsid w:val="006A0685"/>
    <w:rsid w:val="006A1B08"/>
    <w:rsid w:val="006A227D"/>
    <w:rsid w:val="006A23F7"/>
    <w:rsid w:val="006A3E4B"/>
    <w:rsid w:val="006A4328"/>
    <w:rsid w:val="006A48BC"/>
    <w:rsid w:val="006A4DFC"/>
    <w:rsid w:val="006A53EF"/>
    <w:rsid w:val="006A5411"/>
    <w:rsid w:val="006A6F6E"/>
    <w:rsid w:val="006A77EF"/>
    <w:rsid w:val="006A7E02"/>
    <w:rsid w:val="006B1C41"/>
    <w:rsid w:val="006B2AA2"/>
    <w:rsid w:val="006B2D57"/>
    <w:rsid w:val="006B2F94"/>
    <w:rsid w:val="006B3D9B"/>
    <w:rsid w:val="006B4450"/>
    <w:rsid w:val="006B4485"/>
    <w:rsid w:val="006B4C25"/>
    <w:rsid w:val="006B5F1D"/>
    <w:rsid w:val="006B64E6"/>
    <w:rsid w:val="006B6907"/>
    <w:rsid w:val="006B72C9"/>
    <w:rsid w:val="006C01FD"/>
    <w:rsid w:val="006C0A4F"/>
    <w:rsid w:val="006C0E0B"/>
    <w:rsid w:val="006C1438"/>
    <w:rsid w:val="006C1D2F"/>
    <w:rsid w:val="006C257B"/>
    <w:rsid w:val="006C2629"/>
    <w:rsid w:val="006C3364"/>
    <w:rsid w:val="006C3722"/>
    <w:rsid w:val="006C3891"/>
    <w:rsid w:val="006C3EFE"/>
    <w:rsid w:val="006C5AAF"/>
    <w:rsid w:val="006C5C47"/>
    <w:rsid w:val="006C6129"/>
    <w:rsid w:val="006C640A"/>
    <w:rsid w:val="006C664F"/>
    <w:rsid w:val="006C74AC"/>
    <w:rsid w:val="006D0099"/>
    <w:rsid w:val="006D184E"/>
    <w:rsid w:val="006D1E22"/>
    <w:rsid w:val="006D3FBC"/>
    <w:rsid w:val="006D45EA"/>
    <w:rsid w:val="006D5737"/>
    <w:rsid w:val="006D7A92"/>
    <w:rsid w:val="006E0585"/>
    <w:rsid w:val="006E05B6"/>
    <w:rsid w:val="006E0A41"/>
    <w:rsid w:val="006E1D9F"/>
    <w:rsid w:val="006E3378"/>
    <w:rsid w:val="006E3DBB"/>
    <w:rsid w:val="006E419E"/>
    <w:rsid w:val="006E52C5"/>
    <w:rsid w:val="006E585C"/>
    <w:rsid w:val="006E682C"/>
    <w:rsid w:val="006F0036"/>
    <w:rsid w:val="006F186F"/>
    <w:rsid w:val="006F297B"/>
    <w:rsid w:val="006F3972"/>
    <w:rsid w:val="006F3EEC"/>
    <w:rsid w:val="006F4400"/>
    <w:rsid w:val="006F46CD"/>
    <w:rsid w:val="006F48DC"/>
    <w:rsid w:val="006F4AAD"/>
    <w:rsid w:val="006F4B64"/>
    <w:rsid w:val="006F4B79"/>
    <w:rsid w:val="006F5501"/>
    <w:rsid w:val="006F6A29"/>
    <w:rsid w:val="006F6AEA"/>
    <w:rsid w:val="006F775B"/>
    <w:rsid w:val="006F7D8D"/>
    <w:rsid w:val="0070122B"/>
    <w:rsid w:val="0070245B"/>
    <w:rsid w:val="007028A9"/>
    <w:rsid w:val="00704132"/>
    <w:rsid w:val="00704515"/>
    <w:rsid w:val="0070497D"/>
    <w:rsid w:val="00704E9E"/>
    <w:rsid w:val="007059DB"/>
    <w:rsid w:val="00705CC4"/>
    <w:rsid w:val="00706416"/>
    <w:rsid w:val="00707930"/>
    <w:rsid w:val="00707951"/>
    <w:rsid w:val="0071012E"/>
    <w:rsid w:val="00710ED7"/>
    <w:rsid w:val="00711A4C"/>
    <w:rsid w:val="00712A49"/>
    <w:rsid w:val="00712B14"/>
    <w:rsid w:val="00712C6A"/>
    <w:rsid w:val="00713666"/>
    <w:rsid w:val="00714697"/>
    <w:rsid w:val="00714C64"/>
    <w:rsid w:val="00715A25"/>
    <w:rsid w:val="00715B44"/>
    <w:rsid w:val="00715E46"/>
    <w:rsid w:val="0071681F"/>
    <w:rsid w:val="00716830"/>
    <w:rsid w:val="00716E04"/>
    <w:rsid w:val="0072094A"/>
    <w:rsid w:val="0072103F"/>
    <w:rsid w:val="0072293E"/>
    <w:rsid w:val="00722EFE"/>
    <w:rsid w:val="00722F0B"/>
    <w:rsid w:val="00723471"/>
    <w:rsid w:val="0072354A"/>
    <w:rsid w:val="00723CEF"/>
    <w:rsid w:val="00723DE9"/>
    <w:rsid w:val="00723FD4"/>
    <w:rsid w:val="007249DE"/>
    <w:rsid w:val="00724A49"/>
    <w:rsid w:val="00725167"/>
    <w:rsid w:val="00725A09"/>
    <w:rsid w:val="007268FB"/>
    <w:rsid w:val="00726B1E"/>
    <w:rsid w:val="0072709B"/>
    <w:rsid w:val="00727AC9"/>
    <w:rsid w:val="00727DEE"/>
    <w:rsid w:val="00730226"/>
    <w:rsid w:val="007309C3"/>
    <w:rsid w:val="00730F2D"/>
    <w:rsid w:val="0073367E"/>
    <w:rsid w:val="00733A1E"/>
    <w:rsid w:val="00733CC8"/>
    <w:rsid w:val="00734D14"/>
    <w:rsid w:val="0073507C"/>
    <w:rsid w:val="00735566"/>
    <w:rsid w:val="00735E4B"/>
    <w:rsid w:val="00736923"/>
    <w:rsid w:val="00736FFF"/>
    <w:rsid w:val="00737C33"/>
    <w:rsid w:val="0074138A"/>
    <w:rsid w:val="00741801"/>
    <w:rsid w:val="00742E0A"/>
    <w:rsid w:val="0074320B"/>
    <w:rsid w:val="00743E74"/>
    <w:rsid w:val="00743FE2"/>
    <w:rsid w:val="00744E8E"/>
    <w:rsid w:val="0074515B"/>
    <w:rsid w:val="00750A4C"/>
    <w:rsid w:val="00751608"/>
    <w:rsid w:val="00753C44"/>
    <w:rsid w:val="00753FB9"/>
    <w:rsid w:val="0075648E"/>
    <w:rsid w:val="007567FF"/>
    <w:rsid w:val="007576FC"/>
    <w:rsid w:val="007604BC"/>
    <w:rsid w:val="00761176"/>
    <w:rsid w:val="007612F5"/>
    <w:rsid w:val="007622E5"/>
    <w:rsid w:val="0076372D"/>
    <w:rsid w:val="00763F1A"/>
    <w:rsid w:val="00764094"/>
    <w:rsid w:val="00764AC9"/>
    <w:rsid w:val="0076554A"/>
    <w:rsid w:val="0076656B"/>
    <w:rsid w:val="00766804"/>
    <w:rsid w:val="0076794C"/>
    <w:rsid w:val="00770FCB"/>
    <w:rsid w:val="0077121A"/>
    <w:rsid w:val="00772E0C"/>
    <w:rsid w:val="00772EF1"/>
    <w:rsid w:val="00774378"/>
    <w:rsid w:val="00775124"/>
    <w:rsid w:val="007763E1"/>
    <w:rsid w:val="007765D7"/>
    <w:rsid w:val="0077663C"/>
    <w:rsid w:val="00777ACA"/>
    <w:rsid w:val="00777EE4"/>
    <w:rsid w:val="00780823"/>
    <w:rsid w:val="00780A88"/>
    <w:rsid w:val="007816F2"/>
    <w:rsid w:val="00782FAE"/>
    <w:rsid w:val="00784EB5"/>
    <w:rsid w:val="0078535F"/>
    <w:rsid w:val="0078638B"/>
    <w:rsid w:val="00787583"/>
    <w:rsid w:val="0079010E"/>
    <w:rsid w:val="00790159"/>
    <w:rsid w:val="0079043F"/>
    <w:rsid w:val="00791454"/>
    <w:rsid w:val="007923F6"/>
    <w:rsid w:val="0079333E"/>
    <w:rsid w:val="00793946"/>
    <w:rsid w:val="00793BBD"/>
    <w:rsid w:val="00793BF8"/>
    <w:rsid w:val="00794220"/>
    <w:rsid w:val="00794EEF"/>
    <w:rsid w:val="00796762"/>
    <w:rsid w:val="00797371"/>
    <w:rsid w:val="0079745C"/>
    <w:rsid w:val="007A122D"/>
    <w:rsid w:val="007A1942"/>
    <w:rsid w:val="007A19BC"/>
    <w:rsid w:val="007A2422"/>
    <w:rsid w:val="007A34C1"/>
    <w:rsid w:val="007A3668"/>
    <w:rsid w:val="007A3EBF"/>
    <w:rsid w:val="007A3F57"/>
    <w:rsid w:val="007A4F29"/>
    <w:rsid w:val="007A5698"/>
    <w:rsid w:val="007A5E6D"/>
    <w:rsid w:val="007A7555"/>
    <w:rsid w:val="007A7AB3"/>
    <w:rsid w:val="007A7CA5"/>
    <w:rsid w:val="007A7EF8"/>
    <w:rsid w:val="007B015F"/>
    <w:rsid w:val="007B05E4"/>
    <w:rsid w:val="007B2737"/>
    <w:rsid w:val="007B2AE2"/>
    <w:rsid w:val="007B3339"/>
    <w:rsid w:val="007B3693"/>
    <w:rsid w:val="007B3B2C"/>
    <w:rsid w:val="007B644C"/>
    <w:rsid w:val="007B6901"/>
    <w:rsid w:val="007B6C1A"/>
    <w:rsid w:val="007C0872"/>
    <w:rsid w:val="007C287A"/>
    <w:rsid w:val="007C299C"/>
    <w:rsid w:val="007C3152"/>
    <w:rsid w:val="007C3B96"/>
    <w:rsid w:val="007C3D0D"/>
    <w:rsid w:val="007C4A50"/>
    <w:rsid w:val="007C5844"/>
    <w:rsid w:val="007C5AE5"/>
    <w:rsid w:val="007C5DAB"/>
    <w:rsid w:val="007C664F"/>
    <w:rsid w:val="007C6B94"/>
    <w:rsid w:val="007C76C1"/>
    <w:rsid w:val="007C7D83"/>
    <w:rsid w:val="007D069C"/>
    <w:rsid w:val="007D0A0D"/>
    <w:rsid w:val="007D11A7"/>
    <w:rsid w:val="007D154C"/>
    <w:rsid w:val="007D1587"/>
    <w:rsid w:val="007D272A"/>
    <w:rsid w:val="007D2A12"/>
    <w:rsid w:val="007D3166"/>
    <w:rsid w:val="007D3417"/>
    <w:rsid w:val="007D4E01"/>
    <w:rsid w:val="007D5490"/>
    <w:rsid w:val="007D64F3"/>
    <w:rsid w:val="007D67B5"/>
    <w:rsid w:val="007D74D9"/>
    <w:rsid w:val="007D7F09"/>
    <w:rsid w:val="007E04AE"/>
    <w:rsid w:val="007E0F54"/>
    <w:rsid w:val="007E1371"/>
    <w:rsid w:val="007E1A7A"/>
    <w:rsid w:val="007E1AC8"/>
    <w:rsid w:val="007E2FBB"/>
    <w:rsid w:val="007E3577"/>
    <w:rsid w:val="007E3E55"/>
    <w:rsid w:val="007E3F27"/>
    <w:rsid w:val="007E4C04"/>
    <w:rsid w:val="007E6B64"/>
    <w:rsid w:val="007E6D68"/>
    <w:rsid w:val="007E7A63"/>
    <w:rsid w:val="007E7B63"/>
    <w:rsid w:val="007F2265"/>
    <w:rsid w:val="007F2B24"/>
    <w:rsid w:val="007F2C1C"/>
    <w:rsid w:val="007F4AA4"/>
    <w:rsid w:val="007F50A0"/>
    <w:rsid w:val="007F5E27"/>
    <w:rsid w:val="007F6381"/>
    <w:rsid w:val="007F79E5"/>
    <w:rsid w:val="0080078E"/>
    <w:rsid w:val="008020E9"/>
    <w:rsid w:val="00802A34"/>
    <w:rsid w:val="00802A40"/>
    <w:rsid w:val="00802FAC"/>
    <w:rsid w:val="00803725"/>
    <w:rsid w:val="00803794"/>
    <w:rsid w:val="0080445A"/>
    <w:rsid w:val="008047DA"/>
    <w:rsid w:val="0080586F"/>
    <w:rsid w:val="00806632"/>
    <w:rsid w:val="00806B70"/>
    <w:rsid w:val="0081074D"/>
    <w:rsid w:val="00812F00"/>
    <w:rsid w:val="0081394C"/>
    <w:rsid w:val="008154A3"/>
    <w:rsid w:val="00815536"/>
    <w:rsid w:val="00815B7E"/>
    <w:rsid w:val="0081631D"/>
    <w:rsid w:val="00816490"/>
    <w:rsid w:val="00816614"/>
    <w:rsid w:val="0081676B"/>
    <w:rsid w:val="00820081"/>
    <w:rsid w:val="008229FA"/>
    <w:rsid w:val="0082328B"/>
    <w:rsid w:val="008236C8"/>
    <w:rsid w:val="00823975"/>
    <w:rsid w:val="00823B4D"/>
    <w:rsid w:val="00823C33"/>
    <w:rsid w:val="00824C12"/>
    <w:rsid w:val="00825200"/>
    <w:rsid w:val="00826605"/>
    <w:rsid w:val="0082687A"/>
    <w:rsid w:val="00827E21"/>
    <w:rsid w:val="0083081E"/>
    <w:rsid w:val="008311E2"/>
    <w:rsid w:val="00831A01"/>
    <w:rsid w:val="00831D6D"/>
    <w:rsid w:val="008328E6"/>
    <w:rsid w:val="00833C96"/>
    <w:rsid w:val="008341DD"/>
    <w:rsid w:val="008354E7"/>
    <w:rsid w:val="0083554B"/>
    <w:rsid w:val="00835980"/>
    <w:rsid w:val="00836CFF"/>
    <w:rsid w:val="0083705E"/>
    <w:rsid w:val="00837439"/>
    <w:rsid w:val="008378EE"/>
    <w:rsid w:val="008404E3"/>
    <w:rsid w:val="0084173E"/>
    <w:rsid w:val="00841EDA"/>
    <w:rsid w:val="00842EBF"/>
    <w:rsid w:val="0084317F"/>
    <w:rsid w:val="008437F1"/>
    <w:rsid w:val="0084607D"/>
    <w:rsid w:val="008461B5"/>
    <w:rsid w:val="00846AF6"/>
    <w:rsid w:val="00847506"/>
    <w:rsid w:val="00847BE0"/>
    <w:rsid w:val="00850490"/>
    <w:rsid w:val="008524A7"/>
    <w:rsid w:val="00853AFA"/>
    <w:rsid w:val="008549FE"/>
    <w:rsid w:val="00854A3D"/>
    <w:rsid w:val="00855423"/>
    <w:rsid w:val="00855BE0"/>
    <w:rsid w:val="00856B72"/>
    <w:rsid w:val="00857075"/>
    <w:rsid w:val="0085714B"/>
    <w:rsid w:val="0085736F"/>
    <w:rsid w:val="0085786A"/>
    <w:rsid w:val="00857A8B"/>
    <w:rsid w:val="00857B63"/>
    <w:rsid w:val="00860053"/>
    <w:rsid w:val="00860084"/>
    <w:rsid w:val="00860529"/>
    <w:rsid w:val="00860C5D"/>
    <w:rsid w:val="00863913"/>
    <w:rsid w:val="00863C35"/>
    <w:rsid w:val="00863E53"/>
    <w:rsid w:val="0086452E"/>
    <w:rsid w:val="00864A81"/>
    <w:rsid w:val="00864E28"/>
    <w:rsid w:val="0086576C"/>
    <w:rsid w:val="00866EAE"/>
    <w:rsid w:val="0087113C"/>
    <w:rsid w:val="0087121C"/>
    <w:rsid w:val="008719CA"/>
    <w:rsid w:val="00871A10"/>
    <w:rsid w:val="00872396"/>
    <w:rsid w:val="00873157"/>
    <w:rsid w:val="0087341E"/>
    <w:rsid w:val="00873501"/>
    <w:rsid w:val="0087548E"/>
    <w:rsid w:val="00875FCA"/>
    <w:rsid w:val="008769D8"/>
    <w:rsid w:val="008771D0"/>
    <w:rsid w:val="008776E5"/>
    <w:rsid w:val="00880624"/>
    <w:rsid w:val="00880A61"/>
    <w:rsid w:val="00881CF0"/>
    <w:rsid w:val="0088235C"/>
    <w:rsid w:val="00883968"/>
    <w:rsid w:val="0088397E"/>
    <w:rsid w:val="00883D71"/>
    <w:rsid w:val="008841A1"/>
    <w:rsid w:val="008842C7"/>
    <w:rsid w:val="008845EB"/>
    <w:rsid w:val="00884C12"/>
    <w:rsid w:val="00885421"/>
    <w:rsid w:val="00885C70"/>
    <w:rsid w:val="00887303"/>
    <w:rsid w:val="008877FC"/>
    <w:rsid w:val="00887D7A"/>
    <w:rsid w:val="00890368"/>
    <w:rsid w:val="00890808"/>
    <w:rsid w:val="00890DB2"/>
    <w:rsid w:val="00891012"/>
    <w:rsid w:val="00891CA8"/>
    <w:rsid w:val="008925FA"/>
    <w:rsid w:val="00894FDA"/>
    <w:rsid w:val="00895FF1"/>
    <w:rsid w:val="00896E85"/>
    <w:rsid w:val="008A044A"/>
    <w:rsid w:val="008A080D"/>
    <w:rsid w:val="008A1F00"/>
    <w:rsid w:val="008A4DC4"/>
    <w:rsid w:val="008A5129"/>
    <w:rsid w:val="008A71EC"/>
    <w:rsid w:val="008A782B"/>
    <w:rsid w:val="008B06B6"/>
    <w:rsid w:val="008B06F3"/>
    <w:rsid w:val="008B19C4"/>
    <w:rsid w:val="008B1BA5"/>
    <w:rsid w:val="008B1D7B"/>
    <w:rsid w:val="008B2651"/>
    <w:rsid w:val="008B26D0"/>
    <w:rsid w:val="008B2C7A"/>
    <w:rsid w:val="008B31EE"/>
    <w:rsid w:val="008B426C"/>
    <w:rsid w:val="008B4556"/>
    <w:rsid w:val="008B4DD4"/>
    <w:rsid w:val="008B6252"/>
    <w:rsid w:val="008B6C04"/>
    <w:rsid w:val="008B74FF"/>
    <w:rsid w:val="008B7628"/>
    <w:rsid w:val="008B7B76"/>
    <w:rsid w:val="008C06FF"/>
    <w:rsid w:val="008C245A"/>
    <w:rsid w:val="008C275E"/>
    <w:rsid w:val="008C2A05"/>
    <w:rsid w:val="008C3C2D"/>
    <w:rsid w:val="008C3C9D"/>
    <w:rsid w:val="008C3DEA"/>
    <w:rsid w:val="008C46EB"/>
    <w:rsid w:val="008C4B83"/>
    <w:rsid w:val="008C5CD0"/>
    <w:rsid w:val="008C6169"/>
    <w:rsid w:val="008C67CA"/>
    <w:rsid w:val="008C681E"/>
    <w:rsid w:val="008C6971"/>
    <w:rsid w:val="008C6DEA"/>
    <w:rsid w:val="008D1A1B"/>
    <w:rsid w:val="008D3420"/>
    <w:rsid w:val="008D53DD"/>
    <w:rsid w:val="008D5538"/>
    <w:rsid w:val="008D6624"/>
    <w:rsid w:val="008D6A98"/>
    <w:rsid w:val="008D6D23"/>
    <w:rsid w:val="008E2409"/>
    <w:rsid w:val="008E2541"/>
    <w:rsid w:val="008E28B4"/>
    <w:rsid w:val="008E36A7"/>
    <w:rsid w:val="008E5F78"/>
    <w:rsid w:val="008E666E"/>
    <w:rsid w:val="008E7516"/>
    <w:rsid w:val="008E7BFB"/>
    <w:rsid w:val="008F11CE"/>
    <w:rsid w:val="008F1A1B"/>
    <w:rsid w:val="008F1BCF"/>
    <w:rsid w:val="008F2EAE"/>
    <w:rsid w:val="008F36FD"/>
    <w:rsid w:val="008F4FED"/>
    <w:rsid w:val="008F505C"/>
    <w:rsid w:val="008F5764"/>
    <w:rsid w:val="008F58E6"/>
    <w:rsid w:val="008F6429"/>
    <w:rsid w:val="008F66AC"/>
    <w:rsid w:val="008F67AB"/>
    <w:rsid w:val="008F7473"/>
    <w:rsid w:val="008F7779"/>
    <w:rsid w:val="00900C3F"/>
    <w:rsid w:val="00901175"/>
    <w:rsid w:val="00901AFF"/>
    <w:rsid w:val="009023B6"/>
    <w:rsid w:val="009035F8"/>
    <w:rsid w:val="00905EE3"/>
    <w:rsid w:val="00907BCC"/>
    <w:rsid w:val="00910155"/>
    <w:rsid w:val="0091157A"/>
    <w:rsid w:val="00911DB8"/>
    <w:rsid w:val="00912017"/>
    <w:rsid w:val="00913187"/>
    <w:rsid w:val="0091633D"/>
    <w:rsid w:val="00917720"/>
    <w:rsid w:val="00920805"/>
    <w:rsid w:val="0092104B"/>
    <w:rsid w:val="00922863"/>
    <w:rsid w:val="009249CA"/>
    <w:rsid w:val="00924B87"/>
    <w:rsid w:val="009256CD"/>
    <w:rsid w:val="009258A4"/>
    <w:rsid w:val="009268BB"/>
    <w:rsid w:val="0092731F"/>
    <w:rsid w:val="00930AA4"/>
    <w:rsid w:val="00930E30"/>
    <w:rsid w:val="00930E9D"/>
    <w:rsid w:val="009315EA"/>
    <w:rsid w:val="00931BC4"/>
    <w:rsid w:val="00931C03"/>
    <w:rsid w:val="00931D60"/>
    <w:rsid w:val="00931E3B"/>
    <w:rsid w:val="00932952"/>
    <w:rsid w:val="00932BA6"/>
    <w:rsid w:val="0093315B"/>
    <w:rsid w:val="009333F1"/>
    <w:rsid w:val="00933EC2"/>
    <w:rsid w:val="0093427D"/>
    <w:rsid w:val="00934CEA"/>
    <w:rsid w:val="00935305"/>
    <w:rsid w:val="009367A2"/>
    <w:rsid w:val="009369C2"/>
    <w:rsid w:val="009369F5"/>
    <w:rsid w:val="00937621"/>
    <w:rsid w:val="00937A81"/>
    <w:rsid w:val="009401FC"/>
    <w:rsid w:val="00940A3C"/>
    <w:rsid w:val="00940B85"/>
    <w:rsid w:val="00941909"/>
    <w:rsid w:val="00941C55"/>
    <w:rsid w:val="00941D5A"/>
    <w:rsid w:val="0094293F"/>
    <w:rsid w:val="00944693"/>
    <w:rsid w:val="00944707"/>
    <w:rsid w:val="00945D55"/>
    <w:rsid w:val="009502D8"/>
    <w:rsid w:val="00950BBD"/>
    <w:rsid w:val="00954995"/>
    <w:rsid w:val="00954F09"/>
    <w:rsid w:val="00955173"/>
    <w:rsid w:val="009555F2"/>
    <w:rsid w:val="00956CA2"/>
    <w:rsid w:val="00956F83"/>
    <w:rsid w:val="009570D1"/>
    <w:rsid w:val="009574DF"/>
    <w:rsid w:val="0096020D"/>
    <w:rsid w:val="00961111"/>
    <w:rsid w:val="009618EE"/>
    <w:rsid w:val="00963CE6"/>
    <w:rsid w:val="00963D5A"/>
    <w:rsid w:val="00967754"/>
    <w:rsid w:val="00970B88"/>
    <w:rsid w:val="00970CA7"/>
    <w:rsid w:val="00970D8D"/>
    <w:rsid w:val="00970E0E"/>
    <w:rsid w:val="00972375"/>
    <w:rsid w:val="009724FB"/>
    <w:rsid w:val="00972F7B"/>
    <w:rsid w:val="0097319E"/>
    <w:rsid w:val="009732F1"/>
    <w:rsid w:val="0097376A"/>
    <w:rsid w:val="00973817"/>
    <w:rsid w:val="009748DC"/>
    <w:rsid w:val="00974F12"/>
    <w:rsid w:val="00975B9D"/>
    <w:rsid w:val="0097666A"/>
    <w:rsid w:val="009810DA"/>
    <w:rsid w:val="00981E73"/>
    <w:rsid w:val="0098282D"/>
    <w:rsid w:val="00982BFD"/>
    <w:rsid w:val="00983001"/>
    <w:rsid w:val="009830FF"/>
    <w:rsid w:val="00983218"/>
    <w:rsid w:val="00983877"/>
    <w:rsid w:val="009838F2"/>
    <w:rsid w:val="0098490E"/>
    <w:rsid w:val="00984961"/>
    <w:rsid w:val="0098764C"/>
    <w:rsid w:val="00987A68"/>
    <w:rsid w:val="00990072"/>
    <w:rsid w:val="0099022E"/>
    <w:rsid w:val="00990507"/>
    <w:rsid w:val="00991318"/>
    <w:rsid w:val="00991958"/>
    <w:rsid w:val="00991F6A"/>
    <w:rsid w:val="009921E3"/>
    <w:rsid w:val="009931EF"/>
    <w:rsid w:val="0099335E"/>
    <w:rsid w:val="00994302"/>
    <w:rsid w:val="00995133"/>
    <w:rsid w:val="00995694"/>
    <w:rsid w:val="009956FF"/>
    <w:rsid w:val="00995FCA"/>
    <w:rsid w:val="00996296"/>
    <w:rsid w:val="0099722C"/>
    <w:rsid w:val="009973FD"/>
    <w:rsid w:val="009974B7"/>
    <w:rsid w:val="009A00D6"/>
    <w:rsid w:val="009A1AD9"/>
    <w:rsid w:val="009A2429"/>
    <w:rsid w:val="009A2C9D"/>
    <w:rsid w:val="009A3318"/>
    <w:rsid w:val="009A38D1"/>
    <w:rsid w:val="009A489E"/>
    <w:rsid w:val="009A4993"/>
    <w:rsid w:val="009A4C1D"/>
    <w:rsid w:val="009A4CC6"/>
    <w:rsid w:val="009A543F"/>
    <w:rsid w:val="009A5685"/>
    <w:rsid w:val="009A69C5"/>
    <w:rsid w:val="009A6B8C"/>
    <w:rsid w:val="009A7091"/>
    <w:rsid w:val="009A7971"/>
    <w:rsid w:val="009A7D02"/>
    <w:rsid w:val="009A7F12"/>
    <w:rsid w:val="009B0FC8"/>
    <w:rsid w:val="009B1BC7"/>
    <w:rsid w:val="009B38EA"/>
    <w:rsid w:val="009B4CC1"/>
    <w:rsid w:val="009B52AC"/>
    <w:rsid w:val="009B539B"/>
    <w:rsid w:val="009B576B"/>
    <w:rsid w:val="009B5942"/>
    <w:rsid w:val="009B5D89"/>
    <w:rsid w:val="009B6059"/>
    <w:rsid w:val="009B6307"/>
    <w:rsid w:val="009B631F"/>
    <w:rsid w:val="009B67E9"/>
    <w:rsid w:val="009B7791"/>
    <w:rsid w:val="009B7F23"/>
    <w:rsid w:val="009C0B75"/>
    <w:rsid w:val="009C11CE"/>
    <w:rsid w:val="009C1F5A"/>
    <w:rsid w:val="009C274E"/>
    <w:rsid w:val="009C2C82"/>
    <w:rsid w:val="009C3BD5"/>
    <w:rsid w:val="009C51C5"/>
    <w:rsid w:val="009C5776"/>
    <w:rsid w:val="009C5BD5"/>
    <w:rsid w:val="009C62E6"/>
    <w:rsid w:val="009C6842"/>
    <w:rsid w:val="009C6A40"/>
    <w:rsid w:val="009C71D9"/>
    <w:rsid w:val="009C7A01"/>
    <w:rsid w:val="009C7D4B"/>
    <w:rsid w:val="009D09A0"/>
    <w:rsid w:val="009D128D"/>
    <w:rsid w:val="009D1F22"/>
    <w:rsid w:val="009D265E"/>
    <w:rsid w:val="009D2AC4"/>
    <w:rsid w:val="009D334E"/>
    <w:rsid w:val="009D3897"/>
    <w:rsid w:val="009D3AFC"/>
    <w:rsid w:val="009D3CFE"/>
    <w:rsid w:val="009D45DD"/>
    <w:rsid w:val="009D4D68"/>
    <w:rsid w:val="009D55B9"/>
    <w:rsid w:val="009D730D"/>
    <w:rsid w:val="009D7C68"/>
    <w:rsid w:val="009D7F7F"/>
    <w:rsid w:val="009E0712"/>
    <w:rsid w:val="009E1AC3"/>
    <w:rsid w:val="009E299B"/>
    <w:rsid w:val="009E3A6A"/>
    <w:rsid w:val="009E5413"/>
    <w:rsid w:val="009E5DAC"/>
    <w:rsid w:val="009E5E9C"/>
    <w:rsid w:val="009E6131"/>
    <w:rsid w:val="009F222A"/>
    <w:rsid w:val="009F2C55"/>
    <w:rsid w:val="009F4271"/>
    <w:rsid w:val="009F447F"/>
    <w:rsid w:val="009F53A0"/>
    <w:rsid w:val="009F5573"/>
    <w:rsid w:val="009F5FDE"/>
    <w:rsid w:val="009F7001"/>
    <w:rsid w:val="009F70F6"/>
    <w:rsid w:val="009F7F3F"/>
    <w:rsid w:val="00A01949"/>
    <w:rsid w:val="00A03034"/>
    <w:rsid w:val="00A06163"/>
    <w:rsid w:val="00A06388"/>
    <w:rsid w:val="00A079D9"/>
    <w:rsid w:val="00A10CA4"/>
    <w:rsid w:val="00A11B00"/>
    <w:rsid w:val="00A121D9"/>
    <w:rsid w:val="00A12377"/>
    <w:rsid w:val="00A129F3"/>
    <w:rsid w:val="00A131FA"/>
    <w:rsid w:val="00A1354B"/>
    <w:rsid w:val="00A14792"/>
    <w:rsid w:val="00A208AD"/>
    <w:rsid w:val="00A217EF"/>
    <w:rsid w:val="00A2219A"/>
    <w:rsid w:val="00A23917"/>
    <w:rsid w:val="00A23BDE"/>
    <w:rsid w:val="00A23C2F"/>
    <w:rsid w:val="00A23EB2"/>
    <w:rsid w:val="00A23F53"/>
    <w:rsid w:val="00A2538D"/>
    <w:rsid w:val="00A25E77"/>
    <w:rsid w:val="00A263FB"/>
    <w:rsid w:val="00A26CC3"/>
    <w:rsid w:val="00A27B3B"/>
    <w:rsid w:val="00A301F2"/>
    <w:rsid w:val="00A304E4"/>
    <w:rsid w:val="00A30DAA"/>
    <w:rsid w:val="00A3120F"/>
    <w:rsid w:val="00A31DD6"/>
    <w:rsid w:val="00A33893"/>
    <w:rsid w:val="00A33F57"/>
    <w:rsid w:val="00A34469"/>
    <w:rsid w:val="00A34F25"/>
    <w:rsid w:val="00A35476"/>
    <w:rsid w:val="00A35770"/>
    <w:rsid w:val="00A36742"/>
    <w:rsid w:val="00A3679D"/>
    <w:rsid w:val="00A36B24"/>
    <w:rsid w:val="00A3782E"/>
    <w:rsid w:val="00A408F4"/>
    <w:rsid w:val="00A41C9E"/>
    <w:rsid w:val="00A41F59"/>
    <w:rsid w:val="00A421DB"/>
    <w:rsid w:val="00A42C19"/>
    <w:rsid w:val="00A463F7"/>
    <w:rsid w:val="00A46DB2"/>
    <w:rsid w:val="00A47AA8"/>
    <w:rsid w:val="00A47D23"/>
    <w:rsid w:val="00A50043"/>
    <w:rsid w:val="00A50C99"/>
    <w:rsid w:val="00A514E3"/>
    <w:rsid w:val="00A52347"/>
    <w:rsid w:val="00A52D06"/>
    <w:rsid w:val="00A53CE9"/>
    <w:rsid w:val="00A54380"/>
    <w:rsid w:val="00A549F4"/>
    <w:rsid w:val="00A57071"/>
    <w:rsid w:val="00A61F0D"/>
    <w:rsid w:val="00A62C1C"/>
    <w:rsid w:val="00A62D4F"/>
    <w:rsid w:val="00A62DEA"/>
    <w:rsid w:val="00A63483"/>
    <w:rsid w:val="00A63C0F"/>
    <w:rsid w:val="00A6452E"/>
    <w:rsid w:val="00A6480F"/>
    <w:rsid w:val="00A65917"/>
    <w:rsid w:val="00A6681D"/>
    <w:rsid w:val="00A6776D"/>
    <w:rsid w:val="00A67BC9"/>
    <w:rsid w:val="00A67CDC"/>
    <w:rsid w:val="00A70605"/>
    <w:rsid w:val="00A70BFC"/>
    <w:rsid w:val="00A7204A"/>
    <w:rsid w:val="00A74589"/>
    <w:rsid w:val="00A77ADD"/>
    <w:rsid w:val="00A80055"/>
    <w:rsid w:val="00A800AD"/>
    <w:rsid w:val="00A80303"/>
    <w:rsid w:val="00A809ED"/>
    <w:rsid w:val="00A81084"/>
    <w:rsid w:val="00A81672"/>
    <w:rsid w:val="00A821FA"/>
    <w:rsid w:val="00A833CD"/>
    <w:rsid w:val="00A86124"/>
    <w:rsid w:val="00A8642D"/>
    <w:rsid w:val="00A867AE"/>
    <w:rsid w:val="00A87B58"/>
    <w:rsid w:val="00A921D2"/>
    <w:rsid w:val="00A93363"/>
    <w:rsid w:val="00A94A01"/>
    <w:rsid w:val="00A96D6F"/>
    <w:rsid w:val="00A96FFD"/>
    <w:rsid w:val="00A97F20"/>
    <w:rsid w:val="00AA03DB"/>
    <w:rsid w:val="00AA0C28"/>
    <w:rsid w:val="00AA3374"/>
    <w:rsid w:val="00AA3A30"/>
    <w:rsid w:val="00AA3F09"/>
    <w:rsid w:val="00AA429A"/>
    <w:rsid w:val="00AA4AA8"/>
    <w:rsid w:val="00AA515F"/>
    <w:rsid w:val="00AA5185"/>
    <w:rsid w:val="00AA518F"/>
    <w:rsid w:val="00AA5279"/>
    <w:rsid w:val="00AA5617"/>
    <w:rsid w:val="00AA5677"/>
    <w:rsid w:val="00AA5807"/>
    <w:rsid w:val="00AA5D40"/>
    <w:rsid w:val="00AA60B3"/>
    <w:rsid w:val="00AA6584"/>
    <w:rsid w:val="00AA66E5"/>
    <w:rsid w:val="00AA7FB8"/>
    <w:rsid w:val="00AB029C"/>
    <w:rsid w:val="00AB0B62"/>
    <w:rsid w:val="00AB15A5"/>
    <w:rsid w:val="00AB1908"/>
    <w:rsid w:val="00AB2732"/>
    <w:rsid w:val="00AB2B5A"/>
    <w:rsid w:val="00AB32FC"/>
    <w:rsid w:val="00AB3A99"/>
    <w:rsid w:val="00AB41F9"/>
    <w:rsid w:val="00AB55BF"/>
    <w:rsid w:val="00AB59AB"/>
    <w:rsid w:val="00AB5D84"/>
    <w:rsid w:val="00AB613B"/>
    <w:rsid w:val="00AB67F8"/>
    <w:rsid w:val="00AB7789"/>
    <w:rsid w:val="00AB7B1D"/>
    <w:rsid w:val="00AC2EF4"/>
    <w:rsid w:val="00AC3E2E"/>
    <w:rsid w:val="00AC4278"/>
    <w:rsid w:val="00AC469E"/>
    <w:rsid w:val="00AC4A24"/>
    <w:rsid w:val="00AC540D"/>
    <w:rsid w:val="00AC5851"/>
    <w:rsid w:val="00AC604A"/>
    <w:rsid w:val="00AC6169"/>
    <w:rsid w:val="00AC7802"/>
    <w:rsid w:val="00AD0554"/>
    <w:rsid w:val="00AD084D"/>
    <w:rsid w:val="00AD13A3"/>
    <w:rsid w:val="00AD1C05"/>
    <w:rsid w:val="00AD22D2"/>
    <w:rsid w:val="00AD291B"/>
    <w:rsid w:val="00AD3681"/>
    <w:rsid w:val="00AD37C2"/>
    <w:rsid w:val="00AD4369"/>
    <w:rsid w:val="00AD455D"/>
    <w:rsid w:val="00AD4E53"/>
    <w:rsid w:val="00AD4E8B"/>
    <w:rsid w:val="00AD5E35"/>
    <w:rsid w:val="00AD63B4"/>
    <w:rsid w:val="00AD6C8C"/>
    <w:rsid w:val="00AD7184"/>
    <w:rsid w:val="00AD7DFC"/>
    <w:rsid w:val="00AE094E"/>
    <w:rsid w:val="00AE1A73"/>
    <w:rsid w:val="00AE1D95"/>
    <w:rsid w:val="00AE25E4"/>
    <w:rsid w:val="00AE2DC6"/>
    <w:rsid w:val="00AE3681"/>
    <w:rsid w:val="00AE573C"/>
    <w:rsid w:val="00AE5CBE"/>
    <w:rsid w:val="00AF0589"/>
    <w:rsid w:val="00AF09E8"/>
    <w:rsid w:val="00AF1104"/>
    <w:rsid w:val="00AF13C5"/>
    <w:rsid w:val="00AF3A27"/>
    <w:rsid w:val="00AF3E1C"/>
    <w:rsid w:val="00AF3EB2"/>
    <w:rsid w:val="00AF48B8"/>
    <w:rsid w:val="00AF4CFA"/>
    <w:rsid w:val="00AF55E3"/>
    <w:rsid w:val="00AF6568"/>
    <w:rsid w:val="00AF6A67"/>
    <w:rsid w:val="00B00BDD"/>
    <w:rsid w:val="00B00E7A"/>
    <w:rsid w:val="00B00EE7"/>
    <w:rsid w:val="00B019CB"/>
    <w:rsid w:val="00B01A08"/>
    <w:rsid w:val="00B0217E"/>
    <w:rsid w:val="00B022D6"/>
    <w:rsid w:val="00B02CE8"/>
    <w:rsid w:val="00B03343"/>
    <w:rsid w:val="00B037DA"/>
    <w:rsid w:val="00B03B94"/>
    <w:rsid w:val="00B04881"/>
    <w:rsid w:val="00B06A48"/>
    <w:rsid w:val="00B12232"/>
    <w:rsid w:val="00B12278"/>
    <w:rsid w:val="00B13753"/>
    <w:rsid w:val="00B14F62"/>
    <w:rsid w:val="00B15534"/>
    <w:rsid w:val="00B15AC8"/>
    <w:rsid w:val="00B16753"/>
    <w:rsid w:val="00B17DBD"/>
    <w:rsid w:val="00B21279"/>
    <w:rsid w:val="00B21609"/>
    <w:rsid w:val="00B2179D"/>
    <w:rsid w:val="00B21DB8"/>
    <w:rsid w:val="00B231CA"/>
    <w:rsid w:val="00B235CB"/>
    <w:rsid w:val="00B236AC"/>
    <w:rsid w:val="00B24076"/>
    <w:rsid w:val="00B246C0"/>
    <w:rsid w:val="00B24724"/>
    <w:rsid w:val="00B25195"/>
    <w:rsid w:val="00B2567E"/>
    <w:rsid w:val="00B30DAF"/>
    <w:rsid w:val="00B30FB0"/>
    <w:rsid w:val="00B31EF0"/>
    <w:rsid w:val="00B33385"/>
    <w:rsid w:val="00B33E0E"/>
    <w:rsid w:val="00B33EBA"/>
    <w:rsid w:val="00B35495"/>
    <w:rsid w:val="00B35C21"/>
    <w:rsid w:val="00B35CB6"/>
    <w:rsid w:val="00B35E1A"/>
    <w:rsid w:val="00B35EC4"/>
    <w:rsid w:val="00B372FF"/>
    <w:rsid w:val="00B379FD"/>
    <w:rsid w:val="00B4006B"/>
    <w:rsid w:val="00B40127"/>
    <w:rsid w:val="00B4019C"/>
    <w:rsid w:val="00B401F1"/>
    <w:rsid w:val="00B407ED"/>
    <w:rsid w:val="00B40D32"/>
    <w:rsid w:val="00B411DF"/>
    <w:rsid w:val="00B41C69"/>
    <w:rsid w:val="00B43D1B"/>
    <w:rsid w:val="00B4442A"/>
    <w:rsid w:val="00B44DB8"/>
    <w:rsid w:val="00B454D1"/>
    <w:rsid w:val="00B45FE5"/>
    <w:rsid w:val="00B46E40"/>
    <w:rsid w:val="00B47648"/>
    <w:rsid w:val="00B47C9D"/>
    <w:rsid w:val="00B5010B"/>
    <w:rsid w:val="00B504F4"/>
    <w:rsid w:val="00B51AC2"/>
    <w:rsid w:val="00B51BED"/>
    <w:rsid w:val="00B52B91"/>
    <w:rsid w:val="00B53D88"/>
    <w:rsid w:val="00B544C2"/>
    <w:rsid w:val="00B545A6"/>
    <w:rsid w:val="00B54E65"/>
    <w:rsid w:val="00B560D9"/>
    <w:rsid w:val="00B57F2B"/>
    <w:rsid w:val="00B60B00"/>
    <w:rsid w:val="00B60E3C"/>
    <w:rsid w:val="00B60FFC"/>
    <w:rsid w:val="00B6122A"/>
    <w:rsid w:val="00B6184E"/>
    <w:rsid w:val="00B62A94"/>
    <w:rsid w:val="00B652E1"/>
    <w:rsid w:val="00B6579E"/>
    <w:rsid w:val="00B65AC1"/>
    <w:rsid w:val="00B66F21"/>
    <w:rsid w:val="00B67049"/>
    <w:rsid w:val="00B67D6A"/>
    <w:rsid w:val="00B718C9"/>
    <w:rsid w:val="00B71EFD"/>
    <w:rsid w:val="00B71F72"/>
    <w:rsid w:val="00B75B94"/>
    <w:rsid w:val="00B7622E"/>
    <w:rsid w:val="00B76C3E"/>
    <w:rsid w:val="00B7725D"/>
    <w:rsid w:val="00B77908"/>
    <w:rsid w:val="00B804FB"/>
    <w:rsid w:val="00B8132E"/>
    <w:rsid w:val="00B8169A"/>
    <w:rsid w:val="00B819FD"/>
    <w:rsid w:val="00B82796"/>
    <w:rsid w:val="00B83E3F"/>
    <w:rsid w:val="00B846E1"/>
    <w:rsid w:val="00B84943"/>
    <w:rsid w:val="00B84A40"/>
    <w:rsid w:val="00B8598B"/>
    <w:rsid w:val="00B85B8C"/>
    <w:rsid w:val="00B8735B"/>
    <w:rsid w:val="00B913AF"/>
    <w:rsid w:val="00B91D4F"/>
    <w:rsid w:val="00B92DE1"/>
    <w:rsid w:val="00B94186"/>
    <w:rsid w:val="00B94661"/>
    <w:rsid w:val="00B949E8"/>
    <w:rsid w:val="00B94CE1"/>
    <w:rsid w:val="00B951D8"/>
    <w:rsid w:val="00B951F5"/>
    <w:rsid w:val="00B9679C"/>
    <w:rsid w:val="00B96FC4"/>
    <w:rsid w:val="00B96FF5"/>
    <w:rsid w:val="00B97750"/>
    <w:rsid w:val="00B97DE1"/>
    <w:rsid w:val="00BA0B17"/>
    <w:rsid w:val="00BA0C09"/>
    <w:rsid w:val="00BA0DCC"/>
    <w:rsid w:val="00BA21AD"/>
    <w:rsid w:val="00BA3591"/>
    <w:rsid w:val="00BA49C0"/>
    <w:rsid w:val="00BA4AF8"/>
    <w:rsid w:val="00BA4FD7"/>
    <w:rsid w:val="00BA65A6"/>
    <w:rsid w:val="00BA7368"/>
    <w:rsid w:val="00BA76E6"/>
    <w:rsid w:val="00BA7C54"/>
    <w:rsid w:val="00BB0E5D"/>
    <w:rsid w:val="00BB1B54"/>
    <w:rsid w:val="00BB2463"/>
    <w:rsid w:val="00BB341F"/>
    <w:rsid w:val="00BB59E3"/>
    <w:rsid w:val="00BB5A53"/>
    <w:rsid w:val="00BB5C9C"/>
    <w:rsid w:val="00BB6026"/>
    <w:rsid w:val="00BB632A"/>
    <w:rsid w:val="00BB69F3"/>
    <w:rsid w:val="00BB7D05"/>
    <w:rsid w:val="00BC0E03"/>
    <w:rsid w:val="00BC26A6"/>
    <w:rsid w:val="00BC2C0D"/>
    <w:rsid w:val="00BC2D9A"/>
    <w:rsid w:val="00BC313A"/>
    <w:rsid w:val="00BC3878"/>
    <w:rsid w:val="00BC3D35"/>
    <w:rsid w:val="00BC4351"/>
    <w:rsid w:val="00BC4D71"/>
    <w:rsid w:val="00BC6519"/>
    <w:rsid w:val="00BC6D3D"/>
    <w:rsid w:val="00BC6F0C"/>
    <w:rsid w:val="00BC7079"/>
    <w:rsid w:val="00BD190C"/>
    <w:rsid w:val="00BD2AB2"/>
    <w:rsid w:val="00BD37EC"/>
    <w:rsid w:val="00BD3A71"/>
    <w:rsid w:val="00BD3AB0"/>
    <w:rsid w:val="00BD3AFB"/>
    <w:rsid w:val="00BD40CD"/>
    <w:rsid w:val="00BD561D"/>
    <w:rsid w:val="00BD63F3"/>
    <w:rsid w:val="00BD65E3"/>
    <w:rsid w:val="00BD6820"/>
    <w:rsid w:val="00BD7BBD"/>
    <w:rsid w:val="00BE1ACC"/>
    <w:rsid w:val="00BE29B5"/>
    <w:rsid w:val="00BE2A4F"/>
    <w:rsid w:val="00BE2F51"/>
    <w:rsid w:val="00BE3843"/>
    <w:rsid w:val="00BE4B70"/>
    <w:rsid w:val="00BE670F"/>
    <w:rsid w:val="00BE69AB"/>
    <w:rsid w:val="00BE6AC7"/>
    <w:rsid w:val="00BE76B7"/>
    <w:rsid w:val="00BF0768"/>
    <w:rsid w:val="00BF1013"/>
    <w:rsid w:val="00BF1CBC"/>
    <w:rsid w:val="00BF3845"/>
    <w:rsid w:val="00BF395D"/>
    <w:rsid w:val="00BF517D"/>
    <w:rsid w:val="00BF54A1"/>
    <w:rsid w:val="00BF582C"/>
    <w:rsid w:val="00BF60B2"/>
    <w:rsid w:val="00BF631E"/>
    <w:rsid w:val="00BF758C"/>
    <w:rsid w:val="00BF79BF"/>
    <w:rsid w:val="00BF7B29"/>
    <w:rsid w:val="00C01725"/>
    <w:rsid w:val="00C01CA6"/>
    <w:rsid w:val="00C02145"/>
    <w:rsid w:val="00C03A09"/>
    <w:rsid w:val="00C0441B"/>
    <w:rsid w:val="00C04AD0"/>
    <w:rsid w:val="00C04CE4"/>
    <w:rsid w:val="00C05476"/>
    <w:rsid w:val="00C05579"/>
    <w:rsid w:val="00C0585D"/>
    <w:rsid w:val="00C059E5"/>
    <w:rsid w:val="00C05DA5"/>
    <w:rsid w:val="00C05DD5"/>
    <w:rsid w:val="00C06206"/>
    <w:rsid w:val="00C06654"/>
    <w:rsid w:val="00C06CB6"/>
    <w:rsid w:val="00C0728A"/>
    <w:rsid w:val="00C073D4"/>
    <w:rsid w:val="00C10996"/>
    <w:rsid w:val="00C10A3D"/>
    <w:rsid w:val="00C10F8D"/>
    <w:rsid w:val="00C11821"/>
    <w:rsid w:val="00C11844"/>
    <w:rsid w:val="00C11E35"/>
    <w:rsid w:val="00C134F6"/>
    <w:rsid w:val="00C13ACF"/>
    <w:rsid w:val="00C1416A"/>
    <w:rsid w:val="00C14418"/>
    <w:rsid w:val="00C1678A"/>
    <w:rsid w:val="00C17155"/>
    <w:rsid w:val="00C171ED"/>
    <w:rsid w:val="00C17A82"/>
    <w:rsid w:val="00C17EBC"/>
    <w:rsid w:val="00C2011C"/>
    <w:rsid w:val="00C202CB"/>
    <w:rsid w:val="00C205E9"/>
    <w:rsid w:val="00C21B0F"/>
    <w:rsid w:val="00C223F0"/>
    <w:rsid w:val="00C225D8"/>
    <w:rsid w:val="00C234AF"/>
    <w:rsid w:val="00C23F8D"/>
    <w:rsid w:val="00C247F3"/>
    <w:rsid w:val="00C25037"/>
    <w:rsid w:val="00C26B58"/>
    <w:rsid w:val="00C26C3A"/>
    <w:rsid w:val="00C306BC"/>
    <w:rsid w:val="00C30BEC"/>
    <w:rsid w:val="00C30C6F"/>
    <w:rsid w:val="00C31158"/>
    <w:rsid w:val="00C32365"/>
    <w:rsid w:val="00C32649"/>
    <w:rsid w:val="00C32B09"/>
    <w:rsid w:val="00C331C4"/>
    <w:rsid w:val="00C33760"/>
    <w:rsid w:val="00C33924"/>
    <w:rsid w:val="00C34603"/>
    <w:rsid w:val="00C35247"/>
    <w:rsid w:val="00C35473"/>
    <w:rsid w:val="00C35826"/>
    <w:rsid w:val="00C35DB3"/>
    <w:rsid w:val="00C362B9"/>
    <w:rsid w:val="00C36FBF"/>
    <w:rsid w:val="00C37525"/>
    <w:rsid w:val="00C37FB1"/>
    <w:rsid w:val="00C37FF1"/>
    <w:rsid w:val="00C401BE"/>
    <w:rsid w:val="00C40C44"/>
    <w:rsid w:val="00C41E11"/>
    <w:rsid w:val="00C423E3"/>
    <w:rsid w:val="00C43769"/>
    <w:rsid w:val="00C454DB"/>
    <w:rsid w:val="00C4568F"/>
    <w:rsid w:val="00C4575F"/>
    <w:rsid w:val="00C45DDF"/>
    <w:rsid w:val="00C47C61"/>
    <w:rsid w:val="00C47F83"/>
    <w:rsid w:val="00C51109"/>
    <w:rsid w:val="00C51B5B"/>
    <w:rsid w:val="00C51FE2"/>
    <w:rsid w:val="00C52C44"/>
    <w:rsid w:val="00C532C6"/>
    <w:rsid w:val="00C53542"/>
    <w:rsid w:val="00C53A57"/>
    <w:rsid w:val="00C53FFE"/>
    <w:rsid w:val="00C546CE"/>
    <w:rsid w:val="00C55081"/>
    <w:rsid w:val="00C556ED"/>
    <w:rsid w:val="00C562B3"/>
    <w:rsid w:val="00C565D4"/>
    <w:rsid w:val="00C56D2D"/>
    <w:rsid w:val="00C57685"/>
    <w:rsid w:val="00C60AFA"/>
    <w:rsid w:val="00C618C1"/>
    <w:rsid w:val="00C623FA"/>
    <w:rsid w:val="00C62B9E"/>
    <w:rsid w:val="00C62E1C"/>
    <w:rsid w:val="00C6383D"/>
    <w:rsid w:val="00C640CC"/>
    <w:rsid w:val="00C6478B"/>
    <w:rsid w:val="00C6501B"/>
    <w:rsid w:val="00C664E7"/>
    <w:rsid w:val="00C669DA"/>
    <w:rsid w:val="00C67BE8"/>
    <w:rsid w:val="00C70D4D"/>
    <w:rsid w:val="00C71C09"/>
    <w:rsid w:val="00C71CB4"/>
    <w:rsid w:val="00C7236B"/>
    <w:rsid w:val="00C730A7"/>
    <w:rsid w:val="00C7511F"/>
    <w:rsid w:val="00C77503"/>
    <w:rsid w:val="00C81601"/>
    <w:rsid w:val="00C81E74"/>
    <w:rsid w:val="00C82FD5"/>
    <w:rsid w:val="00C8314E"/>
    <w:rsid w:val="00C8448A"/>
    <w:rsid w:val="00C85F27"/>
    <w:rsid w:val="00C86A37"/>
    <w:rsid w:val="00C87087"/>
    <w:rsid w:val="00C87CA3"/>
    <w:rsid w:val="00C903B0"/>
    <w:rsid w:val="00C909ED"/>
    <w:rsid w:val="00C93177"/>
    <w:rsid w:val="00C93951"/>
    <w:rsid w:val="00C939BA"/>
    <w:rsid w:val="00C95571"/>
    <w:rsid w:val="00C960B6"/>
    <w:rsid w:val="00C965B2"/>
    <w:rsid w:val="00C970E7"/>
    <w:rsid w:val="00CA03E0"/>
    <w:rsid w:val="00CA2142"/>
    <w:rsid w:val="00CA214A"/>
    <w:rsid w:val="00CA3A63"/>
    <w:rsid w:val="00CA4010"/>
    <w:rsid w:val="00CA4FC8"/>
    <w:rsid w:val="00CA557A"/>
    <w:rsid w:val="00CA5EC0"/>
    <w:rsid w:val="00CA63E6"/>
    <w:rsid w:val="00CA6AA5"/>
    <w:rsid w:val="00CA7319"/>
    <w:rsid w:val="00CB1490"/>
    <w:rsid w:val="00CB174E"/>
    <w:rsid w:val="00CB1DD5"/>
    <w:rsid w:val="00CB3BA8"/>
    <w:rsid w:val="00CB4A24"/>
    <w:rsid w:val="00CB5CF0"/>
    <w:rsid w:val="00CB6386"/>
    <w:rsid w:val="00CB6800"/>
    <w:rsid w:val="00CC0DC4"/>
    <w:rsid w:val="00CC1510"/>
    <w:rsid w:val="00CC1774"/>
    <w:rsid w:val="00CC2F77"/>
    <w:rsid w:val="00CC30DA"/>
    <w:rsid w:val="00CC3659"/>
    <w:rsid w:val="00CC3FED"/>
    <w:rsid w:val="00CC4092"/>
    <w:rsid w:val="00CC476E"/>
    <w:rsid w:val="00CC4AE8"/>
    <w:rsid w:val="00CC5B45"/>
    <w:rsid w:val="00CC5EB5"/>
    <w:rsid w:val="00CC627D"/>
    <w:rsid w:val="00CD0271"/>
    <w:rsid w:val="00CD1578"/>
    <w:rsid w:val="00CD15DA"/>
    <w:rsid w:val="00CD1ACC"/>
    <w:rsid w:val="00CD1B15"/>
    <w:rsid w:val="00CD2E06"/>
    <w:rsid w:val="00CD38C0"/>
    <w:rsid w:val="00CD41A9"/>
    <w:rsid w:val="00CD4668"/>
    <w:rsid w:val="00CD4DCF"/>
    <w:rsid w:val="00CD5EF2"/>
    <w:rsid w:val="00CD6750"/>
    <w:rsid w:val="00CD68A4"/>
    <w:rsid w:val="00CD6F5C"/>
    <w:rsid w:val="00CD7091"/>
    <w:rsid w:val="00CD70F5"/>
    <w:rsid w:val="00CD7FD8"/>
    <w:rsid w:val="00CE05E1"/>
    <w:rsid w:val="00CE3158"/>
    <w:rsid w:val="00CE41E4"/>
    <w:rsid w:val="00CE46E4"/>
    <w:rsid w:val="00CE619C"/>
    <w:rsid w:val="00CE7430"/>
    <w:rsid w:val="00CF05E5"/>
    <w:rsid w:val="00CF1A5E"/>
    <w:rsid w:val="00CF2126"/>
    <w:rsid w:val="00CF213A"/>
    <w:rsid w:val="00CF41BF"/>
    <w:rsid w:val="00CF5674"/>
    <w:rsid w:val="00CF5ACA"/>
    <w:rsid w:val="00CF6088"/>
    <w:rsid w:val="00CF67A5"/>
    <w:rsid w:val="00CF6EA8"/>
    <w:rsid w:val="00D01096"/>
    <w:rsid w:val="00D0138F"/>
    <w:rsid w:val="00D02023"/>
    <w:rsid w:val="00D0204F"/>
    <w:rsid w:val="00D02A70"/>
    <w:rsid w:val="00D033E9"/>
    <w:rsid w:val="00D05203"/>
    <w:rsid w:val="00D053F7"/>
    <w:rsid w:val="00D057B1"/>
    <w:rsid w:val="00D05CB7"/>
    <w:rsid w:val="00D068FD"/>
    <w:rsid w:val="00D07C7A"/>
    <w:rsid w:val="00D10691"/>
    <w:rsid w:val="00D10DBA"/>
    <w:rsid w:val="00D1112D"/>
    <w:rsid w:val="00D12C9F"/>
    <w:rsid w:val="00D13084"/>
    <w:rsid w:val="00D14209"/>
    <w:rsid w:val="00D14772"/>
    <w:rsid w:val="00D1520F"/>
    <w:rsid w:val="00D15719"/>
    <w:rsid w:val="00D15B3D"/>
    <w:rsid w:val="00D164DD"/>
    <w:rsid w:val="00D1689D"/>
    <w:rsid w:val="00D17BDE"/>
    <w:rsid w:val="00D20361"/>
    <w:rsid w:val="00D2120A"/>
    <w:rsid w:val="00D22627"/>
    <w:rsid w:val="00D22688"/>
    <w:rsid w:val="00D228B2"/>
    <w:rsid w:val="00D231DB"/>
    <w:rsid w:val="00D239AB"/>
    <w:rsid w:val="00D25862"/>
    <w:rsid w:val="00D25B41"/>
    <w:rsid w:val="00D26D8C"/>
    <w:rsid w:val="00D2742B"/>
    <w:rsid w:val="00D277CE"/>
    <w:rsid w:val="00D306FE"/>
    <w:rsid w:val="00D3265B"/>
    <w:rsid w:val="00D3302F"/>
    <w:rsid w:val="00D344E2"/>
    <w:rsid w:val="00D346DB"/>
    <w:rsid w:val="00D34D18"/>
    <w:rsid w:val="00D40F47"/>
    <w:rsid w:val="00D410F9"/>
    <w:rsid w:val="00D41A48"/>
    <w:rsid w:val="00D42DC5"/>
    <w:rsid w:val="00D4338C"/>
    <w:rsid w:val="00D44D74"/>
    <w:rsid w:val="00D45FA7"/>
    <w:rsid w:val="00D460CC"/>
    <w:rsid w:val="00D46F1D"/>
    <w:rsid w:val="00D4779E"/>
    <w:rsid w:val="00D47D49"/>
    <w:rsid w:val="00D47DCC"/>
    <w:rsid w:val="00D47EA6"/>
    <w:rsid w:val="00D518A5"/>
    <w:rsid w:val="00D52D51"/>
    <w:rsid w:val="00D5363F"/>
    <w:rsid w:val="00D53E88"/>
    <w:rsid w:val="00D54FAB"/>
    <w:rsid w:val="00D55DC7"/>
    <w:rsid w:val="00D563BE"/>
    <w:rsid w:val="00D5674E"/>
    <w:rsid w:val="00D578BF"/>
    <w:rsid w:val="00D57A82"/>
    <w:rsid w:val="00D60389"/>
    <w:rsid w:val="00D62B3B"/>
    <w:rsid w:val="00D63826"/>
    <w:rsid w:val="00D63B6C"/>
    <w:rsid w:val="00D65755"/>
    <w:rsid w:val="00D70ED5"/>
    <w:rsid w:val="00D70F61"/>
    <w:rsid w:val="00D729E5"/>
    <w:rsid w:val="00D72C2F"/>
    <w:rsid w:val="00D7408D"/>
    <w:rsid w:val="00D74A80"/>
    <w:rsid w:val="00D76BC6"/>
    <w:rsid w:val="00D77C12"/>
    <w:rsid w:val="00D815C7"/>
    <w:rsid w:val="00D81B26"/>
    <w:rsid w:val="00D83403"/>
    <w:rsid w:val="00D834BD"/>
    <w:rsid w:val="00D83BBA"/>
    <w:rsid w:val="00D84503"/>
    <w:rsid w:val="00D8481E"/>
    <w:rsid w:val="00D84E35"/>
    <w:rsid w:val="00D84FA2"/>
    <w:rsid w:val="00D85809"/>
    <w:rsid w:val="00D86276"/>
    <w:rsid w:val="00D86903"/>
    <w:rsid w:val="00D870B1"/>
    <w:rsid w:val="00D877DC"/>
    <w:rsid w:val="00D87C5B"/>
    <w:rsid w:val="00D90635"/>
    <w:rsid w:val="00D90DCB"/>
    <w:rsid w:val="00D91A69"/>
    <w:rsid w:val="00D92A9B"/>
    <w:rsid w:val="00D958D6"/>
    <w:rsid w:val="00D95E58"/>
    <w:rsid w:val="00D96177"/>
    <w:rsid w:val="00D964B8"/>
    <w:rsid w:val="00D9758E"/>
    <w:rsid w:val="00DA0233"/>
    <w:rsid w:val="00DA18BB"/>
    <w:rsid w:val="00DA1DF9"/>
    <w:rsid w:val="00DA24DA"/>
    <w:rsid w:val="00DA3A5E"/>
    <w:rsid w:val="00DA5C20"/>
    <w:rsid w:val="00DA5E13"/>
    <w:rsid w:val="00DA7325"/>
    <w:rsid w:val="00DA77F0"/>
    <w:rsid w:val="00DA7980"/>
    <w:rsid w:val="00DA7ED4"/>
    <w:rsid w:val="00DB03B8"/>
    <w:rsid w:val="00DB05A9"/>
    <w:rsid w:val="00DB1772"/>
    <w:rsid w:val="00DB20E3"/>
    <w:rsid w:val="00DB34F4"/>
    <w:rsid w:val="00DB4CE7"/>
    <w:rsid w:val="00DB4EC3"/>
    <w:rsid w:val="00DB5197"/>
    <w:rsid w:val="00DB51ED"/>
    <w:rsid w:val="00DB540F"/>
    <w:rsid w:val="00DB7CB9"/>
    <w:rsid w:val="00DB7F1D"/>
    <w:rsid w:val="00DC2F32"/>
    <w:rsid w:val="00DC6945"/>
    <w:rsid w:val="00DC6D76"/>
    <w:rsid w:val="00DC7095"/>
    <w:rsid w:val="00DC7742"/>
    <w:rsid w:val="00DD181F"/>
    <w:rsid w:val="00DD368A"/>
    <w:rsid w:val="00DD69C0"/>
    <w:rsid w:val="00DE068A"/>
    <w:rsid w:val="00DE14F9"/>
    <w:rsid w:val="00DE1575"/>
    <w:rsid w:val="00DE23CC"/>
    <w:rsid w:val="00DE2DD3"/>
    <w:rsid w:val="00DE47FD"/>
    <w:rsid w:val="00DE559F"/>
    <w:rsid w:val="00DE57FB"/>
    <w:rsid w:val="00DE72E1"/>
    <w:rsid w:val="00DE7917"/>
    <w:rsid w:val="00DF1A25"/>
    <w:rsid w:val="00DF1A7A"/>
    <w:rsid w:val="00DF1D23"/>
    <w:rsid w:val="00DF30A3"/>
    <w:rsid w:val="00DF37E9"/>
    <w:rsid w:val="00DF3EDE"/>
    <w:rsid w:val="00DF4695"/>
    <w:rsid w:val="00DF513A"/>
    <w:rsid w:val="00DF5C1E"/>
    <w:rsid w:val="00DF68D4"/>
    <w:rsid w:val="00DF6B38"/>
    <w:rsid w:val="00DF7982"/>
    <w:rsid w:val="00E01131"/>
    <w:rsid w:val="00E018FB"/>
    <w:rsid w:val="00E01A09"/>
    <w:rsid w:val="00E02475"/>
    <w:rsid w:val="00E02B09"/>
    <w:rsid w:val="00E02D45"/>
    <w:rsid w:val="00E045CD"/>
    <w:rsid w:val="00E05300"/>
    <w:rsid w:val="00E07339"/>
    <w:rsid w:val="00E07A82"/>
    <w:rsid w:val="00E106B1"/>
    <w:rsid w:val="00E10765"/>
    <w:rsid w:val="00E10F4F"/>
    <w:rsid w:val="00E11E1C"/>
    <w:rsid w:val="00E11E2D"/>
    <w:rsid w:val="00E1203D"/>
    <w:rsid w:val="00E125CE"/>
    <w:rsid w:val="00E1295E"/>
    <w:rsid w:val="00E15423"/>
    <w:rsid w:val="00E15761"/>
    <w:rsid w:val="00E157C1"/>
    <w:rsid w:val="00E15F7E"/>
    <w:rsid w:val="00E16521"/>
    <w:rsid w:val="00E16FD2"/>
    <w:rsid w:val="00E174E8"/>
    <w:rsid w:val="00E2029C"/>
    <w:rsid w:val="00E20B58"/>
    <w:rsid w:val="00E2143E"/>
    <w:rsid w:val="00E21568"/>
    <w:rsid w:val="00E218EA"/>
    <w:rsid w:val="00E21A1C"/>
    <w:rsid w:val="00E21ADA"/>
    <w:rsid w:val="00E22209"/>
    <w:rsid w:val="00E222D6"/>
    <w:rsid w:val="00E226F7"/>
    <w:rsid w:val="00E22A06"/>
    <w:rsid w:val="00E22B1E"/>
    <w:rsid w:val="00E22B79"/>
    <w:rsid w:val="00E239CE"/>
    <w:rsid w:val="00E24F73"/>
    <w:rsid w:val="00E25255"/>
    <w:rsid w:val="00E25BA2"/>
    <w:rsid w:val="00E25FE3"/>
    <w:rsid w:val="00E26086"/>
    <w:rsid w:val="00E26AF3"/>
    <w:rsid w:val="00E26EAC"/>
    <w:rsid w:val="00E27379"/>
    <w:rsid w:val="00E27ACF"/>
    <w:rsid w:val="00E31706"/>
    <w:rsid w:val="00E32594"/>
    <w:rsid w:val="00E32811"/>
    <w:rsid w:val="00E32981"/>
    <w:rsid w:val="00E34092"/>
    <w:rsid w:val="00E3413C"/>
    <w:rsid w:val="00E34611"/>
    <w:rsid w:val="00E3488B"/>
    <w:rsid w:val="00E36DE5"/>
    <w:rsid w:val="00E370A9"/>
    <w:rsid w:val="00E372B9"/>
    <w:rsid w:val="00E377C1"/>
    <w:rsid w:val="00E4101D"/>
    <w:rsid w:val="00E4163D"/>
    <w:rsid w:val="00E41985"/>
    <w:rsid w:val="00E41B36"/>
    <w:rsid w:val="00E42358"/>
    <w:rsid w:val="00E42690"/>
    <w:rsid w:val="00E431A6"/>
    <w:rsid w:val="00E43950"/>
    <w:rsid w:val="00E43FED"/>
    <w:rsid w:val="00E441FF"/>
    <w:rsid w:val="00E44526"/>
    <w:rsid w:val="00E458AE"/>
    <w:rsid w:val="00E466DA"/>
    <w:rsid w:val="00E50289"/>
    <w:rsid w:val="00E51273"/>
    <w:rsid w:val="00E515B5"/>
    <w:rsid w:val="00E52B73"/>
    <w:rsid w:val="00E532B7"/>
    <w:rsid w:val="00E53BCD"/>
    <w:rsid w:val="00E54EA3"/>
    <w:rsid w:val="00E553FF"/>
    <w:rsid w:val="00E56810"/>
    <w:rsid w:val="00E56B84"/>
    <w:rsid w:val="00E573A7"/>
    <w:rsid w:val="00E5768A"/>
    <w:rsid w:val="00E57EAE"/>
    <w:rsid w:val="00E60B4A"/>
    <w:rsid w:val="00E6236C"/>
    <w:rsid w:val="00E6277B"/>
    <w:rsid w:val="00E62EFC"/>
    <w:rsid w:val="00E64E14"/>
    <w:rsid w:val="00E65510"/>
    <w:rsid w:val="00E6573C"/>
    <w:rsid w:val="00E65E7F"/>
    <w:rsid w:val="00E6714D"/>
    <w:rsid w:val="00E6728C"/>
    <w:rsid w:val="00E67569"/>
    <w:rsid w:val="00E67ADA"/>
    <w:rsid w:val="00E70CB8"/>
    <w:rsid w:val="00E71948"/>
    <w:rsid w:val="00E727D8"/>
    <w:rsid w:val="00E733F8"/>
    <w:rsid w:val="00E73A28"/>
    <w:rsid w:val="00E74830"/>
    <w:rsid w:val="00E74C23"/>
    <w:rsid w:val="00E763FF"/>
    <w:rsid w:val="00E7644F"/>
    <w:rsid w:val="00E76644"/>
    <w:rsid w:val="00E76753"/>
    <w:rsid w:val="00E801CD"/>
    <w:rsid w:val="00E80719"/>
    <w:rsid w:val="00E826C0"/>
    <w:rsid w:val="00E83270"/>
    <w:rsid w:val="00E84400"/>
    <w:rsid w:val="00E84D62"/>
    <w:rsid w:val="00E90D00"/>
    <w:rsid w:val="00E90FDC"/>
    <w:rsid w:val="00E916CB"/>
    <w:rsid w:val="00E931F0"/>
    <w:rsid w:val="00E9345E"/>
    <w:rsid w:val="00E934B7"/>
    <w:rsid w:val="00E93E65"/>
    <w:rsid w:val="00E944AE"/>
    <w:rsid w:val="00E95636"/>
    <w:rsid w:val="00E95727"/>
    <w:rsid w:val="00E9683F"/>
    <w:rsid w:val="00E96E96"/>
    <w:rsid w:val="00E96F78"/>
    <w:rsid w:val="00EA0572"/>
    <w:rsid w:val="00EA0781"/>
    <w:rsid w:val="00EA2838"/>
    <w:rsid w:val="00EA3A98"/>
    <w:rsid w:val="00EA408B"/>
    <w:rsid w:val="00EA4966"/>
    <w:rsid w:val="00EA5593"/>
    <w:rsid w:val="00EA6412"/>
    <w:rsid w:val="00EA7184"/>
    <w:rsid w:val="00EB0138"/>
    <w:rsid w:val="00EB13D5"/>
    <w:rsid w:val="00EB2B3A"/>
    <w:rsid w:val="00EB2FC1"/>
    <w:rsid w:val="00EB42A4"/>
    <w:rsid w:val="00EB5D36"/>
    <w:rsid w:val="00EB5DB3"/>
    <w:rsid w:val="00EB74C4"/>
    <w:rsid w:val="00EB79AA"/>
    <w:rsid w:val="00EB7DF4"/>
    <w:rsid w:val="00EC010E"/>
    <w:rsid w:val="00EC0808"/>
    <w:rsid w:val="00EC0B9B"/>
    <w:rsid w:val="00EC3856"/>
    <w:rsid w:val="00EC3A16"/>
    <w:rsid w:val="00EC473C"/>
    <w:rsid w:val="00EC4903"/>
    <w:rsid w:val="00EC4CBC"/>
    <w:rsid w:val="00EC5DFE"/>
    <w:rsid w:val="00EC669D"/>
    <w:rsid w:val="00EC6905"/>
    <w:rsid w:val="00EC6D33"/>
    <w:rsid w:val="00EC6FB9"/>
    <w:rsid w:val="00EC7189"/>
    <w:rsid w:val="00EC77F2"/>
    <w:rsid w:val="00ED1798"/>
    <w:rsid w:val="00ED307D"/>
    <w:rsid w:val="00ED3306"/>
    <w:rsid w:val="00ED3765"/>
    <w:rsid w:val="00ED415D"/>
    <w:rsid w:val="00ED4738"/>
    <w:rsid w:val="00ED486E"/>
    <w:rsid w:val="00ED4A10"/>
    <w:rsid w:val="00ED5159"/>
    <w:rsid w:val="00ED54CB"/>
    <w:rsid w:val="00ED6360"/>
    <w:rsid w:val="00ED6ACB"/>
    <w:rsid w:val="00ED709C"/>
    <w:rsid w:val="00EE1065"/>
    <w:rsid w:val="00EE1C5C"/>
    <w:rsid w:val="00EE1E58"/>
    <w:rsid w:val="00EE3E0D"/>
    <w:rsid w:val="00EE5434"/>
    <w:rsid w:val="00EE5891"/>
    <w:rsid w:val="00EE5FA2"/>
    <w:rsid w:val="00EE6068"/>
    <w:rsid w:val="00EE69DC"/>
    <w:rsid w:val="00EE6D0F"/>
    <w:rsid w:val="00EE7F67"/>
    <w:rsid w:val="00EF0379"/>
    <w:rsid w:val="00EF05A1"/>
    <w:rsid w:val="00EF09E9"/>
    <w:rsid w:val="00EF120A"/>
    <w:rsid w:val="00EF1FF1"/>
    <w:rsid w:val="00EF21C0"/>
    <w:rsid w:val="00EF2AB1"/>
    <w:rsid w:val="00EF2CC4"/>
    <w:rsid w:val="00EF2DA0"/>
    <w:rsid w:val="00EF423E"/>
    <w:rsid w:val="00EF4BE2"/>
    <w:rsid w:val="00EF4E4D"/>
    <w:rsid w:val="00EF5787"/>
    <w:rsid w:val="00EF63BB"/>
    <w:rsid w:val="00EF6C7C"/>
    <w:rsid w:val="00F007B1"/>
    <w:rsid w:val="00F008E8"/>
    <w:rsid w:val="00F00918"/>
    <w:rsid w:val="00F01B14"/>
    <w:rsid w:val="00F01DA4"/>
    <w:rsid w:val="00F02105"/>
    <w:rsid w:val="00F024BF"/>
    <w:rsid w:val="00F02C91"/>
    <w:rsid w:val="00F033C7"/>
    <w:rsid w:val="00F03736"/>
    <w:rsid w:val="00F03F6B"/>
    <w:rsid w:val="00F047FF"/>
    <w:rsid w:val="00F04F53"/>
    <w:rsid w:val="00F05195"/>
    <w:rsid w:val="00F071E9"/>
    <w:rsid w:val="00F07540"/>
    <w:rsid w:val="00F1006E"/>
    <w:rsid w:val="00F10742"/>
    <w:rsid w:val="00F11512"/>
    <w:rsid w:val="00F116C1"/>
    <w:rsid w:val="00F12574"/>
    <w:rsid w:val="00F13CCC"/>
    <w:rsid w:val="00F1437F"/>
    <w:rsid w:val="00F148D1"/>
    <w:rsid w:val="00F1597C"/>
    <w:rsid w:val="00F162E9"/>
    <w:rsid w:val="00F16A97"/>
    <w:rsid w:val="00F1702B"/>
    <w:rsid w:val="00F17291"/>
    <w:rsid w:val="00F20A3A"/>
    <w:rsid w:val="00F21389"/>
    <w:rsid w:val="00F21B9F"/>
    <w:rsid w:val="00F21C25"/>
    <w:rsid w:val="00F21C68"/>
    <w:rsid w:val="00F2296C"/>
    <w:rsid w:val="00F22C5C"/>
    <w:rsid w:val="00F239A9"/>
    <w:rsid w:val="00F23E91"/>
    <w:rsid w:val="00F24641"/>
    <w:rsid w:val="00F24672"/>
    <w:rsid w:val="00F256DA"/>
    <w:rsid w:val="00F25A53"/>
    <w:rsid w:val="00F261D4"/>
    <w:rsid w:val="00F26BF0"/>
    <w:rsid w:val="00F272F3"/>
    <w:rsid w:val="00F279F8"/>
    <w:rsid w:val="00F30A7C"/>
    <w:rsid w:val="00F318E3"/>
    <w:rsid w:val="00F31B94"/>
    <w:rsid w:val="00F31D1A"/>
    <w:rsid w:val="00F320DA"/>
    <w:rsid w:val="00F34563"/>
    <w:rsid w:val="00F347CB"/>
    <w:rsid w:val="00F34A63"/>
    <w:rsid w:val="00F34ADA"/>
    <w:rsid w:val="00F3500B"/>
    <w:rsid w:val="00F35627"/>
    <w:rsid w:val="00F35BC1"/>
    <w:rsid w:val="00F36583"/>
    <w:rsid w:val="00F369CD"/>
    <w:rsid w:val="00F37B00"/>
    <w:rsid w:val="00F40839"/>
    <w:rsid w:val="00F41C58"/>
    <w:rsid w:val="00F41D35"/>
    <w:rsid w:val="00F42269"/>
    <w:rsid w:val="00F42342"/>
    <w:rsid w:val="00F42B32"/>
    <w:rsid w:val="00F42E38"/>
    <w:rsid w:val="00F43584"/>
    <w:rsid w:val="00F435EC"/>
    <w:rsid w:val="00F43A79"/>
    <w:rsid w:val="00F4454A"/>
    <w:rsid w:val="00F44A61"/>
    <w:rsid w:val="00F45CAD"/>
    <w:rsid w:val="00F4662B"/>
    <w:rsid w:val="00F50ACD"/>
    <w:rsid w:val="00F50FB1"/>
    <w:rsid w:val="00F51058"/>
    <w:rsid w:val="00F52BBF"/>
    <w:rsid w:val="00F53532"/>
    <w:rsid w:val="00F53E23"/>
    <w:rsid w:val="00F5442B"/>
    <w:rsid w:val="00F54D2D"/>
    <w:rsid w:val="00F56579"/>
    <w:rsid w:val="00F571A3"/>
    <w:rsid w:val="00F60451"/>
    <w:rsid w:val="00F60A68"/>
    <w:rsid w:val="00F60E26"/>
    <w:rsid w:val="00F61117"/>
    <w:rsid w:val="00F61688"/>
    <w:rsid w:val="00F61CAF"/>
    <w:rsid w:val="00F62472"/>
    <w:rsid w:val="00F62581"/>
    <w:rsid w:val="00F62DA0"/>
    <w:rsid w:val="00F62F71"/>
    <w:rsid w:val="00F63A03"/>
    <w:rsid w:val="00F63CE6"/>
    <w:rsid w:val="00F66277"/>
    <w:rsid w:val="00F70538"/>
    <w:rsid w:val="00F714B1"/>
    <w:rsid w:val="00F71D27"/>
    <w:rsid w:val="00F72E25"/>
    <w:rsid w:val="00F73110"/>
    <w:rsid w:val="00F73651"/>
    <w:rsid w:val="00F73700"/>
    <w:rsid w:val="00F74D1E"/>
    <w:rsid w:val="00F772D9"/>
    <w:rsid w:val="00F8186F"/>
    <w:rsid w:val="00F821C7"/>
    <w:rsid w:val="00F82ABE"/>
    <w:rsid w:val="00F840B7"/>
    <w:rsid w:val="00F84E1E"/>
    <w:rsid w:val="00F85F53"/>
    <w:rsid w:val="00F87501"/>
    <w:rsid w:val="00F87E77"/>
    <w:rsid w:val="00F9043E"/>
    <w:rsid w:val="00F90473"/>
    <w:rsid w:val="00F918A1"/>
    <w:rsid w:val="00F925CA"/>
    <w:rsid w:val="00F94A8E"/>
    <w:rsid w:val="00F95047"/>
    <w:rsid w:val="00F9620D"/>
    <w:rsid w:val="00F97A03"/>
    <w:rsid w:val="00FA13D9"/>
    <w:rsid w:val="00FA154F"/>
    <w:rsid w:val="00FA2427"/>
    <w:rsid w:val="00FA2E2D"/>
    <w:rsid w:val="00FA3AD9"/>
    <w:rsid w:val="00FA43E9"/>
    <w:rsid w:val="00FA4901"/>
    <w:rsid w:val="00FA58DF"/>
    <w:rsid w:val="00FA65FE"/>
    <w:rsid w:val="00FA68BA"/>
    <w:rsid w:val="00FA6AA1"/>
    <w:rsid w:val="00FA6CD2"/>
    <w:rsid w:val="00FA7DEE"/>
    <w:rsid w:val="00FA7ECF"/>
    <w:rsid w:val="00FB0200"/>
    <w:rsid w:val="00FB0417"/>
    <w:rsid w:val="00FB1585"/>
    <w:rsid w:val="00FB15D0"/>
    <w:rsid w:val="00FB2F8F"/>
    <w:rsid w:val="00FB34D7"/>
    <w:rsid w:val="00FB4639"/>
    <w:rsid w:val="00FB4EF0"/>
    <w:rsid w:val="00FB7838"/>
    <w:rsid w:val="00FC0216"/>
    <w:rsid w:val="00FC04A6"/>
    <w:rsid w:val="00FC1DB2"/>
    <w:rsid w:val="00FC25C2"/>
    <w:rsid w:val="00FC29CB"/>
    <w:rsid w:val="00FC3581"/>
    <w:rsid w:val="00FC4370"/>
    <w:rsid w:val="00FC48EC"/>
    <w:rsid w:val="00FC64B2"/>
    <w:rsid w:val="00FC6720"/>
    <w:rsid w:val="00FC7438"/>
    <w:rsid w:val="00FC76D5"/>
    <w:rsid w:val="00FD0205"/>
    <w:rsid w:val="00FD20BA"/>
    <w:rsid w:val="00FD2638"/>
    <w:rsid w:val="00FD341F"/>
    <w:rsid w:val="00FD3ACC"/>
    <w:rsid w:val="00FD3DB2"/>
    <w:rsid w:val="00FD3F44"/>
    <w:rsid w:val="00FD4140"/>
    <w:rsid w:val="00FD42C0"/>
    <w:rsid w:val="00FD433A"/>
    <w:rsid w:val="00FD49B1"/>
    <w:rsid w:val="00FD58BF"/>
    <w:rsid w:val="00FD58D7"/>
    <w:rsid w:val="00FD5D47"/>
    <w:rsid w:val="00FD6DDE"/>
    <w:rsid w:val="00FD7DE7"/>
    <w:rsid w:val="00FE05BE"/>
    <w:rsid w:val="00FE119C"/>
    <w:rsid w:val="00FE1820"/>
    <w:rsid w:val="00FE1838"/>
    <w:rsid w:val="00FE2E74"/>
    <w:rsid w:val="00FE3353"/>
    <w:rsid w:val="00FE492C"/>
    <w:rsid w:val="00FE4F45"/>
    <w:rsid w:val="00FE4F72"/>
    <w:rsid w:val="00FE5008"/>
    <w:rsid w:val="00FE5270"/>
    <w:rsid w:val="00FE57D6"/>
    <w:rsid w:val="00FE6222"/>
    <w:rsid w:val="00FE770B"/>
    <w:rsid w:val="00FF0D52"/>
    <w:rsid w:val="00FF1267"/>
    <w:rsid w:val="00FF15C3"/>
    <w:rsid w:val="00FF15D6"/>
    <w:rsid w:val="00FF2780"/>
    <w:rsid w:val="00FF2D08"/>
    <w:rsid w:val="00FF36C6"/>
    <w:rsid w:val="00FF36F7"/>
    <w:rsid w:val="00FF3AC9"/>
    <w:rsid w:val="00FF51B8"/>
    <w:rsid w:val="00FF5849"/>
    <w:rsid w:val="00FF728A"/>
    <w:rsid w:val="00FF7C8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F43BD"/>
  <w15:docId w15:val="{DF763C8E-277E-437D-B176-4401686C3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801"/>
    <w:rPr>
      <w:rFonts w:ascii="Century Gothic" w:hAnsi="Century Gothic"/>
    </w:rPr>
  </w:style>
  <w:style w:type="paragraph" w:styleId="Heading1">
    <w:name w:val="heading 1"/>
    <w:basedOn w:val="Normal"/>
    <w:next w:val="Normal"/>
    <w:link w:val="Heading1Char"/>
    <w:uiPriority w:val="9"/>
    <w:qFormat/>
    <w:rsid w:val="00741801"/>
    <w:pPr>
      <w:keepNext/>
      <w:keepLines/>
      <w:spacing w:before="480" w:after="0"/>
      <w:outlineLvl w:val="0"/>
    </w:pPr>
    <w:rPr>
      <w:rFonts w:eastAsiaTheme="majorEastAsia" w:cstheme="majorBidi"/>
      <w:b/>
      <w:bCs/>
      <w:color w:val="757679"/>
      <w:sz w:val="28"/>
      <w:szCs w:val="28"/>
    </w:rPr>
  </w:style>
  <w:style w:type="paragraph" w:styleId="Heading2">
    <w:name w:val="heading 2"/>
    <w:basedOn w:val="Normal"/>
    <w:next w:val="Normal"/>
    <w:link w:val="Heading2Char"/>
    <w:uiPriority w:val="9"/>
    <w:unhideWhenUsed/>
    <w:qFormat/>
    <w:rsid w:val="00741801"/>
    <w:pPr>
      <w:keepNext/>
      <w:keepLines/>
      <w:spacing w:before="200" w:after="0"/>
      <w:outlineLvl w:val="1"/>
    </w:pPr>
    <w:rPr>
      <w:rFonts w:eastAsiaTheme="majorEastAsia" w:cstheme="majorBidi"/>
      <w:b/>
      <w:bCs/>
      <w:color w:val="757679"/>
      <w:sz w:val="26"/>
      <w:szCs w:val="26"/>
    </w:rPr>
  </w:style>
  <w:style w:type="paragraph" w:styleId="Heading3">
    <w:name w:val="heading 3"/>
    <w:basedOn w:val="Normal"/>
    <w:next w:val="Normal"/>
    <w:link w:val="Heading3Char"/>
    <w:autoRedefine/>
    <w:uiPriority w:val="9"/>
    <w:unhideWhenUsed/>
    <w:rsid w:val="00741801"/>
    <w:pPr>
      <w:keepNext/>
      <w:keepLines/>
      <w:spacing w:before="200" w:after="0"/>
      <w:outlineLvl w:val="2"/>
    </w:pPr>
    <w:rPr>
      <w:rFonts w:eastAsiaTheme="majorEastAsia" w:cstheme="majorBidi"/>
      <w:b/>
      <w:bCs/>
      <w:color w:val="757679"/>
    </w:rPr>
  </w:style>
  <w:style w:type="paragraph" w:styleId="Heading4">
    <w:name w:val="heading 4"/>
    <w:basedOn w:val="Normal"/>
    <w:next w:val="Normal"/>
    <w:link w:val="Heading4Char"/>
    <w:uiPriority w:val="9"/>
    <w:unhideWhenUsed/>
    <w:rsid w:val="0074180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semiHidden/>
    <w:unhideWhenUsed/>
    <w:qFormat/>
    <w:rsid w:val="00D8450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49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49DE"/>
  </w:style>
  <w:style w:type="paragraph" w:styleId="Footer">
    <w:name w:val="footer"/>
    <w:basedOn w:val="Normal"/>
    <w:link w:val="FooterChar"/>
    <w:uiPriority w:val="99"/>
    <w:unhideWhenUsed/>
    <w:rsid w:val="007249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49DE"/>
  </w:style>
  <w:style w:type="paragraph" w:styleId="BalloonText">
    <w:name w:val="Balloon Text"/>
    <w:basedOn w:val="Normal"/>
    <w:link w:val="BalloonTextChar"/>
    <w:uiPriority w:val="99"/>
    <w:semiHidden/>
    <w:unhideWhenUsed/>
    <w:rsid w:val="007249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9DE"/>
    <w:rPr>
      <w:rFonts w:ascii="Tahoma" w:hAnsi="Tahoma" w:cs="Tahoma"/>
      <w:sz w:val="16"/>
      <w:szCs w:val="16"/>
    </w:rPr>
  </w:style>
  <w:style w:type="paragraph" w:styleId="NoSpacing">
    <w:name w:val="No Spacing"/>
    <w:uiPriority w:val="99"/>
    <w:qFormat/>
    <w:rsid w:val="00741801"/>
    <w:pPr>
      <w:spacing w:after="0" w:line="240" w:lineRule="auto"/>
    </w:pPr>
    <w:rPr>
      <w:rFonts w:ascii="Century Gothic" w:hAnsi="Century Gothic"/>
    </w:rPr>
  </w:style>
  <w:style w:type="character" w:customStyle="1" w:styleId="Heading1Char">
    <w:name w:val="Heading 1 Char"/>
    <w:basedOn w:val="DefaultParagraphFont"/>
    <w:link w:val="Heading1"/>
    <w:uiPriority w:val="9"/>
    <w:rsid w:val="00741801"/>
    <w:rPr>
      <w:rFonts w:ascii="Century Gothic" w:eastAsiaTheme="majorEastAsia" w:hAnsi="Century Gothic" w:cstheme="majorBidi"/>
      <w:b/>
      <w:bCs/>
      <w:color w:val="757679"/>
      <w:sz w:val="28"/>
      <w:szCs w:val="28"/>
    </w:rPr>
  </w:style>
  <w:style w:type="character" w:customStyle="1" w:styleId="Heading2Char">
    <w:name w:val="Heading 2 Char"/>
    <w:basedOn w:val="DefaultParagraphFont"/>
    <w:link w:val="Heading2"/>
    <w:uiPriority w:val="9"/>
    <w:rsid w:val="00741801"/>
    <w:rPr>
      <w:rFonts w:ascii="Century Gothic" w:eastAsiaTheme="majorEastAsia" w:hAnsi="Century Gothic" w:cstheme="majorBidi"/>
      <w:b/>
      <w:bCs/>
      <w:color w:val="757679"/>
      <w:sz w:val="26"/>
      <w:szCs w:val="26"/>
    </w:rPr>
  </w:style>
  <w:style w:type="character" w:customStyle="1" w:styleId="Heading3Char">
    <w:name w:val="Heading 3 Char"/>
    <w:basedOn w:val="DefaultParagraphFont"/>
    <w:link w:val="Heading3"/>
    <w:uiPriority w:val="9"/>
    <w:rsid w:val="00741801"/>
    <w:rPr>
      <w:rFonts w:ascii="Century Gothic" w:eastAsiaTheme="majorEastAsia" w:hAnsi="Century Gothic" w:cstheme="majorBidi"/>
      <w:b/>
      <w:bCs/>
      <w:color w:val="757679"/>
    </w:rPr>
  </w:style>
  <w:style w:type="character" w:customStyle="1" w:styleId="Heading4Char">
    <w:name w:val="Heading 4 Char"/>
    <w:basedOn w:val="DefaultParagraphFont"/>
    <w:link w:val="Heading4"/>
    <w:uiPriority w:val="9"/>
    <w:rsid w:val="00741801"/>
    <w:rPr>
      <w:rFonts w:asciiTheme="majorHAnsi" w:eastAsiaTheme="majorEastAsia" w:hAnsiTheme="majorHAnsi" w:cstheme="majorBidi"/>
      <w:b/>
      <w:bCs/>
      <w:i/>
      <w:iCs/>
      <w:color w:val="4F81BD" w:themeColor="accent1"/>
    </w:rPr>
  </w:style>
  <w:style w:type="paragraph" w:styleId="Title">
    <w:name w:val="Title"/>
    <w:basedOn w:val="Normal"/>
    <w:next w:val="Normal"/>
    <w:link w:val="TitleChar"/>
    <w:autoRedefine/>
    <w:uiPriority w:val="10"/>
    <w:qFormat/>
    <w:rsid w:val="00741801"/>
    <w:pPr>
      <w:pBdr>
        <w:bottom w:val="single" w:sz="8" w:space="4" w:color="4F81BD" w:themeColor="accent1"/>
      </w:pBdr>
      <w:spacing w:after="300" w:line="240" w:lineRule="auto"/>
      <w:contextualSpacing/>
    </w:pPr>
    <w:rPr>
      <w:rFonts w:eastAsiaTheme="majorEastAsia" w:cstheme="majorBidi"/>
      <w:color w:val="757679"/>
      <w:spacing w:val="5"/>
      <w:kern w:val="28"/>
      <w:sz w:val="52"/>
      <w:szCs w:val="52"/>
    </w:rPr>
  </w:style>
  <w:style w:type="character" w:customStyle="1" w:styleId="TitleChar">
    <w:name w:val="Title Char"/>
    <w:basedOn w:val="DefaultParagraphFont"/>
    <w:link w:val="Title"/>
    <w:uiPriority w:val="10"/>
    <w:rsid w:val="00741801"/>
    <w:rPr>
      <w:rFonts w:ascii="Century Gothic" w:eastAsiaTheme="majorEastAsia" w:hAnsi="Century Gothic" w:cstheme="majorBidi"/>
      <w:color w:val="757679"/>
      <w:spacing w:val="5"/>
      <w:kern w:val="28"/>
      <w:sz w:val="52"/>
      <w:szCs w:val="52"/>
    </w:rPr>
  </w:style>
  <w:style w:type="paragraph" w:styleId="Subtitle">
    <w:name w:val="Subtitle"/>
    <w:basedOn w:val="Normal"/>
    <w:next w:val="Normal"/>
    <w:link w:val="SubtitleChar"/>
    <w:uiPriority w:val="11"/>
    <w:qFormat/>
    <w:rsid w:val="009A4CC6"/>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9A4CC6"/>
    <w:rPr>
      <w:rFonts w:asciiTheme="majorHAnsi" w:eastAsiaTheme="majorEastAsia" w:hAnsiTheme="majorHAnsi" w:cstheme="majorBidi"/>
      <w:i/>
      <w:iCs/>
      <w:color w:val="4F81BD" w:themeColor="accent1"/>
      <w:spacing w:val="15"/>
      <w:sz w:val="24"/>
      <w:szCs w:val="24"/>
      <w:lang w:val="en-US" w:eastAsia="ja-JP"/>
    </w:rPr>
  </w:style>
  <w:style w:type="character" w:styleId="Hyperlink">
    <w:name w:val="Hyperlink"/>
    <w:basedOn w:val="DefaultParagraphFont"/>
    <w:uiPriority w:val="99"/>
    <w:unhideWhenUsed/>
    <w:rsid w:val="00881CF0"/>
    <w:rPr>
      <w:color w:val="0000FF" w:themeColor="hyperlink"/>
      <w:u w:val="single"/>
    </w:rPr>
  </w:style>
  <w:style w:type="table" w:styleId="TableGrid">
    <w:name w:val="Table Grid"/>
    <w:basedOn w:val="TableNormal"/>
    <w:uiPriority w:val="59"/>
    <w:rsid w:val="00B96FF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455D"/>
    <w:pPr>
      <w:ind w:left="720"/>
      <w:contextualSpacing/>
    </w:pPr>
  </w:style>
  <w:style w:type="paragraph" w:styleId="BodyText2">
    <w:name w:val="Body Text 2"/>
    <w:basedOn w:val="Normal"/>
    <w:link w:val="BodyText2Char1"/>
    <w:uiPriority w:val="99"/>
    <w:rsid w:val="00742E0A"/>
    <w:pPr>
      <w:spacing w:after="0" w:line="240" w:lineRule="auto"/>
      <w:jc w:val="both"/>
    </w:pPr>
    <w:rPr>
      <w:rFonts w:ascii="Arial" w:eastAsia="Calibri" w:hAnsi="Arial" w:cs="Times New Roman"/>
      <w:sz w:val="24"/>
      <w:szCs w:val="20"/>
      <w:lang w:eastAsia="en-GB"/>
    </w:rPr>
  </w:style>
  <w:style w:type="character" w:customStyle="1" w:styleId="BodyText2Char">
    <w:name w:val="Body Text 2 Char"/>
    <w:basedOn w:val="DefaultParagraphFont"/>
    <w:uiPriority w:val="99"/>
    <w:semiHidden/>
    <w:rsid w:val="00742E0A"/>
    <w:rPr>
      <w:rFonts w:ascii="Century Gothic" w:hAnsi="Century Gothic"/>
    </w:rPr>
  </w:style>
  <w:style w:type="character" w:customStyle="1" w:styleId="BodyText2Char1">
    <w:name w:val="Body Text 2 Char1"/>
    <w:link w:val="BodyText2"/>
    <w:uiPriority w:val="99"/>
    <w:locked/>
    <w:rsid w:val="00742E0A"/>
    <w:rPr>
      <w:rFonts w:ascii="Arial" w:eastAsia="Calibri" w:hAnsi="Arial" w:cs="Times New Roman"/>
      <w:sz w:val="24"/>
      <w:szCs w:val="20"/>
      <w:lang w:eastAsia="en-GB"/>
    </w:rPr>
  </w:style>
  <w:style w:type="character" w:customStyle="1" w:styleId="s11">
    <w:name w:val="s11"/>
    <w:basedOn w:val="DefaultParagraphFont"/>
    <w:rsid w:val="00641597"/>
  </w:style>
  <w:style w:type="character" w:styleId="CommentReference">
    <w:name w:val="annotation reference"/>
    <w:basedOn w:val="DefaultParagraphFont"/>
    <w:uiPriority w:val="99"/>
    <w:semiHidden/>
    <w:unhideWhenUsed/>
    <w:rsid w:val="000A5346"/>
    <w:rPr>
      <w:sz w:val="16"/>
      <w:szCs w:val="16"/>
    </w:rPr>
  </w:style>
  <w:style w:type="paragraph" w:styleId="CommentText">
    <w:name w:val="annotation text"/>
    <w:basedOn w:val="Normal"/>
    <w:link w:val="CommentTextChar"/>
    <w:uiPriority w:val="99"/>
    <w:semiHidden/>
    <w:unhideWhenUsed/>
    <w:rsid w:val="000A5346"/>
    <w:pPr>
      <w:spacing w:line="240" w:lineRule="auto"/>
    </w:pPr>
    <w:rPr>
      <w:sz w:val="20"/>
      <w:szCs w:val="20"/>
    </w:rPr>
  </w:style>
  <w:style w:type="character" w:customStyle="1" w:styleId="CommentTextChar">
    <w:name w:val="Comment Text Char"/>
    <w:basedOn w:val="DefaultParagraphFont"/>
    <w:link w:val="CommentText"/>
    <w:uiPriority w:val="99"/>
    <w:semiHidden/>
    <w:rsid w:val="000A5346"/>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0A5346"/>
    <w:rPr>
      <w:b/>
      <w:bCs/>
    </w:rPr>
  </w:style>
  <w:style w:type="character" w:customStyle="1" w:styleId="CommentSubjectChar">
    <w:name w:val="Comment Subject Char"/>
    <w:basedOn w:val="CommentTextChar"/>
    <w:link w:val="CommentSubject"/>
    <w:uiPriority w:val="99"/>
    <w:semiHidden/>
    <w:rsid w:val="000A5346"/>
    <w:rPr>
      <w:rFonts w:ascii="Century Gothic" w:hAnsi="Century Gothic"/>
      <w:b/>
      <w:bCs/>
      <w:sz w:val="20"/>
      <w:szCs w:val="20"/>
    </w:rPr>
  </w:style>
  <w:style w:type="paragraph" w:customStyle="1" w:styleId="xmsonormal">
    <w:name w:val="x_msonormal"/>
    <w:basedOn w:val="Normal"/>
    <w:uiPriority w:val="99"/>
    <w:rsid w:val="004309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3094A"/>
  </w:style>
  <w:style w:type="paragraph" w:customStyle="1" w:styleId="Default">
    <w:name w:val="Default"/>
    <w:rsid w:val="00CD4668"/>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unhideWhenUsed/>
    <w:rsid w:val="00CF41B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F41BF"/>
    <w:rPr>
      <w:rFonts w:ascii="Calibri" w:hAnsi="Calibri"/>
      <w:szCs w:val="21"/>
    </w:rPr>
  </w:style>
  <w:style w:type="character" w:customStyle="1" w:styleId="Heading8Char">
    <w:name w:val="Heading 8 Char"/>
    <w:basedOn w:val="DefaultParagraphFont"/>
    <w:link w:val="Heading8"/>
    <w:uiPriority w:val="9"/>
    <w:semiHidden/>
    <w:rsid w:val="00D84503"/>
    <w:rPr>
      <w:rFonts w:asciiTheme="majorHAnsi" w:eastAsiaTheme="majorEastAsia" w:hAnsiTheme="majorHAnsi" w:cstheme="majorBidi"/>
      <w:color w:val="404040" w:themeColor="text1" w:themeTint="BF"/>
      <w:sz w:val="20"/>
      <w:szCs w:val="20"/>
    </w:rPr>
  </w:style>
  <w:style w:type="character" w:styleId="Strong">
    <w:name w:val="Strong"/>
    <w:basedOn w:val="DefaultParagraphFont"/>
    <w:uiPriority w:val="22"/>
    <w:qFormat/>
    <w:rsid w:val="0065572E"/>
    <w:rPr>
      <w:b/>
      <w:bCs/>
      <w:bdr w:val="none" w:sz="0" w:space="0" w:color="auto" w:frame="1"/>
      <w:vertAlign w:val="baseline"/>
    </w:rPr>
  </w:style>
  <w:style w:type="paragraph" w:customStyle="1" w:styleId="rtejustify">
    <w:name w:val="rtejustify"/>
    <w:basedOn w:val="Normal"/>
    <w:rsid w:val="0065572E"/>
    <w:pPr>
      <w:spacing w:after="0" w:line="240" w:lineRule="auto"/>
      <w:jc w:val="both"/>
    </w:pPr>
    <w:rPr>
      <w:rFonts w:ascii="Times New Roman" w:hAnsi="Times New Roman" w:cs="Times New Roman"/>
      <w:sz w:val="24"/>
      <w:szCs w:val="24"/>
      <w:lang w:eastAsia="en-GB"/>
    </w:rPr>
  </w:style>
  <w:style w:type="paragraph" w:styleId="NormalWeb">
    <w:name w:val="Normal (Web)"/>
    <w:basedOn w:val="Normal"/>
    <w:uiPriority w:val="99"/>
    <w:semiHidden/>
    <w:unhideWhenUsed/>
    <w:rsid w:val="005D665B"/>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5D66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211952">
      <w:bodyDiv w:val="1"/>
      <w:marLeft w:val="0"/>
      <w:marRight w:val="0"/>
      <w:marTop w:val="0"/>
      <w:marBottom w:val="0"/>
      <w:divBdr>
        <w:top w:val="none" w:sz="0" w:space="0" w:color="auto"/>
        <w:left w:val="none" w:sz="0" w:space="0" w:color="auto"/>
        <w:bottom w:val="none" w:sz="0" w:space="0" w:color="auto"/>
        <w:right w:val="none" w:sz="0" w:space="0" w:color="auto"/>
      </w:divBdr>
    </w:div>
    <w:div w:id="412554893">
      <w:bodyDiv w:val="1"/>
      <w:marLeft w:val="0"/>
      <w:marRight w:val="0"/>
      <w:marTop w:val="0"/>
      <w:marBottom w:val="0"/>
      <w:divBdr>
        <w:top w:val="none" w:sz="0" w:space="0" w:color="auto"/>
        <w:left w:val="none" w:sz="0" w:space="0" w:color="auto"/>
        <w:bottom w:val="none" w:sz="0" w:space="0" w:color="auto"/>
        <w:right w:val="none" w:sz="0" w:space="0" w:color="auto"/>
      </w:divBdr>
    </w:div>
    <w:div w:id="589586496">
      <w:bodyDiv w:val="1"/>
      <w:marLeft w:val="0"/>
      <w:marRight w:val="0"/>
      <w:marTop w:val="0"/>
      <w:marBottom w:val="0"/>
      <w:divBdr>
        <w:top w:val="none" w:sz="0" w:space="0" w:color="auto"/>
        <w:left w:val="none" w:sz="0" w:space="0" w:color="auto"/>
        <w:bottom w:val="none" w:sz="0" w:space="0" w:color="auto"/>
        <w:right w:val="none" w:sz="0" w:space="0" w:color="auto"/>
      </w:divBdr>
    </w:div>
    <w:div w:id="666784412">
      <w:bodyDiv w:val="1"/>
      <w:marLeft w:val="0"/>
      <w:marRight w:val="0"/>
      <w:marTop w:val="0"/>
      <w:marBottom w:val="0"/>
      <w:divBdr>
        <w:top w:val="none" w:sz="0" w:space="0" w:color="auto"/>
        <w:left w:val="none" w:sz="0" w:space="0" w:color="auto"/>
        <w:bottom w:val="none" w:sz="0" w:space="0" w:color="auto"/>
        <w:right w:val="none" w:sz="0" w:space="0" w:color="auto"/>
      </w:divBdr>
    </w:div>
    <w:div w:id="738481033">
      <w:bodyDiv w:val="1"/>
      <w:marLeft w:val="0"/>
      <w:marRight w:val="0"/>
      <w:marTop w:val="0"/>
      <w:marBottom w:val="0"/>
      <w:divBdr>
        <w:top w:val="none" w:sz="0" w:space="0" w:color="auto"/>
        <w:left w:val="none" w:sz="0" w:space="0" w:color="auto"/>
        <w:bottom w:val="none" w:sz="0" w:space="0" w:color="auto"/>
        <w:right w:val="none" w:sz="0" w:space="0" w:color="auto"/>
      </w:divBdr>
    </w:div>
    <w:div w:id="755398880">
      <w:bodyDiv w:val="1"/>
      <w:marLeft w:val="0"/>
      <w:marRight w:val="0"/>
      <w:marTop w:val="0"/>
      <w:marBottom w:val="0"/>
      <w:divBdr>
        <w:top w:val="none" w:sz="0" w:space="0" w:color="auto"/>
        <w:left w:val="none" w:sz="0" w:space="0" w:color="auto"/>
        <w:bottom w:val="none" w:sz="0" w:space="0" w:color="auto"/>
        <w:right w:val="none" w:sz="0" w:space="0" w:color="auto"/>
      </w:divBdr>
    </w:div>
    <w:div w:id="781848344">
      <w:bodyDiv w:val="1"/>
      <w:marLeft w:val="0"/>
      <w:marRight w:val="0"/>
      <w:marTop w:val="0"/>
      <w:marBottom w:val="0"/>
      <w:divBdr>
        <w:top w:val="none" w:sz="0" w:space="0" w:color="auto"/>
        <w:left w:val="none" w:sz="0" w:space="0" w:color="auto"/>
        <w:bottom w:val="none" w:sz="0" w:space="0" w:color="auto"/>
        <w:right w:val="none" w:sz="0" w:space="0" w:color="auto"/>
      </w:divBdr>
    </w:div>
    <w:div w:id="857038102">
      <w:bodyDiv w:val="1"/>
      <w:marLeft w:val="0"/>
      <w:marRight w:val="0"/>
      <w:marTop w:val="0"/>
      <w:marBottom w:val="0"/>
      <w:divBdr>
        <w:top w:val="none" w:sz="0" w:space="0" w:color="auto"/>
        <w:left w:val="none" w:sz="0" w:space="0" w:color="auto"/>
        <w:bottom w:val="none" w:sz="0" w:space="0" w:color="auto"/>
        <w:right w:val="none" w:sz="0" w:space="0" w:color="auto"/>
      </w:divBdr>
    </w:div>
    <w:div w:id="881943050">
      <w:bodyDiv w:val="1"/>
      <w:marLeft w:val="0"/>
      <w:marRight w:val="0"/>
      <w:marTop w:val="0"/>
      <w:marBottom w:val="0"/>
      <w:divBdr>
        <w:top w:val="none" w:sz="0" w:space="0" w:color="auto"/>
        <w:left w:val="none" w:sz="0" w:space="0" w:color="auto"/>
        <w:bottom w:val="none" w:sz="0" w:space="0" w:color="auto"/>
        <w:right w:val="none" w:sz="0" w:space="0" w:color="auto"/>
      </w:divBdr>
    </w:div>
    <w:div w:id="893811173">
      <w:bodyDiv w:val="1"/>
      <w:marLeft w:val="0"/>
      <w:marRight w:val="0"/>
      <w:marTop w:val="0"/>
      <w:marBottom w:val="0"/>
      <w:divBdr>
        <w:top w:val="none" w:sz="0" w:space="0" w:color="auto"/>
        <w:left w:val="none" w:sz="0" w:space="0" w:color="auto"/>
        <w:bottom w:val="none" w:sz="0" w:space="0" w:color="auto"/>
        <w:right w:val="none" w:sz="0" w:space="0" w:color="auto"/>
      </w:divBdr>
    </w:div>
    <w:div w:id="909771639">
      <w:bodyDiv w:val="1"/>
      <w:marLeft w:val="0"/>
      <w:marRight w:val="0"/>
      <w:marTop w:val="0"/>
      <w:marBottom w:val="0"/>
      <w:divBdr>
        <w:top w:val="none" w:sz="0" w:space="0" w:color="auto"/>
        <w:left w:val="none" w:sz="0" w:space="0" w:color="auto"/>
        <w:bottom w:val="none" w:sz="0" w:space="0" w:color="auto"/>
        <w:right w:val="none" w:sz="0" w:space="0" w:color="auto"/>
      </w:divBdr>
    </w:div>
    <w:div w:id="1139612528">
      <w:bodyDiv w:val="1"/>
      <w:marLeft w:val="0"/>
      <w:marRight w:val="0"/>
      <w:marTop w:val="0"/>
      <w:marBottom w:val="0"/>
      <w:divBdr>
        <w:top w:val="none" w:sz="0" w:space="0" w:color="auto"/>
        <w:left w:val="none" w:sz="0" w:space="0" w:color="auto"/>
        <w:bottom w:val="none" w:sz="0" w:space="0" w:color="auto"/>
        <w:right w:val="none" w:sz="0" w:space="0" w:color="auto"/>
      </w:divBdr>
    </w:div>
    <w:div w:id="1155342467">
      <w:bodyDiv w:val="1"/>
      <w:marLeft w:val="0"/>
      <w:marRight w:val="0"/>
      <w:marTop w:val="0"/>
      <w:marBottom w:val="0"/>
      <w:divBdr>
        <w:top w:val="none" w:sz="0" w:space="0" w:color="auto"/>
        <w:left w:val="none" w:sz="0" w:space="0" w:color="auto"/>
        <w:bottom w:val="none" w:sz="0" w:space="0" w:color="auto"/>
        <w:right w:val="none" w:sz="0" w:space="0" w:color="auto"/>
      </w:divBdr>
    </w:div>
    <w:div w:id="1223365244">
      <w:bodyDiv w:val="1"/>
      <w:marLeft w:val="0"/>
      <w:marRight w:val="0"/>
      <w:marTop w:val="0"/>
      <w:marBottom w:val="0"/>
      <w:divBdr>
        <w:top w:val="none" w:sz="0" w:space="0" w:color="auto"/>
        <w:left w:val="none" w:sz="0" w:space="0" w:color="auto"/>
        <w:bottom w:val="none" w:sz="0" w:space="0" w:color="auto"/>
        <w:right w:val="none" w:sz="0" w:space="0" w:color="auto"/>
      </w:divBdr>
      <w:divsChild>
        <w:div w:id="424035431">
          <w:marLeft w:val="0"/>
          <w:marRight w:val="0"/>
          <w:marTop w:val="270"/>
          <w:marBottom w:val="0"/>
          <w:divBdr>
            <w:top w:val="none" w:sz="0" w:space="0" w:color="auto"/>
            <w:left w:val="none" w:sz="0" w:space="0" w:color="auto"/>
            <w:bottom w:val="none" w:sz="0" w:space="0" w:color="auto"/>
            <w:right w:val="none" w:sz="0" w:space="0" w:color="auto"/>
          </w:divBdr>
          <w:divsChild>
            <w:div w:id="632638870">
              <w:marLeft w:val="0"/>
              <w:marRight w:val="0"/>
              <w:marTop w:val="0"/>
              <w:marBottom w:val="0"/>
              <w:divBdr>
                <w:top w:val="none" w:sz="0" w:space="0" w:color="auto"/>
                <w:left w:val="none" w:sz="0" w:space="0" w:color="auto"/>
                <w:bottom w:val="none" w:sz="0" w:space="0" w:color="auto"/>
                <w:right w:val="none" w:sz="0" w:space="0" w:color="auto"/>
              </w:divBdr>
              <w:divsChild>
                <w:div w:id="1649282917">
                  <w:marLeft w:val="0"/>
                  <w:marRight w:val="0"/>
                  <w:marTop w:val="0"/>
                  <w:marBottom w:val="0"/>
                  <w:divBdr>
                    <w:top w:val="none" w:sz="0" w:space="0" w:color="auto"/>
                    <w:left w:val="none" w:sz="0" w:space="0" w:color="auto"/>
                    <w:bottom w:val="none" w:sz="0" w:space="0" w:color="auto"/>
                    <w:right w:val="none" w:sz="0" w:space="0" w:color="auto"/>
                  </w:divBdr>
                  <w:divsChild>
                    <w:div w:id="286089696">
                      <w:marLeft w:val="0"/>
                      <w:marRight w:val="0"/>
                      <w:marTop w:val="0"/>
                      <w:marBottom w:val="0"/>
                      <w:divBdr>
                        <w:top w:val="none" w:sz="0" w:space="0" w:color="auto"/>
                        <w:left w:val="none" w:sz="0" w:space="0" w:color="auto"/>
                        <w:bottom w:val="none" w:sz="0" w:space="0" w:color="auto"/>
                        <w:right w:val="none" w:sz="0" w:space="0" w:color="auto"/>
                      </w:divBdr>
                      <w:divsChild>
                        <w:div w:id="973753957">
                          <w:marLeft w:val="0"/>
                          <w:marRight w:val="0"/>
                          <w:marTop w:val="0"/>
                          <w:marBottom w:val="0"/>
                          <w:divBdr>
                            <w:top w:val="none" w:sz="0" w:space="0" w:color="auto"/>
                            <w:left w:val="none" w:sz="0" w:space="0" w:color="auto"/>
                            <w:bottom w:val="none" w:sz="0" w:space="0" w:color="auto"/>
                            <w:right w:val="none" w:sz="0" w:space="0" w:color="auto"/>
                          </w:divBdr>
                          <w:divsChild>
                            <w:div w:id="238441579">
                              <w:marLeft w:val="0"/>
                              <w:marRight w:val="0"/>
                              <w:marTop w:val="0"/>
                              <w:marBottom w:val="0"/>
                              <w:divBdr>
                                <w:top w:val="none" w:sz="0" w:space="0" w:color="auto"/>
                                <w:left w:val="none" w:sz="0" w:space="0" w:color="auto"/>
                                <w:bottom w:val="none" w:sz="0" w:space="0" w:color="auto"/>
                                <w:right w:val="none" w:sz="0" w:space="0" w:color="auto"/>
                              </w:divBdr>
                              <w:divsChild>
                                <w:div w:id="939336360">
                                  <w:marLeft w:val="0"/>
                                  <w:marRight w:val="0"/>
                                  <w:marTop w:val="0"/>
                                  <w:marBottom w:val="0"/>
                                  <w:divBdr>
                                    <w:top w:val="none" w:sz="0" w:space="0" w:color="auto"/>
                                    <w:left w:val="none" w:sz="0" w:space="0" w:color="auto"/>
                                    <w:bottom w:val="none" w:sz="0" w:space="0" w:color="auto"/>
                                    <w:right w:val="none" w:sz="0" w:space="0" w:color="auto"/>
                                  </w:divBdr>
                                  <w:divsChild>
                                    <w:div w:id="1607467623">
                                      <w:marLeft w:val="0"/>
                                      <w:marRight w:val="0"/>
                                      <w:marTop w:val="0"/>
                                      <w:marBottom w:val="0"/>
                                      <w:divBdr>
                                        <w:top w:val="none" w:sz="0" w:space="0" w:color="auto"/>
                                        <w:left w:val="none" w:sz="0" w:space="0" w:color="auto"/>
                                        <w:bottom w:val="none" w:sz="0" w:space="0" w:color="auto"/>
                                        <w:right w:val="none" w:sz="0" w:space="0" w:color="auto"/>
                                      </w:divBdr>
                                      <w:divsChild>
                                        <w:div w:id="1553543477">
                                          <w:marLeft w:val="0"/>
                                          <w:marRight w:val="0"/>
                                          <w:marTop w:val="100"/>
                                          <w:marBottom w:val="100"/>
                                          <w:divBdr>
                                            <w:top w:val="none" w:sz="0" w:space="0" w:color="auto"/>
                                            <w:left w:val="none" w:sz="0" w:space="0" w:color="auto"/>
                                            <w:bottom w:val="none" w:sz="0" w:space="0" w:color="auto"/>
                                            <w:right w:val="none" w:sz="0" w:space="0" w:color="auto"/>
                                          </w:divBdr>
                                          <w:divsChild>
                                            <w:div w:id="735707372">
                                              <w:marLeft w:val="0"/>
                                              <w:marRight w:val="0"/>
                                              <w:marTop w:val="0"/>
                                              <w:marBottom w:val="0"/>
                                              <w:divBdr>
                                                <w:top w:val="none" w:sz="0" w:space="0" w:color="auto"/>
                                                <w:left w:val="none" w:sz="0" w:space="0" w:color="auto"/>
                                                <w:bottom w:val="none" w:sz="0" w:space="0" w:color="auto"/>
                                                <w:right w:val="none" w:sz="0" w:space="0" w:color="auto"/>
                                              </w:divBdr>
                                              <w:divsChild>
                                                <w:div w:id="209071088">
                                                  <w:marLeft w:val="0"/>
                                                  <w:marRight w:val="0"/>
                                                  <w:marTop w:val="0"/>
                                                  <w:marBottom w:val="0"/>
                                                  <w:divBdr>
                                                    <w:top w:val="none" w:sz="0" w:space="0" w:color="auto"/>
                                                    <w:left w:val="none" w:sz="0" w:space="0" w:color="auto"/>
                                                    <w:bottom w:val="none" w:sz="0" w:space="0" w:color="auto"/>
                                                    <w:right w:val="none" w:sz="0" w:space="0" w:color="auto"/>
                                                  </w:divBdr>
                                                  <w:divsChild>
                                                    <w:div w:id="42207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7868952">
      <w:bodyDiv w:val="1"/>
      <w:marLeft w:val="0"/>
      <w:marRight w:val="0"/>
      <w:marTop w:val="0"/>
      <w:marBottom w:val="0"/>
      <w:divBdr>
        <w:top w:val="none" w:sz="0" w:space="0" w:color="auto"/>
        <w:left w:val="none" w:sz="0" w:space="0" w:color="auto"/>
        <w:bottom w:val="none" w:sz="0" w:space="0" w:color="auto"/>
        <w:right w:val="none" w:sz="0" w:space="0" w:color="auto"/>
      </w:divBdr>
    </w:div>
    <w:div w:id="1492789445">
      <w:bodyDiv w:val="1"/>
      <w:marLeft w:val="0"/>
      <w:marRight w:val="0"/>
      <w:marTop w:val="0"/>
      <w:marBottom w:val="0"/>
      <w:divBdr>
        <w:top w:val="none" w:sz="0" w:space="0" w:color="auto"/>
        <w:left w:val="none" w:sz="0" w:space="0" w:color="auto"/>
        <w:bottom w:val="none" w:sz="0" w:space="0" w:color="auto"/>
        <w:right w:val="none" w:sz="0" w:space="0" w:color="auto"/>
      </w:divBdr>
    </w:div>
    <w:div w:id="1621568618">
      <w:bodyDiv w:val="1"/>
      <w:marLeft w:val="0"/>
      <w:marRight w:val="0"/>
      <w:marTop w:val="0"/>
      <w:marBottom w:val="0"/>
      <w:divBdr>
        <w:top w:val="none" w:sz="0" w:space="0" w:color="auto"/>
        <w:left w:val="none" w:sz="0" w:space="0" w:color="auto"/>
        <w:bottom w:val="none" w:sz="0" w:space="0" w:color="auto"/>
        <w:right w:val="none" w:sz="0" w:space="0" w:color="auto"/>
      </w:divBdr>
    </w:div>
    <w:div w:id="1730378763">
      <w:bodyDiv w:val="1"/>
      <w:marLeft w:val="0"/>
      <w:marRight w:val="0"/>
      <w:marTop w:val="0"/>
      <w:marBottom w:val="0"/>
      <w:divBdr>
        <w:top w:val="none" w:sz="0" w:space="0" w:color="auto"/>
        <w:left w:val="none" w:sz="0" w:space="0" w:color="auto"/>
        <w:bottom w:val="none" w:sz="0" w:space="0" w:color="auto"/>
        <w:right w:val="none" w:sz="0" w:space="0" w:color="auto"/>
      </w:divBdr>
    </w:div>
    <w:div w:id="1739017672">
      <w:bodyDiv w:val="1"/>
      <w:marLeft w:val="0"/>
      <w:marRight w:val="0"/>
      <w:marTop w:val="0"/>
      <w:marBottom w:val="0"/>
      <w:divBdr>
        <w:top w:val="none" w:sz="0" w:space="0" w:color="auto"/>
        <w:left w:val="none" w:sz="0" w:space="0" w:color="auto"/>
        <w:bottom w:val="none" w:sz="0" w:space="0" w:color="auto"/>
        <w:right w:val="none" w:sz="0" w:space="0" w:color="auto"/>
      </w:divBdr>
    </w:div>
    <w:div w:id="183228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ecruitment@moseley.bham.sch.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C.BSF-MOSELEY.001\AppData\Local\Microsoft\Windows\Temporary%20Internet%20Files\Content.Outlook\O2ZACQ3Y\Moseley%20School%20and%20Sixth%20Form%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Deputy Head Teacher – Curriculum and Assessment</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7ABAA25348194AA004DE42349B3217" ma:contentTypeVersion="16" ma:contentTypeDescription="Create a new document." ma:contentTypeScope="" ma:versionID="aa76e0dba206529631f41d8e46925850">
  <xsd:schema xmlns:xsd="http://www.w3.org/2001/XMLSchema" xmlns:xs="http://www.w3.org/2001/XMLSchema" xmlns:p="http://schemas.microsoft.com/office/2006/metadata/properties" xmlns:ns2="c46e8470-fe01-4a6f-8b70-d1f76b2cf407" xmlns:ns3="08d51f79-11e2-4949-991c-a870dd5e7c91" targetNamespace="http://schemas.microsoft.com/office/2006/metadata/properties" ma:root="true" ma:fieldsID="2fd4d2103e1755dc043b2c0155a19b8c" ns2:_="" ns3:_="">
    <xsd:import namespace="c46e8470-fe01-4a6f-8b70-d1f76b2cf407"/>
    <xsd:import namespace="08d51f79-11e2-4949-991c-a870dd5e7c9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6e8470-fe01-4a6f-8b70-d1f76b2cf4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8fa6dba-ee12-454d-98f7-9bfad1d157f6"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d51f79-11e2-4949-991c-a870dd5e7c9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a152e0b-f680-47c5-b89d-45ea2027e655}" ma:internalName="TaxCatchAll" ma:showField="CatchAllData" ma:web="08d51f79-11e2-4949-991c-a870dd5e7c9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08d51f79-11e2-4949-991c-a870dd5e7c91" xsi:nil="true"/>
    <lcf76f155ced4ddcb4097134ff3c332f xmlns="c46e8470-fe01-4a6f-8b70-d1f76b2cf407">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741639-B924-4DDF-9F43-916FB6E1E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6e8470-fe01-4a6f-8b70-d1f76b2cf407"/>
    <ds:schemaRef ds:uri="08d51f79-11e2-4949-991c-a870dd5e7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6CC616-6955-4009-B46F-E089E5863BF4}">
  <ds:schemaRefs>
    <ds:schemaRef ds:uri="http://schemas.openxmlformats.org/officeDocument/2006/bibliography"/>
  </ds:schemaRefs>
</ds:datastoreItem>
</file>

<file path=customXml/itemProps4.xml><?xml version="1.0" encoding="utf-8"?>
<ds:datastoreItem xmlns:ds="http://schemas.openxmlformats.org/officeDocument/2006/customXml" ds:itemID="{4915CA4C-3BB6-4F37-B19F-FCC3D0C199A4}">
  <ds:schemaRefs>
    <ds:schemaRef ds:uri="08d51f79-11e2-4949-991c-a870dd5e7c91"/>
    <ds:schemaRef ds:uri="http://schemas.microsoft.com/office/2006/documentManagement/types"/>
    <ds:schemaRef ds:uri="http://schemas.microsoft.com/office/2006/metadata/properties"/>
    <ds:schemaRef ds:uri="c46e8470-fe01-4a6f-8b70-d1f76b2cf407"/>
    <ds:schemaRef ds:uri="http://purl.org/dc/elements/1.1/"/>
    <ds:schemaRef ds:uri="http://purl.org/dc/term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DC8C6AF2-F025-470D-90DE-A521E4D721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Moseley School and Sixth Form Letterhead</Template>
  <TotalTime>8</TotalTime>
  <Pages>7</Pages>
  <Words>1714</Words>
  <Characters>9376</Characters>
  <Application>Microsoft Office Word</Application>
  <DocSecurity>0</DocSecurity>
  <Lines>347</Lines>
  <Paragraphs>213</Paragraphs>
  <ScaleCrop>false</ScaleCrop>
  <HeadingPairs>
    <vt:vector size="2" baseType="variant">
      <vt:variant>
        <vt:lpstr>Title</vt:lpstr>
      </vt:variant>
      <vt:variant>
        <vt:i4>1</vt:i4>
      </vt:variant>
    </vt:vector>
  </HeadingPairs>
  <TitlesOfParts>
    <vt:vector size="1" baseType="lpstr">
      <vt:lpstr>Moseley school and sixth form</vt:lpstr>
    </vt:vector>
  </TitlesOfParts>
  <Company>Birmingham BSF</Company>
  <LinksUpToDate>false</LinksUpToDate>
  <CharactersWithSpaces>10877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Moseley school and sixth form</dc:title>
  <dc:subject>Deputy Hed Teacher – Curriculum and ssessment</dc:subject>
  <dc:creator>E Holland</dc:creator>
  <cp:lastModifiedBy>Mrs N Gorman</cp:lastModifiedBy>
  <cp:revision>2</cp:revision>
  <cp:lastPrinted>2026-02-02T10:20:00Z</cp:lastPrinted>
  <dcterms:created xsi:type="dcterms:W3CDTF">2026-03-13T15:39:00Z</dcterms:created>
  <dcterms:modified xsi:type="dcterms:W3CDTF">2026-03-13T15:39:00Z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0x010100527ABAA25348194AA004DE42349B3217</vt:lpwstr>
  </property>
  <property fmtid="{D5CDD505-2E9C-101B-9397-08002B2CF9AE}" pid="3" name="MediaServiceImageTags">
    <vt:lpwstr/>
  </property>
</Properties>
</file>