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07D43" w14:textId="58ABAB10" w:rsidR="005355BE" w:rsidRPr="005355BE" w:rsidRDefault="68637F84" w:rsidP="592CB70B">
      <w:pPr>
        <w:spacing w:after="120" w:line="240" w:lineRule="auto"/>
        <w:rPr>
          <w:rFonts w:ascii="Arial" w:eastAsia="Arial" w:hAnsi="Arial" w:cs="Arial"/>
          <w:color w:val="000000" w:themeColor="text1"/>
          <w:sz w:val="28"/>
          <w:szCs w:val="28"/>
        </w:rPr>
      </w:pPr>
      <w:r w:rsidRPr="592CB70B">
        <w:rPr>
          <w:rFonts w:ascii="Arial" w:eastAsia="Arial" w:hAnsi="Arial" w:cs="Arial"/>
          <w:b/>
          <w:bCs/>
          <w:color w:val="000000" w:themeColor="text1"/>
          <w:sz w:val="28"/>
          <w:szCs w:val="28"/>
          <w:lang w:val="en-US"/>
        </w:rPr>
        <w:t>Job description and person specification: Cleaner</w:t>
      </w:r>
    </w:p>
    <w:p w14:paraId="4D7F3034" w14:textId="666C322F" w:rsidR="005355BE" w:rsidRPr="005355BE" w:rsidRDefault="68637F84" w:rsidP="592CB70B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592CB70B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US"/>
        </w:rPr>
        <w:t xml:space="preserve"> </w:t>
      </w:r>
    </w:p>
    <w:p w14:paraId="4BEA0161" w14:textId="16AD4E07" w:rsidR="005355BE" w:rsidRPr="005355BE" w:rsidRDefault="68637F84" w:rsidP="592CB70B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592CB70B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US"/>
        </w:rPr>
        <w:t>Job title</w:t>
      </w:r>
      <w:r w:rsidRPr="592CB70B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: Cleaner</w:t>
      </w:r>
    </w:p>
    <w:p w14:paraId="0D64CFDB" w14:textId="3A747983" w:rsidR="005355BE" w:rsidRPr="005355BE" w:rsidRDefault="005355BE" w:rsidP="592CB70B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3326766C" w14:textId="2BCB35CF" w:rsidR="005355BE" w:rsidRPr="005355BE" w:rsidRDefault="68637F84" w:rsidP="072D74BB">
      <w:pPr>
        <w:spacing w:after="120" w:line="240" w:lineRule="auto"/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US"/>
        </w:rPr>
      </w:pPr>
      <w:r w:rsidRPr="072D74BB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US"/>
        </w:rPr>
        <w:t xml:space="preserve">Location: </w:t>
      </w:r>
      <w:proofErr w:type="spellStart"/>
      <w:r w:rsidR="45F4E870" w:rsidRPr="072D74BB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US"/>
        </w:rPr>
        <w:t>Hodthorpe</w:t>
      </w:r>
      <w:proofErr w:type="spellEnd"/>
      <w:r w:rsidR="45F4E870" w:rsidRPr="072D74BB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US"/>
        </w:rPr>
        <w:t xml:space="preserve"> Primary School</w:t>
      </w:r>
    </w:p>
    <w:p w14:paraId="3B425D7A" w14:textId="3A700501" w:rsidR="005355BE" w:rsidRPr="005355BE" w:rsidRDefault="005355BE" w:rsidP="592CB70B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4998D25F" w14:textId="0513867E" w:rsidR="005355BE" w:rsidRPr="005355BE" w:rsidRDefault="68637F84" w:rsidP="4477CE79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  <w:lang w:val="en-US"/>
        </w:rPr>
      </w:pPr>
      <w:r w:rsidRPr="70359624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US"/>
        </w:rPr>
        <w:t>Salary</w:t>
      </w:r>
      <w:r w:rsidRPr="70359624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: </w:t>
      </w:r>
      <w:r w:rsidR="461E1BC1" w:rsidRPr="70359624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Grade 3 Point </w:t>
      </w:r>
      <w:r w:rsidR="3161054C" w:rsidRPr="70359624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2</w:t>
      </w:r>
    </w:p>
    <w:p w14:paraId="1D9870EA" w14:textId="3202E741" w:rsidR="005355BE" w:rsidRPr="005355BE" w:rsidRDefault="68637F84" w:rsidP="592CB70B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592CB70B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</w:t>
      </w:r>
    </w:p>
    <w:p w14:paraId="21332B2A" w14:textId="755D5F76" w:rsidR="005355BE" w:rsidRPr="005355BE" w:rsidRDefault="68637F84" w:rsidP="70359624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  <w:lang w:val="en-US"/>
        </w:rPr>
      </w:pPr>
      <w:r w:rsidRPr="70359624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US"/>
        </w:rPr>
        <w:t>Hours</w:t>
      </w:r>
      <w:r w:rsidRPr="70359624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: </w:t>
      </w:r>
      <w:r w:rsidR="6088B4A4" w:rsidRPr="70359624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10</w:t>
      </w:r>
      <w:r w:rsidRPr="70359624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hours per week </w:t>
      </w:r>
      <w:r w:rsidR="0DCE82CE" w:rsidRPr="70359624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3.45pm - 5.45pm per day</w:t>
      </w:r>
    </w:p>
    <w:p w14:paraId="247751A5" w14:textId="5A3718CE" w:rsidR="005355BE" w:rsidRPr="005355BE" w:rsidRDefault="68637F84" w:rsidP="592CB70B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592CB70B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</w:t>
      </w:r>
    </w:p>
    <w:p w14:paraId="2484A763" w14:textId="1D9AF9D7" w:rsidR="005355BE" w:rsidRPr="005355BE" w:rsidRDefault="68637F84" w:rsidP="735DB09B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  <w:lang w:val="en-US"/>
        </w:rPr>
      </w:pPr>
      <w:r w:rsidRPr="735DB09B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US"/>
        </w:rPr>
        <w:t>Contract type</w:t>
      </w:r>
      <w:r w:rsidRPr="735DB09B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:</w:t>
      </w:r>
      <w:r w:rsidR="2FD2EE4C" w:rsidRPr="735DB09B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Permanent, Part-Time </w:t>
      </w:r>
    </w:p>
    <w:p w14:paraId="5A979C2A" w14:textId="5389DB05" w:rsidR="005355BE" w:rsidRPr="005355BE" w:rsidRDefault="005355BE" w:rsidP="592CB70B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  <w:highlight w:val="yellow"/>
          <w:lang w:val="en-US"/>
        </w:rPr>
      </w:pPr>
    </w:p>
    <w:p w14:paraId="6EB61170" w14:textId="7A99118B" w:rsidR="005355BE" w:rsidRPr="005355BE" w:rsidRDefault="68637F84" w:rsidP="735DB09B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  <w:lang w:val="en-US"/>
        </w:rPr>
      </w:pPr>
      <w:r w:rsidRPr="735DB09B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n-US"/>
        </w:rPr>
        <w:t>Reporting to</w:t>
      </w:r>
      <w:r w:rsidRPr="735DB09B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: </w:t>
      </w:r>
      <w:r w:rsidR="722595B6" w:rsidRPr="735DB09B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Head Teacher</w:t>
      </w:r>
    </w:p>
    <w:p w14:paraId="703E4CBB" w14:textId="7A1D5510" w:rsidR="005355BE" w:rsidRPr="005355BE" w:rsidRDefault="005355BE" w:rsidP="592CB70B">
      <w:pPr>
        <w:spacing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3A867307" w14:textId="379505ED" w:rsidR="005355BE" w:rsidRPr="005355BE" w:rsidRDefault="005355BE" w:rsidP="005355BE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592CB70B">
        <w:rPr>
          <w:rFonts w:ascii="Poppins" w:eastAsia="Poppins" w:hAnsi="Poppins" w:cs="Poppins"/>
          <w:b/>
          <w:bCs/>
          <w:sz w:val="18"/>
          <w:szCs w:val="18"/>
        </w:rPr>
        <w:t>JOB DESCRIPTION – Cleaner</w:t>
      </w:r>
      <w:r w:rsidRPr="592CB70B">
        <w:rPr>
          <w:rFonts w:ascii="Poppins" w:eastAsia="Poppins" w:hAnsi="Poppins" w:cs="Poppins"/>
          <w:sz w:val="18"/>
          <w:szCs w:val="18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9"/>
        <w:gridCol w:w="7667"/>
      </w:tblGrid>
      <w:tr w:rsidR="005355BE" w:rsidRPr="005355BE" w14:paraId="2BF8D555" w14:textId="77777777" w:rsidTr="592CB70B">
        <w:trPr>
          <w:trHeight w:val="300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4A25DC" w14:textId="77777777" w:rsidR="005355BE" w:rsidRPr="005355BE" w:rsidRDefault="005355BE" w:rsidP="005355BE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5355BE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B9B5199" w14:textId="77777777" w:rsidR="005355BE" w:rsidRPr="005355BE" w:rsidRDefault="005355BE" w:rsidP="005355BE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5355BE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Post Purpose:</w:t>
            </w:r>
            <w:r w:rsidRPr="005355BE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8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962AE8" w14:textId="77777777" w:rsidR="005355BE" w:rsidRPr="005355BE" w:rsidRDefault="005355BE" w:rsidP="005355BE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5355BE">
              <w:rPr>
                <w:rFonts w:ascii="Poppins" w:eastAsia="Poppins" w:hAnsi="Poppins" w:cs="Poppins"/>
                <w:sz w:val="18"/>
                <w:szCs w:val="18"/>
              </w:rPr>
              <w:t>To deliver high quality cleaning to all classes and areas around school.  </w:t>
            </w:r>
          </w:p>
        </w:tc>
      </w:tr>
      <w:tr w:rsidR="005355BE" w:rsidRPr="005355BE" w14:paraId="23427629" w14:textId="77777777" w:rsidTr="592CB70B">
        <w:trPr>
          <w:trHeight w:val="300"/>
        </w:trPr>
        <w:tc>
          <w:tcPr>
            <w:tcW w:w="104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1CE98F" w14:textId="77777777" w:rsidR="005355BE" w:rsidRPr="005355BE" w:rsidRDefault="005355BE" w:rsidP="005355BE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5355BE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Main Duties and Responsibilities</w:t>
            </w:r>
            <w:r w:rsidRPr="005355BE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438D7F5" w14:textId="19E53208" w:rsidR="005355BE" w:rsidRDefault="005355BE" w:rsidP="005355BE">
            <w:pPr>
              <w:numPr>
                <w:ilvl w:val="0"/>
                <w:numId w:val="2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5355BE">
              <w:rPr>
                <w:rFonts w:ascii="Poppins" w:eastAsia="Poppins" w:hAnsi="Poppins" w:cs="Poppins"/>
                <w:sz w:val="18"/>
                <w:szCs w:val="18"/>
              </w:rPr>
              <w:t>Clean, wash, sweep, vacuum, buff, polish, and dust designated areas (including the toilets)</w:t>
            </w:r>
            <w:r w:rsidR="00D34D61">
              <w:rPr>
                <w:rFonts w:ascii="Poppins" w:eastAsia="Poppins" w:hAnsi="Poppins" w:cs="Poppins"/>
                <w:sz w:val="18"/>
                <w:szCs w:val="18"/>
              </w:rPr>
              <w:t>.</w:t>
            </w:r>
          </w:p>
          <w:p w14:paraId="4E05F291" w14:textId="77777777" w:rsidR="00D34D61" w:rsidRPr="005355BE" w:rsidRDefault="00D34D61" w:rsidP="00D34D61">
            <w:pPr>
              <w:spacing w:after="0" w:line="240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73C1B701" w14:textId="77777777" w:rsidR="005355BE" w:rsidRDefault="005355BE" w:rsidP="005355BE">
            <w:pPr>
              <w:numPr>
                <w:ilvl w:val="0"/>
                <w:numId w:val="3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5355BE">
              <w:rPr>
                <w:rFonts w:ascii="Poppins" w:eastAsia="Poppins" w:hAnsi="Poppins" w:cs="Poppins"/>
                <w:sz w:val="18"/>
                <w:szCs w:val="18"/>
              </w:rPr>
              <w:t>Mopping with wet of damp-mops. </w:t>
            </w:r>
          </w:p>
          <w:p w14:paraId="61F1F2E7" w14:textId="77777777" w:rsidR="00D34D61" w:rsidRPr="005355BE" w:rsidRDefault="00D34D61" w:rsidP="00D34D61">
            <w:pPr>
              <w:spacing w:after="0" w:line="240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69969BDE" w14:textId="77777777" w:rsidR="005355BE" w:rsidRPr="005355BE" w:rsidRDefault="005355BE" w:rsidP="005355BE">
            <w:pPr>
              <w:numPr>
                <w:ilvl w:val="0"/>
                <w:numId w:val="4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5355BE">
              <w:rPr>
                <w:rFonts w:ascii="Poppins" w:eastAsia="Poppins" w:hAnsi="Poppins" w:cs="Poppins"/>
                <w:sz w:val="18"/>
                <w:szCs w:val="18"/>
              </w:rPr>
              <w:t>Dust, wipe, wash or polish as necessary – furniture, ledges, windowsills, radiators, shelves and fitments. </w:t>
            </w:r>
          </w:p>
          <w:p w14:paraId="51E69340" w14:textId="77777777" w:rsidR="005355BE" w:rsidRPr="005355BE" w:rsidRDefault="005355BE" w:rsidP="005355BE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5355BE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5ABE4E8" w14:textId="08BD10AF" w:rsidR="005355BE" w:rsidRDefault="005355BE" w:rsidP="005355BE">
            <w:pPr>
              <w:numPr>
                <w:ilvl w:val="0"/>
                <w:numId w:val="5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5355BE">
              <w:rPr>
                <w:rFonts w:ascii="Poppins" w:eastAsia="Poppins" w:hAnsi="Poppins" w:cs="Poppins"/>
                <w:sz w:val="18"/>
                <w:szCs w:val="18"/>
              </w:rPr>
              <w:t>Clean toilets, urinals, hand basins and sinks</w:t>
            </w:r>
            <w:r w:rsidR="00D34D61">
              <w:rPr>
                <w:rFonts w:ascii="Poppins" w:eastAsia="Poppins" w:hAnsi="Poppins" w:cs="Poppins"/>
                <w:sz w:val="18"/>
                <w:szCs w:val="18"/>
              </w:rPr>
              <w:t>.</w:t>
            </w:r>
          </w:p>
          <w:p w14:paraId="51835382" w14:textId="77777777" w:rsidR="00D34D61" w:rsidRPr="005355BE" w:rsidRDefault="00D34D61" w:rsidP="00D34D61">
            <w:pPr>
              <w:spacing w:after="0" w:line="240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7E7945E9" w14:textId="77777777" w:rsidR="005355BE" w:rsidRPr="005355BE" w:rsidRDefault="005355BE" w:rsidP="005355BE">
            <w:pPr>
              <w:numPr>
                <w:ilvl w:val="0"/>
                <w:numId w:val="6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5355BE">
              <w:rPr>
                <w:rFonts w:ascii="Poppins" w:eastAsia="Poppins" w:hAnsi="Poppins" w:cs="Poppins"/>
                <w:sz w:val="18"/>
                <w:szCs w:val="18"/>
              </w:rPr>
              <w:t>Use such chemical agents as directed by the Caretaker/Site Manager. </w:t>
            </w:r>
          </w:p>
          <w:p w14:paraId="0D7BED3D" w14:textId="77777777" w:rsidR="005355BE" w:rsidRPr="005355BE" w:rsidRDefault="005355BE" w:rsidP="005355BE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5355BE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648FEB8" w14:textId="77777777" w:rsidR="005355BE" w:rsidRPr="005355BE" w:rsidRDefault="005355BE" w:rsidP="005355BE">
            <w:pPr>
              <w:numPr>
                <w:ilvl w:val="0"/>
                <w:numId w:val="7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5355BE">
              <w:rPr>
                <w:rFonts w:ascii="Poppins" w:eastAsia="Poppins" w:hAnsi="Poppins" w:cs="Poppins"/>
                <w:sz w:val="18"/>
                <w:szCs w:val="18"/>
              </w:rPr>
              <w:t>Undertake wall washing or inside windowpane cleaning to a height of no greater than body height plus an arm’s extension from the floor level. </w:t>
            </w:r>
          </w:p>
          <w:p w14:paraId="1960D693" w14:textId="77777777" w:rsidR="005355BE" w:rsidRPr="005355BE" w:rsidRDefault="005355BE" w:rsidP="005355BE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5355BE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314974D" w14:textId="5835D0C1" w:rsidR="005355BE" w:rsidRPr="005355BE" w:rsidRDefault="005355BE" w:rsidP="005355BE">
            <w:pPr>
              <w:numPr>
                <w:ilvl w:val="0"/>
                <w:numId w:val="8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5355BE">
              <w:rPr>
                <w:rFonts w:ascii="Poppins" w:eastAsia="Poppins" w:hAnsi="Poppins" w:cs="Poppins"/>
                <w:sz w:val="18"/>
                <w:szCs w:val="18"/>
              </w:rPr>
              <w:t>Use powered equipment, where necessary</w:t>
            </w:r>
            <w:r w:rsidR="00D34D61">
              <w:rPr>
                <w:rFonts w:ascii="Poppins" w:eastAsia="Poppins" w:hAnsi="Poppins" w:cs="Poppins"/>
                <w:sz w:val="18"/>
                <w:szCs w:val="18"/>
              </w:rPr>
              <w:t>.</w:t>
            </w:r>
          </w:p>
          <w:p w14:paraId="37FD2CE8" w14:textId="77777777" w:rsidR="005355BE" w:rsidRPr="005355BE" w:rsidRDefault="005355BE" w:rsidP="005355BE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5355BE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6B08226" w14:textId="23966B62" w:rsidR="005355BE" w:rsidRPr="005355BE" w:rsidRDefault="005355BE" w:rsidP="005355BE">
            <w:pPr>
              <w:numPr>
                <w:ilvl w:val="0"/>
                <w:numId w:val="9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5355BE">
              <w:rPr>
                <w:rFonts w:ascii="Poppins" w:eastAsia="Poppins" w:hAnsi="Poppins" w:cs="Poppins"/>
                <w:sz w:val="18"/>
                <w:szCs w:val="18"/>
              </w:rPr>
              <w:t>Work to a time allocation in each area</w:t>
            </w:r>
            <w:r w:rsidR="00D34D61">
              <w:rPr>
                <w:rFonts w:ascii="Poppins" w:eastAsia="Poppins" w:hAnsi="Poppins" w:cs="Poppins"/>
                <w:sz w:val="18"/>
                <w:szCs w:val="18"/>
              </w:rPr>
              <w:t>.</w:t>
            </w:r>
            <w:r w:rsidRPr="005355BE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C7D9252" w14:textId="77777777" w:rsidR="005355BE" w:rsidRPr="005355BE" w:rsidRDefault="005355BE" w:rsidP="005355BE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5355BE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8631534" w14:textId="5CA25E53" w:rsidR="005355BE" w:rsidRPr="005355BE" w:rsidRDefault="005355BE" w:rsidP="005355BE">
            <w:pPr>
              <w:numPr>
                <w:ilvl w:val="0"/>
                <w:numId w:val="10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5355BE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Empty litter bins</w:t>
            </w:r>
            <w:r w:rsidR="00D34D61">
              <w:rPr>
                <w:rFonts w:ascii="Poppins" w:eastAsia="Poppins" w:hAnsi="Poppins" w:cs="Poppins"/>
                <w:sz w:val="18"/>
                <w:szCs w:val="18"/>
              </w:rPr>
              <w:t>.</w:t>
            </w:r>
          </w:p>
          <w:p w14:paraId="4C313552" w14:textId="77777777" w:rsidR="005355BE" w:rsidRPr="005355BE" w:rsidRDefault="005355BE" w:rsidP="005355BE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5355BE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6D764EE" w14:textId="77777777" w:rsidR="005355BE" w:rsidRPr="005355BE" w:rsidRDefault="005355BE" w:rsidP="005355BE">
            <w:pPr>
              <w:numPr>
                <w:ilvl w:val="0"/>
                <w:numId w:val="1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5355BE">
              <w:rPr>
                <w:rFonts w:ascii="Poppins" w:eastAsia="Poppins" w:hAnsi="Poppins" w:cs="Poppins"/>
                <w:sz w:val="18"/>
                <w:szCs w:val="18"/>
              </w:rPr>
              <w:t>Inform the Caretaker of matters that require attention, for example, light bulbs needing replacement, or blocked toilets. </w:t>
            </w:r>
          </w:p>
          <w:p w14:paraId="6047C5A4" w14:textId="77777777" w:rsidR="005355BE" w:rsidRPr="005355BE" w:rsidRDefault="005355BE" w:rsidP="005355BE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5355BE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C7613D9" w14:textId="5C097A2E" w:rsidR="005355BE" w:rsidRDefault="005355BE" w:rsidP="005355BE">
            <w:pPr>
              <w:numPr>
                <w:ilvl w:val="0"/>
                <w:numId w:val="12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5355BE">
              <w:rPr>
                <w:rFonts w:ascii="Poppins" w:eastAsia="Poppins" w:hAnsi="Poppins" w:cs="Poppins"/>
                <w:sz w:val="18"/>
                <w:szCs w:val="18"/>
              </w:rPr>
              <w:t>Ensure that doors and windows are secure, and lights are turned off</w:t>
            </w:r>
            <w:r w:rsidR="00D34D61">
              <w:rPr>
                <w:rFonts w:ascii="Poppins" w:eastAsia="Poppins" w:hAnsi="Poppins" w:cs="Poppins"/>
                <w:sz w:val="18"/>
                <w:szCs w:val="18"/>
              </w:rPr>
              <w:t>.</w:t>
            </w:r>
          </w:p>
          <w:p w14:paraId="7ADAC357" w14:textId="77777777" w:rsidR="00D34D61" w:rsidRPr="005355BE" w:rsidRDefault="00D34D61" w:rsidP="00D34D61">
            <w:pPr>
              <w:spacing w:after="0" w:line="240" w:lineRule="auto"/>
              <w:ind w:left="720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18E43B8F" w14:textId="77777777" w:rsidR="005355BE" w:rsidRPr="005355BE" w:rsidRDefault="005355BE" w:rsidP="005355BE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592CB70B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97D1625" w14:textId="2967F86B" w:rsidR="0AD4D413" w:rsidRDefault="0AD4D413" w:rsidP="592CB70B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592CB70B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Other Duties </w:t>
            </w:r>
          </w:p>
          <w:p w14:paraId="4F5D4B9B" w14:textId="5B3F1584" w:rsidR="0AD4D413" w:rsidRDefault="0AD4D413" w:rsidP="592CB7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592CB70B">
              <w:rPr>
                <w:rFonts w:ascii="Arial" w:eastAsia="Arial" w:hAnsi="Arial" w:cs="Arial"/>
                <w:color w:val="000000" w:themeColor="text1"/>
              </w:rPr>
              <w:t>Be committed to the safeguarding and promotion of the welfare of children and young people</w:t>
            </w:r>
          </w:p>
          <w:p w14:paraId="0A6EE966" w14:textId="15C783FF" w:rsidR="0AD4D413" w:rsidRDefault="0AD4D413" w:rsidP="592CB7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592CB70B">
              <w:rPr>
                <w:rFonts w:ascii="Arial" w:eastAsia="Arial" w:hAnsi="Arial" w:cs="Arial"/>
                <w:color w:val="000000" w:themeColor="text1"/>
              </w:rPr>
              <w:t xml:space="preserve">Form positive professional relationships and work in partnership with colleagues throughout the Trust.  </w:t>
            </w:r>
          </w:p>
          <w:p w14:paraId="60E86F20" w14:textId="6C6E0507" w:rsidR="0AD4D413" w:rsidRDefault="0AD4D413" w:rsidP="592CB7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592CB70B">
              <w:rPr>
                <w:rFonts w:ascii="Arial" w:eastAsia="Arial" w:hAnsi="Arial" w:cs="Arial"/>
                <w:color w:val="000000" w:themeColor="text1"/>
              </w:rPr>
              <w:t>Contribute to the overall ethos/work/aims of the school</w:t>
            </w:r>
          </w:p>
          <w:p w14:paraId="48E4AC22" w14:textId="3362F8C8" w:rsidR="0AD4D413" w:rsidRDefault="0AD4D413" w:rsidP="592CB7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592CB70B">
              <w:rPr>
                <w:rFonts w:ascii="Arial" w:eastAsia="Arial" w:hAnsi="Arial" w:cs="Arial"/>
                <w:color w:val="000000" w:themeColor="text1"/>
              </w:rPr>
              <w:t xml:space="preserve">To willingly engage with CPD and training as required by the Trust.   </w:t>
            </w:r>
          </w:p>
          <w:p w14:paraId="4CA0E7C0" w14:textId="2BFB15B2" w:rsidR="0AD4D413" w:rsidRDefault="0AD4D413" w:rsidP="592CB7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592CB70B">
              <w:rPr>
                <w:rFonts w:ascii="Arial" w:eastAsia="Arial" w:hAnsi="Arial" w:cs="Arial"/>
                <w:color w:val="000000" w:themeColor="text1"/>
              </w:rPr>
              <w:t xml:space="preserve">To treat all aspects of the role with the strictest confidentiality.  </w:t>
            </w:r>
          </w:p>
          <w:p w14:paraId="6376D03E" w14:textId="3D6161FC" w:rsidR="0AD4D413" w:rsidRDefault="0AD4D413" w:rsidP="592CB7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592CB70B">
              <w:rPr>
                <w:rFonts w:ascii="Arial" w:eastAsia="Arial" w:hAnsi="Arial" w:cs="Arial"/>
                <w:color w:val="000000" w:themeColor="text1"/>
              </w:rPr>
              <w:t xml:space="preserve">Be aware of and comply with policies and procedures in relation to child protection, health and safety, confidentiality, equality and diversity, data protection, and dealing with concerns as appropriate.  </w:t>
            </w:r>
          </w:p>
          <w:p w14:paraId="44B566D0" w14:textId="70B0CC9C" w:rsidR="592CB70B" w:rsidRDefault="592CB70B" w:rsidP="592CB70B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  <w:p w14:paraId="1EAB281C" w14:textId="36D60C75" w:rsidR="0AD4D413" w:rsidRDefault="0AD4D413" w:rsidP="592CB7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592CB70B">
              <w:rPr>
                <w:rFonts w:ascii="Arial" w:eastAsia="Arial" w:hAnsi="Arial" w:cs="Arial"/>
                <w:color w:val="000000" w:themeColor="text1"/>
              </w:rPr>
              <w:t xml:space="preserve">Any other duties that are reasonably required.  </w:t>
            </w:r>
          </w:p>
          <w:p w14:paraId="279F98FC" w14:textId="397D7302" w:rsidR="592CB70B" w:rsidRDefault="592CB70B" w:rsidP="592CB70B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6DEE1B18" w14:textId="77777777" w:rsidR="005355BE" w:rsidRPr="005355BE" w:rsidRDefault="005355BE" w:rsidP="005355BE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5355BE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29257E2" w14:textId="77777777" w:rsidR="005355BE" w:rsidRPr="005355BE" w:rsidRDefault="005355BE" w:rsidP="005355BE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5355BE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</w:tbl>
    <w:p w14:paraId="3D7710FC" w14:textId="77777777" w:rsidR="00583466" w:rsidRDefault="0058346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p w14:paraId="12900FB3" w14:textId="1A9CA62A" w:rsidR="252D5AE6" w:rsidRDefault="252D5AE6" w:rsidP="5F9E36FA">
      <w:pPr>
        <w:spacing w:after="160" w:line="259" w:lineRule="auto"/>
        <w:rPr>
          <w:color w:val="000000" w:themeColor="text1"/>
          <w:u w:val="single"/>
        </w:rPr>
      </w:pPr>
      <w:r w:rsidRPr="5F9E36FA">
        <w:rPr>
          <w:color w:val="000000" w:themeColor="text1"/>
          <w:u w:val="single"/>
        </w:rPr>
        <w:t>Person specification</w:t>
      </w:r>
    </w:p>
    <w:p w14:paraId="7534A238" w14:textId="0A5E327C" w:rsidR="252D5AE6" w:rsidRDefault="252D5AE6" w:rsidP="5F9E36FA">
      <w:pPr>
        <w:spacing w:after="160" w:line="259" w:lineRule="auto"/>
        <w:rPr>
          <w:color w:val="000000" w:themeColor="text1"/>
        </w:rPr>
      </w:pPr>
      <w:r w:rsidRPr="5F9E36FA">
        <w:rPr>
          <w:color w:val="000000" w:themeColor="text1"/>
          <w:u w:val="single"/>
        </w:rPr>
        <w:t>Essential</w:t>
      </w:r>
    </w:p>
    <w:p w14:paraId="161AD5A8" w14:textId="4C1C1E81" w:rsidR="252D5AE6" w:rsidRDefault="252D5AE6" w:rsidP="5F9E36FA">
      <w:pPr>
        <w:spacing w:after="160" w:line="259" w:lineRule="auto"/>
        <w:ind w:left="2160" w:hanging="2160"/>
        <w:rPr>
          <w:color w:val="000000" w:themeColor="text1"/>
        </w:rPr>
      </w:pPr>
      <w:r w:rsidRPr="5F9E36FA">
        <w:rPr>
          <w:color w:val="000000" w:themeColor="text1"/>
        </w:rPr>
        <w:t>Skills:</w:t>
      </w:r>
      <w:r>
        <w:tab/>
      </w:r>
      <w:r w:rsidRPr="5F9E36FA">
        <w:rPr>
          <w:color w:val="000000" w:themeColor="text1"/>
        </w:rPr>
        <w:t>Ability to work and communicate with other people. Ability to clean to a high standard.</w:t>
      </w:r>
    </w:p>
    <w:p w14:paraId="0A5E9E07" w14:textId="6AAB1C66" w:rsidR="252D5AE6" w:rsidRDefault="252D5AE6" w:rsidP="5F9E36FA">
      <w:pPr>
        <w:spacing w:after="160" w:line="259" w:lineRule="auto"/>
        <w:rPr>
          <w:color w:val="000000" w:themeColor="text1"/>
        </w:rPr>
      </w:pPr>
      <w:r w:rsidRPr="5F9E36FA">
        <w:rPr>
          <w:color w:val="000000" w:themeColor="text1"/>
        </w:rPr>
        <w:t>Knowledge:</w:t>
      </w:r>
      <w:r>
        <w:tab/>
      </w:r>
      <w:r>
        <w:tab/>
      </w:r>
      <w:r w:rsidRPr="5F9E36FA">
        <w:rPr>
          <w:color w:val="000000" w:themeColor="text1"/>
        </w:rPr>
        <w:t>Simple First Aid hygiene, cleanliness and safe working practices</w:t>
      </w:r>
    </w:p>
    <w:p w14:paraId="096EFAFB" w14:textId="75243B3D" w:rsidR="252D5AE6" w:rsidRDefault="252D5AE6" w:rsidP="5F9E36FA">
      <w:pPr>
        <w:spacing w:after="160" w:line="259" w:lineRule="auto"/>
        <w:rPr>
          <w:color w:val="000000" w:themeColor="text1"/>
        </w:rPr>
      </w:pPr>
      <w:r w:rsidRPr="5F9E36FA">
        <w:rPr>
          <w:color w:val="000000" w:themeColor="text1"/>
        </w:rPr>
        <w:t>Qualifications:</w:t>
      </w:r>
      <w:r>
        <w:tab/>
      </w:r>
      <w:r>
        <w:tab/>
      </w:r>
      <w:r w:rsidRPr="5F9E36FA">
        <w:rPr>
          <w:color w:val="000000" w:themeColor="text1"/>
        </w:rPr>
        <w:t>None specified</w:t>
      </w:r>
    </w:p>
    <w:p w14:paraId="43D1D512" w14:textId="43D5A299" w:rsidR="252D5AE6" w:rsidRDefault="252D5AE6" w:rsidP="5F9E36FA">
      <w:pPr>
        <w:spacing w:after="160" w:line="259" w:lineRule="auto"/>
        <w:rPr>
          <w:color w:val="000000" w:themeColor="text1"/>
        </w:rPr>
      </w:pPr>
      <w:r w:rsidRPr="5F9E36FA">
        <w:rPr>
          <w:color w:val="000000" w:themeColor="text1"/>
        </w:rPr>
        <w:t>Equal Opportunities:</w:t>
      </w:r>
      <w:r>
        <w:tab/>
      </w:r>
      <w:r w:rsidRPr="5F9E36FA">
        <w:rPr>
          <w:color w:val="000000" w:themeColor="text1"/>
        </w:rPr>
        <w:t>A knowledge/awareness of the school’s equal opportunities policy</w:t>
      </w:r>
    </w:p>
    <w:p w14:paraId="2D28DCAD" w14:textId="71431B88" w:rsidR="252D5AE6" w:rsidRDefault="252D5AE6" w:rsidP="5F9E36FA">
      <w:pPr>
        <w:spacing w:after="160" w:line="259" w:lineRule="auto"/>
        <w:ind w:left="2160" w:hanging="2160"/>
        <w:rPr>
          <w:color w:val="000000" w:themeColor="text1"/>
        </w:rPr>
      </w:pPr>
      <w:r w:rsidRPr="5F9E36FA">
        <w:rPr>
          <w:color w:val="000000" w:themeColor="text1"/>
        </w:rPr>
        <w:t>Other Requirements:</w:t>
      </w:r>
      <w:r>
        <w:tab/>
      </w:r>
      <w:r w:rsidRPr="5F9E36FA">
        <w:rPr>
          <w:color w:val="000000" w:themeColor="text1"/>
        </w:rPr>
        <w:t>Patience, adaptability and ability to work with members of staff or on their own. Committed to safeguarding and promoting the welfare of children and to have a full DBS check.</w:t>
      </w:r>
    </w:p>
    <w:p w14:paraId="65305007" w14:textId="740CA352" w:rsidR="5F9E36FA" w:rsidRDefault="5F9E36FA" w:rsidP="5F9E36FA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sectPr w:rsidR="5F9E36FA">
      <w:headerReference w:type="default" r:id="rId11"/>
      <w:footerReference w:type="default" r:id="rId12"/>
      <w:pgSz w:w="11906" w:h="16838"/>
      <w:pgMar w:top="2970" w:right="1247" w:bottom="1978" w:left="124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FDD0F1" w14:textId="77777777" w:rsidR="005355BE" w:rsidRDefault="005355BE">
      <w:pPr>
        <w:spacing w:after="0" w:line="240" w:lineRule="auto"/>
      </w:pPr>
      <w:r>
        <w:separator/>
      </w:r>
    </w:p>
  </w:endnote>
  <w:endnote w:type="continuationSeparator" w:id="0">
    <w:p w14:paraId="4AD7C872" w14:textId="77777777" w:rsidR="005355BE" w:rsidRDefault="00535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70F463B-F45F-46D2-AA86-E455BB45E24D}"/>
    <w:embedBold r:id="rId2" w:fontKey="{BDBAFA2E-D27E-41EF-810C-E6B7E0753B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CA17543-E8F0-41CF-A144-E37EED9295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3792C36-F46C-4C77-B50F-446DF55904C6}"/>
    <w:embedItalic r:id="rId5" w:fontKey="{94C9E7AE-5685-42FC-9AA0-BE0254B172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6" w:fontKey="{FED92529-B0A8-4550-AF15-2C10AB501554}"/>
    <w:embedBold r:id="rId7" w:fontKey="{8E25F55A-3A68-4FB8-832A-226FED17C4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BC1DEC4-93C3-4695-882F-6A85D95EC1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E7677" w14:textId="77777777" w:rsidR="00583466" w:rsidRDefault="00583466">
    <w:pPr>
      <w:tabs>
        <w:tab w:val="center" w:pos="4513"/>
        <w:tab w:val="right" w:pos="9026"/>
      </w:tabs>
      <w:spacing w:line="240" w:lineRule="auto"/>
      <w:rPr>
        <w:rFonts w:ascii="Poppins" w:eastAsia="Poppins" w:hAnsi="Poppins" w:cs="Poppins"/>
        <w:sz w:val="16"/>
        <w:szCs w:val="16"/>
      </w:rPr>
    </w:pPr>
  </w:p>
  <w:p w14:paraId="2F739F5A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sz w:val="16"/>
        <w:szCs w:val="16"/>
      </w:rPr>
    </w:pPr>
  </w:p>
  <w:tbl>
    <w:tblPr>
      <w:tblStyle w:val="a1"/>
      <w:tblW w:w="9630" w:type="dxa"/>
      <w:tblLayout w:type="fixed"/>
      <w:tblLook w:val="0600" w:firstRow="0" w:lastRow="0" w:firstColumn="0" w:lastColumn="0" w:noHBand="1" w:noVBand="1"/>
    </w:tblPr>
    <w:tblGrid>
      <w:gridCol w:w="5340"/>
      <w:gridCol w:w="1470"/>
      <w:gridCol w:w="2820"/>
    </w:tblGrid>
    <w:sdt>
      <w:sdtPr>
        <w:tag w:val="goog_rdk_2"/>
        <w:id w:val="-762461293"/>
        <w:lock w:val="contentLocked"/>
      </w:sdtPr>
      <w:sdtEndPr/>
      <w:sdtContent>
        <w:tr w:rsidR="00583466" w14:paraId="614C911F" w14:textId="77777777">
          <w:trPr>
            <w:trHeight w:val="1635"/>
          </w:trPr>
          <w:tc>
            <w:tcPr>
              <w:tcW w:w="534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01B51DA9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The LEARNERs’ Trust is a private company limited by guarantee, with charitable status, registered in England and Wales: </w:t>
              </w:r>
            </w:p>
            <w:p w14:paraId="1C3F8755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>Company Number: 10224802.</w:t>
              </w:r>
            </w:p>
          </w:tc>
          <w:tc>
            <w:tcPr>
              <w:tcW w:w="147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4C377E6E" w14:textId="77777777" w:rsidR="00583466" w:rsidRDefault="00583466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07FA156F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429890DC" wp14:editId="71FA1CF6">
                    <wp:extent cx="144000" cy="126720"/>
                    <wp:effectExtent l="0" t="0" r="0" b="0"/>
                    <wp:docPr id="1758904735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" cy="12672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</w:t>
              </w:r>
              <w:hyperlink r:id="rId2">
                <w:r>
                  <w:rPr>
                    <w:rFonts w:ascii="Poppins" w:eastAsia="Poppins" w:hAnsi="Poppins" w:cs="Poppins"/>
                    <w:sz w:val="16"/>
                    <w:szCs w:val="16"/>
                  </w:rPr>
                  <w:t>enquiries@learnerstrust.org</w:t>
                </w:r>
              </w:hyperlink>
            </w:p>
            <w:p w14:paraId="20150424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23360FCA" wp14:editId="6C088D20">
                    <wp:extent cx="154800" cy="143117"/>
                    <wp:effectExtent l="0" t="0" r="0" b="0"/>
                    <wp:docPr id="1758904738" name="image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800" cy="14311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01246 936700</w:t>
              </w:r>
            </w:p>
          </w:tc>
        </w:tr>
      </w:sdtContent>
    </w:sdt>
  </w:tbl>
  <w:p w14:paraId="51684D5E" w14:textId="77777777" w:rsidR="00583466" w:rsidRDefault="005834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Poppins" w:eastAsia="Poppins" w:hAnsi="Poppins" w:cs="Poppi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01301" w14:textId="77777777" w:rsidR="005355BE" w:rsidRDefault="005355BE">
      <w:pPr>
        <w:spacing w:after="0" w:line="240" w:lineRule="auto"/>
      </w:pPr>
      <w:r>
        <w:separator/>
      </w:r>
    </w:p>
  </w:footnote>
  <w:footnote w:type="continuationSeparator" w:id="0">
    <w:p w14:paraId="070839BF" w14:textId="77777777" w:rsidR="005355BE" w:rsidRDefault="00535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31A82" w14:textId="77777777" w:rsidR="00583466" w:rsidRDefault="00137F75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19738224" wp14:editId="7F544DC1">
          <wp:simplePos x="0" y="0"/>
          <wp:positionH relativeFrom="page">
            <wp:posOffset>4920525</wp:posOffset>
          </wp:positionH>
          <wp:positionV relativeFrom="page">
            <wp:posOffset>314325</wp:posOffset>
          </wp:positionV>
          <wp:extent cx="190500" cy="257175"/>
          <wp:effectExtent l="0" t="0" r="0" b="0"/>
          <wp:wrapNone/>
          <wp:docPr id="17589047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9264" behindDoc="1" locked="0" layoutInCell="1" hidden="0" allowOverlap="1" wp14:anchorId="6037EB88" wp14:editId="5C53BB83">
          <wp:simplePos x="0" y="0"/>
          <wp:positionH relativeFrom="page">
            <wp:posOffset>-20474</wp:posOffset>
          </wp:positionH>
          <wp:positionV relativeFrom="page">
            <wp:posOffset>0</wp:posOffset>
          </wp:positionV>
          <wp:extent cx="7601910" cy="1404938"/>
          <wp:effectExtent l="0" t="0" r="0" b="0"/>
          <wp:wrapNone/>
          <wp:docPr id="17589047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1910" cy="1404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sdt>
    <w:sdtPr>
      <w:tag w:val="goog_rdk_1"/>
      <w:id w:val="-604496931"/>
      <w:lock w:val="contentLocked"/>
    </w:sdtPr>
    <w:sdtEndPr/>
    <w:sdtContent>
      <w:tbl>
        <w:tblPr>
          <w:tblStyle w:val="a0"/>
          <w:tblW w:w="9645" w:type="dxa"/>
          <w:tblLayout w:type="fixed"/>
          <w:tblLook w:val="0600" w:firstRow="0" w:lastRow="0" w:firstColumn="0" w:lastColumn="0" w:noHBand="1" w:noVBand="1"/>
        </w:tblPr>
        <w:tblGrid>
          <w:gridCol w:w="6825"/>
          <w:gridCol w:w="2820"/>
        </w:tblGrid>
        <w:tr w:rsidR="00583466" w14:paraId="7BC7E416" w14:textId="77777777">
          <w:trPr>
            <w:trHeight w:val="1275"/>
          </w:trPr>
          <w:tc>
            <w:tcPr>
              <w:tcW w:w="6825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707CC291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</w:rPr>
              </w:pPr>
              <w:r>
                <w:rPr>
                  <w:rFonts w:ascii="Poppins" w:eastAsia="Poppins" w:hAnsi="Poppins" w:cs="Poppins"/>
                  <w:noProof/>
                </w:rPr>
                <w:drawing>
                  <wp:inline distT="114300" distB="114300" distL="114300" distR="114300" wp14:anchorId="134D7B24" wp14:editId="1E79D2CC">
                    <wp:extent cx="1313588" cy="344548"/>
                    <wp:effectExtent l="0" t="0" r="0" b="0"/>
                    <wp:docPr id="1758904732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3588" cy="34454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7D41309B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The LEARNERs’ Trust</w:t>
              </w: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br/>
                <w:t>Eckington Business Centre 2,</w:t>
              </w:r>
            </w:p>
            <w:p w14:paraId="48F294EE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8 Gosber Street, Eckington,</w:t>
              </w:r>
            </w:p>
            <w:p w14:paraId="1D485A96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Sheffield, S21 4DA</w:t>
              </w:r>
            </w:p>
          </w:tc>
        </w:tr>
      </w:tbl>
    </w:sdtContent>
  </w:sdt>
  <w:p w14:paraId="3E8617A7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46980"/>
    <w:multiLevelType w:val="multilevel"/>
    <w:tmpl w:val="2CCE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9E0BBB"/>
    <w:multiLevelType w:val="multilevel"/>
    <w:tmpl w:val="8B9A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0A05B1"/>
    <w:multiLevelType w:val="multilevel"/>
    <w:tmpl w:val="2DA0D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9F19B2"/>
    <w:multiLevelType w:val="multilevel"/>
    <w:tmpl w:val="E1980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D1B0E66"/>
    <w:multiLevelType w:val="multilevel"/>
    <w:tmpl w:val="21146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F446FF6"/>
    <w:multiLevelType w:val="multilevel"/>
    <w:tmpl w:val="E3B2D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4F6756D"/>
    <w:multiLevelType w:val="multilevel"/>
    <w:tmpl w:val="456E1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E977929"/>
    <w:multiLevelType w:val="multilevel"/>
    <w:tmpl w:val="F4306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1B86E6B"/>
    <w:multiLevelType w:val="multilevel"/>
    <w:tmpl w:val="9FE0F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1A32D33"/>
    <w:multiLevelType w:val="multilevel"/>
    <w:tmpl w:val="67BAC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4B739DB"/>
    <w:multiLevelType w:val="multilevel"/>
    <w:tmpl w:val="AD460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B312A9F"/>
    <w:multiLevelType w:val="multilevel"/>
    <w:tmpl w:val="9A7AA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1595169"/>
    <w:multiLevelType w:val="multilevel"/>
    <w:tmpl w:val="CD54C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385268B"/>
    <w:multiLevelType w:val="multilevel"/>
    <w:tmpl w:val="AC082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5886CB2"/>
    <w:multiLevelType w:val="multilevel"/>
    <w:tmpl w:val="55065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A90125E"/>
    <w:multiLevelType w:val="hybridMultilevel"/>
    <w:tmpl w:val="08E23384"/>
    <w:lvl w:ilvl="0" w:tplc="AEC0A5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F056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46B9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D49E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BAD8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BE5A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827D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0226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4E2B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E97461"/>
    <w:multiLevelType w:val="multilevel"/>
    <w:tmpl w:val="FB161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45780911">
    <w:abstractNumId w:val="15"/>
  </w:num>
  <w:num w:numId="2" w16cid:durableId="1093091016">
    <w:abstractNumId w:val="10"/>
  </w:num>
  <w:num w:numId="3" w16cid:durableId="343364697">
    <w:abstractNumId w:val="7"/>
  </w:num>
  <w:num w:numId="4" w16cid:durableId="1410686933">
    <w:abstractNumId w:val="0"/>
  </w:num>
  <w:num w:numId="5" w16cid:durableId="142552907">
    <w:abstractNumId w:val="13"/>
  </w:num>
  <w:num w:numId="6" w16cid:durableId="2125615867">
    <w:abstractNumId w:val="8"/>
  </w:num>
  <w:num w:numId="7" w16cid:durableId="1417366006">
    <w:abstractNumId w:val="4"/>
  </w:num>
  <w:num w:numId="8" w16cid:durableId="1948659297">
    <w:abstractNumId w:val="16"/>
  </w:num>
  <w:num w:numId="9" w16cid:durableId="1444231243">
    <w:abstractNumId w:val="9"/>
  </w:num>
  <w:num w:numId="10" w16cid:durableId="107362780">
    <w:abstractNumId w:val="2"/>
  </w:num>
  <w:num w:numId="11" w16cid:durableId="1203516058">
    <w:abstractNumId w:val="6"/>
  </w:num>
  <w:num w:numId="12" w16cid:durableId="983968726">
    <w:abstractNumId w:val="14"/>
  </w:num>
  <w:num w:numId="13" w16cid:durableId="1637947239">
    <w:abstractNumId w:val="5"/>
  </w:num>
  <w:num w:numId="14" w16cid:durableId="312687062">
    <w:abstractNumId w:val="3"/>
  </w:num>
  <w:num w:numId="15" w16cid:durableId="2067223022">
    <w:abstractNumId w:val="1"/>
  </w:num>
  <w:num w:numId="16" w16cid:durableId="179127346">
    <w:abstractNumId w:val="12"/>
  </w:num>
  <w:num w:numId="17" w16cid:durableId="39655868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5BE"/>
    <w:rsid w:val="00117B18"/>
    <w:rsid w:val="00137F75"/>
    <w:rsid w:val="001D66E5"/>
    <w:rsid w:val="003F74DB"/>
    <w:rsid w:val="005355BE"/>
    <w:rsid w:val="00583466"/>
    <w:rsid w:val="00797223"/>
    <w:rsid w:val="00B22876"/>
    <w:rsid w:val="00C738B6"/>
    <w:rsid w:val="00C813F8"/>
    <w:rsid w:val="00D34D61"/>
    <w:rsid w:val="00E14682"/>
    <w:rsid w:val="00F9496F"/>
    <w:rsid w:val="072D74BB"/>
    <w:rsid w:val="0AD4D413"/>
    <w:rsid w:val="0D6755EE"/>
    <w:rsid w:val="0DCE82CE"/>
    <w:rsid w:val="138EE17A"/>
    <w:rsid w:val="189F0F8B"/>
    <w:rsid w:val="252D5AE6"/>
    <w:rsid w:val="2FD2EE4C"/>
    <w:rsid w:val="3161054C"/>
    <w:rsid w:val="42AD9858"/>
    <w:rsid w:val="4477CE79"/>
    <w:rsid w:val="45F4E870"/>
    <w:rsid w:val="461E1BC1"/>
    <w:rsid w:val="53F5EC2F"/>
    <w:rsid w:val="592CB70B"/>
    <w:rsid w:val="5F9E36FA"/>
    <w:rsid w:val="6088B4A4"/>
    <w:rsid w:val="683AC3FC"/>
    <w:rsid w:val="68637F84"/>
    <w:rsid w:val="6E37488E"/>
    <w:rsid w:val="70359624"/>
    <w:rsid w:val="71536171"/>
    <w:rsid w:val="722595B6"/>
    <w:rsid w:val="735DB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65036"/>
  <w15:docId w15:val="{8C5EA109-3AB8-4F7D-940A-6D42BE755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04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5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2F5"/>
  </w:style>
  <w:style w:type="paragraph" w:styleId="Footer">
    <w:name w:val="footer"/>
    <w:basedOn w:val="Normal"/>
    <w:link w:val="Foot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2F5"/>
  </w:style>
  <w:style w:type="paragraph" w:styleId="NormalWeb">
    <w:name w:val="Normal (Web)"/>
    <w:basedOn w:val="Normal"/>
    <w:uiPriority w:val="99"/>
    <w:semiHidden/>
    <w:unhideWhenUsed/>
    <w:rsid w:val="00DF34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BF5725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592CB7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7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98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22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65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77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32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91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90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1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37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20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37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65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87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14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87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57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1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52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08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07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7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76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1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88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86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0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52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35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45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7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54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76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8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85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89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85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04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1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54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61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19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98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44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50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12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92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37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75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02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27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76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61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46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63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55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44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71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5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97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06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88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23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8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08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92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711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6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9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29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23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2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51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1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44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11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93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38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30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28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62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25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26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82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0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90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32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95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95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2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26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65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02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7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23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04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68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31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38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3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32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97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11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4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79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26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0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91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72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0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47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81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00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81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65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5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31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77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9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98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29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18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21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0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18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enquiries@learnerstrust.or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Barnes\Downloads\2025-26%20LEARNERs'%20Trust%20-%20letter%20head%20-%20A4%20portrait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C231DAC21F248822ECFEE622A9C5C" ma:contentTypeVersion="19" ma:contentTypeDescription="Create a new document." ma:contentTypeScope="" ma:versionID="e112e1bb52377587b0e0edfee5163c29">
  <xsd:schema xmlns:xsd="http://www.w3.org/2001/XMLSchema" xmlns:xs="http://www.w3.org/2001/XMLSchema" xmlns:p="http://schemas.microsoft.com/office/2006/metadata/properties" xmlns:ns2="056475aa-cc60-4730-a63c-08e3fc52c651" xmlns:ns3="4dd90f8c-f15d-4a1c-a4c5-4934be59990c" targetNamespace="http://schemas.microsoft.com/office/2006/metadata/properties" ma:root="true" ma:fieldsID="47089fc1effcb0171ce360b788d52255" ns2:_="" ns3:_="">
    <xsd:import namespace="056475aa-cc60-4730-a63c-08e3fc52c651"/>
    <xsd:import namespace="4dd90f8c-f15d-4a1c-a4c5-4934be5999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475aa-cc60-4730-a63c-08e3fc52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271c69-727d-4b85-8618-366a6ae2f7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90f8c-f15d-4a1c-a4c5-4934be5999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852687-bdff-485d-8f5c-9f42b0c482e5}" ma:internalName="TaxCatchAll" ma:showField="CatchAllData" ma:web="4dd90f8c-f15d-4a1c-a4c5-4934be599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6475aa-cc60-4730-a63c-08e3fc52c651">
      <Terms xmlns="http://schemas.microsoft.com/office/infopath/2007/PartnerControls"/>
    </lcf76f155ced4ddcb4097134ff3c332f>
    <TaxCatchAll xmlns="4dd90f8c-f15d-4a1c-a4c5-4934be59990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VyalmKz4TbfBzVCPtWTdubo7g==">CgMxLjAaHwoBMBIaChgICVIUChJ0YWJsZS5pYm85ampqbDMzdnQaHwoBMRIaChgICVIUChJ0YWJsZS41cHZqdWl6NTJubm4aHwoBMhIaChgICVIUChJ0YWJsZS5wYmE5OGk2cG9oNWg4AHIhMXhyNldLSXlWZU9kLWdYWDVzNXZLWTl0M1QtSW1zdVJN</go:docsCustomData>
</go:gDocsCustomXmlDataStorage>
</file>

<file path=customXml/itemProps1.xml><?xml version="1.0" encoding="utf-8"?>
<ds:datastoreItem xmlns:ds="http://schemas.openxmlformats.org/officeDocument/2006/customXml" ds:itemID="{D458D4D2-86FA-4F4E-B8F8-5A22C73934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6475aa-cc60-4730-a63c-08e3fc52c651"/>
    <ds:schemaRef ds:uri="4dd90f8c-f15d-4a1c-a4c5-4934be599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AE8390-0844-4B3F-BA8A-9136ADDCBC1E}">
  <ds:schemaRefs>
    <ds:schemaRef ds:uri="http://schemas.microsoft.com/office/2006/metadata/properties"/>
    <ds:schemaRef ds:uri="http://schemas.microsoft.com/office/infopath/2007/PartnerControls"/>
    <ds:schemaRef ds:uri="056475aa-cc60-4730-a63c-08e3fc52c651"/>
    <ds:schemaRef ds:uri="4dd90f8c-f15d-4a1c-a4c5-4934be59990c"/>
  </ds:schemaRefs>
</ds:datastoreItem>
</file>

<file path=customXml/itemProps3.xml><?xml version="1.0" encoding="utf-8"?>
<ds:datastoreItem xmlns:ds="http://schemas.openxmlformats.org/officeDocument/2006/customXml" ds:itemID="{4304DC05-FDD6-4347-AC4D-CA6B850F31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2025-26 LEARNERs' Trust - letter head - A4 portrait (1)</Template>
  <TotalTime>0</TotalTime>
  <Pages>2</Pages>
  <Words>358</Words>
  <Characters>2041</Characters>
  <Application>Microsoft Office Word</Application>
  <DocSecurity>0</DocSecurity>
  <Lines>17</Lines>
  <Paragraphs>4</Paragraphs>
  <ScaleCrop>false</ScaleCrop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Barnes</dc:creator>
  <cp:lastModifiedBy>Karen Barnes</cp:lastModifiedBy>
  <cp:revision>2</cp:revision>
  <dcterms:created xsi:type="dcterms:W3CDTF">2026-06-02T12:05:00Z</dcterms:created>
  <dcterms:modified xsi:type="dcterms:W3CDTF">2026-06-02T12:05:00Z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0x0101003EAC231DAC21F248822ECFEE622A9C5C</vt:lpwstr>
  </property>
  <property fmtid="{D5CDD505-2E9C-101B-9397-08002B2CF9AE}" pid="3" name="MediaServiceImageTags">
    <vt:lpwstr/>
  </property>
</Properties>
</file>