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4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466"/>
      </w:tblGrid>
      <w:tr w:rsidR="00F27B7E" w:rsidRPr="0089404E" w14:paraId="18C3A80F" w14:textId="77777777" w:rsidTr="00F66184">
        <w:trPr>
          <w:trHeight w:val="731"/>
          <w:tblCellSpacing w:w="14" w:type="dxa"/>
        </w:trPr>
        <w:tc>
          <w:tcPr>
            <w:tcW w:w="10682" w:type="dxa"/>
            <w:shd w:val="clear" w:color="auto" w:fill="003679"/>
            <w:vAlign w:val="center"/>
          </w:tcPr>
          <w:p w14:paraId="1F54F18E" w14:textId="2438145E" w:rsidR="00F27B7E" w:rsidRPr="0089404E" w:rsidRDefault="00C03EB2" w:rsidP="005621F6">
            <w:pPr>
              <w:rPr>
                <w:b/>
                <w:color w:val="FFFFFF"/>
              </w:rPr>
            </w:pPr>
            <w:r>
              <w:rPr>
                <w:b/>
                <w:sz w:val="36"/>
              </w:rPr>
              <w:t>Financial Controller</w:t>
            </w:r>
            <w:r w:rsidR="00A86C76">
              <w:rPr>
                <w:b/>
                <w:sz w:val="36"/>
              </w:rPr>
              <w:t xml:space="preserve"> </w:t>
            </w:r>
            <w:r w:rsidR="00A86C76" w:rsidRPr="0089404E">
              <w:rPr>
                <w:b/>
                <w:sz w:val="36"/>
              </w:rPr>
              <w:t>-</w:t>
            </w:r>
            <w:r w:rsidR="000901D8" w:rsidRPr="0089404E">
              <w:rPr>
                <w:b/>
                <w:sz w:val="36"/>
              </w:rPr>
              <w:t xml:space="preserve"> </w:t>
            </w:r>
            <w:r w:rsidR="000C6711" w:rsidRPr="0089404E">
              <w:rPr>
                <w:b/>
                <w:sz w:val="36"/>
              </w:rPr>
              <w:t>Person Specification</w:t>
            </w:r>
          </w:p>
        </w:tc>
      </w:tr>
    </w:tbl>
    <w:p w14:paraId="25130844" w14:textId="77777777" w:rsidR="00CC4E52" w:rsidRPr="0001593F" w:rsidRDefault="00CC4E52" w:rsidP="00252EB5">
      <w:pPr>
        <w:rPr>
          <w:sz w:val="10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058"/>
        <w:gridCol w:w="1102"/>
        <w:gridCol w:w="1296"/>
      </w:tblGrid>
      <w:tr w:rsidR="005774CD" w:rsidRPr="0089404E" w14:paraId="2FBE4505" w14:textId="77777777" w:rsidTr="008847F8">
        <w:trPr>
          <w:trHeight w:val="52"/>
        </w:trPr>
        <w:tc>
          <w:tcPr>
            <w:tcW w:w="8058" w:type="dxa"/>
            <w:tcBorders>
              <w:top w:val="single" w:sz="4" w:space="0" w:color="244061"/>
              <w:bottom w:val="nil"/>
            </w:tcBorders>
            <w:shd w:val="clear" w:color="auto" w:fill="B8CCE4"/>
            <w:vAlign w:val="center"/>
          </w:tcPr>
          <w:p w14:paraId="6630D0BF" w14:textId="77777777" w:rsidR="005774CD" w:rsidRPr="0089404E" w:rsidRDefault="005774CD" w:rsidP="005774CD">
            <w:pPr>
              <w:rPr>
                <w:b/>
              </w:rPr>
            </w:pPr>
            <w:r w:rsidRPr="0089404E">
              <w:rPr>
                <w:b/>
              </w:rPr>
              <w:t>Education and Qualifications</w:t>
            </w:r>
          </w:p>
        </w:tc>
        <w:tc>
          <w:tcPr>
            <w:tcW w:w="1102" w:type="dxa"/>
            <w:tcBorders>
              <w:top w:val="single" w:sz="4" w:space="0" w:color="244061"/>
              <w:bottom w:val="nil"/>
            </w:tcBorders>
            <w:shd w:val="clear" w:color="auto" w:fill="B8CCE4"/>
            <w:vAlign w:val="center"/>
          </w:tcPr>
          <w:p w14:paraId="79C52A7E" w14:textId="77777777" w:rsidR="005774CD" w:rsidRPr="0089404E" w:rsidRDefault="005774CD" w:rsidP="00F27B7E">
            <w:pPr>
              <w:jc w:val="center"/>
              <w:rPr>
                <w:b/>
              </w:rPr>
            </w:pPr>
            <w:r w:rsidRPr="0089404E">
              <w:rPr>
                <w:b/>
              </w:rPr>
              <w:t>Criteria</w:t>
            </w:r>
          </w:p>
        </w:tc>
        <w:tc>
          <w:tcPr>
            <w:tcW w:w="1296" w:type="dxa"/>
            <w:tcBorders>
              <w:top w:val="single" w:sz="4" w:space="0" w:color="244061"/>
              <w:bottom w:val="nil"/>
            </w:tcBorders>
            <w:shd w:val="clear" w:color="auto" w:fill="B8CCE4"/>
          </w:tcPr>
          <w:p w14:paraId="1BFC0E53" w14:textId="77777777" w:rsidR="005774CD" w:rsidRPr="0089404E" w:rsidRDefault="005774CD" w:rsidP="00F27B7E">
            <w:pPr>
              <w:jc w:val="center"/>
              <w:rPr>
                <w:b/>
              </w:rPr>
            </w:pPr>
            <w:r w:rsidRPr="0089404E">
              <w:rPr>
                <w:b/>
              </w:rPr>
              <w:t>Assessment</w:t>
            </w:r>
          </w:p>
        </w:tc>
      </w:tr>
      <w:tr w:rsidR="003D0368" w:rsidRPr="00E438D5" w14:paraId="37DED2E7" w14:textId="77777777" w:rsidTr="007A3739">
        <w:trPr>
          <w:trHeight w:val="52"/>
        </w:trPr>
        <w:tc>
          <w:tcPr>
            <w:tcW w:w="8058" w:type="dxa"/>
            <w:tcBorders>
              <w:top w:val="single" w:sz="4" w:space="0" w:color="244061"/>
              <w:left w:val="single" w:sz="4" w:space="0" w:color="244061"/>
              <w:bottom w:val="nil"/>
            </w:tcBorders>
            <w:vAlign w:val="center"/>
          </w:tcPr>
          <w:p w14:paraId="322D740D" w14:textId="77777777" w:rsidR="003D0368" w:rsidRPr="00E438D5" w:rsidRDefault="003D0368" w:rsidP="003D0368">
            <w:pPr>
              <w:rPr>
                <w:bCs/>
              </w:rPr>
            </w:pPr>
            <w:r w:rsidRPr="00E438D5">
              <w:rPr>
                <w:bCs/>
              </w:rPr>
              <w:t>GCSE’s or equivalent in English, Maths and IT</w:t>
            </w:r>
          </w:p>
        </w:tc>
        <w:tc>
          <w:tcPr>
            <w:tcW w:w="1102" w:type="dxa"/>
            <w:tcBorders>
              <w:top w:val="single" w:sz="4" w:space="0" w:color="244061"/>
              <w:bottom w:val="nil"/>
            </w:tcBorders>
            <w:vAlign w:val="center"/>
          </w:tcPr>
          <w:p w14:paraId="14C9EA6C" w14:textId="77777777" w:rsidR="003D0368" w:rsidRPr="00E438D5" w:rsidRDefault="003D0368" w:rsidP="003D0368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244061"/>
              <w:bottom w:val="nil"/>
              <w:right w:val="single" w:sz="4" w:space="0" w:color="244061"/>
            </w:tcBorders>
          </w:tcPr>
          <w:p w14:paraId="2132E097" w14:textId="77777777" w:rsidR="003D0368" w:rsidRPr="00E438D5" w:rsidRDefault="003D0368" w:rsidP="003D0368">
            <w:pPr>
              <w:jc w:val="center"/>
              <w:rPr>
                <w:b/>
              </w:rPr>
            </w:pPr>
            <w:r w:rsidRPr="00E438D5">
              <w:rPr>
                <w:b/>
              </w:rPr>
              <w:t>A</w:t>
            </w:r>
          </w:p>
        </w:tc>
      </w:tr>
      <w:tr w:rsidR="003D0368" w:rsidRPr="00E438D5" w14:paraId="152DD984" w14:textId="77777777" w:rsidTr="007A3739">
        <w:trPr>
          <w:trHeight w:val="52"/>
        </w:trPr>
        <w:tc>
          <w:tcPr>
            <w:tcW w:w="8058" w:type="dxa"/>
            <w:tcBorders>
              <w:top w:val="single" w:sz="4" w:space="0" w:color="244061"/>
              <w:left w:val="single" w:sz="4" w:space="0" w:color="244061"/>
              <w:bottom w:val="nil"/>
            </w:tcBorders>
            <w:vAlign w:val="center"/>
          </w:tcPr>
          <w:p w14:paraId="7A4DBDC8" w14:textId="012FCDB2" w:rsidR="003D0368" w:rsidRPr="00E438D5" w:rsidRDefault="003D0368" w:rsidP="003D0368">
            <w:pPr>
              <w:rPr>
                <w:bCs/>
              </w:rPr>
            </w:pPr>
            <w:r w:rsidRPr="00E438D5">
              <w:rPr>
                <w:bCs/>
              </w:rPr>
              <w:t xml:space="preserve"> </w:t>
            </w:r>
            <w:r w:rsidR="007D05A2" w:rsidRPr="00E438D5">
              <w:rPr>
                <w:bCs/>
              </w:rPr>
              <w:t>AAT level 4 or equivalent</w:t>
            </w:r>
          </w:p>
        </w:tc>
        <w:tc>
          <w:tcPr>
            <w:tcW w:w="1102" w:type="dxa"/>
            <w:tcBorders>
              <w:top w:val="single" w:sz="4" w:space="0" w:color="244061"/>
              <w:bottom w:val="nil"/>
            </w:tcBorders>
            <w:vAlign w:val="center"/>
          </w:tcPr>
          <w:p w14:paraId="1376A801" w14:textId="1BDC9EAA" w:rsidR="003D0368" w:rsidRPr="00E438D5" w:rsidRDefault="00954952" w:rsidP="003D0368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244061"/>
              <w:bottom w:val="nil"/>
              <w:right w:val="single" w:sz="4" w:space="0" w:color="244061"/>
            </w:tcBorders>
          </w:tcPr>
          <w:p w14:paraId="4A17FC10" w14:textId="77777777" w:rsidR="003D0368" w:rsidRPr="00E438D5" w:rsidRDefault="003D0368" w:rsidP="003D0368">
            <w:pPr>
              <w:jc w:val="center"/>
              <w:rPr>
                <w:b/>
              </w:rPr>
            </w:pPr>
            <w:r w:rsidRPr="00E438D5">
              <w:rPr>
                <w:b/>
              </w:rPr>
              <w:t>A</w:t>
            </w:r>
          </w:p>
        </w:tc>
      </w:tr>
      <w:tr w:rsidR="003D0368" w:rsidRPr="00E438D5" w14:paraId="1243664E" w14:textId="77777777" w:rsidTr="007A3739">
        <w:trPr>
          <w:trHeight w:val="52"/>
        </w:trPr>
        <w:tc>
          <w:tcPr>
            <w:tcW w:w="8058" w:type="dxa"/>
            <w:tcBorders>
              <w:top w:val="single" w:sz="4" w:space="0" w:color="244061"/>
              <w:left w:val="single" w:sz="4" w:space="0" w:color="244061"/>
              <w:bottom w:val="nil"/>
            </w:tcBorders>
            <w:vAlign w:val="center"/>
          </w:tcPr>
          <w:p w14:paraId="1AFE5F6B" w14:textId="53FDD32C" w:rsidR="003D0368" w:rsidRPr="00E438D5" w:rsidRDefault="003D0368" w:rsidP="003D0368">
            <w:pPr>
              <w:rPr>
                <w:bCs/>
              </w:rPr>
            </w:pPr>
          </w:p>
        </w:tc>
        <w:tc>
          <w:tcPr>
            <w:tcW w:w="1102" w:type="dxa"/>
            <w:tcBorders>
              <w:top w:val="single" w:sz="4" w:space="0" w:color="244061"/>
              <w:bottom w:val="nil"/>
            </w:tcBorders>
            <w:vAlign w:val="center"/>
          </w:tcPr>
          <w:p w14:paraId="2B9F43C5" w14:textId="7A8442A3" w:rsidR="003D0368" w:rsidRPr="00E438D5" w:rsidRDefault="003D0368" w:rsidP="003D0368">
            <w:pPr>
              <w:jc w:val="center"/>
              <w:rPr>
                <w:b/>
              </w:rPr>
            </w:pPr>
          </w:p>
        </w:tc>
        <w:tc>
          <w:tcPr>
            <w:tcW w:w="1296" w:type="dxa"/>
            <w:tcBorders>
              <w:top w:val="single" w:sz="4" w:space="0" w:color="244061"/>
              <w:bottom w:val="nil"/>
              <w:right w:val="single" w:sz="4" w:space="0" w:color="244061"/>
            </w:tcBorders>
          </w:tcPr>
          <w:p w14:paraId="17F7A360" w14:textId="21F2CBE1" w:rsidR="003D0368" w:rsidRPr="00E438D5" w:rsidRDefault="003D0368" w:rsidP="003D0368">
            <w:pPr>
              <w:jc w:val="center"/>
              <w:rPr>
                <w:b/>
              </w:rPr>
            </w:pPr>
          </w:p>
        </w:tc>
      </w:tr>
    </w:tbl>
    <w:p w14:paraId="2BE66DA5" w14:textId="77777777" w:rsidR="00CC4E52" w:rsidRPr="00E438D5" w:rsidRDefault="00CC4E52">
      <w:pPr>
        <w:rPr>
          <w:sz w:val="10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057"/>
        <w:gridCol w:w="1103"/>
        <w:gridCol w:w="1296"/>
      </w:tblGrid>
      <w:tr w:rsidR="005774CD" w:rsidRPr="00E438D5" w14:paraId="6AE62A29" w14:textId="77777777" w:rsidTr="000B387D">
        <w:trPr>
          <w:trHeight w:val="52"/>
        </w:trPr>
        <w:tc>
          <w:tcPr>
            <w:tcW w:w="8057" w:type="dxa"/>
            <w:tcBorders>
              <w:top w:val="single" w:sz="4" w:space="0" w:color="244061"/>
              <w:bottom w:val="single" w:sz="4" w:space="0" w:color="95B3D7"/>
            </w:tcBorders>
            <w:shd w:val="clear" w:color="auto" w:fill="B8CCE4"/>
            <w:vAlign w:val="center"/>
          </w:tcPr>
          <w:p w14:paraId="42091494" w14:textId="77777777" w:rsidR="005774CD" w:rsidRPr="00E438D5" w:rsidRDefault="005774CD" w:rsidP="005774CD">
            <w:pPr>
              <w:rPr>
                <w:b/>
              </w:rPr>
            </w:pPr>
            <w:r w:rsidRPr="00E438D5">
              <w:rPr>
                <w:b/>
              </w:rPr>
              <w:t>Experience</w:t>
            </w:r>
          </w:p>
        </w:tc>
        <w:tc>
          <w:tcPr>
            <w:tcW w:w="1103" w:type="dxa"/>
            <w:tcBorders>
              <w:top w:val="single" w:sz="4" w:space="0" w:color="244061"/>
              <w:bottom w:val="single" w:sz="4" w:space="0" w:color="95B3D7"/>
            </w:tcBorders>
            <w:shd w:val="clear" w:color="auto" w:fill="B8CCE4"/>
            <w:vAlign w:val="center"/>
          </w:tcPr>
          <w:p w14:paraId="71675019" w14:textId="77777777" w:rsidR="005774CD" w:rsidRPr="00E438D5" w:rsidRDefault="005774CD" w:rsidP="00CC4E52">
            <w:pPr>
              <w:jc w:val="center"/>
              <w:rPr>
                <w:b/>
              </w:rPr>
            </w:pPr>
            <w:r w:rsidRPr="00E438D5">
              <w:rPr>
                <w:b/>
              </w:rPr>
              <w:t>Criteria</w:t>
            </w:r>
          </w:p>
        </w:tc>
        <w:tc>
          <w:tcPr>
            <w:tcW w:w="1296" w:type="dxa"/>
            <w:tcBorders>
              <w:top w:val="single" w:sz="4" w:space="0" w:color="244061"/>
              <w:bottom w:val="single" w:sz="4" w:space="0" w:color="95B3D7"/>
            </w:tcBorders>
            <w:shd w:val="clear" w:color="auto" w:fill="B8CCE4"/>
          </w:tcPr>
          <w:p w14:paraId="2378C339" w14:textId="77777777" w:rsidR="005774CD" w:rsidRPr="00E438D5" w:rsidRDefault="005774CD" w:rsidP="00CC4E52">
            <w:pPr>
              <w:jc w:val="center"/>
              <w:rPr>
                <w:b/>
              </w:rPr>
            </w:pPr>
            <w:r w:rsidRPr="00E438D5">
              <w:rPr>
                <w:b/>
              </w:rPr>
              <w:t>Assessment</w:t>
            </w:r>
          </w:p>
        </w:tc>
      </w:tr>
      <w:tr w:rsidR="00E46E51" w:rsidRPr="00E438D5" w14:paraId="3A89E652" w14:textId="77777777" w:rsidTr="000B387D">
        <w:trPr>
          <w:trHeight w:val="52"/>
        </w:trPr>
        <w:tc>
          <w:tcPr>
            <w:tcW w:w="8057" w:type="dxa"/>
            <w:tcBorders>
              <w:top w:val="single" w:sz="4" w:space="0" w:color="95B3D7"/>
              <w:bottom w:val="single" w:sz="4" w:space="0" w:color="95B3D7"/>
            </w:tcBorders>
          </w:tcPr>
          <w:p w14:paraId="1AEC598A" w14:textId="77777777" w:rsidR="00E46E51" w:rsidRPr="00E438D5" w:rsidRDefault="003F2224" w:rsidP="00E46E51">
            <w:r w:rsidRPr="00E438D5">
              <w:t>Delivering high levels of service</w:t>
            </w:r>
          </w:p>
        </w:tc>
        <w:tc>
          <w:tcPr>
            <w:tcW w:w="1103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7833B34F" w14:textId="77777777" w:rsidR="00E46E51" w:rsidRPr="00E438D5" w:rsidRDefault="003F2224" w:rsidP="00E46E51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7272D608" w14:textId="77777777" w:rsidR="00E46E51" w:rsidRPr="00E438D5" w:rsidRDefault="00AC1C4B" w:rsidP="00E46E51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5C759F" w:rsidRPr="00E438D5" w14:paraId="054795A1" w14:textId="77777777" w:rsidTr="00AB39CC">
        <w:trPr>
          <w:trHeight w:val="52"/>
        </w:trPr>
        <w:tc>
          <w:tcPr>
            <w:tcW w:w="8057" w:type="dxa"/>
            <w:tcBorders>
              <w:top w:val="single" w:sz="4" w:space="0" w:color="8EAADB" w:themeColor="accent1" w:themeTint="99"/>
              <w:bottom w:val="single" w:sz="4" w:space="0" w:color="8EAADB" w:themeColor="accent1" w:themeTint="99"/>
              <w:right w:val="nil"/>
            </w:tcBorders>
            <w:vAlign w:val="center"/>
          </w:tcPr>
          <w:p w14:paraId="5755A38A" w14:textId="138F2A52" w:rsidR="005C759F" w:rsidRPr="00E438D5" w:rsidRDefault="007D05A2" w:rsidP="005C759F">
            <w:r w:rsidRPr="00E438D5">
              <w:t>Working in finance</w:t>
            </w:r>
          </w:p>
        </w:tc>
        <w:tc>
          <w:tcPr>
            <w:tcW w:w="1103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  <w:vAlign w:val="center"/>
          </w:tcPr>
          <w:p w14:paraId="0B6FD77A" w14:textId="68DCA2D9" w:rsidR="005C759F" w:rsidRPr="00E438D5" w:rsidRDefault="00B10141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</w:tcBorders>
            <w:vAlign w:val="center"/>
          </w:tcPr>
          <w:p w14:paraId="5CAA1DD6" w14:textId="6A8C3BB2" w:rsidR="005C759F" w:rsidRPr="00E438D5" w:rsidRDefault="005C759F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5C759F" w:rsidRPr="00E438D5" w14:paraId="6FC57111" w14:textId="77777777" w:rsidTr="00AB39CC">
        <w:trPr>
          <w:trHeight w:val="52"/>
        </w:trPr>
        <w:tc>
          <w:tcPr>
            <w:tcW w:w="8057" w:type="dxa"/>
            <w:tcBorders>
              <w:top w:val="single" w:sz="4" w:space="0" w:color="8EAADB" w:themeColor="accent1" w:themeTint="99"/>
              <w:bottom w:val="single" w:sz="4" w:space="0" w:color="8EAADB" w:themeColor="accent1" w:themeTint="99"/>
              <w:right w:val="nil"/>
            </w:tcBorders>
            <w:vAlign w:val="center"/>
          </w:tcPr>
          <w:p w14:paraId="2643F0C5" w14:textId="258B2D4B" w:rsidR="005C759F" w:rsidRPr="00E438D5" w:rsidRDefault="007D05A2" w:rsidP="005C759F">
            <w:r w:rsidRPr="00E438D5">
              <w:t>W</w:t>
            </w:r>
            <w:r w:rsidR="005C759F" w:rsidRPr="00E438D5">
              <w:t>orking in a school environment or similar</w:t>
            </w:r>
          </w:p>
        </w:tc>
        <w:tc>
          <w:tcPr>
            <w:tcW w:w="1103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  <w:vAlign w:val="center"/>
          </w:tcPr>
          <w:p w14:paraId="177880A6" w14:textId="40F2EF53" w:rsidR="005C759F" w:rsidRPr="00E438D5" w:rsidRDefault="005C759F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D</w:t>
            </w:r>
          </w:p>
        </w:tc>
        <w:tc>
          <w:tcPr>
            <w:tcW w:w="1296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</w:tcBorders>
            <w:vAlign w:val="center"/>
          </w:tcPr>
          <w:p w14:paraId="04EC13EF" w14:textId="5EBF4A10" w:rsidR="005C759F" w:rsidRPr="00E438D5" w:rsidRDefault="005C759F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7D05A2" w:rsidRPr="00E438D5" w14:paraId="07AA0764" w14:textId="77777777" w:rsidTr="00AB39CC">
        <w:trPr>
          <w:trHeight w:val="52"/>
        </w:trPr>
        <w:tc>
          <w:tcPr>
            <w:tcW w:w="8057" w:type="dxa"/>
            <w:tcBorders>
              <w:top w:val="single" w:sz="4" w:space="0" w:color="8EAADB" w:themeColor="accent1" w:themeTint="99"/>
              <w:bottom w:val="single" w:sz="4" w:space="0" w:color="8EAADB" w:themeColor="accent1" w:themeTint="99"/>
              <w:right w:val="nil"/>
            </w:tcBorders>
            <w:vAlign w:val="center"/>
          </w:tcPr>
          <w:p w14:paraId="31576F89" w14:textId="449AFF64" w:rsidR="007D05A2" w:rsidRPr="00E438D5" w:rsidRDefault="007D05A2" w:rsidP="00E438D5">
            <w:pPr>
              <w:widowControl w:val="0"/>
              <w:autoSpaceDE w:val="0"/>
              <w:autoSpaceDN w:val="0"/>
              <w:adjustRightInd w:val="0"/>
            </w:pPr>
            <w:r w:rsidRPr="00E438D5">
              <w:t>Identify opportunities for cost savings / Responsible for central function budgets and partnering</w:t>
            </w:r>
          </w:p>
        </w:tc>
        <w:tc>
          <w:tcPr>
            <w:tcW w:w="1103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  <w:vAlign w:val="center"/>
          </w:tcPr>
          <w:p w14:paraId="025EAC5F" w14:textId="57DF31B6" w:rsidR="007D05A2" w:rsidRPr="00E438D5" w:rsidRDefault="00E438D5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D</w:t>
            </w:r>
          </w:p>
        </w:tc>
        <w:tc>
          <w:tcPr>
            <w:tcW w:w="1296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</w:tcBorders>
            <w:vAlign w:val="center"/>
          </w:tcPr>
          <w:p w14:paraId="05076493" w14:textId="7EA6FFB4" w:rsidR="007D05A2" w:rsidRPr="00E438D5" w:rsidRDefault="00E438D5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7D05A2" w:rsidRPr="00E438D5" w14:paraId="79EB0623" w14:textId="77777777" w:rsidTr="00AB39CC">
        <w:trPr>
          <w:trHeight w:val="52"/>
        </w:trPr>
        <w:tc>
          <w:tcPr>
            <w:tcW w:w="8057" w:type="dxa"/>
            <w:tcBorders>
              <w:top w:val="single" w:sz="4" w:space="0" w:color="8EAADB" w:themeColor="accent1" w:themeTint="99"/>
              <w:bottom w:val="single" w:sz="4" w:space="0" w:color="8EAADB" w:themeColor="accent1" w:themeTint="99"/>
              <w:right w:val="nil"/>
            </w:tcBorders>
            <w:vAlign w:val="center"/>
          </w:tcPr>
          <w:p w14:paraId="2AF960A1" w14:textId="09A79D2D" w:rsidR="007D05A2" w:rsidRPr="00E438D5" w:rsidRDefault="00E438D5" w:rsidP="00E438D5">
            <w:pPr>
              <w:widowControl w:val="0"/>
              <w:autoSpaceDE w:val="0"/>
              <w:autoSpaceDN w:val="0"/>
              <w:adjustRightInd w:val="0"/>
            </w:pPr>
            <w:r w:rsidRPr="00E438D5">
              <w:t>Leading and m</w:t>
            </w:r>
            <w:r w:rsidR="007D05A2" w:rsidRPr="00E438D5">
              <w:t>anaging a finance team</w:t>
            </w:r>
          </w:p>
        </w:tc>
        <w:tc>
          <w:tcPr>
            <w:tcW w:w="1103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  <w:vAlign w:val="center"/>
          </w:tcPr>
          <w:p w14:paraId="3BFCD96E" w14:textId="2882EF22" w:rsidR="007D05A2" w:rsidRPr="00E438D5" w:rsidRDefault="00E438D5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</w:tcBorders>
            <w:vAlign w:val="center"/>
          </w:tcPr>
          <w:p w14:paraId="6E2E1BBD" w14:textId="20E1C6A7" w:rsidR="007D05A2" w:rsidRPr="00E438D5" w:rsidRDefault="00E438D5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7D05A2" w:rsidRPr="00E438D5" w14:paraId="190928EF" w14:textId="77777777" w:rsidTr="00AB39CC">
        <w:trPr>
          <w:trHeight w:val="52"/>
        </w:trPr>
        <w:tc>
          <w:tcPr>
            <w:tcW w:w="8057" w:type="dxa"/>
            <w:tcBorders>
              <w:top w:val="single" w:sz="4" w:space="0" w:color="8EAADB" w:themeColor="accent1" w:themeTint="99"/>
              <w:bottom w:val="single" w:sz="4" w:space="0" w:color="8EAADB" w:themeColor="accent1" w:themeTint="99"/>
              <w:right w:val="nil"/>
            </w:tcBorders>
            <w:vAlign w:val="center"/>
          </w:tcPr>
          <w:p w14:paraId="1101B2C2" w14:textId="786C612E" w:rsidR="007D05A2" w:rsidRPr="00E438D5" w:rsidRDefault="00E438D5" w:rsidP="00E438D5">
            <w:pPr>
              <w:widowControl w:val="0"/>
              <w:autoSpaceDE w:val="0"/>
              <w:autoSpaceDN w:val="0"/>
              <w:adjustRightInd w:val="0"/>
            </w:pPr>
            <w:r w:rsidRPr="00E438D5">
              <w:t>Processing f</w:t>
            </w:r>
            <w:r w:rsidR="007D05A2" w:rsidRPr="00E438D5">
              <w:t>inanc</w:t>
            </w:r>
            <w:r w:rsidRPr="00E438D5">
              <w:t>ial transactions</w:t>
            </w:r>
            <w:r w:rsidR="007D05A2" w:rsidRPr="00E438D5">
              <w:t xml:space="preserve">  </w:t>
            </w:r>
          </w:p>
        </w:tc>
        <w:tc>
          <w:tcPr>
            <w:tcW w:w="1103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  <w:right w:val="nil"/>
            </w:tcBorders>
            <w:vAlign w:val="center"/>
          </w:tcPr>
          <w:p w14:paraId="09336817" w14:textId="421CA0ED" w:rsidR="007D05A2" w:rsidRPr="00E438D5" w:rsidRDefault="00E438D5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8EAADB" w:themeColor="accent1" w:themeTint="99"/>
              <w:left w:val="nil"/>
              <w:bottom w:val="single" w:sz="4" w:space="0" w:color="8EAADB" w:themeColor="accent1" w:themeTint="99"/>
            </w:tcBorders>
            <w:vAlign w:val="center"/>
          </w:tcPr>
          <w:p w14:paraId="142CE2E5" w14:textId="3121B6B5" w:rsidR="007D05A2" w:rsidRPr="00E438D5" w:rsidRDefault="00E438D5" w:rsidP="005C759F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</w:tbl>
    <w:p w14:paraId="17566F4A" w14:textId="77777777" w:rsidR="009F76BF" w:rsidRPr="00E438D5" w:rsidRDefault="009F76BF">
      <w:pPr>
        <w:rPr>
          <w:sz w:val="10"/>
        </w:rPr>
      </w:pPr>
    </w:p>
    <w:p w14:paraId="69F82141" w14:textId="77777777" w:rsidR="003C14E5" w:rsidRPr="00E438D5" w:rsidRDefault="003C14E5">
      <w:pPr>
        <w:rPr>
          <w:sz w:val="10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058"/>
        <w:gridCol w:w="1102"/>
        <w:gridCol w:w="1296"/>
      </w:tblGrid>
      <w:tr w:rsidR="003C14E5" w:rsidRPr="00E438D5" w14:paraId="49E2E9DE" w14:textId="77777777" w:rsidTr="000B387D">
        <w:trPr>
          <w:trHeight w:val="52"/>
        </w:trPr>
        <w:tc>
          <w:tcPr>
            <w:tcW w:w="8058" w:type="dxa"/>
            <w:tcBorders>
              <w:top w:val="single" w:sz="4" w:space="0" w:color="244061"/>
              <w:bottom w:val="nil"/>
            </w:tcBorders>
            <w:shd w:val="clear" w:color="auto" w:fill="B8CCE4"/>
            <w:vAlign w:val="center"/>
          </w:tcPr>
          <w:p w14:paraId="6F209D5E" w14:textId="77777777" w:rsidR="003C14E5" w:rsidRPr="00E438D5" w:rsidRDefault="00FD4AB9" w:rsidP="003C14E5">
            <w:pPr>
              <w:rPr>
                <w:b/>
              </w:rPr>
            </w:pPr>
            <w:r w:rsidRPr="00E438D5">
              <w:rPr>
                <w:b/>
              </w:rPr>
              <w:t xml:space="preserve">Knowledge and </w:t>
            </w:r>
            <w:r w:rsidR="003C14E5" w:rsidRPr="00E438D5">
              <w:rPr>
                <w:b/>
              </w:rPr>
              <w:t>Skills</w:t>
            </w:r>
          </w:p>
        </w:tc>
        <w:tc>
          <w:tcPr>
            <w:tcW w:w="1102" w:type="dxa"/>
            <w:tcBorders>
              <w:top w:val="single" w:sz="4" w:space="0" w:color="244061"/>
              <w:bottom w:val="nil"/>
            </w:tcBorders>
            <w:shd w:val="clear" w:color="auto" w:fill="B8CCE4"/>
            <w:vAlign w:val="center"/>
          </w:tcPr>
          <w:p w14:paraId="5142086C" w14:textId="77777777" w:rsidR="003C14E5" w:rsidRPr="00E438D5" w:rsidRDefault="003C14E5" w:rsidP="003C14E5">
            <w:pPr>
              <w:rPr>
                <w:b/>
              </w:rPr>
            </w:pPr>
            <w:r w:rsidRPr="00E438D5">
              <w:rPr>
                <w:b/>
              </w:rPr>
              <w:t>Criteria</w:t>
            </w:r>
          </w:p>
        </w:tc>
        <w:tc>
          <w:tcPr>
            <w:tcW w:w="1296" w:type="dxa"/>
            <w:tcBorders>
              <w:top w:val="single" w:sz="4" w:space="0" w:color="244061"/>
              <w:bottom w:val="nil"/>
            </w:tcBorders>
            <w:shd w:val="clear" w:color="auto" w:fill="B8CCE4"/>
          </w:tcPr>
          <w:p w14:paraId="6D49F903" w14:textId="77777777" w:rsidR="003C14E5" w:rsidRPr="00E438D5" w:rsidRDefault="003C14E5" w:rsidP="003C14E5">
            <w:pPr>
              <w:rPr>
                <w:b/>
              </w:rPr>
            </w:pPr>
            <w:r w:rsidRPr="00E438D5">
              <w:rPr>
                <w:b/>
              </w:rPr>
              <w:t>Assessment</w:t>
            </w:r>
          </w:p>
        </w:tc>
      </w:tr>
      <w:tr w:rsidR="00AC1C4B" w:rsidRPr="00E438D5" w14:paraId="001BCBAE" w14:textId="77777777" w:rsidTr="00374867">
        <w:trPr>
          <w:trHeight w:val="88"/>
        </w:trPr>
        <w:tc>
          <w:tcPr>
            <w:tcW w:w="8058" w:type="dxa"/>
            <w:tcBorders>
              <w:top w:val="nil"/>
              <w:bottom w:val="single" w:sz="4" w:space="0" w:color="95B3D7"/>
            </w:tcBorders>
          </w:tcPr>
          <w:p w14:paraId="2132B434" w14:textId="4D40EE42" w:rsidR="00AC1C4B" w:rsidRPr="00E438D5" w:rsidRDefault="007D05A2" w:rsidP="00AC1C4B">
            <w:r w:rsidRPr="00E438D5">
              <w:t>Financial Reporting</w:t>
            </w:r>
          </w:p>
        </w:tc>
        <w:tc>
          <w:tcPr>
            <w:tcW w:w="1102" w:type="dxa"/>
            <w:tcBorders>
              <w:top w:val="nil"/>
              <w:bottom w:val="single" w:sz="4" w:space="0" w:color="95B3D7"/>
            </w:tcBorders>
            <w:vAlign w:val="center"/>
          </w:tcPr>
          <w:p w14:paraId="3137FE77" w14:textId="28A33960" w:rsidR="00AC1C4B" w:rsidRPr="00E438D5" w:rsidRDefault="007D05A2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nil"/>
              <w:bottom w:val="single" w:sz="4" w:space="0" w:color="95B3D7"/>
            </w:tcBorders>
          </w:tcPr>
          <w:p w14:paraId="4C29F153" w14:textId="31FE7B26" w:rsidR="00AC1C4B" w:rsidRPr="00E438D5" w:rsidRDefault="007D05A2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AC1C4B" w:rsidRPr="00E438D5" w14:paraId="3297E484" w14:textId="77777777" w:rsidTr="00374867">
        <w:trPr>
          <w:trHeight w:val="52"/>
        </w:trPr>
        <w:tc>
          <w:tcPr>
            <w:tcW w:w="8058" w:type="dxa"/>
            <w:tcBorders>
              <w:top w:val="single" w:sz="4" w:space="0" w:color="95B3D7"/>
              <w:bottom w:val="single" w:sz="4" w:space="0" w:color="95B3D7"/>
            </w:tcBorders>
          </w:tcPr>
          <w:p w14:paraId="45619379" w14:textId="62256DC2" w:rsidR="00AC1C4B" w:rsidRPr="00E438D5" w:rsidRDefault="007D05A2" w:rsidP="00AC1C4B">
            <w:r w:rsidRPr="00E438D5">
              <w:t>Financial Control Framework</w:t>
            </w:r>
          </w:p>
        </w:tc>
        <w:tc>
          <w:tcPr>
            <w:tcW w:w="1102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4B636AD1" w14:textId="74C87CBD" w:rsidR="00AC1C4B" w:rsidRPr="00E438D5" w:rsidRDefault="00E438D5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</w:tcPr>
          <w:p w14:paraId="40059E54" w14:textId="06733E0C" w:rsidR="00AC1C4B" w:rsidRPr="00E438D5" w:rsidRDefault="00E438D5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AC1C4B" w:rsidRPr="00E438D5" w14:paraId="51E74D34" w14:textId="77777777" w:rsidTr="00374867">
        <w:trPr>
          <w:trHeight w:val="52"/>
        </w:trPr>
        <w:tc>
          <w:tcPr>
            <w:tcW w:w="8058" w:type="dxa"/>
            <w:tcBorders>
              <w:top w:val="single" w:sz="4" w:space="0" w:color="95B3D7"/>
              <w:bottom w:val="single" w:sz="4" w:space="0" w:color="95B3D7"/>
            </w:tcBorders>
          </w:tcPr>
          <w:p w14:paraId="75B1A091" w14:textId="1E872927" w:rsidR="00AC1C4B" w:rsidRPr="00E438D5" w:rsidRDefault="007D05A2" w:rsidP="00AC1C4B">
            <w:r w:rsidRPr="00E438D5">
              <w:t>Reconciliations</w:t>
            </w:r>
          </w:p>
        </w:tc>
        <w:tc>
          <w:tcPr>
            <w:tcW w:w="1102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3A69C466" w14:textId="23F5462C" w:rsidR="00AC1C4B" w:rsidRPr="00E438D5" w:rsidRDefault="00E438D5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</w:tcPr>
          <w:p w14:paraId="06A06249" w14:textId="7A2D9EB2" w:rsidR="00AC1C4B" w:rsidRPr="00E438D5" w:rsidRDefault="00E438D5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AC1C4B" w:rsidRPr="00E438D5" w14:paraId="70FA4CC9" w14:textId="77777777" w:rsidTr="00374867">
        <w:trPr>
          <w:trHeight w:val="52"/>
        </w:trPr>
        <w:tc>
          <w:tcPr>
            <w:tcW w:w="8058" w:type="dxa"/>
            <w:tcBorders>
              <w:top w:val="single" w:sz="4" w:space="0" w:color="95B3D7"/>
              <w:bottom w:val="single" w:sz="4" w:space="0" w:color="95B3D7"/>
            </w:tcBorders>
          </w:tcPr>
          <w:p w14:paraId="3189B70E" w14:textId="76E0E7F0" w:rsidR="00AC1C4B" w:rsidRPr="00E438D5" w:rsidRDefault="007D05A2" w:rsidP="00AC1C4B">
            <w:r w:rsidRPr="00E438D5">
              <w:t>Cashflow</w:t>
            </w:r>
          </w:p>
        </w:tc>
        <w:tc>
          <w:tcPr>
            <w:tcW w:w="1102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0B4074E6" w14:textId="1391B950" w:rsidR="00AC1C4B" w:rsidRPr="00E438D5" w:rsidRDefault="00E438D5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</w:tcPr>
          <w:p w14:paraId="42D142BE" w14:textId="1247B7FE" w:rsidR="00AC1C4B" w:rsidRPr="00E438D5" w:rsidRDefault="00E438D5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AC1C4B" w:rsidRPr="00E438D5" w14:paraId="3B5F8CA5" w14:textId="77777777" w:rsidTr="00C400EF">
        <w:trPr>
          <w:trHeight w:val="52"/>
        </w:trPr>
        <w:tc>
          <w:tcPr>
            <w:tcW w:w="8058" w:type="dxa"/>
            <w:tcBorders>
              <w:top w:val="single" w:sz="4" w:space="0" w:color="95B3D7"/>
              <w:bottom w:val="single" w:sz="4" w:space="0" w:color="95B3D7"/>
            </w:tcBorders>
          </w:tcPr>
          <w:p w14:paraId="4D60AC16" w14:textId="74ABF430" w:rsidR="00AC1C4B" w:rsidRPr="00E438D5" w:rsidRDefault="007D05A2" w:rsidP="00AC1C4B">
            <w:r w:rsidRPr="00E438D5">
              <w:t>Working Capital</w:t>
            </w:r>
          </w:p>
        </w:tc>
        <w:tc>
          <w:tcPr>
            <w:tcW w:w="1102" w:type="dxa"/>
            <w:tcBorders>
              <w:top w:val="single" w:sz="4" w:space="0" w:color="95B3D7"/>
              <w:bottom w:val="single" w:sz="4" w:space="0" w:color="95B3D7"/>
            </w:tcBorders>
          </w:tcPr>
          <w:p w14:paraId="10B6A595" w14:textId="587EF5CC" w:rsidR="00AC1C4B" w:rsidRPr="00E438D5" w:rsidRDefault="00E438D5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</w:tcPr>
          <w:p w14:paraId="49FAF396" w14:textId="07929D48" w:rsidR="00AC1C4B" w:rsidRPr="00E438D5" w:rsidRDefault="00E438D5" w:rsidP="00AC1C4B">
            <w:pPr>
              <w:jc w:val="center"/>
              <w:rPr>
                <w:b/>
              </w:rPr>
            </w:pPr>
            <w:r w:rsidRPr="00E438D5">
              <w:rPr>
                <w:b/>
              </w:rPr>
              <w:t>A/I</w:t>
            </w:r>
          </w:p>
        </w:tc>
      </w:tr>
      <w:tr w:rsidR="00EC08DC" w:rsidRPr="00E438D5" w14:paraId="0ADC6DC6" w14:textId="77777777" w:rsidTr="000B387D">
        <w:trPr>
          <w:trHeight w:val="52"/>
        </w:trPr>
        <w:tc>
          <w:tcPr>
            <w:tcW w:w="8058" w:type="dxa"/>
            <w:tcBorders>
              <w:top w:val="single" w:sz="4" w:space="0" w:color="95B3D7"/>
              <w:bottom w:val="single" w:sz="4" w:space="0" w:color="95B3D7"/>
            </w:tcBorders>
          </w:tcPr>
          <w:p w14:paraId="5BA376E6" w14:textId="0D4D65AF" w:rsidR="00EC08DC" w:rsidRPr="00E438D5" w:rsidRDefault="007D05A2" w:rsidP="00FD4AB9">
            <w:r w:rsidRPr="00E438D5">
              <w:t xml:space="preserve">Fixed assets </w:t>
            </w:r>
          </w:p>
        </w:tc>
        <w:tc>
          <w:tcPr>
            <w:tcW w:w="1102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2915310B" w14:textId="19A874BE" w:rsidR="00EC08DC" w:rsidRPr="00E438D5" w:rsidRDefault="00E438D5" w:rsidP="00FD4AB9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2D074485" w14:textId="7456C14D" w:rsidR="00EC08DC" w:rsidRPr="00E438D5" w:rsidRDefault="00E438D5" w:rsidP="00FD4AB9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A/I</w:t>
            </w:r>
          </w:p>
        </w:tc>
      </w:tr>
      <w:tr w:rsidR="00236724" w:rsidRPr="00E438D5" w14:paraId="2849591B" w14:textId="77777777" w:rsidTr="00236724">
        <w:trPr>
          <w:trHeight w:val="52"/>
        </w:trPr>
        <w:tc>
          <w:tcPr>
            <w:tcW w:w="8058" w:type="dxa"/>
            <w:tcBorders>
              <w:top w:val="single" w:sz="4" w:space="0" w:color="95B3D7"/>
              <w:left w:val="single" w:sz="4" w:space="0" w:color="244061"/>
              <w:bottom w:val="single" w:sz="4" w:space="0" w:color="95B3D7"/>
            </w:tcBorders>
          </w:tcPr>
          <w:p w14:paraId="3BC3B8CE" w14:textId="003CB533" w:rsidR="00236724" w:rsidRPr="00E438D5" w:rsidRDefault="007D05A2" w:rsidP="00236724">
            <w:r w:rsidRPr="00E438D5">
              <w:t>Financial risks</w:t>
            </w:r>
          </w:p>
        </w:tc>
        <w:tc>
          <w:tcPr>
            <w:tcW w:w="1102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5E9580A4" w14:textId="6E936A7F" w:rsidR="00236724" w:rsidRPr="00E438D5" w:rsidRDefault="00E438D5" w:rsidP="00236724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  <w:right w:val="single" w:sz="4" w:space="0" w:color="244061"/>
            </w:tcBorders>
            <w:vAlign w:val="center"/>
          </w:tcPr>
          <w:p w14:paraId="2874EA32" w14:textId="212A4533" w:rsidR="00236724" w:rsidRPr="00E438D5" w:rsidRDefault="00E438D5" w:rsidP="00236724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A/I</w:t>
            </w:r>
          </w:p>
        </w:tc>
      </w:tr>
      <w:tr w:rsidR="00236724" w:rsidRPr="00E438D5" w14:paraId="10831817" w14:textId="77777777" w:rsidTr="00236724">
        <w:trPr>
          <w:trHeight w:val="52"/>
        </w:trPr>
        <w:tc>
          <w:tcPr>
            <w:tcW w:w="8058" w:type="dxa"/>
            <w:tcBorders>
              <w:top w:val="single" w:sz="4" w:space="0" w:color="95B3D7"/>
              <w:left w:val="single" w:sz="4" w:space="0" w:color="244061"/>
              <w:bottom w:val="single" w:sz="4" w:space="0" w:color="95B3D7"/>
            </w:tcBorders>
          </w:tcPr>
          <w:p w14:paraId="20EC2B97" w14:textId="6D0DC712" w:rsidR="00236724" w:rsidRPr="00E438D5" w:rsidRDefault="00E438D5" w:rsidP="00E438D5">
            <w:pPr>
              <w:widowControl w:val="0"/>
              <w:autoSpaceDE w:val="0"/>
              <w:autoSpaceDN w:val="0"/>
              <w:adjustRightInd w:val="0"/>
            </w:pPr>
            <w:r w:rsidRPr="00E438D5">
              <w:t>C</w:t>
            </w:r>
            <w:r w:rsidR="007D05A2" w:rsidRPr="00E438D5">
              <w:t>ompliance with financial, legal and internal processes obligations</w:t>
            </w:r>
          </w:p>
        </w:tc>
        <w:tc>
          <w:tcPr>
            <w:tcW w:w="1102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1F50FDF9" w14:textId="2869834C" w:rsidR="00236724" w:rsidRPr="00E438D5" w:rsidRDefault="00E438D5" w:rsidP="00236724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  <w:right w:val="single" w:sz="4" w:space="0" w:color="244061"/>
            </w:tcBorders>
            <w:vAlign w:val="center"/>
          </w:tcPr>
          <w:p w14:paraId="012C0331" w14:textId="61AA1431" w:rsidR="00236724" w:rsidRPr="00E438D5" w:rsidRDefault="00E438D5" w:rsidP="00236724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A/I</w:t>
            </w:r>
          </w:p>
        </w:tc>
      </w:tr>
      <w:tr w:rsidR="00236724" w:rsidRPr="00E438D5" w14:paraId="0C53EFBD" w14:textId="77777777" w:rsidTr="00236724">
        <w:trPr>
          <w:trHeight w:val="52"/>
        </w:trPr>
        <w:tc>
          <w:tcPr>
            <w:tcW w:w="8058" w:type="dxa"/>
            <w:tcBorders>
              <w:top w:val="single" w:sz="4" w:space="0" w:color="95B3D7"/>
              <w:left w:val="single" w:sz="4" w:space="0" w:color="244061"/>
              <w:bottom w:val="single" w:sz="4" w:space="0" w:color="95B3D7"/>
            </w:tcBorders>
          </w:tcPr>
          <w:p w14:paraId="103FE10F" w14:textId="7CBEDEFE" w:rsidR="00236724" w:rsidRPr="00E438D5" w:rsidRDefault="00E438D5" w:rsidP="00236724">
            <w:r w:rsidRPr="00E438D5">
              <w:t>Internal Audit</w:t>
            </w:r>
          </w:p>
        </w:tc>
        <w:tc>
          <w:tcPr>
            <w:tcW w:w="1102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7DA9ABFD" w14:textId="72DEC982" w:rsidR="00236724" w:rsidRPr="00E438D5" w:rsidRDefault="00E438D5" w:rsidP="00236724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  <w:right w:val="single" w:sz="4" w:space="0" w:color="244061"/>
            </w:tcBorders>
            <w:vAlign w:val="center"/>
          </w:tcPr>
          <w:p w14:paraId="7137FF8E" w14:textId="7C91FB20" w:rsidR="00236724" w:rsidRPr="00E438D5" w:rsidRDefault="00E438D5" w:rsidP="00236724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A/I</w:t>
            </w:r>
          </w:p>
        </w:tc>
      </w:tr>
      <w:tr w:rsidR="00236724" w:rsidRPr="00E438D5" w14:paraId="5B521A2B" w14:textId="77777777" w:rsidTr="00236724">
        <w:trPr>
          <w:trHeight w:val="52"/>
        </w:trPr>
        <w:tc>
          <w:tcPr>
            <w:tcW w:w="8058" w:type="dxa"/>
            <w:tcBorders>
              <w:top w:val="single" w:sz="4" w:space="0" w:color="95B3D7"/>
              <w:left w:val="single" w:sz="4" w:space="0" w:color="244061"/>
              <w:bottom w:val="single" w:sz="4" w:space="0" w:color="95B3D7"/>
            </w:tcBorders>
          </w:tcPr>
          <w:p w14:paraId="0B20D099" w14:textId="69A17608" w:rsidR="00236724" w:rsidRPr="00E438D5" w:rsidRDefault="00E438D5" w:rsidP="00236724">
            <w:r w:rsidRPr="00E438D5">
              <w:t>External Audit</w:t>
            </w:r>
          </w:p>
        </w:tc>
        <w:tc>
          <w:tcPr>
            <w:tcW w:w="1102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04EF3422" w14:textId="67E56454" w:rsidR="00236724" w:rsidRPr="00E438D5" w:rsidRDefault="00E438D5" w:rsidP="00236724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  <w:right w:val="single" w:sz="4" w:space="0" w:color="244061"/>
            </w:tcBorders>
            <w:vAlign w:val="center"/>
          </w:tcPr>
          <w:p w14:paraId="67AFB8D1" w14:textId="5D99EA90" w:rsidR="00236724" w:rsidRPr="00E438D5" w:rsidRDefault="00E438D5" w:rsidP="00236724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A/I</w:t>
            </w:r>
          </w:p>
        </w:tc>
      </w:tr>
    </w:tbl>
    <w:p w14:paraId="5C5D5900" w14:textId="77777777" w:rsidR="003C14E5" w:rsidRPr="00E438D5" w:rsidRDefault="003C14E5">
      <w:pPr>
        <w:rPr>
          <w:sz w:val="10"/>
        </w:rPr>
      </w:pPr>
    </w:p>
    <w:p w14:paraId="042C4DF0" w14:textId="77777777" w:rsidR="001703CA" w:rsidRPr="00E438D5" w:rsidRDefault="001703CA">
      <w:pPr>
        <w:rPr>
          <w:sz w:val="10"/>
        </w:rPr>
      </w:pPr>
    </w:p>
    <w:tbl>
      <w:tblPr>
        <w:tblpPr w:leftFromText="180" w:rightFromText="180" w:vertAnchor="text" w:tblpY="13"/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057"/>
        <w:gridCol w:w="1103"/>
        <w:gridCol w:w="1296"/>
      </w:tblGrid>
      <w:tr w:rsidR="001703CA" w:rsidRPr="00E438D5" w14:paraId="7C5C2F5B" w14:textId="77777777" w:rsidTr="00717454">
        <w:trPr>
          <w:trHeight w:val="52"/>
        </w:trPr>
        <w:tc>
          <w:tcPr>
            <w:tcW w:w="8057" w:type="dxa"/>
            <w:tcBorders>
              <w:top w:val="single" w:sz="4" w:space="0" w:color="244061"/>
              <w:bottom w:val="nil"/>
            </w:tcBorders>
            <w:shd w:val="clear" w:color="auto" w:fill="B8CCE4"/>
          </w:tcPr>
          <w:p w14:paraId="32B6AA1C" w14:textId="77777777" w:rsidR="001703CA" w:rsidRPr="00E438D5" w:rsidRDefault="001703CA" w:rsidP="001703CA">
            <w:pPr>
              <w:rPr>
                <w:b/>
              </w:rPr>
            </w:pPr>
            <w:r w:rsidRPr="00E438D5">
              <w:br w:type="page"/>
            </w:r>
            <w:r w:rsidRPr="00E438D5">
              <w:rPr>
                <w:b/>
              </w:rPr>
              <w:t>Personal Qualities</w:t>
            </w:r>
          </w:p>
        </w:tc>
        <w:tc>
          <w:tcPr>
            <w:tcW w:w="1103" w:type="dxa"/>
            <w:tcBorders>
              <w:top w:val="single" w:sz="4" w:space="0" w:color="244061"/>
              <w:bottom w:val="nil"/>
            </w:tcBorders>
            <w:shd w:val="clear" w:color="auto" w:fill="B8CCE4"/>
          </w:tcPr>
          <w:p w14:paraId="24A8B74F" w14:textId="77777777" w:rsidR="001703CA" w:rsidRPr="00E438D5" w:rsidRDefault="001703CA" w:rsidP="001703CA">
            <w:pPr>
              <w:jc w:val="center"/>
              <w:rPr>
                <w:b/>
              </w:rPr>
            </w:pPr>
            <w:r w:rsidRPr="00E438D5">
              <w:rPr>
                <w:b/>
              </w:rPr>
              <w:t>Criteria</w:t>
            </w:r>
          </w:p>
        </w:tc>
        <w:tc>
          <w:tcPr>
            <w:tcW w:w="1296" w:type="dxa"/>
            <w:tcBorders>
              <w:top w:val="single" w:sz="4" w:space="0" w:color="244061"/>
              <w:bottom w:val="nil"/>
            </w:tcBorders>
            <w:shd w:val="clear" w:color="auto" w:fill="B8CCE4"/>
          </w:tcPr>
          <w:p w14:paraId="778D21F2" w14:textId="77777777" w:rsidR="001703CA" w:rsidRPr="00E438D5" w:rsidRDefault="001703CA" w:rsidP="001703CA">
            <w:pPr>
              <w:jc w:val="center"/>
              <w:rPr>
                <w:b/>
              </w:rPr>
            </w:pPr>
            <w:r w:rsidRPr="00E438D5">
              <w:rPr>
                <w:b/>
              </w:rPr>
              <w:t>Assessment</w:t>
            </w:r>
          </w:p>
        </w:tc>
      </w:tr>
      <w:tr w:rsidR="00FD4AB9" w:rsidRPr="00E438D5" w14:paraId="0C08A71E" w14:textId="77777777" w:rsidTr="00717454">
        <w:trPr>
          <w:trHeight w:val="223"/>
        </w:trPr>
        <w:tc>
          <w:tcPr>
            <w:tcW w:w="8057" w:type="dxa"/>
            <w:tcBorders>
              <w:top w:val="single" w:sz="4" w:space="0" w:color="95B3D7"/>
              <w:bottom w:val="single" w:sz="4" w:space="0" w:color="95B3D7"/>
            </w:tcBorders>
          </w:tcPr>
          <w:p w14:paraId="1722BDC9" w14:textId="77777777" w:rsidR="00FD4AB9" w:rsidRPr="00E438D5" w:rsidRDefault="00CC49F1" w:rsidP="00CC49F1">
            <w:pPr>
              <w:tabs>
                <w:tab w:val="left" w:pos="990"/>
              </w:tabs>
            </w:pPr>
            <w:r w:rsidRPr="00E438D5">
              <w:t xml:space="preserve">Enthusiastic, innovative, forward-looking </w:t>
            </w:r>
            <w:r w:rsidR="00FD4AB9" w:rsidRPr="00E438D5">
              <w:t>and committed</w:t>
            </w:r>
            <w:r w:rsidR="00FD4AB9" w:rsidRPr="00E438D5">
              <w:tab/>
            </w:r>
          </w:p>
        </w:tc>
        <w:tc>
          <w:tcPr>
            <w:tcW w:w="1103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2AD78CF5" w14:textId="77777777" w:rsidR="00FD4AB9" w:rsidRPr="00E438D5" w:rsidRDefault="00FD4AB9" w:rsidP="00FD4AB9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</w:tcPr>
          <w:p w14:paraId="2A474AAD" w14:textId="77777777" w:rsidR="00FD4AB9" w:rsidRPr="00E438D5" w:rsidRDefault="00FD4AB9" w:rsidP="00FD4AB9">
            <w:pPr>
              <w:jc w:val="center"/>
              <w:rPr>
                <w:b/>
              </w:rPr>
            </w:pPr>
            <w:r w:rsidRPr="00E438D5">
              <w:rPr>
                <w:b/>
              </w:rPr>
              <w:t>I</w:t>
            </w:r>
          </w:p>
        </w:tc>
      </w:tr>
      <w:tr w:rsidR="00091D8F" w:rsidRPr="00E438D5" w14:paraId="7B16C615" w14:textId="77777777" w:rsidTr="002C5DB1">
        <w:trPr>
          <w:trHeight w:val="223"/>
        </w:trPr>
        <w:tc>
          <w:tcPr>
            <w:tcW w:w="805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7D6FAF88" w14:textId="77777777" w:rsidR="00091D8F" w:rsidRPr="00E438D5" w:rsidRDefault="00091D8F" w:rsidP="00091D8F">
            <w:pPr>
              <w:tabs>
                <w:tab w:val="left" w:pos="990"/>
              </w:tabs>
            </w:pPr>
            <w:r w:rsidRPr="00E438D5">
              <w:t>Excellent organisational and planning skills including the ability to be flexible in order to achieve targets.</w:t>
            </w:r>
          </w:p>
        </w:tc>
        <w:tc>
          <w:tcPr>
            <w:tcW w:w="1103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40ADFE0D" w14:textId="77777777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5F0FC573" w14:textId="2247EA30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  <w:noProof/>
                <w:lang w:eastAsia="en-GB"/>
              </w:rPr>
              <w:t>I</w:t>
            </w:r>
          </w:p>
        </w:tc>
      </w:tr>
      <w:tr w:rsidR="007D05A2" w:rsidRPr="00E438D5" w14:paraId="0BFEB657" w14:textId="77777777" w:rsidTr="002C5DB1">
        <w:trPr>
          <w:trHeight w:val="223"/>
        </w:trPr>
        <w:tc>
          <w:tcPr>
            <w:tcW w:w="805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6DCB4D82" w14:textId="199226D3" w:rsidR="007D05A2" w:rsidRPr="00E438D5" w:rsidRDefault="007D05A2" w:rsidP="00E438D5">
            <w:pPr>
              <w:widowControl w:val="0"/>
              <w:autoSpaceDE w:val="0"/>
              <w:autoSpaceDN w:val="0"/>
              <w:adjustRightInd w:val="0"/>
            </w:pPr>
            <w:r w:rsidRPr="00E438D5">
              <w:t>Maintaining good relationships with banks, DfE, auditors and other external bodies</w:t>
            </w:r>
          </w:p>
        </w:tc>
        <w:tc>
          <w:tcPr>
            <w:tcW w:w="1103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2B69672B" w14:textId="6646DE21" w:rsidR="007D05A2" w:rsidRPr="00E438D5" w:rsidRDefault="00E438D5" w:rsidP="00091D8F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05A7A8AD" w14:textId="47C47C3E" w:rsidR="007D05A2" w:rsidRPr="00E438D5" w:rsidRDefault="00E438D5" w:rsidP="00091D8F">
            <w:pPr>
              <w:jc w:val="center"/>
              <w:rPr>
                <w:b/>
                <w:noProof/>
                <w:lang w:eastAsia="en-GB"/>
              </w:rPr>
            </w:pPr>
            <w:r w:rsidRPr="00E438D5">
              <w:rPr>
                <w:b/>
                <w:noProof/>
                <w:lang w:eastAsia="en-GB"/>
              </w:rPr>
              <w:t>I</w:t>
            </w:r>
          </w:p>
        </w:tc>
      </w:tr>
      <w:tr w:rsidR="00091D8F" w:rsidRPr="00E438D5" w14:paraId="6A0A1273" w14:textId="77777777" w:rsidTr="002C5DB1">
        <w:trPr>
          <w:trHeight w:val="52"/>
        </w:trPr>
        <w:tc>
          <w:tcPr>
            <w:tcW w:w="8057" w:type="dxa"/>
            <w:tcBorders>
              <w:top w:val="single" w:sz="4" w:space="0" w:color="95B3D7"/>
              <w:bottom w:val="single" w:sz="4" w:space="0" w:color="95B3D7"/>
            </w:tcBorders>
          </w:tcPr>
          <w:p w14:paraId="33BA16C1" w14:textId="28D210BD" w:rsidR="00091D8F" w:rsidRPr="00E438D5" w:rsidRDefault="00091D8F" w:rsidP="00091D8F">
            <w:r w:rsidRPr="00E438D5">
              <w:t>Clean and smart appearance</w:t>
            </w:r>
          </w:p>
        </w:tc>
        <w:tc>
          <w:tcPr>
            <w:tcW w:w="1103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0507BF29" w14:textId="0D4E5414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153D4198" w14:textId="006B8ECD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  <w:noProof/>
                <w:lang w:eastAsia="en-GB"/>
              </w:rPr>
              <w:t>I</w:t>
            </w:r>
          </w:p>
        </w:tc>
      </w:tr>
      <w:tr w:rsidR="00091D8F" w:rsidRPr="00E438D5" w14:paraId="715F6130" w14:textId="77777777" w:rsidTr="007A22CD">
        <w:trPr>
          <w:trHeight w:val="111"/>
        </w:trPr>
        <w:tc>
          <w:tcPr>
            <w:tcW w:w="8057" w:type="dxa"/>
            <w:tcBorders>
              <w:top w:val="single" w:sz="4" w:space="0" w:color="95B3D7"/>
              <w:bottom w:val="single" w:sz="4" w:space="0" w:color="95B3D7"/>
            </w:tcBorders>
          </w:tcPr>
          <w:p w14:paraId="1F72A264" w14:textId="2AE37AAC" w:rsidR="00091D8F" w:rsidRPr="00E438D5" w:rsidRDefault="00091D8F" w:rsidP="00091D8F">
            <w:pPr>
              <w:tabs>
                <w:tab w:val="left" w:pos="930"/>
              </w:tabs>
            </w:pPr>
            <w:r w:rsidRPr="00E438D5">
              <w:t>Ability to work flexible hours on occasions</w:t>
            </w:r>
          </w:p>
        </w:tc>
        <w:tc>
          <w:tcPr>
            <w:tcW w:w="1103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0BCC9D4A" w14:textId="10FC462E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43BAD3E2" w14:textId="193BA34D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  <w:noProof/>
                <w:lang w:eastAsia="en-GB"/>
              </w:rPr>
              <w:t>I</w:t>
            </w:r>
          </w:p>
        </w:tc>
      </w:tr>
      <w:tr w:rsidR="00091D8F" w:rsidRPr="00E438D5" w14:paraId="3EDD7623" w14:textId="77777777" w:rsidTr="00717454">
        <w:trPr>
          <w:trHeight w:val="223"/>
        </w:trPr>
        <w:tc>
          <w:tcPr>
            <w:tcW w:w="8057" w:type="dxa"/>
            <w:tcBorders>
              <w:top w:val="single" w:sz="4" w:space="0" w:color="95B3D7"/>
              <w:bottom w:val="single" w:sz="4" w:space="0" w:color="95B3D7"/>
            </w:tcBorders>
          </w:tcPr>
          <w:p w14:paraId="34CF014A" w14:textId="77777777" w:rsidR="00091D8F" w:rsidRPr="00E438D5" w:rsidRDefault="00091D8F" w:rsidP="00091D8F">
            <w:r w:rsidRPr="00E438D5">
              <w:t xml:space="preserve">Willingness to support colleagues </w:t>
            </w:r>
          </w:p>
        </w:tc>
        <w:tc>
          <w:tcPr>
            <w:tcW w:w="1103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04714004" w14:textId="77777777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</w:tcPr>
          <w:p w14:paraId="07B17B8D" w14:textId="7F74D956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</w:rPr>
              <w:t>I</w:t>
            </w:r>
          </w:p>
        </w:tc>
      </w:tr>
      <w:tr w:rsidR="00091D8F" w:rsidRPr="00E438D5" w14:paraId="7B51930B" w14:textId="77777777" w:rsidTr="00E15276">
        <w:trPr>
          <w:trHeight w:val="223"/>
        </w:trPr>
        <w:tc>
          <w:tcPr>
            <w:tcW w:w="8057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5109F31B" w14:textId="05B760CA" w:rsidR="00091D8F" w:rsidRPr="00E438D5" w:rsidRDefault="00091D8F" w:rsidP="00091D8F">
            <w:r w:rsidRPr="00E438D5">
              <w:t>Willing to undertake training courses that are relevant to the duties of the post or are required for Health and Safety reasons.</w:t>
            </w:r>
          </w:p>
        </w:tc>
        <w:tc>
          <w:tcPr>
            <w:tcW w:w="1103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05C03D36" w14:textId="77777777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</w:rPr>
              <w:t>E</w:t>
            </w:r>
          </w:p>
        </w:tc>
        <w:tc>
          <w:tcPr>
            <w:tcW w:w="1296" w:type="dxa"/>
            <w:tcBorders>
              <w:top w:val="single" w:sz="4" w:space="0" w:color="95B3D7"/>
              <w:bottom w:val="single" w:sz="4" w:space="0" w:color="95B3D7"/>
            </w:tcBorders>
            <w:vAlign w:val="center"/>
          </w:tcPr>
          <w:p w14:paraId="3AF8F165" w14:textId="06873D7B" w:rsidR="00091D8F" w:rsidRPr="00E438D5" w:rsidRDefault="00091D8F" w:rsidP="00091D8F">
            <w:pPr>
              <w:jc w:val="center"/>
              <w:rPr>
                <w:b/>
              </w:rPr>
            </w:pPr>
            <w:r w:rsidRPr="00E438D5">
              <w:rPr>
                <w:b/>
                <w:noProof/>
                <w:lang w:eastAsia="en-GB"/>
              </w:rPr>
              <w:t>I</w:t>
            </w:r>
          </w:p>
        </w:tc>
      </w:tr>
    </w:tbl>
    <w:p w14:paraId="038307A8" w14:textId="77777777" w:rsidR="00CC4E52" w:rsidRDefault="00CC4E52" w:rsidP="00252EB5">
      <w:pPr>
        <w:rPr>
          <w:sz w:val="10"/>
        </w:rPr>
      </w:pPr>
    </w:p>
    <w:p w14:paraId="54C978D8" w14:textId="77777777" w:rsidR="001703CA" w:rsidRDefault="001703CA" w:rsidP="00252EB5">
      <w:pPr>
        <w:rPr>
          <w:sz w:val="10"/>
        </w:rPr>
      </w:pPr>
    </w:p>
    <w:p w14:paraId="502DD4E1" w14:textId="77777777" w:rsidR="001703CA" w:rsidRDefault="001703CA" w:rsidP="00252EB5">
      <w:pPr>
        <w:rPr>
          <w:sz w:val="10"/>
        </w:rPr>
      </w:pPr>
    </w:p>
    <w:p w14:paraId="094C907C" w14:textId="77777777" w:rsidR="001703CA" w:rsidRDefault="001703CA" w:rsidP="00252EB5">
      <w:pPr>
        <w:rPr>
          <w:sz w:val="10"/>
        </w:rPr>
      </w:pPr>
    </w:p>
    <w:p w14:paraId="594FA93B" w14:textId="77777777" w:rsidR="001703CA" w:rsidRPr="001703CA" w:rsidRDefault="001703CA" w:rsidP="00252EB5">
      <w:pPr>
        <w:rPr>
          <w:sz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47"/>
        <w:gridCol w:w="4793"/>
        <w:gridCol w:w="435"/>
        <w:gridCol w:w="4801"/>
      </w:tblGrid>
      <w:tr w:rsidR="00361A04" w:rsidRPr="0089404E" w14:paraId="21CFC370" w14:textId="77777777" w:rsidTr="00E438D5">
        <w:trPr>
          <w:trHeight w:val="342"/>
        </w:trPr>
        <w:tc>
          <w:tcPr>
            <w:tcW w:w="5230" w:type="dxa"/>
            <w:gridSpan w:val="3"/>
            <w:vAlign w:val="center"/>
          </w:tcPr>
          <w:p w14:paraId="601C2183" w14:textId="77777777" w:rsidR="00361A04" w:rsidRPr="0089404E" w:rsidRDefault="00484B50" w:rsidP="001F0563">
            <w:pPr>
              <w:rPr>
                <w:b/>
              </w:rPr>
            </w:pPr>
            <w:r w:rsidRPr="0089404E">
              <w:rPr>
                <w:b/>
              </w:rPr>
              <w:t>Criteria</w:t>
            </w:r>
            <w:r w:rsidR="00361A04" w:rsidRPr="0089404E">
              <w:rPr>
                <w:b/>
              </w:rPr>
              <w:t xml:space="preserve"> Key</w:t>
            </w:r>
          </w:p>
        </w:tc>
        <w:tc>
          <w:tcPr>
            <w:tcW w:w="5236" w:type="dxa"/>
            <w:gridSpan w:val="2"/>
            <w:vAlign w:val="center"/>
          </w:tcPr>
          <w:p w14:paraId="323E79B4" w14:textId="77777777" w:rsidR="00361A04" w:rsidRPr="0089404E" w:rsidRDefault="00484B50" w:rsidP="00484B50">
            <w:pPr>
              <w:rPr>
                <w:b/>
              </w:rPr>
            </w:pPr>
            <w:r w:rsidRPr="0089404E">
              <w:rPr>
                <w:b/>
              </w:rPr>
              <w:t>Assessment Key</w:t>
            </w:r>
          </w:p>
        </w:tc>
      </w:tr>
      <w:tr w:rsidR="00484B50" w:rsidRPr="0089404E" w14:paraId="3B4CED9D" w14:textId="77777777" w:rsidTr="00E438D5">
        <w:trPr>
          <w:trHeight w:val="418"/>
        </w:trPr>
        <w:tc>
          <w:tcPr>
            <w:tcW w:w="390" w:type="dxa"/>
            <w:vAlign w:val="center"/>
          </w:tcPr>
          <w:p w14:paraId="3A895962" w14:textId="77777777" w:rsidR="00484B50" w:rsidRPr="0089404E" w:rsidRDefault="00484B50" w:rsidP="00484B50">
            <w:pPr>
              <w:jc w:val="center"/>
              <w:rPr>
                <w:b/>
                <w:color w:val="4F6228"/>
              </w:rPr>
            </w:pPr>
            <w:r w:rsidRPr="0089404E">
              <w:rPr>
                <w:b/>
                <w:color w:val="4F6228"/>
              </w:rPr>
              <w:t>E</w:t>
            </w:r>
          </w:p>
        </w:tc>
        <w:tc>
          <w:tcPr>
            <w:tcW w:w="4840" w:type="dxa"/>
            <w:gridSpan w:val="2"/>
            <w:vAlign w:val="center"/>
          </w:tcPr>
          <w:p w14:paraId="4236D932" w14:textId="77777777" w:rsidR="00484B50" w:rsidRPr="0089404E" w:rsidRDefault="00484B50" w:rsidP="001F0563">
            <w:r w:rsidRPr="0089404E">
              <w:t>Essential</w:t>
            </w:r>
          </w:p>
        </w:tc>
        <w:tc>
          <w:tcPr>
            <w:tcW w:w="435" w:type="dxa"/>
            <w:vAlign w:val="center"/>
          </w:tcPr>
          <w:p w14:paraId="4D372FC6" w14:textId="77777777" w:rsidR="00484B50" w:rsidRPr="0089404E" w:rsidRDefault="00484B50" w:rsidP="00484B50">
            <w:pPr>
              <w:jc w:val="center"/>
              <w:rPr>
                <w:b/>
                <w:color w:val="4F6228"/>
              </w:rPr>
            </w:pPr>
            <w:r w:rsidRPr="0089404E">
              <w:rPr>
                <w:b/>
                <w:color w:val="4F6228"/>
              </w:rPr>
              <w:t>A</w:t>
            </w:r>
          </w:p>
        </w:tc>
        <w:tc>
          <w:tcPr>
            <w:tcW w:w="4801" w:type="dxa"/>
            <w:vAlign w:val="center"/>
          </w:tcPr>
          <w:p w14:paraId="5930AC40" w14:textId="77777777" w:rsidR="00484B50" w:rsidRPr="0089404E" w:rsidRDefault="00484B50" w:rsidP="00484B50">
            <w:r w:rsidRPr="0089404E">
              <w:t>Application Form</w:t>
            </w:r>
          </w:p>
        </w:tc>
      </w:tr>
      <w:tr w:rsidR="00484B50" w:rsidRPr="0089404E" w14:paraId="391E2BA5" w14:textId="77777777" w:rsidTr="00E438D5">
        <w:trPr>
          <w:trHeight w:val="283"/>
        </w:trPr>
        <w:tc>
          <w:tcPr>
            <w:tcW w:w="390" w:type="dxa"/>
            <w:vAlign w:val="center"/>
          </w:tcPr>
          <w:p w14:paraId="11447C20" w14:textId="77777777" w:rsidR="00484B50" w:rsidRPr="0089404E" w:rsidRDefault="00484B50" w:rsidP="00484B50">
            <w:pPr>
              <w:jc w:val="center"/>
              <w:rPr>
                <w:b/>
                <w:color w:val="4F6228"/>
              </w:rPr>
            </w:pPr>
            <w:r w:rsidRPr="0089404E">
              <w:rPr>
                <w:b/>
                <w:color w:val="4F6228"/>
              </w:rPr>
              <w:t>D</w:t>
            </w:r>
          </w:p>
        </w:tc>
        <w:tc>
          <w:tcPr>
            <w:tcW w:w="4840" w:type="dxa"/>
            <w:gridSpan w:val="2"/>
            <w:vAlign w:val="center"/>
          </w:tcPr>
          <w:p w14:paraId="0B5A942C" w14:textId="77777777" w:rsidR="00484B50" w:rsidRPr="0089404E" w:rsidRDefault="00484B50" w:rsidP="001F0563">
            <w:r w:rsidRPr="0089404E">
              <w:t>Desirable</w:t>
            </w:r>
          </w:p>
        </w:tc>
        <w:tc>
          <w:tcPr>
            <w:tcW w:w="435" w:type="dxa"/>
            <w:vAlign w:val="center"/>
          </w:tcPr>
          <w:p w14:paraId="2CF30678" w14:textId="77777777" w:rsidR="00484B50" w:rsidRPr="0089404E" w:rsidRDefault="00484B50" w:rsidP="00484B50">
            <w:pPr>
              <w:jc w:val="center"/>
              <w:rPr>
                <w:b/>
                <w:color w:val="4F6228"/>
              </w:rPr>
            </w:pPr>
            <w:r w:rsidRPr="0089404E">
              <w:rPr>
                <w:b/>
                <w:color w:val="4F6228"/>
              </w:rPr>
              <w:t>I</w:t>
            </w:r>
          </w:p>
        </w:tc>
        <w:tc>
          <w:tcPr>
            <w:tcW w:w="4801" w:type="dxa"/>
            <w:vAlign w:val="center"/>
          </w:tcPr>
          <w:p w14:paraId="024C0310" w14:textId="77777777" w:rsidR="00EC08DC" w:rsidRPr="0089404E" w:rsidRDefault="00484B50" w:rsidP="00484B50">
            <w:r w:rsidRPr="0089404E">
              <w:t>Interview</w:t>
            </w:r>
          </w:p>
        </w:tc>
      </w:tr>
      <w:tr w:rsidR="00EC08DC" w:rsidRPr="0089404E" w14:paraId="057308C6" w14:textId="77777777" w:rsidTr="00E533B1">
        <w:trPr>
          <w:gridAfter w:val="3"/>
          <w:wAfter w:w="10029" w:type="dxa"/>
          <w:trHeight w:val="283"/>
        </w:trPr>
        <w:tc>
          <w:tcPr>
            <w:tcW w:w="437" w:type="dxa"/>
            <w:gridSpan w:val="2"/>
            <w:vAlign w:val="center"/>
          </w:tcPr>
          <w:p w14:paraId="3C578AC2" w14:textId="12777DE0" w:rsidR="00EC08DC" w:rsidRPr="0089404E" w:rsidRDefault="00EC08DC" w:rsidP="00EC08DC">
            <w:pPr>
              <w:rPr>
                <w:b/>
                <w:color w:val="4F6228"/>
              </w:rPr>
            </w:pPr>
          </w:p>
        </w:tc>
      </w:tr>
    </w:tbl>
    <w:p w14:paraId="292454AB" w14:textId="77777777" w:rsidR="00361A04" w:rsidRPr="00CC4E52" w:rsidRDefault="00361A04" w:rsidP="00E438D5">
      <w:pPr>
        <w:rPr>
          <w:b/>
        </w:rPr>
      </w:pPr>
    </w:p>
    <w:sectPr w:rsidR="00361A04" w:rsidRPr="00CC4E52" w:rsidSect="006B6B90">
      <w:headerReference w:type="first" r:id="rId10"/>
      <w:pgSz w:w="11906" w:h="16838"/>
      <w:pgMar w:top="1560" w:right="720" w:bottom="720" w:left="720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EB99" w14:textId="77777777" w:rsidR="00585139" w:rsidRDefault="00585139" w:rsidP="00252EB5">
      <w:r>
        <w:separator/>
      </w:r>
    </w:p>
  </w:endnote>
  <w:endnote w:type="continuationSeparator" w:id="0">
    <w:p w14:paraId="0B07518E" w14:textId="77777777" w:rsidR="00585139" w:rsidRDefault="00585139" w:rsidP="0025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6795C" w14:textId="77777777" w:rsidR="00585139" w:rsidRDefault="00585139" w:rsidP="00252EB5">
      <w:r>
        <w:separator/>
      </w:r>
    </w:p>
  </w:footnote>
  <w:footnote w:type="continuationSeparator" w:id="0">
    <w:p w14:paraId="51AF67DF" w14:textId="77777777" w:rsidR="00585139" w:rsidRDefault="00585139" w:rsidP="00252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9C2D" w14:textId="77777777" w:rsidR="003C14E5" w:rsidRDefault="000F3F70" w:rsidP="00F66184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08D6BBE9" wp14:editId="30F39909">
          <wp:simplePos x="0" y="0"/>
          <wp:positionH relativeFrom="column">
            <wp:posOffset>3505200</wp:posOffset>
          </wp:positionH>
          <wp:positionV relativeFrom="paragraph">
            <wp:posOffset>-276225</wp:posOffset>
          </wp:positionV>
          <wp:extent cx="3170555" cy="730885"/>
          <wp:effectExtent l="0" t="0" r="0" b="0"/>
          <wp:wrapNone/>
          <wp:docPr id="2" name="Picture 7" descr="C:\Users\Anna\AppData\Local\Microsoft\Windows\INetCache\Content.Word\bwt-logo-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nna\AppData\Local\Microsoft\Windows\INetCache\Content.Word\bwt-logo-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2754AB" w14:textId="77777777" w:rsidR="003C14E5" w:rsidRPr="00F66184" w:rsidRDefault="003C14E5" w:rsidP="00F66184">
    <w:pPr>
      <w:pStyle w:val="Header"/>
      <w:jc w:val="righ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ick.jpg" style="width:15pt;height:15pt;visibility:visible" o:bullet="t">
        <v:imagedata r:id="rId1" o:title="tick"/>
      </v:shape>
    </w:pict>
  </w:numPicBullet>
  <w:abstractNum w:abstractNumId="0" w15:restartNumberingAfterBreak="0">
    <w:nsid w:val="14F11F99"/>
    <w:multiLevelType w:val="hybridMultilevel"/>
    <w:tmpl w:val="E18671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7656F"/>
    <w:multiLevelType w:val="hybridMultilevel"/>
    <w:tmpl w:val="5F584A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B6F26"/>
    <w:multiLevelType w:val="hybridMultilevel"/>
    <w:tmpl w:val="AA6A1E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16BC7"/>
    <w:multiLevelType w:val="hybridMultilevel"/>
    <w:tmpl w:val="1B1677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53DA2"/>
    <w:multiLevelType w:val="hybridMultilevel"/>
    <w:tmpl w:val="83CA73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43ECA"/>
    <w:multiLevelType w:val="hybridMultilevel"/>
    <w:tmpl w:val="B6926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A1E4F"/>
    <w:multiLevelType w:val="hybridMultilevel"/>
    <w:tmpl w:val="0DCC88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A4231"/>
    <w:multiLevelType w:val="hybridMultilevel"/>
    <w:tmpl w:val="2854A70A"/>
    <w:lvl w:ilvl="0" w:tplc="0409000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5"/>
        </w:tabs>
        <w:ind w:left="7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5"/>
        </w:tabs>
        <w:ind w:left="79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5"/>
        </w:tabs>
        <w:ind w:left="8645" w:hanging="360"/>
      </w:pPr>
      <w:rPr>
        <w:rFonts w:ascii="Wingdings" w:hAnsi="Wingdings" w:hint="default"/>
      </w:rPr>
    </w:lvl>
  </w:abstractNum>
  <w:abstractNum w:abstractNumId="8" w15:restartNumberingAfterBreak="0">
    <w:nsid w:val="6169531D"/>
    <w:multiLevelType w:val="hybridMultilevel"/>
    <w:tmpl w:val="D94E06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24F3A"/>
    <w:multiLevelType w:val="hybridMultilevel"/>
    <w:tmpl w:val="33862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06012"/>
    <w:multiLevelType w:val="hybridMultilevel"/>
    <w:tmpl w:val="B718A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F0551"/>
    <w:multiLevelType w:val="hybridMultilevel"/>
    <w:tmpl w:val="57FE3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00A0B"/>
    <w:multiLevelType w:val="hybridMultilevel"/>
    <w:tmpl w:val="B630C1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54132"/>
    <w:multiLevelType w:val="hybridMultilevel"/>
    <w:tmpl w:val="CA5CA4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352C1"/>
    <w:multiLevelType w:val="hybridMultilevel"/>
    <w:tmpl w:val="E2C2B8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0304411">
    <w:abstractNumId w:val="7"/>
  </w:num>
  <w:num w:numId="2" w16cid:durableId="2078355626">
    <w:abstractNumId w:val="8"/>
  </w:num>
  <w:num w:numId="3" w16cid:durableId="838811300">
    <w:abstractNumId w:val="5"/>
  </w:num>
  <w:num w:numId="4" w16cid:durableId="744255015">
    <w:abstractNumId w:val="12"/>
  </w:num>
  <w:num w:numId="5" w16cid:durableId="1981838953">
    <w:abstractNumId w:val="13"/>
  </w:num>
  <w:num w:numId="6" w16cid:durableId="1983383485">
    <w:abstractNumId w:val="2"/>
  </w:num>
  <w:num w:numId="7" w16cid:durableId="692271379">
    <w:abstractNumId w:val="0"/>
  </w:num>
  <w:num w:numId="8" w16cid:durableId="1069957855">
    <w:abstractNumId w:val="14"/>
  </w:num>
  <w:num w:numId="9" w16cid:durableId="1569345424">
    <w:abstractNumId w:val="9"/>
  </w:num>
  <w:num w:numId="10" w16cid:durableId="1345016919">
    <w:abstractNumId w:val="1"/>
  </w:num>
  <w:num w:numId="11" w16cid:durableId="72943284">
    <w:abstractNumId w:val="4"/>
  </w:num>
  <w:num w:numId="12" w16cid:durableId="1530024489">
    <w:abstractNumId w:val="6"/>
  </w:num>
  <w:num w:numId="13" w16cid:durableId="894320741">
    <w:abstractNumId w:val="3"/>
  </w:num>
  <w:num w:numId="14" w16cid:durableId="2131896012">
    <w:abstractNumId w:val="11"/>
  </w:num>
  <w:num w:numId="15" w16cid:durableId="1286233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BF"/>
    <w:rsid w:val="000075F9"/>
    <w:rsid w:val="0001593F"/>
    <w:rsid w:val="00025D27"/>
    <w:rsid w:val="00034DD4"/>
    <w:rsid w:val="00043157"/>
    <w:rsid w:val="000452C9"/>
    <w:rsid w:val="000901D8"/>
    <w:rsid w:val="00091D8F"/>
    <w:rsid w:val="000B387D"/>
    <w:rsid w:val="000C3A10"/>
    <w:rsid w:val="000C6711"/>
    <w:rsid w:val="000F3F70"/>
    <w:rsid w:val="00124E5B"/>
    <w:rsid w:val="001534D1"/>
    <w:rsid w:val="00160F5D"/>
    <w:rsid w:val="001703CA"/>
    <w:rsid w:val="00171A37"/>
    <w:rsid w:val="001A13D8"/>
    <w:rsid w:val="001C6CBE"/>
    <w:rsid w:val="001D4A85"/>
    <w:rsid w:val="001F0563"/>
    <w:rsid w:val="001F0B62"/>
    <w:rsid w:val="00201F12"/>
    <w:rsid w:val="00236724"/>
    <w:rsid w:val="00237AE7"/>
    <w:rsid w:val="00252EB5"/>
    <w:rsid w:val="002570AF"/>
    <w:rsid w:val="002951BD"/>
    <w:rsid w:val="002D0B1C"/>
    <w:rsid w:val="002E755C"/>
    <w:rsid w:val="002F4E37"/>
    <w:rsid w:val="003024AD"/>
    <w:rsid w:val="00312AE1"/>
    <w:rsid w:val="003162BF"/>
    <w:rsid w:val="00332D2E"/>
    <w:rsid w:val="00344B56"/>
    <w:rsid w:val="00361A04"/>
    <w:rsid w:val="00372B29"/>
    <w:rsid w:val="00374E1F"/>
    <w:rsid w:val="003768EE"/>
    <w:rsid w:val="00384CCA"/>
    <w:rsid w:val="00391171"/>
    <w:rsid w:val="003C14E5"/>
    <w:rsid w:val="003D0368"/>
    <w:rsid w:val="003F2224"/>
    <w:rsid w:val="003F6364"/>
    <w:rsid w:val="00407726"/>
    <w:rsid w:val="004841A7"/>
    <w:rsid w:val="00484B50"/>
    <w:rsid w:val="00487A1D"/>
    <w:rsid w:val="00496A28"/>
    <w:rsid w:val="004A7155"/>
    <w:rsid w:val="004E0F59"/>
    <w:rsid w:val="00511E5D"/>
    <w:rsid w:val="00512F2F"/>
    <w:rsid w:val="00553553"/>
    <w:rsid w:val="005621F6"/>
    <w:rsid w:val="00564BEA"/>
    <w:rsid w:val="005774CD"/>
    <w:rsid w:val="00585139"/>
    <w:rsid w:val="005971F2"/>
    <w:rsid w:val="005C759F"/>
    <w:rsid w:val="00617334"/>
    <w:rsid w:val="00633CB4"/>
    <w:rsid w:val="0065341A"/>
    <w:rsid w:val="006577C9"/>
    <w:rsid w:val="0066442C"/>
    <w:rsid w:val="006B6B90"/>
    <w:rsid w:val="00712EC8"/>
    <w:rsid w:val="00717454"/>
    <w:rsid w:val="007474F0"/>
    <w:rsid w:val="007A3739"/>
    <w:rsid w:val="007B33A5"/>
    <w:rsid w:val="007C5355"/>
    <w:rsid w:val="007D05A2"/>
    <w:rsid w:val="007F18E1"/>
    <w:rsid w:val="0080627F"/>
    <w:rsid w:val="00812195"/>
    <w:rsid w:val="00852BB9"/>
    <w:rsid w:val="00857181"/>
    <w:rsid w:val="008847F8"/>
    <w:rsid w:val="0089404E"/>
    <w:rsid w:val="008F3591"/>
    <w:rsid w:val="00934970"/>
    <w:rsid w:val="0094731B"/>
    <w:rsid w:val="00954952"/>
    <w:rsid w:val="009B2697"/>
    <w:rsid w:val="009C7D8F"/>
    <w:rsid w:val="009F76BF"/>
    <w:rsid w:val="00A1478D"/>
    <w:rsid w:val="00A257D8"/>
    <w:rsid w:val="00A3487D"/>
    <w:rsid w:val="00A84955"/>
    <w:rsid w:val="00A86C76"/>
    <w:rsid w:val="00AA31FC"/>
    <w:rsid w:val="00AB3544"/>
    <w:rsid w:val="00AC1C4B"/>
    <w:rsid w:val="00AC6605"/>
    <w:rsid w:val="00B0728C"/>
    <w:rsid w:val="00B10141"/>
    <w:rsid w:val="00B175EA"/>
    <w:rsid w:val="00B2391F"/>
    <w:rsid w:val="00B23C35"/>
    <w:rsid w:val="00B27B24"/>
    <w:rsid w:val="00B40FDB"/>
    <w:rsid w:val="00B67936"/>
    <w:rsid w:val="00BA035C"/>
    <w:rsid w:val="00BA5C17"/>
    <w:rsid w:val="00C03EB2"/>
    <w:rsid w:val="00CA1D3F"/>
    <w:rsid w:val="00CB2423"/>
    <w:rsid w:val="00CB52EC"/>
    <w:rsid w:val="00CC49F1"/>
    <w:rsid w:val="00CC4E52"/>
    <w:rsid w:val="00CD59CC"/>
    <w:rsid w:val="00CF49BE"/>
    <w:rsid w:val="00D75D36"/>
    <w:rsid w:val="00D94017"/>
    <w:rsid w:val="00DA2F2E"/>
    <w:rsid w:val="00DB2B0A"/>
    <w:rsid w:val="00DB33F3"/>
    <w:rsid w:val="00DC2B4B"/>
    <w:rsid w:val="00DD56E4"/>
    <w:rsid w:val="00DE1146"/>
    <w:rsid w:val="00DF11D1"/>
    <w:rsid w:val="00E15F53"/>
    <w:rsid w:val="00E25D4D"/>
    <w:rsid w:val="00E4063C"/>
    <w:rsid w:val="00E438D5"/>
    <w:rsid w:val="00E46E51"/>
    <w:rsid w:val="00E511E9"/>
    <w:rsid w:val="00E533B1"/>
    <w:rsid w:val="00E63DCF"/>
    <w:rsid w:val="00E9464C"/>
    <w:rsid w:val="00EC08DC"/>
    <w:rsid w:val="00EF46B7"/>
    <w:rsid w:val="00F1085B"/>
    <w:rsid w:val="00F235E8"/>
    <w:rsid w:val="00F27B7E"/>
    <w:rsid w:val="00F66184"/>
    <w:rsid w:val="00F8568C"/>
    <w:rsid w:val="00F9574A"/>
    <w:rsid w:val="00FD4AB9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8E931"/>
  <w15:docId w15:val="{DB764A86-D596-403D-8024-7B7FC1FF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FDB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2EB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EB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E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EB5"/>
  </w:style>
  <w:style w:type="paragraph" w:styleId="Footer">
    <w:name w:val="footer"/>
    <w:basedOn w:val="Normal"/>
    <w:link w:val="FooterChar"/>
    <w:uiPriority w:val="99"/>
    <w:unhideWhenUsed/>
    <w:rsid w:val="00252E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EB5"/>
  </w:style>
  <w:style w:type="paragraph" w:styleId="BalloonText">
    <w:name w:val="Balloon Text"/>
    <w:basedOn w:val="Normal"/>
    <w:link w:val="BalloonTextChar"/>
    <w:uiPriority w:val="99"/>
    <w:semiHidden/>
    <w:unhideWhenUsed/>
    <w:rsid w:val="00252E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2E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2E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semiHidden/>
    <w:rsid w:val="00252EB5"/>
    <w:rPr>
      <w:rFonts w:ascii="Tahoma" w:eastAsia="Times New Roman" w:hAnsi="Tahoma"/>
      <w:b/>
      <w:bCs/>
      <w:sz w:val="28"/>
      <w:szCs w:val="24"/>
    </w:rPr>
  </w:style>
  <w:style w:type="character" w:customStyle="1" w:styleId="BodyTextChar">
    <w:name w:val="Body Text Char"/>
    <w:link w:val="BodyText"/>
    <w:semiHidden/>
    <w:rsid w:val="00252EB5"/>
    <w:rPr>
      <w:rFonts w:ascii="Tahoma" w:eastAsia="Times New Roman" w:hAnsi="Tahoma" w:cs="Times New Roman"/>
      <w:b/>
      <w:bCs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52EB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252EB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Heading2Char">
    <w:name w:val="Heading 2 Char"/>
    <w:link w:val="Heading2"/>
    <w:uiPriority w:val="9"/>
    <w:rsid w:val="00252E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252EB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CC4E52"/>
    <w:pPr>
      <w:ind w:left="720"/>
      <w:contextualSpacing/>
    </w:pPr>
  </w:style>
  <w:style w:type="paragraph" w:customStyle="1" w:styleId="Default">
    <w:name w:val="Default"/>
    <w:rsid w:val="003C14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1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IsFu\AppData\Roaming\Microsoft\Templates\BW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01bff3-02c5-487d-adc6-39c1710f7aff" xsi:nil="true"/>
    <lcf76f155ced4ddcb4097134ff3c332f xmlns="59aa37aa-8cec-43c2-89d5-03ad4f5bac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EB6319169AD4DA6AD8630E1F630CD" ma:contentTypeVersion="10" ma:contentTypeDescription="Create a new document." ma:contentTypeScope="" ma:versionID="375386d274037419593c447581fe7ff4">
  <xsd:schema xmlns:xsd="http://www.w3.org/2001/XMLSchema" xmlns:xs="http://www.w3.org/2001/XMLSchema" xmlns:p="http://schemas.microsoft.com/office/2006/metadata/properties" xmlns:ns2="59aa37aa-8cec-43c2-89d5-03ad4f5bac8a" xmlns:ns3="ea01bff3-02c5-487d-adc6-39c1710f7aff" targetNamespace="http://schemas.microsoft.com/office/2006/metadata/properties" ma:root="true" ma:fieldsID="2de9e8e64b52f8f9ed4d10f60c406789" ns2:_="" ns3:_="">
    <xsd:import namespace="59aa37aa-8cec-43c2-89d5-03ad4f5bac8a"/>
    <xsd:import namespace="ea01bff3-02c5-487d-adc6-39c1710f7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a37aa-8cec-43c2-89d5-03ad4f5ba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9c3ae2-8a85-4fa7-a66d-29e838df7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bff3-02c5-487d-adc6-39c1710f7af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fd6a603-1b7d-45d3-b236-c01201c206e8}" ma:internalName="TaxCatchAll" ma:showField="CatchAllData" ma:web="ea01bff3-02c5-487d-adc6-39c1710f7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F884E9-EBE5-43BC-9925-F2CAE14306BA}">
  <ds:schemaRefs>
    <ds:schemaRef ds:uri="http://schemas.microsoft.com/office/2006/metadata/properties"/>
    <ds:schemaRef ds:uri="http://schemas.microsoft.com/office/infopath/2007/PartnerControls"/>
    <ds:schemaRef ds:uri="ea01bff3-02c5-487d-adc6-39c1710f7aff"/>
    <ds:schemaRef ds:uri="59aa37aa-8cec-43c2-89d5-03ad4f5bac8a"/>
  </ds:schemaRefs>
</ds:datastoreItem>
</file>

<file path=customXml/itemProps2.xml><?xml version="1.0" encoding="utf-8"?>
<ds:datastoreItem xmlns:ds="http://schemas.openxmlformats.org/officeDocument/2006/customXml" ds:itemID="{4EC5141C-A434-4035-A8FE-B3B8696BF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341C4-9B09-41E5-88CF-70E9ED1F8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a37aa-8cec-43c2-89d5-03ad4f5bac8a"/>
    <ds:schemaRef ds:uri="ea01bff3-02c5-487d-adc6-39c1710f7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 Letterhead</Template>
  <TotalTime>3</TotalTime>
  <Pages>2</Pages>
  <Words>225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Brooke Weston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W. McGown</dc:creator>
  <cp:keywords/>
  <cp:lastModifiedBy>Debbie Tysoe</cp:lastModifiedBy>
  <cp:revision>2</cp:revision>
  <cp:lastPrinted>2019-06-05T09:30:00Z</cp:lastPrinted>
  <dcterms:created xsi:type="dcterms:W3CDTF">2026-07-13T12:10:00Z</dcterms:created>
  <dcterms:modified xsi:type="dcterms:W3CDTF">2026-07-13T12:10:00Z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0x0101009F2EB6319169AD4DA6AD8630E1F630CD</vt:lpwstr>
  </property>
</Properties>
</file>