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F36E5CF" w14:textId="09C2D6E8" w:rsidR="00CE1879" w:rsidRDefault="008C1FF0" w:rsidP="005C6885">
      <w:pPr>
        <w:spacing w:line="920" w:lineRule="exact"/>
        <w:contextualSpacing/>
        <w:jc w:val="both"/>
        <w:rPr>
          <w:rFonts w:ascii="New Atten ExtraBold" w:hAnsi="New Atten ExtraBold"/>
          <w:b/>
          <w:bCs/>
          <w:color w:val="FFFFFF" w:themeColor="background1"/>
          <w:sz w:val="100"/>
          <w:szCs w:val="100"/>
        </w:rPr>
      </w:pPr>
      <w:r>
        <w:rPr>
          <w:noProof/>
        </w:rPr>
        <w:drawing>
          <wp:anchor distT="0" distB="0" distL="114300" distR="114300" simplePos="0" relativeHeight="251662336" behindDoc="0" locked="0" layoutInCell="1" allowOverlap="1" wp14:anchorId="12BB4040" wp14:editId="349C930B">
            <wp:simplePos x="0" y="0"/>
            <wp:positionH relativeFrom="column">
              <wp:posOffset>-914400</wp:posOffset>
            </wp:positionH>
            <wp:positionV relativeFrom="paragraph">
              <wp:posOffset>-1781175</wp:posOffset>
            </wp:positionV>
            <wp:extent cx="1162050" cy="1162050"/>
            <wp:effectExtent l="0" t="0" r="0" b="0"/>
            <wp:wrapNone/>
            <wp:docPr id="1804533214" name="Picture 1804533214" descr="C:\Users\Romero-05\Downloads\St Josephs blu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Downloads\St Josephs blue backgroun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70F50F4" wp14:editId="61A16A71">
            <wp:simplePos x="0" y="0"/>
            <wp:positionH relativeFrom="column">
              <wp:posOffset>-914400</wp:posOffset>
            </wp:positionH>
            <wp:positionV relativeFrom="paragraph">
              <wp:posOffset>-1781175</wp:posOffset>
            </wp:positionV>
            <wp:extent cx="1162050" cy="1162050"/>
            <wp:effectExtent l="0" t="0" r="0" b="0"/>
            <wp:wrapNone/>
            <wp:docPr id="4" name="Picture 4" descr="C:\Users\Romero-05\Downloads\St Josephs blu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Downloads\St Josephs blue backgroun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9D1">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7728" behindDoc="1" locked="0" layoutInCell="1" allowOverlap="1" wp14:anchorId="2BDD6AA1" wp14:editId="78174E64">
                <wp:simplePos x="0" y="0"/>
                <wp:positionH relativeFrom="page">
                  <wp:align>left</wp:align>
                </wp:positionH>
                <wp:positionV relativeFrom="paragraph">
                  <wp:posOffset>-914400</wp:posOffset>
                </wp:positionV>
                <wp:extent cx="7642225" cy="10807065"/>
                <wp:effectExtent l="0" t="0" r="0" b="0"/>
                <wp:wrapNone/>
                <wp:docPr id="1267848554" name="Group 2"/>
                <wp:cNvGraphicFramePr/>
                <a:graphic xmlns:a="http://schemas.openxmlformats.org/drawingml/2006/main">
                  <a:graphicData uri="http://schemas.microsoft.com/office/word/2010/wordprocessingGroup">
                    <wpg:wgp>
                      <wpg:cNvGrpSpPr/>
                      <wpg:grpSpPr>
                        <a:xfrm>
                          <a:off x="0" y="0"/>
                          <a:ext cx="7642225" cy="10807065"/>
                          <a:chOff x="0" y="0"/>
                          <a:chExt cx="7642225" cy="10807065"/>
                        </a:xfrm>
                      </wpg:grpSpPr>
                      <pic:pic xmlns:pic="http://schemas.openxmlformats.org/drawingml/2006/picture">
                        <pic:nvPicPr>
                          <pic:cNvPr id="366903167" name="Picture 5" descr="A black screen with a black backgroun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42225" cy="10807065"/>
                          </a:xfrm>
                          <a:prstGeom prst="rect">
                            <a:avLst/>
                          </a:prstGeom>
                        </pic:spPr>
                      </pic:pic>
                      <pic:pic xmlns:pic="http://schemas.openxmlformats.org/drawingml/2006/picture">
                        <pic:nvPicPr>
                          <pic:cNvPr id="179416239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7221" y="10169718"/>
                            <a:ext cx="2374900" cy="427355"/>
                          </a:xfrm>
                          <a:prstGeom prst="rect">
                            <a:avLst/>
                          </a:prstGeom>
                        </pic:spPr>
                      </pic:pic>
                    </wpg:wgp>
                  </a:graphicData>
                </a:graphic>
              </wp:anchor>
            </w:drawing>
          </mc:Choice>
          <mc:Fallback>
            <w:pict>
              <v:group w14:anchorId="24120F9E" id="Group 2" o:spid="_x0000_s1026" style="position:absolute;margin-left:0;margin-top:-1in;width:601.75pt;height:850.95pt;z-index:-251658752;mso-position-horizontal:left;mso-position-horizontal-relative:page" coordsize="76422,1080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aQ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DIAAAAAQAC&#10;AMgAAAABAAI4QklNBCYAAAAAAA4AAAAAAAAAAAAAP4AAADhCSU0EDQAAAAAABAAAAFo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JIwAAAABSZ2h0bG9uZwAABnY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AmBAAAA&#10;AQAAAHEAAACgAAABVAAA1IAAAAllABgAAf/Y/+0ADEFkb2JlX0NNAAL/7gAOQWRvYmUAZIAAAAAB&#10;/9sAhAAMCAgICQgMCQkMEQsKCxEVDwwMDxUYExMVExMYEQwMDAwMDBEMDAwMDAwMDAwMDAwMDAwM&#10;DAwMDAwMDAwMDAwMAQ0LCw0ODRAODhAUDg4OFBQODg4OFBEMDAwMDBERDAwMDAwMEQwMDAwMDAwM&#10;DAwMDAwMDAwMDAwMDAwMDAwMDAz/wAARCACgAHE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f/i&#10;/+JJQ0NfUFJPRklMRQAGCo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">
                <v:shape id="Picture 5" o:spid="_x0000_s1027" type="#_x0000_t75" alt="A black screen with a black background" style="position:absolute;width:76422;height:10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">
                  <v:imagedata r:id="rId13" o:title="A black screen with a black background"/>
                </v:shape>
                <v:shape id="Picture 1" o:spid="_x0000_s1028" type="#_x0000_t75" style="position:absolute;left:1272;top:101697;width:23749;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">
                  <v:imagedata r:id="rId14" o:title=""/>
                </v:shape>
                <w10:wrap anchorx="page"/>
              </v:group>
            </w:pict>
          </mc:Fallback>
        </mc:AlternateContent>
      </w:r>
    </w:p>
    <w:p w14:paraId="781B26AA" w14:textId="47E39966" w:rsidR="00CE1879" w:rsidRDefault="00D87B56" w:rsidP="005C6885">
      <w:pPr>
        <w:spacing w:line="920" w:lineRule="exact"/>
        <w:contextualSpacing/>
        <w:jc w:val="both"/>
        <w:rPr>
          <w:rFonts w:ascii="New Atten ExtraBold" w:hAnsi="New Atten ExtraBold"/>
          <w:b/>
          <w:bCs/>
          <w:color w:val="FFFFFF" w:themeColor="background1"/>
          <w:sz w:val="100"/>
          <w:szCs w:val="100"/>
        </w:rPr>
      </w:pPr>
      <w:r>
        <w:rPr>
          <w:noProof/>
        </w:rPr>
        <w:drawing>
          <wp:anchor distT="0" distB="0" distL="114300" distR="114300" simplePos="0" relativeHeight="251664384" behindDoc="0" locked="0" layoutInCell="1" allowOverlap="1" wp14:anchorId="4DB57038" wp14:editId="096795FB">
            <wp:simplePos x="0" y="0"/>
            <wp:positionH relativeFrom="column">
              <wp:posOffset>4886325</wp:posOffset>
            </wp:positionH>
            <wp:positionV relativeFrom="paragraph">
              <wp:posOffset>13970</wp:posOffset>
            </wp:positionV>
            <wp:extent cx="1162050" cy="1162050"/>
            <wp:effectExtent l="0" t="0" r="0" b="0"/>
            <wp:wrapNone/>
            <wp:docPr id="1118069537" name="Picture 1118069537" descr="C:\Users\Romero-05\Downloads\St Josephs blu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Downloads\St Josephs blue backgroun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73A53" w14:textId="15D92EC3"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E7551A6"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5CA42CB"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B713864"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18D3B94"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2338225"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19CDCEBD"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780E3EF" w14:textId="77777777"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76B4EEEF" w14:textId="77777777"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078560A0" w14:textId="68FB0883" w:rsidR="00936406" w:rsidRPr="009D41D1" w:rsidRDefault="00001052" w:rsidP="009D41D1">
      <w:pPr>
        <w:pStyle w:val="NoSpacing"/>
        <w:rPr>
          <w:rFonts w:asciiTheme="majorHAnsi" w:hAnsiTheme="majorHAnsi"/>
          <w:color w:val="9263A7"/>
          <w:sz w:val="96"/>
          <w:szCs w:val="96"/>
        </w:rPr>
      </w:pPr>
      <w:r w:rsidRPr="009D41D1">
        <w:rPr>
          <w:rFonts w:asciiTheme="majorHAnsi" w:hAnsiTheme="majorHAnsi"/>
          <w:noProof/>
          <w:color w:val="9263A7"/>
          <w:sz w:val="96"/>
          <w:szCs w:val="96"/>
        </w:rPr>
        <w:drawing>
          <wp:anchor distT="0" distB="0" distL="114300" distR="114300" simplePos="0" relativeHeight="251658240" behindDoc="0" locked="1" layoutInCell="1" allowOverlap="1" wp14:anchorId="6F23BDB3" wp14:editId="493167ED">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936406">
        <w:rPr>
          <w:rFonts w:asciiTheme="majorHAnsi" w:hAnsiTheme="majorHAnsi"/>
          <w:color w:val="9263A7"/>
          <w:sz w:val="96"/>
          <w:szCs w:val="96"/>
        </w:rPr>
        <w:t>Inclusion Base Lead</w:t>
      </w:r>
      <w:r w:rsidR="005F24CC">
        <w:rPr>
          <w:rFonts w:asciiTheme="majorHAnsi" w:hAnsiTheme="majorHAnsi"/>
          <w:color w:val="9263A7"/>
          <w:sz w:val="96"/>
          <w:szCs w:val="96"/>
        </w:rPr>
        <w:t xml:space="preserve"> / HLTA</w:t>
      </w:r>
    </w:p>
    <w:p w14:paraId="13867573" w14:textId="658CD2AA" w:rsidR="00642966" w:rsidRDefault="00642966" w:rsidP="005C6885">
      <w:pPr>
        <w:jc w:val="both"/>
        <w:rPr>
          <w:rFonts w:ascii="New Atten" w:hAnsi="New Atten"/>
          <w:color w:val="9263A7"/>
        </w:rPr>
      </w:pPr>
    </w:p>
    <w:p w14:paraId="667AAF34" w14:textId="77777777" w:rsidR="007E134B" w:rsidRPr="007E134B" w:rsidRDefault="007E134B" w:rsidP="005C6885">
      <w:pPr>
        <w:jc w:val="both"/>
        <w:rPr>
          <w:rFonts w:ascii="New Atten" w:hAnsi="New Atten"/>
          <w:color w:val="9263A7"/>
        </w:rPr>
      </w:pPr>
    </w:p>
    <w:sdt>
      <w:sdtPr>
        <w:rPr>
          <w:caps w:val="0"/>
          <w:color w:val="auto"/>
          <w:spacing w:val="0"/>
          <w:sz w:val="20"/>
          <w:szCs w:val="20"/>
        </w:rPr>
        <w:id w:val="665603242"/>
        <w:docPartObj>
          <w:docPartGallery w:val="Table of Contents"/>
          <w:docPartUnique/>
        </w:docPartObj>
      </w:sdtPr>
      <w:sdtEndPr>
        <w:rPr>
          <w:b/>
          <w:bCs/>
          <w:noProof/>
        </w:rPr>
      </w:sdtEndPr>
      <w:sdtContent>
        <w:p w14:paraId="28547A85" w14:textId="77777777" w:rsidR="00FA2E15" w:rsidRDefault="00FA2E15">
          <w:pPr>
            <w:pStyle w:val="TOCHeading"/>
          </w:pPr>
          <w:r>
            <w:t>Contents</w:t>
          </w:r>
        </w:p>
        <w:p w14:paraId="7929D3BB" w14:textId="703C2ACF" w:rsidR="00B5440E" w:rsidRDefault="00FA2E15">
          <w:pPr>
            <w:pStyle w:val="TOC1"/>
            <w:rPr>
              <w:kern w:val="2"/>
              <w:sz w:val="24"/>
              <w:szCs w:val="24"/>
              <w:lang w:eastAsia="en-GB"/>
              <w14:ligatures w14:val="standardContextual"/>
            </w:rPr>
          </w:pPr>
          <w:r>
            <w:fldChar w:fldCharType="begin"/>
          </w:r>
          <w:r>
            <w:instrText xml:space="preserve"> TOC \o "1-3" \h \z \u </w:instrText>
          </w:r>
          <w:r>
            <w:fldChar w:fldCharType="separate"/>
          </w:r>
          <w:hyperlink w:anchor="_Toc232430984" w:history="1">
            <w:r w:rsidR="00B5440E" w:rsidRPr="00345C33">
              <w:rPr>
                <w:rStyle w:val="Hyperlink"/>
              </w:rPr>
              <w:t>Our values</w:t>
            </w:r>
            <w:r w:rsidR="00B5440E">
              <w:rPr>
                <w:webHidden/>
              </w:rPr>
              <w:tab/>
            </w:r>
            <w:r w:rsidR="00B5440E">
              <w:rPr>
                <w:webHidden/>
              </w:rPr>
              <w:fldChar w:fldCharType="begin"/>
            </w:r>
            <w:r w:rsidR="00B5440E">
              <w:rPr>
                <w:webHidden/>
              </w:rPr>
              <w:instrText xml:space="preserve"> PAGEREF _Toc232430984 \h </w:instrText>
            </w:r>
            <w:r w:rsidR="00B5440E">
              <w:rPr>
                <w:webHidden/>
              </w:rPr>
            </w:r>
            <w:r w:rsidR="00B5440E">
              <w:rPr>
                <w:webHidden/>
              </w:rPr>
              <w:fldChar w:fldCharType="separate"/>
            </w:r>
            <w:r w:rsidR="00B5440E">
              <w:rPr>
                <w:webHidden/>
              </w:rPr>
              <w:t>3</w:t>
            </w:r>
            <w:r w:rsidR="00B5440E">
              <w:rPr>
                <w:webHidden/>
              </w:rPr>
              <w:fldChar w:fldCharType="end"/>
            </w:r>
          </w:hyperlink>
        </w:p>
        <w:p w14:paraId="54ACA2A5" w14:textId="5FDE1134" w:rsidR="00B5440E" w:rsidRDefault="00B5440E">
          <w:pPr>
            <w:pStyle w:val="TOC1"/>
            <w:rPr>
              <w:kern w:val="2"/>
              <w:sz w:val="24"/>
              <w:szCs w:val="24"/>
              <w:lang w:eastAsia="en-GB"/>
              <w14:ligatures w14:val="standardContextual"/>
            </w:rPr>
          </w:pPr>
          <w:hyperlink w:anchor="_Toc232430985" w:history="1">
            <w:r w:rsidRPr="00345C33">
              <w:rPr>
                <w:rStyle w:val="Hyperlink"/>
              </w:rPr>
              <w:t>Inclusion Base Lead / HLTA</w:t>
            </w:r>
            <w:r>
              <w:rPr>
                <w:webHidden/>
              </w:rPr>
              <w:tab/>
            </w:r>
            <w:r>
              <w:rPr>
                <w:webHidden/>
              </w:rPr>
              <w:fldChar w:fldCharType="begin"/>
            </w:r>
            <w:r>
              <w:rPr>
                <w:webHidden/>
              </w:rPr>
              <w:instrText xml:space="preserve"> PAGEREF _Toc232430985 \h </w:instrText>
            </w:r>
            <w:r>
              <w:rPr>
                <w:webHidden/>
              </w:rPr>
            </w:r>
            <w:r>
              <w:rPr>
                <w:webHidden/>
              </w:rPr>
              <w:fldChar w:fldCharType="separate"/>
            </w:r>
            <w:r>
              <w:rPr>
                <w:webHidden/>
              </w:rPr>
              <w:t>4</w:t>
            </w:r>
            <w:r>
              <w:rPr>
                <w:webHidden/>
              </w:rPr>
              <w:fldChar w:fldCharType="end"/>
            </w:r>
          </w:hyperlink>
        </w:p>
        <w:p w14:paraId="7DE87B90" w14:textId="6D9D2E6A" w:rsidR="00B5440E" w:rsidRDefault="00B5440E">
          <w:pPr>
            <w:pStyle w:val="TOC1"/>
            <w:rPr>
              <w:kern w:val="2"/>
              <w:sz w:val="24"/>
              <w:szCs w:val="24"/>
              <w:lang w:eastAsia="en-GB"/>
              <w14:ligatures w14:val="standardContextual"/>
            </w:rPr>
          </w:pPr>
          <w:hyperlink w:anchor="_Toc232430986" w:history="1">
            <w:r w:rsidRPr="00345C33">
              <w:rPr>
                <w:rStyle w:val="Hyperlink"/>
              </w:rPr>
              <w:t>Inclusion Base Lead / HLTA</w:t>
            </w:r>
            <w:r>
              <w:rPr>
                <w:webHidden/>
              </w:rPr>
              <w:tab/>
            </w:r>
            <w:r>
              <w:rPr>
                <w:webHidden/>
              </w:rPr>
              <w:fldChar w:fldCharType="begin"/>
            </w:r>
            <w:r>
              <w:rPr>
                <w:webHidden/>
              </w:rPr>
              <w:instrText xml:space="preserve"> PAGEREF _Toc232430986 \h </w:instrText>
            </w:r>
            <w:r>
              <w:rPr>
                <w:webHidden/>
              </w:rPr>
            </w:r>
            <w:r>
              <w:rPr>
                <w:webHidden/>
              </w:rPr>
              <w:fldChar w:fldCharType="separate"/>
            </w:r>
            <w:r>
              <w:rPr>
                <w:webHidden/>
              </w:rPr>
              <w:t>5</w:t>
            </w:r>
            <w:r>
              <w:rPr>
                <w:webHidden/>
              </w:rPr>
              <w:fldChar w:fldCharType="end"/>
            </w:r>
          </w:hyperlink>
        </w:p>
        <w:p w14:paraId="5AD94B88" w14:textId="2B71B137" w:rsidR="00B5440E" w:rsidRDefault="00B5440E">
          <w:pPr>
            <w:pStyle w:val="TOC2"/>
            <w:tabs>
              <w:tab w:val="right" w:leader="dot" w:pos="9016"/>
            </w:tabs>
            <w:rPr>
              <w:noProof/>
              <w:kern w:val="2"/>
              <w:sz w:val="24"/>
              <w:szCs w:val="24"/>
              <w:lang w:eastAsia="en-GB"/>
              <w14:ligatures w14:val="standardContextual"/>
            </w:rPr>
          </w:pPr>
          <w:hyperlink w:anchor="_Toc232430987" w:history="1">
            <w:r w:rsidRPr="00345C33">
              <w:rPr>
                <w:rStyle w:val="Hyperlink"/>
                <w:noProof/>
              </w:rPr>
              <w:t>Job Description</w:t>
            </w:r>
            <w:r>
              <w:rPr>
                <w:noProof/>
                <w:webHidden/>
              </w:rPr>
              <w:tab/>
            </w:r>
            <w:r>
              <w:rPr>
                <w:noProof/>
                <w:webHidden/>
              </w:rPr>
              <w:fldChar w:fldCharType="begin"/>
            </w:r>
            <w:r>
              <w:rPr>
                <w:noProof/>
                <w:webHidden/>
              </w:rPr>
              <w:instrText xml:space="preserve"> PAGEREF _Toc232430987 \h </w:instrText>
            </w:r>
            <w:r>
              <w:rPr>
                <w:noProof/>
                <w:webHidden/>
              </w:rPr>
            </w:r>
            <w:r>
              <w:rPr>
                <w:noProof/>
                <w:webHidden/>
              </w:rPr>
              <w:fldChar w:fldCharType="separate"/>
            </w:r>
            <w:r>
              <w:rPr>
                <w:noProof/>
                <w:webHidden/>
              </w:rPr>
              <w:t>5</w:t>
            </w:r>
            <w:r>
              <w:rPr>
                <w:noProof/>
                <w:webHidden/>
              </w:rPr>
              <w:fldChar w:fldCharType="end"/>
            </w:r>
          </w:hyperlink>
        </w:p>
        <w:p w14:paraId="5D3382EF" w14:textId="296AF4ED" w:rsidR="00B5440E" w:rsidRDefault="00B5440E">
          <w:pPr>
            <w:pStyle w:val="TOC3"/>
            <w:tabs>
              <w:tab w:val="right" w:leader="dot" w:pos="9016"/>
            </w:tabs>
            <w:rPr>
              <w:noProof/>
              <w:kern w:val="2"/>
              <w:sz w:val="24"/>
              <w:szCs w:val="24"/>
              <w:lang w:eastAsia="en-GB"/>
              <w14:ligatures w14:val="standardContextual"/>
            </w:rPr>
          </w:pPr>
          <w:hyperlink w:anchor="_Toc232430988" w:history="1">
            <w:r w:rsidRPr="00345C33">
              <w:rPr>
                <w:rStyle w:val="Hyperlink"/>
                <w:noProof/>
              </w:rPr>
              <w:t>Job Purpose</w:t>
            </w:r>
            <w:r>
              <w:rPr>
                <w:noProof/>
                <w:webHidden/>
              </w:rPr>
              <w:tab/>
            </w:r>
            <w:r>
              <w:rPr>
                <w:noProof/>
                <w:webHidden/>
              </w:rPr>
              <w:fldChar w:fldCharType="begin"/>
            </w:r>
            <w:r>
              <w:rPr>
                <w:noProof/>
                <w:webHidden/>
              </w:rPr>
              <w:instrText xml:space="preserve"> PAGEREF _Toc232430988 \h </w:instrText>
            </w:r>
            <w:r>
              <w:rPr>
                <w:noProof/>
                <w:webHidden/>
              </w:rPr>
            </w:r>
            <w:r>
              <w:rPr>
                <w:noProof/>
                <w:webHidden/>
              </w:rPr>
              <w:fldChar w:fldCharType="separate"/>
            </w:r>
            <w:r>
              <w:rPr>
                <w:noProof/>
                <w:webHidden/>
              </w:rPr>
              <w:t>5</w:t>
            </w:r>
            <w:r>
              <w:rPr>
                <w:noProof/>
                <w:webHidden/>
              </w:rPr>
              <w:fldChar w:fldCharType="end"/>
            </w:r>
          </w:hyperlink>
        </w:p>
        <w:p w14:paraId="1C33058F" w14:textId="2EA01D87" w:rsidR="00B5440E" w:rsidRDefault="00B5440E">
          <w:pPr>
            <w:pStyle w:val="TOC3"/>
            <w:tabs>
              <w:tab w:val="right" w:leader="dot" w:pos="9016"/>
            </w:tabs>
            <w:rPr>
              <w:noProof/>
              <w:kern w:val="2"/>
              <w:sz w:val="24"/>
              <w:szCs w:val="24"/>
              <w:lang w:eastAsia="en-GB"/>
              <w14:ligatures w14:val="standardContextual"/>
            </w:rPr>
          </w:pPr>
          <w:hyperlink w:anchor="_Toc232430989" w:history="1">
            <w:r w:rsidRPr="00345C33">
              <w:rPr>
                <w:rStyle w:val="Hyperlink"/>
                <w:noProof/>
              </w:rPr>
              <w:t>Main Duties and Responsibilities</w:t>
            </w:r>
            <w:r>
              <w:rPr>
                <w:noProof/>
                <w:webHidden/>
              </w:rPr>
              <w:tab/>
            </w:r>
            <w:r>
              <w:rPr>
                <w:noProof/>
                <w:webHidden/>
              </w:rPr>
              <w:fldChar w:fldCharType="begin"/>
            </w:r>
            <w:r>
              <w:rPr>
                <w:noProof/>
                <w:webHidden/>
              </w:rPr>
              <w:instrText xml:space="preserve"> PAGEREF _Toc232430989 \h </w:instrText>
            </w:r>
            <w:r>
              <w:rPr>
                <w:noProof/>
                <w:webHidden/>
              </w:rPr>
            </w:r>
            <w:r>
              <w:rPr>
                <w:noProof/>
                <w:webHidden/>
              </w:rPr>
              <w:fldChar w:fldCharType="separate"/>
            </w:r>
            <w:r>
              <w:rPr>
                <w:noProof/>
                <w:webHidden/>
              </w:rPr>
              <w:t>5</w:t>
            </w:r>
            <w:r>
              <w:rPr>
                <w:noProof/>
                <w:webHidden/>
              </w:rPr>
              <w:fldChar w:fldCharType="end"/>
            </w:r>
          </w:hyperlink>
        </w:p>
        <w:p w14:paraId="6C6906A7" w14:textId="5142702E" w:rsidR="00B5440E" w:rsidRDefault="00B5440E">
          <w:pPr>
            <w:pStyle w:val="TOC1"/>
            <w:rPr>
              <w:kern w:val="2"/>
              <w:sz w:val="24"/>
              <w:szCs w:val="24"/>
              <w:lang w:eastAsia="en-GB"/>
              <w14:ligatures w14:val="standardContextual"/>
            </w:rPr>
          </w:pPr>
          <w:hyperlink w:anchor="_Toc232430990" w:history="1">
            <w:r w:rsidRPr="00345C33">
              <w:rPr>
                <w:rStyle w:val="Hyperlink"/>
              </w:rPr>
              <w:t>Inclusion Base Lead / HLTA</w:t>
            </w:r>
            <w:r>
              <w:rPr>
                <w:webHidden/>
              </w:rPr>
              <w:tab/>
            </w:r>
            <w:r>
              <w:rPr>
                <w:webHidden/>
              </w:rPr>
              <w:fldChar w:fldCharType="begin"/>
            </w:r>
            <w:r>
              <w:rPr>
                <w:webHidden/>
              </w:rPr>
              <w:instrText xml:space="preserve"> PAGEREF _Toc232430990 \h </w:instrText>
            </w:r>
            <w:r>
              <w:rPr>
                <w:webHidden/>
              </w:rPr>
            </w:r>
            <w:r>
              <w:rPr>
                <w:webHidden/>
              </w:rPr>
              <w:fldChar w:fldCharType="separate"/>
            </w:r>
            <w:r>
              <w:rPr>
                <w:webHidden/>
              </w:rPr>
              <w:t>7</w:t>
            </w:r>
            <w:r>
              <w:rPr>
                <w:webHidden/>
              </w:rPr>
              <w:fldChar w:fldCharType="end"/>
            </w:r>
          </w:hyperlink>
        </w:p>
        <w:p w14:paraId="14312E5B" w14:textId="4BD72C50" w:rsidR="00B5440E" w:rsidRDefault="00B5440E">
          <w:pPr>
            <w:pStyle w:val="TOC2"/>
            <w:tabs>
              <w:tab w:val="right" w:leader="dot" w:pos="9016"/>
            </w:tabs>
            <w:rPr>
              <w:noProof/>
              <w:kern w:val="2"/>
              <w:sz w:val="24"/>
              <w:szCs w:val="24"/>
              <w:lang w:eastAsia="en-GB"/>
              <w14:ligatures w14:val="standardContextual"/>
            </w:rPr>
          </w:pPr>
          <w:hyperlink w:anchor="_Toc232430991" w:history="1">
            <w:r w:rsidRPr="00345C33">
              <w:rPr>
                <w:rStyle w:val="Hyperlink"/>
                <w:noProof/>
              </w:rPr>
              <w:t>Person Specification</w:t>
            </w:r>
            <w:r>
              <w:rPr>
                <w:noProof/>
                <w:webHidden/>
              </w:rPr>
              <w:tab/>
            </w:r>
            <w:r>
              <w:rPr>
                <w:noProof/>
                <w:webHidden/>
              </w:rPr>
              <w:fldChar w:fldCharType="begin"/>
            </w:r>
            <w:r>
              <w:rPr>
                <w:noProof/>
                <w:webHidden/>
              </w:rPr>
              <w:instrText xml:space="preserve"> PAGEREF _Toc232430991 \h </w:instrText>
            </w:r>
            <w:r>
              <w:rPr>
                <w:noProof/>
                <w:webHidden/>
              </w:rPr>
            </w:r>
            <w:r>
              <w:rPr>
                <w:noProof/>
                <w:webHidden/>
              </w:rPr>
              <w:fldChar w:fldCharType="separate"/>
            </w:r>
            <w:r>
              <w:rPr>
                <w:noProof/>
                <w:webHidden/>
              </w:rPr>
              <w:t>7</w:t>
            </w:r>
            <w:r>
              <w:rPr>
                <w:noProof/>
                <w:webHidden/>
              </w:rPr>
              <w:fldChar w:fldCharType="end"/>
            </w:r>
          </w:hyperlink>
        </w:p>
        <w:p w14:paraId="3DCC0BEF" w14:textId="5FD6A909" w:rsidR="00B5440E" w:rsidRDefault="00B5440E">
          <w:pPr>
            <w:pStyle w:val="TOC1"/>
            <w:rPr>
              <w:kern w:val="2"/>
              <w:sz w:val="24"/>
              <w:szCs w:val="24"/>
              <w:lang w:eastAsia="en-GB"/>
              <w14:ligatures w14:val="standardContextual"/>
            </w:rPr>
          </w:pPr>
          <w:hyperlink w:anchor="_Toc232430992" w:history="1">
            <w:r w:rsidRPr="00345C33">
              <w:rPr>
                <w:rStyle w:val="Hyperlink"/>
              </w:rPr>
              <w:t>Inclusion Base Lead / HLTA</w:t>
            </w:r>
            <w:r>
              <w:rPr>
                <w:webHidden/>
              </w:rPr>
              <w:tab/>
            </w:r>
            <w:r>
              <w:rPr>
                <w:webHidden/>
              </w:rPr>
              <w:fldChar w:fldCharType="begin"/>
            </w:r>
            <w:r>
              <w:rPr>
                <w:webHidden/>
              </w:rPr>
              <w:instrText xml:space="preserve"> PAGEREF _Toc232430992 \h </w:instrText>
            </w:r>
            <w:r>
              <w:rPr>
                <w:webHidden/>
              </w:rPr>
            </w:r>
            <w:r>
              <w:rPr>
                <w:webHidden/>
              </w:rPr>
              <w:fldChar w:fldCharType="separate"/>
            </w:r>
            <w:r>
              <w:rPr>
                <w:webHidden/>
              </w:rPr>
              <w:t>10</w:t>
            </w:r>
            <w:r>
              <w:rPr>
                <w:webHidden/>
              </w:rPr>
              <w:fldChar w:fldCharType="end"/>
            </w:r>
          </w:hyperlink>
        </w:p>
        <w:p w14:paraId="57F2B67A" w14:textId="5D79EC11" w:rsidR="00B5440E" w:rsidRDefault="00B5440E">
          <w:pPr>
            <w:pStyle w:val="TOC2"/>
            <w:tabs>
              <w:tab w:val="right" w:leader="dot" w:pos="9016"/>
            </w:tabs>
            <w:rPr>
              <w:noProof/>
              <w:kern w:val="2"/>
              <w:sz w:val="24"/>
              <w:szCs w:val="24"/>
              <w:lang w:eastAsia="en-GB"/>
              <w14:ligatures w14:val="standardContextual"/>
            </w:rPr>
          </w:pPr>
          <w:hyperlink w:anchor="_Toc232430993" w:history="1">
            <w:r w:rsidRPr="00345C33">
              <w:rPr>
                <w:rStyle w:val="Hyperlink"/>
                <w:noProof/>
              </w:rPr>
              <w:t>How to apply</w:t>
            </w:r>
            <w:r>
              <w:rPr>
                <w:noProof/>
                <w:webHidden/>
              </w:rPr>
              <w:tab/>
            </w:r>
            <w:r>
              <w:rPr>
                <w:noProof/>
                <w:webHidden/>
              </w:rPr>
              <w:fldChar w:fldCharType="begin"/>
            </w:r>
            <w:r>
              <w:rPr>
                <w:noProof/>
                <w:webHidden/>
              </w:rPr>
              <w:instrText xml:space="preserve"> PAGEREF _Toc232430993 \h </w:instrText>
            </w:r>
            <w:r>
              <w:rPr>
                <w:noProof/>
                <w:webHidden/>
              </w:rPr>
            </w:r>
            <w:r>
              <w:rPr>
                <w:noProof/>
                <w:webHidden/>
              </w:rPr>
              <w:fldChar w:fldCharType="separate"/>
            </w:r>
            <w:r>
              <w:rPr>
                <w:noProof/>
                <w:webHidden/>
              </w:rPr>
              <w:t>10</w:t>
            </w:r>
            <w:r>
              <w:rPr>
                <w:noProof/>
                <w:webHidden/>
              </w:rPr>
              <w:fldChar w:fldCharType="end"/>
            </w:r>
          </w:hyperlink>
        </w:p>
        <w:p w14:paraId="0EDB6CB3" w14:textId="154F3A51" w:rsidR="00FA2E15" w:rsidRDefault="00FA2E15">
          <w:r>
            <w:rPr>
              <w:b/>
              <w:bCs/>
              <w:noProof/>
            </w:rPr>
            <w:fldChar w:fldCharType="end"/>
          </w:r>
        </w:p>
      </w:sdtContent>
    </w:sdt>
    <w:p w14:paraId="12E5CB6C" w14:textId="77777777" w:rsidR="00B575C3" w:rsidRDefault="00B575C3" w:rsidP="005C6885">
      <w:pPr>
        <w:jc w:val="both"/>
      </w:pPr>
    </w:p>
    <w:p w14:paraId="14B9B126" w14:textId="77777777" w:rsidR="005F3EF9" w:rsidRDefault="005F3EF9" w:rsidP="005C6885">
      <w:pPr>
        <w:jc w:val="both"/>
      </w:pPr>
    </w:p>
    <w:p w14:paraId="32CDBA26" w14:textId="77777777" w:rsidR="005F3EF9" w:rsidRDefault="005F3EF9" w:rsidP="005C6885">
      <w:pPr>
        <w:jc w:val="both"/>
      </w:pPr>
    </w:p>
    <w:p w14:paraId="196B1840" w14:textId="77777777" w:rsidR="005F3EF9" w:rsidRDefault="005F3EF9" w:rsidP="005C6885">
      <w:pPr>
        <w:jc w:val="both"/>
      </w:pPr>
    </w:p>
    <w:p w14:paraId="3495E78B" w14:textId="77777777" w:rsidR="00B5440E" w:rsidRDefault="00B5440E" w:rsidP="005C6885">
      <w:pPr>
        <w:jc w:val="both"/>
      </w:pPr>
    </w:p>
    <w:p w14:paraId="3C8E1DED" w14:textId="77777777" w:rsidR="005F3EF9" w:rsidRDefault="005F3EF9" w:rsidP="005C6885">
      <w:pPr>
        <w:jc w:val="both"/>
      </w:pPr>
    </w:p>
    <w:p w14:paraId="331EDC4C" w14:textId="77777777" w:rsidR="005F3EF9" w:rsidRDefault="005F3EF9" w:rsidP="005C6885">
      <w:pPr>
        <w:jc w:val="both"/>
      </w:pPr>
    </w:p>
    <w:p w14:paraId="41F62939" w14:textId="77777777" w:rsidR="005F3EF9" w:rsidRDefault="005F3EF9" w:rsidP="005C6885">
      <w:pPr>
        <w:jc w:val="both"/>
      </w:pPr>
    </w:p>
    <w:p w14:paraId="1B9852D7" w14:textId="77777777" w:rsidR="005F3EF9" w:rsidRDefault="005F3EF9" w:rsidP="005C6885">
      <w:pPr>
        <w:jc w:val="both"/>
      </w:pPr>
    </w:p>
    <w:p w14:paraId="3DAEC17F" w14:textId="77777777" w:rsidR="005F3EF9" w:rsidRDefault="005F3EF9" w:rsidP="005C6885">
      <w:pPr>
        <w:jc w:val="both"/>
      </w:pPr>
    </w:p>
    <w:p w14:paraId="7441F23C" w14:textId="77777777" w:rsidR="005F3EF9" w:rsidRDefault="005F3EF9" w:rsidP="005C6885">
      <w:pPr>
        <w:jc w:val="both"/>
      </w:pPr>
    </w:p>
    <w:p w14:paraId="20F6E47B" w14:textId="77777777" w:rsidR="005F3EF9" w:rsidRDefault="005F3EF9" w:rsidP="005C6885">
      <w:pPr>
        <w:jc w:val="both"/>
      </w:pPr>
    </w:p>
    <w:p w14:paraId="3AA7FFC0" w14:textId="77777777" w:rsidR="005F3EF9" w:rsidRDefault="005F3EF9" w:rsidP="005C6885">
      <w:pPr>
        <w:jc w:val="both"/>
      </w:pPr>
    </w:p>
    <w:p w14:paraId="5A0B4403" w14:textId="77777777" w:rsidR="005F3EF9" w:rsidRDefault="005F3EF9" w:rsidP="005C6885">
      <w:pPr>
        <w:jc w:val="both"/>
      </w:pPr>
    </w:p>
    <w:p w14:paraId="554639BB" w14:textId="77777777" w:rsidR="00B5440E" w:rsidRDefault="00B5440E" w:rsidP="005C6885">
      <w:pPr>
        <w:jc w:val="both"/>
      </w:pPr>
    </w:p>
    <w:p w14:paraId="3DC85616" w14:textId="77777777" w:rsidR="00B5440E" w:rsidRDefault="00B5440E" w:rsidP="005C6885">
      <w:pPr>
        <w:jc w:val="both"/>
      </w:pPr>
    </w:p>
    <w:p w14:paraId="7D3D0A11" w14:textId="77777777" w:rsidR="005F3EF9" w:rsidRDefault="005F3EF9" w:rsidP="005C6885">
      <w:pPr>
        <w:jc w:val="both"/>
      </w:pPr>
    </w:p>
    <w:p w14:paraId="29B82C5B" w14:textId="77777777" w:rsidR="005F3EF9" w:rsidRDefault="005F3EF9" w:rsidP="005C6885">
      <w:pPr>
        <w:jc w:val="both"/>
      </w:pPr>
    </w:p>
    <w:p w14:paraId="198A7468" w14:textId="77777777" w:rsidR="005F3EF9" w:rsidRDefault="005F3EF9" w:rsidP="005C6885">
      <w:pPr>
        <w:jc w:val="both"/>
      </w:pPr>
    </w:p>
    <w:p w14:paraId="60CB3C01" w14:textId="77777777" w:rsidR="001E2DFE" w:rsidRDefault="001E2DFE" w:rsidP="005C6885">
      <w:pPr>
        <w:pStyle w:val="Heading1"/>
        <w:jc w:val="both"/>
      </w:pPr>
      <w:bookmarkStart w:id="0" w:name="_Toc232430984"/>
      <w:r>
        <w:lastRenderedPageBreak/>
        <w:t>Our values</w:t>
      </w:r>
      <w:bookmarkEnd w:id="0"/>
    </w:p>
    <w:p w14:paraId="6FC9ECB8" w14:textId="77777777" w:rsidR="0085127B" w:rsidRPr="00301297" w:rsidRDefault="0085127B" w:rsidP="005C6885">
      <w:pPr>
        <w:spacing w:after="0" w:line="240" w:lineRule="auto"/>
        <w:jc w:val="both"/>
        <w:rPr>
          <w:lang w:val="en-US"/>
        </w:rPr>
      </w:pPr>
      <w:r w:rsidRPr="00301297">
        <w:rPr>
          <w:lang w:val="en-US"/>
        </w:rPr>
        <w:t>Romero Catholic Academy Trust is a family of Catholic schools serving the needs of children and young people in the Diocese of Salford, covering the areas of Lancashire, Blackburn with Darwen and Calderdale.  To achieve this, we will uphold four key values:</w:t>
      </w:r>
    </w:p>
    <w:p w14:paraId="308B4070" w14:textId="77777777" w:rsidR="0085127B" w:rsidRPr="00032802" w:rsidRDefault="0085127B" w:rsidP="005C6885">
      <w:pPr>
        <w:pStyle w:val="Heading4"/>
        <w:jc w:val="both"/>
        <w:rPr>
          <w:lang w:val="en-US"/>
        </w:rPr>
      </w:pPr>
      <w:r w:rsidRPr="00032802">
        <w:rPr>
          <w:lang w:val="en-US"/>
        </w:rPr>
        <w:t>Faith: To nurture our belief in God.</w:t>
      </w:r>
    </w:p>
    <w:p w14:paraId="6933CA3F"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Inspired by the vision of Bishop John, we will provide an authentic passing-on of our Catholic faith.  </w:t>
      </w:r>
    </w:p>
    <w:p w14:paraId="02E2D09F"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Our schools will be nurtured by the Word of God.  </w:t>
      </w:r>
    </w:p>
    <w:p w14:paraId="526A0F4B"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Our pupils will come to an understanding of what it means to be loved by God and the responsibilities that come from loving God.  </w:t>
      </w:r>
    </w:p>
    <w:p w14:paraId="49D99E8B"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Our schools are worshipping communities characterised by vibrant liturgy and prayer.</w:t>
      </w:r>
    </w:p>
    <w:p w14:paraId="3CA4135D" w14:textId="77777777" w:rsidR="0085127B" w:rsidRPr="00253235" w:rsidRDefault="0085127B" w:rsidP="005C6885">
      <w:pPr>
        <w:spacing w:after="0" w:line="240" w:lineRule="auto"/>
        <w:contextualSpacing/>
        <w:jc w:val="both"/>
        <w:rPr>
          <w:lang w:val="en-US"/>
        </w:rPr>
      </w:pPr>
    </w:p>
    <w:p w14:paraId="7D879A98" w14:textId="77777777" w:rsidR="0085127B" w:rsidRPr="00032802" w:rsidRDefault="0085127B" w:rsidP="005C6885">
      <w:pPr>
        <w:pStyle w:val="Heading4"/>
        <w:jc w:val="both"/>
        <w:rPr>
          <w:lang w:val="en-US"/>
        </w:rPr>
      </w:pPr>
      <w:r w:rsidRPr="00032802">
        <w:rPr>
          <w:lang w:val="en-US"/>
        </w:rPr>
        <w:t>Service: To live out the responsibilities of our faith by serving others.</w:t>
      </w:r>
    </w:p>
    <w:p w14:paraId="5642A1D1"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color w:val="000000"/>
          <w:lang w:eastAsia="en-GB"/>
        </w:rPr>
        <w:t>We will always act in the service of the pupils in our care.</w:t>
      </w:r>
    </w:p>
    <w:p w14:paraId="5546BEA5"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lang w:eastAsia="en-GB"/>
        </w:rPr>
        <w:t>In our schools we will educate our children to be the next generation of the stewards of God’s creation.</w:t>
      </w:r>
      <w:r w:rsidRPr="00253235">
        <w:rPr>
          <w:rFonts w:cs="Calibri"/>
          <w:color w:val="000000"/>
          <w:lang w:eastAsia="en-GB"/>
        </w:rPr>
        <w:t xml:space="preserve"> </w:t>
      </w:r>
    </w:p>
    <w:p w14:paraId="160C931D"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color w:val="000000"/>
          <w:lang w:eastAsia="en-GB"/>
        </w:rPr>
        <w:t xml:space="preserve">We embrace Catholic social teaching and work for the Common Good with a preferential option for the poor.  </w:t>
      </w:r>
    </w:p>
    <w:p w14:paraId="7B748AD6"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color w:val="000000"/>
          <w:lang w:eastAsia="en-GB"/>
        </w:rPr>
        <w:t xml:space="preserve">We are outward facing, acknowledge our place in the wider educational system and accept our civic responsibility.   </w:t>
      </w:r>
    </w:p>
    <w:p w14:paraId="40FF22A3" w14:textId="77777777" w:rsidR="0085127B" w:rsidRPr="00253235" w:rsidRDefault="0085127B" w:rsidP="005C6885">
      <w:pPr>
        <w:spacing w:after="0" w:line="240" w:lineRule="auto"/>
        <w:ind w:left="720"/>
        <w:jc w:val="both"/>
        <w:rPr>
          <w:rFonts w:cs="Calibri"/>
          <w:color w:val="000000"/>
          <w:lang w:eastAsia="en-GB"/>
        </w:rPr>
      </w:pPr>
    </w:p>
    <w:p w14:paraId="16E09A77" w14:textId="77777777" w:rsidR="0085127B" w:rsidRPr="00301297" w:rsidRDefault="0085127B" w:rsidP="005C6885">
      <w:pPr>
        <w:pStyle w:val="Heading4"/>
        <w:jc w:val="both"/>
        <w:rPr>
          <w:color w:val="942197"/>
          <w:lang w:val="en-US"/>
        </w:rPr>
      </w:pPr>
      <w:r w:rsidRPr="00032802">
        <w:rPr>
          <w:lang w:val="en-US"/>
        </w:rPr>
        <w:t>Aspiration: To aspire to fulfil the potential of each individual, created uniquely in the image of God.</w:t>
      </w:r>
    </w:p>
    <w:p w14:paraId="41927324"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 xml:space="preserve">We will work to fulfil the potential of each member of our community by providing an education that develops the whole person, including high quality Religious Education. </w:t>
      </w:r>
    </w:p>
    <w:p w14:paraId="2A57F07D"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Our schools will have a relentless focus on achievement. The quality of education in our schools will be ‘at least as academically distinguished as that in the other schools of the area.’ (Can. 806.2)</w:t>
      </w:r>
    </w:p>
    <w:p w14:paraId="0AB1BF09"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Every member of our community will be provided with the knowledge, skills and attitudes needed to succeed in school and in the next stage of their lives.</w:t>
      </w:r>
    </w:p>
    <w:p w14:paraId="5FFA64A7"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Through high quality and relevant continuing professional development, we will invest in our staff.</w:t>
      </w:r>
    </w:p>
    <w:p w14:paraId="23F45733"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Decision making will weigh up the Common Good and be made in a timely way.</w:t>
      </w:r>
    </w:p>
    <w:p w14:paraId="6FC21505"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We will always focus on the solution to a problem.</w:t>
      </w:r>
    </w:p>
    <w:p w14:paraId="03AD4453" w14:textId="77777777" w:rsidR="0085127B" w:rsidRPr="00253235" w:rsidRDefault="0085127B" w:rsidP="005C6885">
      <w:pPr>
        <w:spacing w:after="0" w:line="240" w:lineRule="auto"/>
        <w:contextualSpacing/>
        <w:jc w:val="both"/>
        <w:rPr>
          <w:lang w:val="en-US"/>
          <w14:textOutline w14:w="9525" w14:cap="rnd" w14:cmpd="sng" w14:algn="ctr">
            <w14:noFill/>
            <w14:prstDash w14:val="solid"/>
            <w14:bevel/>
          </w14:textOutline>
        </w:rPr>
      </w:pPr>
    </w:p>
    <w:p w14:paraId="2922E006" w14:textId="77777777" w:rsidR="0085127B" w:rsidRPr="00032802" w:rsidRDefault="0085127B" w:rsidP="005C6885">
      <w:pPr>
        <w:pStyle w:val="Heading4"/>
        <w:jc w:val="both"/>
        <w:rPr>
          <w:lang w:val="en-US"/>
        </w:rPr>
      </w:pPr>
      <w:r w:rsidRPr="00032802">
        <w:rPr>
          <w:lang w:val="en-US"/>
        </w:rPr>
        <w:t>Collaboration: To work collaboratively; sharing and fostering the strengths and expertise of all.</w:t>
      </w:r>
    </w:p>
    <w:p w14:paraId="39F8FEAD"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 xml:space="preserve">A spirit of solidarity leads us to accept </w:t>
      </w:r>
      <w:proofErr w:type="gramStart"/>
      <w:r w:rsidRPr="00253235">
        <w:rPr>
          <w:lang w:val="en-US"/>
        </w:rPr>
        <w:t>a shared</w:t>
      </w:r>
      <w:proofErr w:type="gramEnd"/>
      <w:r w:rsidRPr="00253235">
        <w:rPr>
          <w:lang w:val="en-US"/>
        </w:rPr>
        <w:t xml:space="preserve"> responsibility for all.</w:t>
      </w:r>
    </w:p>
    <w:p w14:paraId="204F0B0A"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 xml:space="preserve">We </w:t>
      </w:r>
      <w:proofErr w:type="spellStart"/>
      <w:r w:rsidRPr="00253235">
        <w:rPr>
          <w:lang w:val="en-US"/>
        </w:rPr>
        <w:t>recognise</w:t>
      </w:r>
      <w:proofErr w:type="spellEnd"/>
      <w:r w:rsidRPr="00253235">
        <w:rPr>
          <w:lang w:val="en-US"/>
        </w:rPr>
        <w:t xml:space="preserve"> the concept of subsidiarity; </w:t>
      </w:r>
      <w:proofErr w:type="gramStart"/>
      <w:r w:rsidRPr="00253235">
        <w:rPr>
          <w:lang w:val="en-US"/>
        </w:rPr>
        <w:t>that</w:t>
      </w:r>
      <w:proofErr w:type="gramEnd"/>
      <w:r w:rsidRPr="00253235">
        <w:rPr>
          <w:lang w:val="en-US"/>
        </w:rPr>
        <w:t xml:space="preserve"> decisions will be made as locally as possible.</w:t>
      </w:r>
    </w:p>
    <w:p w14:paraId="13675075"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 xml:space="preserve">Improvements across our family of schools will be secured by </w:t>
      </w:r>
      <w:proofErr w:type="spellStart"/>
      <w:r w:rsidRPr="00253235">
        <w:rPr>
          <w:lang w:val="en-US"/>
        </w:rPr>
        <w:t>utilising</w:t>
      </w:r>
      <w:proofErr w:type="spellEnd"/>
      <w:r w:rsidRPr="00253235">
        <w:rPr>
          <w:lang w:val="en-US"/>
        </w:rPr>
        <w:t xml:space="preserve"> the skills and experience in the trust.</w:t>
      </w:r>
    </w:p>
    <w:p w14:paraId="7D865977"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Wherever possible, we will take care to involve and inform people in decision making.</w:t>
      </w:r>
    </w:p>
    <w:p w14:paraId="26231694"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We believe in the importance of open, honest and positive communication.</w:t>
      </w:r>
    </w:p>
    <w:p w14:paraId="2B25F86B" w14:textId="77777777" w:rsidR="00D66BE7" w:rsidRDefault="00D66BE7" w:rsidP="005C6885">
      <w:pPr>
        <w:jc w:val="both"/>
      </w:pPr>
      <w:r>
        <w:br w:type="page"/>
      </w:r>
    </w:p>
    <w:p w14:paraId="75BB91E0" w14:textId="77777777" w:rsidR="006337D3" w:rsidRDefault="006337D3" w:rsidP="005C6885">
      <w:pPr>
        <w:pStyle w:val="Title"/>
        <w:jc w:val="both"/>
      </w:pPr>
      <w:r>
        <w:lastRenderedPageBreak/>
        <w:t>Job Advert</w:t>
      </w:r>
    </w:p>
    <w:p w14:paraId="1EF077A8" w14:textId="3E3E5A0D" w:rsidR="00C80536" w:rsidRPr="00C80536" w:rsidRDefault="00F9377A" w:rsidP="00C80536">
      <w:pPr>
        <w:pStyle w:val="Heading1"/>
        <w:jc w:val="both"/>
        <w:rPr>
          <w:rStyle w:val="IntenseEmphasis"/>
          <w:b w:val="0"/>
          <w:bCs w:val="0"/>
          <w:caps/>
          <w:color w:val="FFFFFF" w:themeColor="background1"/>
          <w:spacing w:val="15"/>
        </w:rPr>
      </w:pPr>
      <w:bookmarkStart w:id="1" w:name="_Toc232430985"/>
      <w:r>
        <w:t>Inclusion Base Lead</w:t>
      </w:r>
      <w:r w:rsidR="005F24CC">
        <w:t xml:space="preserve"> / HLTA</w:t>
      </w:r>
      <w:bookmarkEnd w:id="1"/>
    </w:p>
    <w:p w14:paraId="7B3F2408" w14:textId="610C6DFA" w:rsidR="006337D3" w:rsidRDefault="00D9325E" w:rsidP="005C6885">
      <w:pPr>
        <w:jc w:val="both"/>
        <w:rPr>
          <w:rStyle w:val="IntenseEmphasis"/>
        </w:rPr>
      </w:pPr>
      <w:r>
        <w:rPr>
          <w:rStyle w:val="IntenseEmphasis"/>
        </w:rPr>
        <w:t>Term Time plus 1 week / Part Time 32.5 hours per week</w:t>
      </w:r>
      <w:r w:rsidR="00C80536">
        <w:rPr>
          <w:rStyle w:val="IntenseEmphasis"/>
        </w:rPr>
        <w:t xml:space="preserve"> / 1 year fixed subject to funding</w:t>
      </w:r>
    </w:p>
    <w:p w14:paraId="2E5228BB" w14:textId="703DE010" w:rsidR="00952109" w:rsidRDefault="00C80536" w:rsidP="005C6885">
      <w:pPr>
        <w:jc w:val="both"/>
        <w:rPr>
          <w:rStyle w:val="IntenseEmphasis"/>
        </w:rPr>
      </w:pPr>
      <w:r>
        <w:rPr>
          <w:rStyle w:val="IntenseEmphasis"/>
        </w:rPr>
        <w:t xml:space="preserve">Monday </w:t>
      </w:r>
      <w:r w:rsidR="002441FE">
        <w:rPr>
          <w:rStyle w:val="IntenseEmphasis"/>
        </w:rPr>
        <w:t>–</w:t>
      </w:r>
      <w:r>
        <w:rPr>
          <w:rStyle w:val="IntenseEmphasis"/>
        </w:rPr>
        <w:t xml:space="preserve"> Friday</w:t>
      </w:r>
      <w:r w:rsidR="002441FE">
        <w:rPr>
          <w:rStyle w:val="IntenseEmphasis"/>
        </w:rPr>
        <w:t xml:space="preserve"> 8:30am – 3:30pm</w:t>
      </w:r>
    </w:p>
    <w:p w14:paraId="405634C0" w14:textId="5FCC5400" w:rsidR="00442932" w:rsidRDefault="0005188B" w:rsidP="005C6885">
      <w:pPr>
        <w:jc w:val="both"/>
        <w:rPr>
          <w:rStyle w:val="IntenseEmphasis"/>
        </w:rPr>
      </w:pPr>
      <w:r>
        <w:rPr>
          <w:rStyle w:val="IntenseEmphasis"/>
        </w:rPr>
        <w:t>Scale 4</w:t>
      </w:r>
      <w:r w:rsidR="00CA0FA8">
        <w:rPr>
          <w:rStyle w:val="IntenseEmphasis"/>
        </w:rPr>
        <w:t xml:space="preserve"> Points 7 – 11 £</w:t>
      </w:r>
      <w:r w:rsidR="00A40D23">
        <w:rPr>
          <w:rStyle w:val="IntenseEmphasis"/>
        </w:rPr>
        <w:t>26,403 - £</w:t>
      </w:r>
      <w:r w:rsidR="00707879">
        <w:rPr>
          <w:rStyle w:val="IntenseEmphasis"/>
        </w:rPr>
        <w:t>28,142 FTE [£20,015 - £</w:t>
      </w:r>
      <w:r w:rsidR="00E46EE5">
        <w:rPr>
          <w:rStyle w:val="IntenseEmphasis"/>
        </w:rPr>
        <w:t>21,333 pro-rata]</w:t>
      </w:r>
    </w:p>
    <w:p w14:paraId="46328EAE" w14:textId="590574EE" w:rsidR="00F2785E" w:rsidRDefault="00F2785E" w:rsidP="005C6885">
      <w:pPr>
        <w:jc w:val="both"/>
        <w:rPr>
          <w:rStyle w:val="IntenseEmphasis"/>
        </w:rPr>
      </w:pPr>
      <w:r>
        <w:rPr>
          <w:rStyle w:val="IntenseEmphasis"/>
        </w:rPr>
        <w:t xml:space="preserve">Responsible to: </w:t>
      </w:r>
      <w:r w:rsidR="007A626B">
        <w:rPr>
          <w:rStyle w:val="IntenseEmphasis"/>
        </w:rPr>
        <w:t>Headteacher</w:t>
      </w:r>
    </w:p>
    <w:p w14:paraId="1C987664" w14:textId="7713E30F" w:rsidR="00F2785E" w:rsidRDefault="00F2785E" w:rsidP="005C6885">
      <w:pPr>
        <w:jc w:val="both"/>
        <w:rPr>
          <w:rStyle w:val="IntenseEmphasis"/>
        </w:rPr>
      </w:pPr>
      <w:r>
        <w:rPr>
          <w:rStyle w:val="IntenseEmphasis"/>
        </w:rPr>
        <w:t xml:space="preserve">Main Location: </w:t>
      </w:r>
      <w:r w:rsidR="00F9377A">
        <w:rPr>
          <w:rStyle w:val="IntenseEmphasis"/>
        </w:rPr>
        <w:t xml:space="preserve">St </w:t>
      </w:r>
      <w:r w:rsidR="00BE6016">
        <w:rPr>
          <w:rStyle w:val="IntenseEmphasis"/>
        </w:rPr>
        <w:t>josephs</w:t>
      </w:r>
      <w:r w:rsidR="00F9377A">
        <w:rPr>
          <w:rStyle w:val="IntenseEmphasis"/>
        </w:rPr>
        <w:t xml:space="preserve"> RC Primary School</w:t>
      </w:r>
    </w:p>
    <w:p w14:paraId="20029141" w14:textId="7D847198" w:rsidR="00F2785E" w:rsidRDefault="00F2785E" w:rsidP="005C6885">
      <w:pPr>
        <w:jc w:val="both"/>
        <w:rPr>
          <w:rStyle w:val="Emphasis"/>
        </w:rPr>
      </w:pPr>
      <w:r>
        <w:rPr>
          <w:rStyle w:val="Emphasis"/>
        </w:rPr>
        <w:t xml:space="preserve">Required to commence </w:t>
      </w:r>
      <w:r w:rsidR="006258EC">
        <w:rPr>
          <w:rStyle w:val="Emphasis"/>
        </w:rPr>
        <w:t>as soon as possible</w:t>
      </w:r>
      <w:r w:rsidR="00005014">
        <w:rPr>
          <w:rStyle w:val="Emphasis"/>
        </w:rPr>
        <w:t xml:space="preserve"> </w:t>
      </w:r>
      <w:r>
        <w:rPr>
          <w:rStyle w:val="Emphasis"/>
        </w:rPr>
        <w:t xml:space="preserve"> </w:t>
      </w:r>
    </w:p>
    <w:p w14:paraId="7B5C4EB1" w14:textId="1EBEDED6" w:rsidR="0020690A" w:rsidRPr="0020690A" w:rsidRDefault="0020690A" w:rsidP="0020690A">
      <w:pPr>
        <w:shd w:val="clear" w:color="auto" w:fill="FFFFFF"/>
        <w:jc w:val="both"/>
        <w:rPr>
          <w:rStyle w:val="Emphasis"/>
          <w:rFonts w:cs="Calibri"/>
          <w:caps w:val="0"/>
          <w:color w:val="000000"/>
          <w:spacing w:val="0"/>
          <w:kern w:val="28"/>
        </w:rPr>
      </w:pPr>
      <w:r w:rsidRPr="00AF5804">
        <w:rPr>
          <w:rFonts w:cs="Calibri"/>
          <w:color w:val="000000"/>
          <w:kern w:val="28"/>
        </w:rPr>
        <w:t>St Joseph’s</w:t>
      </w:r>
      <w:r>
        <w:rPr>
          <w:rFonts w:cs="Calibri"/>
          <w:color w:val="000000"/>
          <w:kern w:val="28"/>
        </w:rPr>
        <w:t xml:space="preserve"> RC Primary School</w:t>
      </w:r>
      <w:r w:rsidRPr="00AF5804">
        <w:rPr>
          <w:rFonts w:cs="Calibri"/>
          <w:color w:val="000000"/>
          <w:kern w:val="28"/>
        </w:rPr>
        <w:t xml:space="preserve"> is an aspirational school serving the community of Todmorden in the Diocese of Salford.  We </w:t>
      </w:r>
      <w:r>
        <w:rPr>
          <w:rFonts w:cs="Calibri"/>
          <w:color w:val="000000"/>
          <w:kern w:val="28"/>
        </w:rPr>
        <w:t>are proud of</w:t>
      </w:r>
      <w:r w:rsidRPr="00AF5804">
        <w:rPr>
          <w:rFonts w:cs="Calibri"/>
          <w:color w:val="000000"/>
          <w:kern w:val="28"/>
        </w:rPr>
        <w:t xml:space="preserve"> the achievements our pupils have made, through our excellent relationships with one another </w:t>
      </w:r>
      <w:r>
        <w:rPr>
          <w:rFonts w:cs="Calibri"/>
          <w:color w:val="000000"/>
          <w:kern w:val="28"/>
        </w:rPr>
        <w:t>founded</w:t>
      </w:r>
      <w:r w:rsidRPr="00AF5804">
        <w:rPr>
          <w:rFonts w:cs="Calibri"/>
          <w:color w:val="000000"/>
          <w:kern w:val="28"/>
        </w:rPr>
        <w:t xml:space="preserve"> on mutual trust and respect.  The school sets high expectations for our pupils regardless of their starting points and our staff work tirelessly to enable pupils to reach their</w:t>
      </w:r>
      <w:r>
        <w:rPr>
          <w:rFonts w:cs="Calibri"/>
          <w:color w:val="000000"/>
          <w:kern w:val="28"/>
        </w:rPr>
        <w:t xml:space="preserve"> full</w:t>
      </w:r>
      <w:r w:rsidRPr="00AF5804">
        <w:rPr>
          <w:rFonts w:cs="Calibri"/>
          <w:color w:val="000000"/>
          <w:kern w:val="28"/>
        </w:rPr>
        <w:t xml:space="preserve"> potential.</w:t>
      </w:r>
      <w:r>
        <w:rPr>
          <w:rFonts w:cs="Calibri"/>
          <w:color w:val="000000"/>
          <w:kern w:val="28"/>
        </w:rPr>
        <w:t xml:space="preserve"> St Joseph’s RC Academy “has a palpable family atmosphere” where “the Catholic ethos runs through the life of the school”, </w:t>
      </w:r>
      <w:r w:rsidRPr="00DF4A06">
        <w:rPr>
          <w:rFonts w:cs="Calibri"/>
          <w:i/>
          <w:color w:val="000000"/>
          <w:kern w:val="28"/>
        </w:rPr>
        <w:t>Ofsted April 2024</w:t>
      </w:r>
      <w:r>
        <w:rPr>
          <w:rFonts w:cs="Calibri"/>
          <w:color w:val="000000"/>
          <w:kern w:val="28"/>
        </w:rPr>
        <w:t xml:space="preserve">. </w:t>
      </w:r>
    </w:p>
    <w:p w14:paraId="55AB3856" w14:textId="12ED08C8" w:rsidR="003A1A2F" w:rsidRPr="00BE49DA" w:rsidRDefault="00BE49DA" w:rsidP="00BE49DA">
      <w:pPr>
        <w:shd w:val="clear" w:color="auto" w:fill="FFFFFF"/>
        <w:jc w:val="both"/>
        <w:rPr>
          <w:rFonts w:cs="Calibri"/>
          <w:color w:val="000000"/>
          <w:kern w:val="28"/>
        </w:rPr>
      </w:pPr>
      <w:r>
        <w:rPr>
          <w:rFonts w:cs="Calibri"/>
          <w:color w:val="000000"/>
          <w:kern w:val="28"/>
        </w:rPr>
        <w:t xml:space="preserve">The Board of Directors </w:t>
      </w:r>
      <w:r w:rsidRPr="00B27DC2">
        <w:rPr>
          <w:rFonts w:cs="Calibri"/>
          <w:color w:val="000000"/>
          <w:kern w:val="28"/>
        </w:rPr>
        <w:t xml:space="preserve">of the Romero Catholic Academy Trust, </w:t>
      </w:r>
      <w:r>
        <w:rPr>
          <w:rFonts w:cs="Calibri"/>
          <w:color w:val="000000"/>
          <w:kern w:val="28"/>
        </w:rPr>
        <w:t>together with</w:t>
      </w:r>
      <w:r w:rsidRPr="00B27DC2">
        <w:rPr>
          <w:rFonts w:cs="Calibri"/>
          <w:color w:val="000000"/>
          <w:kern w:val="28"/>
        </w:rPr>
        <w:t xml:space="preserve"> The Governors of</w:t>
      </w:r>
      <w:r>
        <w:rPr>
          <w:rFonts w:cs="Calibri"/>
          <w:color w:val="000000"/>
          <w:kern w:val="28"/>
        </w:rPr>
        <w:t xml:space="preserve"> St Joseph’s RC Primary School,</w:t>
      </w:r>
      <w:r w:rsidRPr="00B11425">
        <w:t xml:space="preserve"> </w:t>
      </w:r>
      <w:r w:rsidRPr="00B11425">
        <w:rPr>
          <w:rFonts w:cs="Calibri"/>
          <w:color w:val="000000"/>
          <w:kern w:val="28"/>
        </w:rPr>
        <w:t xml:space="preserve">are seeking to </w:t>
      </w:r>
      <w:r>
        <w:rPr>
          <w:rFonts w:cs="Calibri"/>
          <w:color w:val="000000"/>
          <w:kern w:val="28"/>
        </w:rPr>
        <w:t>appoint</w:t>
      </w:r>
      <w:r w:rsidRPr="00B11425">
        <w:rPr>
          <w:rFonts w:cs="Calibri"/>
          <w:color w:val="000000"/>
          <w:kern w:val="28"/>
        </w:rPr>
        <w:t xml:space="preserve"> a</w:t>
      </w:r>
      <w:r>
        <w:rPr>
          <w:rFonts w:cs="Calibri"/>
          <w:color w:val="000000"/>
          <w:kern w:val="28"/>
        </w:rPr>
        <w:t xml:space="preserve"> highly organised, efficient and proactive Inclusion Based HLTA who can provide high-quality administration and operational support to the school. </w:t>
      </w:r>
    </w:p>
    <w:p w14:paraId="249D1E4D" w14:textId="72985667" w:rsidR="003A1A2F" w:rsidRPr="003A1A2F" w:rsidRDefault="003A1A2F" w:rsidP="003A1A2F">
      <w:pPr>
        <w:rPr>
          <w:rFonts w:cstheme="minorHAnsi"/>
          <w:shd w:val="clear" w:color="auto" w:fill="F7F7F7"/>
        </w:rPr>
      </w:pPr>
      <w:r w:rsidRPr="003A1A2F">
        <w:rPr>
          <w:rFonts w:cstheme="minorHAnsi"/>
          <w:shd w:val="clear" w:color="auto" w:fill="F7F7F7"/>
        </w:rPr>
        <w:t xml:space="preserve">Working closely with the SENDCo and class teachers you will lead our Key Stage 2 Inclusion Base, delivering targeted interventions, supporting pupils’ academic and personal development, and promoting inclusion across the school. </w:t>
      </w:r>
    </w:p>
    <w:p w14:paraId="7DE00095" w14:textId="57B1468A" w:rsidR="004D3383" w:rsidRDefault="004D3383" w:rsidP="008316A2">
      <w:pPr>
        <w:pStyle w:val="NoSpacing"/>
        <w:jc w:val="both"/>
        <w:rPr>
          <w:rStyle w:val="Hyperlink"/>
          <w:rFonts w:cs="Times New Roman"/>
        </w:rPr>
      </w:pPr>
      <w:r w:rsidRPr="0019530E">
        <w:t xml:space="preserve">If you feel you have the right skills and attributes we are looking for, then we will be delighted to hear from you. </w:t>
      </w:r>
      <w:r w:rsidR="008316A2" w:rsidRPr="00482CED">
        <w:t xml:space="preserve">If you would like to find out more about the position, please contact the </w:t>
      </w:r>
      <w:r w:rsidR="008316A2">
        <w:t xml:space="preserve">Mr Sam Newsham </w:t>
      </w:r>
      <w:r w:rsidR="008316A2" w:rsidRPr="00482CED">
        <w:t xml:space="preserve">on </w:t>
      </w:r>
      <w:r w:rsidR="008316A2">
        <w:t xml:space="preserve">01706 812948 </w:t>
      </w:r>
      <w:r w:rsidR="008316A2" w:rsidRPr="00482CED">
        <w:t>or</w:t>
      </w:r>
      <w:r w:rsidR="008316A2" w:rsidRPr="00482CED">
        <w:rPr>
          <w:rFonts w:cs="Times New Roman"/>
        </w:rPr>
        <w:t xml:space="preserve"> </w:t>
      </w:r>
      <w:hyperlink r:id="rId16" w:history="1">
        <w:r w:rsidR="008316A2" w:rsidRPr="00282BC5">
          <w:rPr>
            <w:rStyle w:val="Hyperlink"/>
            <w:rFonts w:cs="Times New Roman"/>
          </w:rPr>
          <w:t>operations@stjosephs.romerocat.com</w:t>
        </w:r>
      </w:hyperlink>
      <w:r w:rsidR="008316A2">
        <w:rPr>
          <w:rStyle w:val="Hyperlink"/>
          <w:rFonts w:cs="Times New Roman"/>
        </w:rPr>
        <w:t xml:space="preserve"> </w:t>
      </w:r>
    </w:p>
    <w:p w14:paraId="691C5707" w14:textId="77777777" w:rsidR="008316A2" w:rsidRPr="008316A2" w:rsidRDefault="008316A2" w:rsidP="008316A2">
      <w:pPr>
        <w:pStyle w:val="NoSpacing"/>
        <w:jc w:val="both"/>
        <w:rPr>
          <w:rFonts w:cs="Times New Roman"/>
        </w:rPr>
      </w:pPr>
    </w:p>
    <w:p w14:paraId="158359F4" w14:textId="7E56F9FC" w:rsidR="004D3383" w:rsidRPr="00301297" w:rsidRDefault="00C65EAF" w:rsidP="005C6885">
      <w:pPr>
        <w:jc w:val="both"/>
      </w:pPr>
      <w:r>
        <w:rPr>
          <w:b/>
        </w:rPr>
        <w:t>Please apply through My New Term</w:t>
      </w:r>
      <w:r w:rsidR="008D4BA7">
        <w:rPr>
          <w:b/>
        </w:rPr>
        <w:t xml:space="preserve"> via the Romero website: </w:t>
      </w:r>
      <w:hyperlink r:id="rId17" w:history="1">
        <w:r w:rsidR="008D4BA7">
          <w:rPr>
            <w:rStyle w:val="Hyperlink"/>
          </w:rPr>
          <w:t>Romero Catholic Academy Trust | Vacancies</w:t>
        </w:r>
      </w:hyperlink>
    </w:p>
    <w:p w14:paraId="6B1EA900" w14:textId="77777777"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2C57D3EA"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12464A28" w14:textId="77777777" w:rsidR="00B20514" w:rsidRDefault="00B20514" w:rsidP="005C6885">
            <w:pPr>
              <w:jc w:val="both"/>
            </w:pPr>
            <w:r>
              <w:t>Closing Date</w:t>
            </w:r>
          </w:p>
        </w:tc>
        <w:tc>
          <w:tcPr>
            <w:tcW w:w="4508" w:type="dxa"/>
          </w:tcPr>
          <w:p w14:paraId="2D979C67" w14:textId="2BB7E1BF" w:rsidR="00B20514" w:rsidRDefault="00202EAB" w:rsidP="005C6885">
            <w:pPr>
              <w:jc w:val="both"/>
              <w:cnfStyle w:val="000000100000" w:firstRow="0" w:lastRow="0" w:firstColumn="0" w:lastColumn="0" w:oddVBand="0" w:evenVBand="0" w:oddHBand="1" w:evenHBand="0" w:firstRowFirstColumn="0" w:firstRowLastColumn="0" w:lastRowFirstColumn="0" w:lastRowLastColumn="0"/>
            </w:pPr>
            <w:r>
              <w:t>Tuesday 14</w:t>
            </w:r>
            <w:r w:rsidRPr="00202EAB">
              <w:rPr>
                <w:vertAlign w:val="superscript"/>
              </w:rPr>
              <w:t>th</w:t>
            </w:r>
            <w:r>
              <w:t xml:space="preserve"> July 2026</w:t>
            </w:r>
          </w:p>
        </w:tc>
      </w:tr>
      <w:tr w:rsidR="00B20514" w14:paraId="07ED56B4" w14:textId="77777777" w:rsidTr="00053A53">
        <w:tc>
          <w:tcPr>
            <w:cnfStyle w:val="001000000000" w:firstRow="0" w:lastRow="0" w:firstColumn="1" w:lastColumn="0" w:oddVBand="0" w:evenVBand="0" w:oddHBand="0" w:evenHBand="0" w:firstRowFirstColumn="0" w:firstRowLastColumn="0" w:lastRowFirstColumn="0" w:lastRowLastColumn="0"/>
            <w:tcW w:w="1759" w:type="dxa"/>
          </w:tcPr>
          <w:p w14:paraId="2B7AB861" w14:textId="77777777" w:rsidR="00B20514" w:rsidRDefault="00B20514" w:rsidP="005C6885">
            <w:pPr>
              <w:jc w:val="both"/>
            </w:pPr>
            <w:r>
              <w:t>Interview Date</w:t>
            </w:r>
          </w:p>
        </w:tc>
        <w:tc>
          <w:tcPr>
            <w:tcW w:w="4508" w:type="dxa"/>
          </w:tcPr>
          <w:p w14:paraId="1E002DE4" w14:textId="696FB79E" w:rsidR="00B20514" w:rsidRDefault="00202EAB" w:rsidP="005C6885">
            <w:pPr>
              <w:jc w:val="both"/>
              <w:cnfStyle w:val="000000000000" w:firstRow="0" w:lastRow="0" w:firstColumn="0" w:lastColumn="0" w:oddVBand="0" w:evenVBand="0" w:oddHBand="0" w:evenHBand="0" w:firstRowFirstColumn="0" w:firstRowLastColumn="0" w:lastRowFirstColumn="0" w:lastRowLastColumn="0"/>
            </w:pPr>
            <w:r>
              <w:t>Thursday 16</w:t>
            </w:r>
            <w:r w:rsidRPr="00202EAB">
              <w:rPr>
                <w:vertAlign w:val="superscript"/>
              </w:rPr>
              <w:t>th</w:t>
            </w:r>
            <w:r>
              <w:t xml:space="preserve"> July 2026</w:t>
            </w:r>
          </w:p>
        </w:tc>
      </w:tr>
    </w:tbl>
    <w:p w14:paraId="3723E6D2" w14:textId="77777777" w:rsidR="00302A29" w:rsidRPr="00301297" w:rsidRDefault="00302A29" w:rsidP="005C6885">
      <w:pPr>
        <w:jc w:val="both"/>
      </w:pPr>
    </w:p>
    <w:p w14:paraId="775ADF4D" w14:textId="77777777" w:rsidR="00F8155A" w:rsidRDefault="00F8155A" w:rsidP="005C6885">
      <w:pPr>
        <w:jc w:val="both"/>
      </w:pPr>
      <w:r>
        <w:br w:type="page"/>
      </w:r>
    </w:p>
    <w:p w14:paraId="74358514" w14:textId="23D94CA0" w:rsidR="00F8155A" w:rsidRDefault="00F9377A" w:rsidP="005C6885">
      <w:pPr>
        <w:pStyle w:val="Heading1"/>
        <w:jc w:val="both"/>
      </w:pPr>
      <w:bookmarkStart w:id="2" w:name="_Toc232430986"/>
      <w:r>
        <w:lastRenderedPageBreak/>
        <w:t>Inclusion Base Lead</w:t>
      </w:r>
      <w:r w:rsidR="005F24CC">
        <w:t xml:space="preserve"> / HLTA</w:t>
      </w:r>
      <w:bookmarkEnd w:id="2"/>
    </w:p>
    <w:p w14:paraId="443F5710" w14:textId="77777777" w:rsidR="00DF08D9" w:rsidRDefault="00DF08D9" w:rsidP="005C6885">
      <w:pPr>
        <w:pStyle w:val="Heading2"/>
        <w:jc w:val="both"/>
      </w:pPr>
      <w:bookmarkStart w:id="3" w:name="_Toc232430987"/>
      <w:r>
        <w:t>Job Description</w:t>
      </w:r>
      <w:bookmarkEnd w:id="3"/>
    </w:p>
    <w:p w14:paraId="4CFBD1F6" w14:textId="77777777" w:rsidR="00DF08D9" w:rsidRDefault="00DF08D9" w:rsidP="005C6885">
      <w:pPr>
        <w:pStyle w:val="Heading3"/>
        <w:jc w:val="both"/>
      </w:pPr>
      <w:bookmarkStart w:id="4" w:name="_Toc232430988"/>
      <w:r w:rsidRPr="00301297">
        <w:t>Job Purpose</w:t>
      </w:r>
      <w:bookmarkEnd w:id="4"/>
      <w:r w:rsidRPr="00301297">
        <w:t xml:space="preserve"> </w:t>
      </w:r>
    </w:p>
    <w:p w14:paraId="08F5178D" w14:textId="77777777" w:rsidR="000367CC" w:rsidRDefault="003A1AB8" w:rsidP="000367CC">
      <w:r w:rsidRPr="003A1AB8">
        <w:t xml:space="preserve">Under an agreed system of supervision, </w:t>
      </w:r>
      <w:r w:rsidR="0053136D">
        <w:t>work</w:t>
      </w:r>
      <w:r w:rsidRPr="003A1AB8">
        <w:t xml:space="preserve"> as a part of a professional team</w:t>
      </w:r>
      <w:r w:rsidR="0053136D">
        <w:t xml:space="preserve"> to support the qualified teacher by planning their role within lessons and preparing, delivering</w:t>
      </w:r>
      <w:r w:rsidR="000367CC">
        <w:t>,</w:t>
      </w:r>
      <w:r w:rsidR="0053136D">
        <w:t xml:space="preserve"> </w:t>
      </w:r>
      <w:r w:rsidR="000367CC" w:rsidRPr="000367CC">
        <w:t>assessing, reporting on, and marking learning activities for individuals, groups, or, on a short-term basis, whole classes.</w:t>
      </w:r>
    </w:p>
    <w:p w14:paraId="4EB8E107" w14:textId="6A932EDC" w:rsidR="004B6523" w:rsidRDefault="004B6523" w:rsidP="004B6523">
      <w:r>
        <w:t xml:space="preserve">The Inclusion Base Lead / HLTA will work closely with the SENDCo and class teachers to provide provision for </w:t>
      </w:r>
      <w:r w:rsidR="00AF440D">
        <w:t xml:space="preserve">more vulnerable </w:t>
      </w:r>
      <w:r>
        <w:t>pupils</w:t>
      </w:r>
      <w:r w:rsidR="00AF440D">
        <w:t xml:space="preserve"> and those</w:t>
      </w:r>
      <w:r>
        <w:t xml:space="preserve"> with SEND, supporting and promoting their learning through targeted interventions and an inclusive learning environment.</w:t>
      </w:r>
    </w:p>
    <w:p w14:paraId="20BB0789" w14:textId="65EA83EA" w:rsidR="000367CC" w:rsidRDefault="004B6523" w:rsidP="000367CC">
      <w:r>
        <w:t xml:space="preserve">Advise and support staff in specialist </w:t>
      </w:r>
      <w:r w:rsidR="00A658C9">
        <w:t>matters relating to inclusive practice</w:t>
      </w:r>
      <w:r>
        <w:t xml:space="preserve"> within the school and coordinate the work, management, and development of other Teaching Assistants.</w:t>
      </w:r>
    </w:p>
    <w:p w14:paraId="25B189AE" w14:textId="632BF89F" w:rsidR="005C6885" w:rsidRDefault="005C6885" w:rsidP="005C6885">
      <w:pPr>
        <w:pStyle w:val="Heading3"/>
      </w:pPr>
      <w:bookmarkStart w:id="5" w:name="_Toc232430989"/>
      <w:r>
        <w:t>Main Duties and Responsibilities</w:t>
      </w:r>
      <w:bookmarkEnd w:id="5"/>
    </w:p>
    <w:p w14:paraId="26FBA16B" w14:textId="77777777" w:rsidR="00BB6761" w:rsidRDefault="00BB6761" w:rsidP="00BB6761">
      <w:pPr>
        <w:rPr>
          <w:rStyle w:val="IntenseEmphasis"/>
          <w:b w:val="0"/>
          <w:bCs w:val="0"/>
          <w:caps w:val="0"/>
          <w:color w:val="auto"/>
          <w:spacing w:val="0"/>
        </w:rPr>
      </w:pPr>
      <w:r w:rsidRPr="00BB6761">
        <w:rPr>
          <w:rStyle w:val="IntenseEmphasis"/>
          <w:b w:val="0"/>
          <w:bCs w:val="0"/>
          <w:caps w:val="0"/>
          <w:color w:val="auto"/>
          <w:spacing w:val="0"/>
        </w:rPr>
        <w:t>Your duties and responsibilities will include:</w:t>
      </w:r>
    </w:p>
    <w:p w14:paraId="53ADC9BD" w14:textId="6AA07D88" w:rsidR="00344C10" w:rsidRPr="005C6885" w:rsidRDefault="00344C10" w:rsidP="00344C10">
      <w:pPr>
        <w:jc w:val="both"/>
        <w:rPr>
          <w:rStyle w:val="IntenseEmphasis"/>
        </w:rPr>
      </w:pPr>
      <w:r>
        <w:rPr>
          <w:rStyle w:val="IntenseEmphasis"/>
        </w:rPr>
        <w:t xml:space="preserve">Inclusion </w:t>
      </w:r>
      <w:r w:rsidR="009F4BFF">
        <w:rPr>
          <w:rStyle w:val="IntenseEmphasis"/>
        </w:rPr>
        <w:t xml:space="preserve">Base </w:t>
      </w:r>
      <w:r>
        <w:rPr>
          <w:rStyle w:val="IntenseEmphasis"/>
        </w:rPr>
        <w:t xml:space="preserve">Lead </w:t>
      </w:r>
    </w:p>
    <w:p w14:paraId="56EDACEE" w14:textId="0B49D0C0" w:rsidR="003606EA" w:rsidRPr="003606EA" w:rsidRDefault="003606EA" w:rsidP="003606EA">
      <w:pPr>
        <w:pStyle w:val="ListParagraph"/>
        <w:numPr>
          <w:ilvl w:val="0"/>
          <w:numId w:val="5"/>
        </w:numPr>
        <w:spacing w:after="0"/>
      </w:pPr>
      <w:r w:rsidRPr="003606EA">
        <w:t xml:space="preserve">Lead and support the day-to-day provision within the Larch Inclusion Base. </w:t>
      </w:r>
    </w:p>
    <w:p w14:paraId="77100C96" w14:textId="29DA14C4" w:rsidR="003606EA" w:rsidRPr="003606EA" w:rsidRDefault="003606EA" w:rsidP="003606EA">
      <w:pPr>
        <w:pStyle w:val="ListParagraph"/>
        <w:numPr>
          <w:ilvl w:val="0"/>
          <w:numId w:val="5"/>
        </w:numPr>
        <w:spacing w:after="0"/>
      </w:pPr>
      <w:r w:rsidRPr="003606EA">
        <w:t xml:space="preserve">Help pupils with SEND feel safe, included and ready to learn. </w:t>
      </w:r>
    </w:p>
    <w:p w14:paraId="3DBFC66F" w14:textId="05775094" w:rsidR="003606EA" w:rsidRPr="003606EA" w:rsidRDefault="003606EA" w:rsidP="003606EA">
      <w:pPr>
        <w:pStyle w:val="ListParagraph"/>
        <w:numPr>
          <w:ilvl w:val="0"/>
          <w:numId w:val="5"/>
        </w:numPr>
        <w:spacing w:after="0"/>
      </w:pPr>
      <w:r w:rsidRPr="003606EA">
        <w:t xml:space="preserve">Support pupils to develop communication, confidence, regulation and independence. </w:t>
      </w:r>
    </w:p>
    <w:p w14:paraId="012C788E" w14:textId="515470F8" w:rsidR="003606EA" w:rsidRPr="003606EA" w:rsidRDefault="003606EA" w:rsidP="003606EA">
      <w:pPr>
        <w:pStyle w:val="ListParagraph"/>
        <w:numPr>
          <w:ilvl w:val="0"/>
          <w:numId w:val="5"/>
        </w:numPr>
        <w:spacing w:after="0"/>
      </w:pPr>
      <w:r w:rsidRPr="003606EA">
        <w:t>Promote successful access to mainstream learning.</w:t>
      </w:r>
    </w:p>
    <w:p w14:paraId="2219861A" w14:textId="2DFFC483" w:rsidR="003606EA" w:rsidRPr="003606EA" w:rsidRDefault="003606EA" w:rsidP="003606EA">
      <w:pPr>
        <w:pStyle w:val="ListParagraph"/>
        <w:numPr>
          <w:ilvl w:val="0"/>
          <w:numId w:val="5"/>
        </w:numPr>
        <w:spacing w:after="0"/>
      </w:pPr>
      <w:r w:rsidRPr="003606EA">
        <w:t xml:space="preserve">Plan and deliver Lego Therapy and other appropriate interventions, for which you will have received suitable training / development. </w:t>
      </w:r>
    </w:p>
    <w:p w14:paraId="483A54DC" w14:textId="71781142" w:rsidR="003606EA" w:rsidRPr="003606EA" w:rsidRDefault="003606EA" w:rsidP="003606EA">
      <w:pPr>
        <w:pStyle w:val="ListParagraph"/>
        <w:numPr>
          <w:ilvl w:val="0"/>
          <w:numId w:val="5"/>
        </w:numPr>
        <w:spacing w:after="0"/>
      </w:pPr>
      <w:r w:rsidRPr="003606EA">
        <w:t>Lead the day-to-day organisation and effective running of the Inclusion Base.</w:t>
      </w:r>
    </w:p>
    <w:p w14:paraId="00D650DB" w14:textId="3F7CCC95" w:rsidR="003606EA" w:rsidRPr="003606EA" w:rsidRDefault="003606EA" w:rsidP="003606EA">
      <w:pPr>
        <w:pStyle w:val="ListParagraph"/>
        <w:numPr>
          <w:ilvl w:val="0"/>
          <w:numId w:val="5"/>
        </w:numPr>
        <w:spacing w:after="0"/>
      </w:pPr>
      <w:r w:rsidRPr="003606EA">
        <w:t>Plan, coordinate and deliver high-quality interventions for pupils across EYFS, KS1 and KS2 with identified SEND.</w:t>
      </w:r>
    </w:p>
    <w:p w14:paraId="38E8A3F2" w14:textId="61254AE8" w:rsidR="003606EA" w:rsidRPr="003606EA" w:rsidRDefault="003606EA" w:rsidP="003606EA">
      <w:pPr>
        <w:pStyle w:val="ListParagraph"/>
        <w:numPr>
          <w:ilvl w:val="0"/>
          <w:numId w:val="5"/>
        </w:numPr>
        <w:spacing w:after="0"/>
      </w:pPr>
      <w:r w:rsidRPr="003606EA">
        <w:t>Develop personalised intervention programmes based on pupils' individual needs and EHCP outcomes.</w:t>
      </w:r>
    </w:p>
    <w:p w14:paraId="4FE65235" w14:textId="15865FB7" w:rsidR="003606EA" w:rsidRPr="003606EA" w:rsidRDefault="003606EA" w:rsidP="003606EA">
      <w:pPr>
        <w:pStyle w:val="ListParagraph"/>
        <w:numPr>
          <w:ilvl w:val="0"/>
          <w:numId w:val="5"/>
        </w:numPr>
        <w:spacing w:after="0"/>
      </w:pPr>
      <w:r w:rsidRPr="003606EA">
        <w:t>Support pupils with a range of additional needs including:</w:t>
      </w:r>
    </w:p>
    <w:p w14:paraId="51EC91A5" w14:textId="69B49AA8" w:rsidR="003606EA" w:rsidRPr="003606EA" w:rsidRDefault="003606EA" w:rsidP="003606EA">
      <w:pPr>
        <w:pStyle w:val="ListParagraph"/>
        <w:numPr>
          <w:ilvl w:val="0"/>
          <w:numId w:val="5"/>
        </w:numPr>
        <w:spacing w:after="0"/>
      </w:pPr>
      <w:r w:rsidRPr="003606EA">
        <w:t>Autism Spectrum Condition (ASC)</w:t>
      </w:r>
    </w:p>
    <w:p w14:paraId="7B9C5156" w14:textId="59443EF5" w:rsidR="003606EA" w:rsidRPr="003606EA" w:rsidRDefault="003606EA" w:rsidP="003606EA">
      <w:pPr>
        <w:pStyle w:val="ListParagraph"/>
        <w:numPr>
          <w:ilvl w:val="0"/>
          <w:numId w:val="5"/>
        </w:numPr>
        <w:spacing w:after="0"/>
      </w:pPr>
      <w:r w:rsidRPr="003606EA">
        <w:t>ADHD</w:t>
      </w:r>
    </w:p>
    <w:p w14:paraId="36E94DBF" w14:textId="1192F206" w:rsidR="003606EA" w:rsidRPr="003606EA" w:rsidRDefault="003606EA" w:rsidP="003606EA">
      <w:pPr>
        <w:pStyle w:val="ListParagraph"/>
        <w:numPr>
          <w:ilvl w:val="0"/>
          <w:numId w:val="5"/>
        </w:numPr>
        <w:spacing w:after="0"/>
      </w:pPr>
      <w:r w:rsidRPr="003606EA">
        <w:t>Speech, Language and Communication Needs</w:t>
      </w:r>
    </w:p>
    <w:p w14:paraId="2F587BD1" w14:textId="4C0D07BC" w:rsidR="003606EA" w:rsidRPr="003606EA" w:rsidRDefault="003606EA" w:rsidP="003606EA">
      <w:pPr>
        <w:pStyle w:val="ListParagraph"/>
        <w:numPr>
          <w:ilvl w:val="0"/>
          <w:numId w:val="5"/>
        </w:numPr>
        <w:spacing w:after="0"/>
      </w:pPr>
      <w:r w:rsidRPr="003606EA">
        <w:t>Cognition and Learning Needs</w:t>
      </w:r>
    </w:p>
    <w:p w14:paraId="7092DC30" w14:textId="1F7BE3C8" w:rsidR="003606EA" w:rsidRPr="003606EA" w:rsidRDefault="003606EA" w:rsidP="003606EA">
      <w:pPr>
        <w:pStyle w:val="ListParagraph"/>
        <w:numPr>
          <w:ilvl w:val="0"/>
          <w:numId w:val="5"/>
        </w:numPr>
        <w:spacing w:after="0"/>
      </w:pPr>
      <w:r w:rsidRPr="003606EA">
        <w:t>SEMH needs</w:t>
      </w:r>
    </w:p>
    <w:p w14:paraId="4D16006B" w14:textId="5F18716E" w:rsidR="003606EA" w:rsidRPr="003606EA" w:rsidRDefault="003606EA" w:rsidP="003606EA">
      <w:pPr>
        <w:pStyle w:val="ListParagraph"/>
        <w:numPr>
          <w:ilvl w:val="0"/>
          <w:numId w:val="5"/>
        </w:numPr>
        <w:spacing w:after="0"/>
      </w:pPr>
      <w:r w:rsidRPr="003606EA">
        <w:t>Sensory and Physical Needs where appropriate.</w:t>
      </w:r>
    </w:p>
    <w:p w14:paraId="601AE0C3" w14:textId="56B5859F" w:rsidR="003606EA" w:rsidRPr="003606EA" w:rsidRDefault="003606EA" w:rsidP="003606EA">
      <w:pPr>
        <w:pStyle w:val="ListParagraph"/>
        <w:numPr>
          <w:ilvl w:val="0"/>
          <w:numId w:val="5"/>
        </w:numPr>
        <w:spacing w:after="0"/>
      </w:pPr>
      <w:r w:rsidRPr="003606EA">
        <w:t>Provide short-term and long-term targeted intervention programmes to accelerate progress.</w:t>
      </w:r>
    </w:p>
    <w:p w14:paraId="1D21B790" w14:textId="6055CEDC" w:rsidR="001D6836" w:rsidRDefault="001D6836" w:rsidP="003606EA">
      <w:pPr>
        <w:spacing w:before="0" w:after="160" w:line="259" w:lineRule="auto"/>
        <w:ind w:left="714"/>
        <w:contextualSpacing/>
        <w:jc w:val="both"/>
      </w:pPr>
    </w:p>
    <w:p w14:paraId="6EA2E73E" w14:textId="77777777" w:rsidR="001D6836" w:rsidRPr="005C6885" w:rsidRDefault="001D6836" w:rsidP="001D6836">
      <w:pPr>
        <w:jc w:val="both"/>
        <w:rPr>
          <w:rStyle w:val="IntenseEmphasis"/>
        </w:rPr>
      </w:pPr>
      <w:r>
        <w:rPr>
          <w:rStyle w:val="IntenseEmphasis"/>
        </w:rPr>
        <w:t>support for pupils</w:t>
      </w:r>
    </w:p>
    <w:p w14:paraId="7A8E3619" w14:textId="66AFABEA" w:rsidR="001D6836" w:rsidRDefault="001D6836" w:rsidP="001D6836">
      <w:pPr>
        <w:numPr>
          <w:ilvl w:val="0"/>
          <w:numId w:val="5"/>
        </w:numPr>
        <w:spacing w:before="0" w:after="160" w:line="259" w:lineRule="auto"/>
        <w:ind w:left="714" w:hanging="357"/>
        <w:contextualSpacing/>
        <w:jc w:val="both"/>
      </w:pPr>
      <w:r>
        <w:t xml:space="preserve">To assess the needs of pupils and to </w:t>
      </w:r>
      <w:r w:rsidR="009B1744">
        <w:t>adapt</w:t>
      </w:r>
      <w:r>
        <w:t xml:space="preserve"> curriculum content to support pupils</w:t>
      </w:r>
      <w:r w:rsidR="00DA7EBB">
        <w:t>’</w:t>
      </w:r>
      <w:r>
        <w:t xml:space="preserve"> learning.</w:t>
      </w:r>
    </w:p>
    <w:p w14:paraId="3CBE5199" w14:textId="7624E955" w:rsidR="001D6836" w:rsidRDefault="001D6836" w:rsidP="001D6836">
      <w:pPr>
        <w:numPr>
          <w:ilvl w:val="0"/>
          <w:numId w:val="5"/>
        </w:numPr>
        <w:spacing w:before="0" w:after="160" w:line="259" w:lineRule="auto"/>
        <w:ind w:left="714" w:hanging="357"/>
        <w:contextualSpacing/>
        <w:jc w:val="both"/>
      </w:pPr>
      <w:r>
        <w:t>To develop and implement p</w:t>
      </w:r>
      <w:r w:rsidR="00E53D80">
        <w:t>upil passports</w:t>
      </w:r>
      <w:r>
        <w:t xml:space="preserve"> individual Education Plans.</w:t>
      </w:r>
    </w:p>
    <w:p w14:paraId="6C4D1F70" w14:textId="77777777" w:rsidR="001D6836" w:rsidRDefault="001D6836" w:rsidP="001D6836">
      <w:pPr>
        <w:numPr>
          <w:ilvl w:val="0"/>
          <w:numId w:val="5"/>
        </w:numPr>
        <w:spacing w:before="0" w:after="160" w:line="259" w:lineRule="auto"/>
        <w:ind w:left="714" w:hanging="357"/>
        <w:contextualSpacing/>
        <w:jc w:val="both"/>
      </w:pPr>
      <w:r>
        <w:t>To support pupils as part of a planned inclusion programme.</w:t>
      </w:r>
    </w:p>
    <w:p w14:paraId="65BC091E" w14:textId="77777777" w:rsidR="001D6836" w:rsidRDefault="001D6836" w:rsidP="001D6836">
      <w:pPr>
        <w:numPr>
          <w:ilvl w:val="0"/>
          <w:numId w:val="5"/>
        </w:numPr>
        <w:spacing w:before="0" w:after="160" w:line="259" w:lineRule="auto"/>
        <w:ind w:left="714" w:hanging="357"/>
        <w:contextualSpacing/>
        <w:jc w:val="both"/>
      </w:pPr>
      <w:r>
        <w:t>To develop positive relationships with pupils and staff to assist pupil progress and attainment.</w:t>
      </w:r>
    </w:p>
    <w:p w14:paraId="79B6A06F" w14:textId="77777777" w:rsidR="001D6836" w:rsidRDefault="001D6836" w:rsidP="001D6836">
      <w:pPr>
        <w:numPr>
          <w:ilvl w:val="0"/>
          <w:numId w:val="5"/>
        </w:numPr>
        <w:spacing w:before="0" w:after="160" w:line="259" w:lineRule="auto"/>
        <w:ind w:left="714" w:hanging="357"/>
        <w:contextualSpacing/>
        <w:jc w:val="both"/>
      </w:pPr>
      <w:r>
        <w:t>To monitor and evaluate pupil responses to learning activities.</w:t>
      </w:r>
    </w:p>
    <w:p w14:paraId="6E35A8AC" w14:textId="3117617F" w:rsidR="001D6836" w:rsidRDefault="001D6836" w:rsidP="001D6836">
      <w:pPr>
        <w:numPr>
          <w:ilvl w:val="0"/>
          <w:numId w:val="5"/>
        </w:numPr>
        <w:spacing w:before="0" w:after="160" w:line="259" w:lineRule="auto"/>
        <w:ind w:left="714" w:hanging="357"/>
        <w:contextualSpacing/>
        <w:jc w:val="both"/>
      </w:pPr>
      <w:r>
        <w:t xml:space="preserve">Within an agreed system of supervision, to plan </w:t>
      </w:r>
      <w:r w:rsidR="00E24660">
        <w:t>appropriately</w:t>
      </w:r>
      <w:r>
        <w:t xml:space="preserve"> teaching and learning objectives. </w:t>
      </w:r>
    </w:p>
    <w:p w14:paraId="1B94D37C" w14:textId="77777777" w:rsidR="001D6836" w:rsidRDefault="001D6836" w:rsidP="001D6836">
      <w:pPr>
        <w:numPr>
          <w:ilvl w:val="0"/>
          <w:numId w:val="5"/>
        </w:numPr>
        <w:spacing w:before="0" w:after="160" w:line="259" w:lineRule="auto"/>
        <w:ind w:left="714" w:hanging="357"/>
        <w:contextualSpacing/>
        <w:jc w:val="both"/>
      </w:pPr>
      <w:r>
        <w:lastRenderedPageBreak/>
        <w:t xml:space="preserve">To take responsibility for implementing agreed systems for pupil supervision and the management of pupil behaviour. </w:t>
      </w:r>
    </w:p>
    <w:p w14:paraId="3781FF69" w14:textId="77777777" w:rsidR="001D6836" w:rsidRDefault="001D6836" w:rsidP="001D6836">
      <w:pPr>
        <w:numPr>
          <w:ilvl w:val="0"/>
          <w:numId w:val="5"/>
        </w:numPr>
        <w:spacing w:before="0" w:after="160" w:line="259" w:lineRule="auto"/>
        <w:ind w:left="714" w:hanging="357"/>
        <w:contextualSpacing/>
        <w:jc w:val="both"/>
      </w:pPr>
      <w:r>
        <w:t xml:space="preserve">To undertake classroom administrative tasks. </w:t>
      </w:r>
    </w:p>
    <w:p w14:paraId="11301DF0" w14:textId="07682863" w:rsidR="001D6836" w:rsidRDefault="001D6836" w:rsidP="001D6836">
      <w:pPr>
        <w:numPr>
          <w:ilvl w:val="0"/>
          <w:numId w:val="5"/>
        </w:numPr>
        <w:spacing w:before="0" w:after="160" w:line="259" w:lineRule="auto"/>
        <w:ind w:left="714" w:hanging="357"/>
        <w:contextualSpacing/>
        <w:jc w:val="both"/>
      </w:pPr>
      <w:r>
        <w:t xml:space="preserve">To monitor and record progress and achievement in lessons/activities systematically and provide evidence of </w:t>
      </w:r>
      <w:r w:rsidR="009F5293">
        <w:t xml:space="preserve">both the </w:t>
      </w:r>
      <w:r>
        <w:t>range and level of progress and achievement.</w:t>
      </w:r>
    </w:p>
    <w:p w14:paraId="7DF93BE7" w14:textId="4E1974B2" w:rsidR="001D6836" w:rsidRDefault="001D6836" w:rsidP="001D6836">
      <w:pPr>
        <w:numPr>
          <w:ilvl w:val="0"/>
          <w:numId w:val="5"/>
        </w:numPr>
        <w:spacing w:before="0" w:after="160" w:line="259" w:lineRule="auto"/>
        <w:ind w:left="714" w:hanging="357"/>
        <w:contextualSpacing/>
        <w:jc w:val="both"/>
      </w:pPr>
      <w:r>
        <w:t xml:space="preserve">To </w:t>
      </w:r>
      <w:r w:rsidR="00237F91">
        <w:t>work with SENDCO to create curriculum pla</w:t>
      </w:r>
      <w:r w:rsidR="00DF4E2C">
        <w:t xml:space="preserve">ns, </w:t>
      </w:r>
      <w:r>
        <w:t xml:space="preserve">lesson plans and worksheet plans. </w:t>
      </w:r>
    </w:p>
    <w:p w14:paraId="40B883CC" w14:textId="77777777" w:rsidR="00F57F25" w:rsidRDefault="00F57F25" w:rsidP="001D6836">
      <w:pPr>
        <w:jc w:val="both"/>
      </w:pPr>
    </w:p>
    <w:p w14:paraId="79BA1F52" w14:textId="466235D8" w:rsidR="001D6836" w:rsidRPr="005C6885" w:rsidRDefault="001D6836" w:rsidP="001D6836">
      <w:pPr>
        <w:jc w:val="both"/>
        <w:rPr>
          <w:rStyle w:val="IntenseEmphasis"/>
        </w:rPr>
      </w:pPr>
      <w:r>
        <w:rPr>
          <w:rStyle w:val="IntenseEmphasis"/>
        </w:rPr>
        <w:t>support for school</w:t>
      </w:r>
    </w:p>
    <w:p w14:paraId="74508439" w14:textId="77777777" w:rsidR="001D6836" w:rsidRDefault="001D6836" w:rsidP="001D6836">
      <w:pPr>
        <w:numPr>
          <w:ilvl w:val="0"/>
          <w:numId w:val="5"/>
        </w:numPr>
        <w:spacing w:before="0" w:after="160" w:line="259" w:lineRule="auto"/>
        <w:contextualSpacing/>
        <w:jc w:val="both"/>
      </w:pPr>
      <w:r>
        <w:t>To organise and manage a purposeful, orderly and supportive environment for learning.</w:t>
      </w:r>
    </w:p>
    <w:p w14:paraId="4FED6D3A" w14:textId="483BC884" w:rsidR="001D6836" w:rsidRDefault="001D6836" w:rsidP="001D6836">
      <w:pPr>
        <w:numPr>
          <w:ilvl w:val="0"/>
          <w:numId w:val="5"/>
        </w:numPr>
        <w:spacing w:before="0" w:after="160" w:line="259" w:lineRule="auto"/>
        <w:contextualSpacing/>
        <w:jc w:val="both"/>
      </w:pPr>
      <w:r>
        <w:t>To support the promotion of positive relationships with parents</w:t>
      </w:r>
      <w:r w:rsidR="006D4B4E">
        <w:t xml:space="preserve"> / carers</w:t>
      </w:r>
      <w:r>
        <w:t xml:space="preserve"> and outside agencies. </w:t>
      </w:r>
    </w:p>
    <w:p w14:paraId="628420E9" w14:textId="3B1875FB" w:rsidR="001D6836" w:rsidRDefault="001D6836" w:rsidP="00C92D97">
      <w:pPr>
        <w:numPr>
          <w:ilvl w:val="0"/>
          <w:numId w:val="5"/>
        </w:numPr>
        <w:spacing w:before="0" w:after="160" w:line="259" w:lineRule="auto"/>
        <w:contextualSpacing/>
        <w:jc w:val="both"/>
      </w:pPr>
      <w:r>
        <w:t>To</w:t>
      </w:r>
      <w:r w:rsidR="00540441">
        <w:t xml:space="preserve"> </w:t>
      </w:r>
      <w:r>
        <w:t>lead meetings, on an individual basis, with parents</w:t>
      </w:r>
      <w:r w:rsidR="00540441">
        <w:t xml:space="preserve"> / carers</w:t>
      </w:r>
      <w:r>
        <w:t xml:space="preserve"> to provide feedback on pupil progress/achievement. </w:t>
      </w:r>
    </w:p>
    <w:p w14:paraId="01EF787E" w14:textId="77777777" w:rsidR="001D6836" w:rsidRPr="00C92D97" w:rsidRDefault="001D6836" w:rsidP="00C92D97">
      <w:pPr>
        <w:numPr>
          <w:ilvl w:val="0"/>
          <w:numId w:val="5"/>
        </w:numPr>
        <w:spacing w:before="0" w:after="160" w:line="259" w:lineRule="auto"/>
        <w:contextualSpacing/>
        <w:jc w:val="both"/>
      </w:pPr>
      <w:r w:rsidRPr="00C92D97">
        <w:rPr>
          <w:rFonts w:eastAsia="Arial" w:cstheme="minorHAnsi"/>
        </w:rPr>
        <w:t xml:space="preserve">To utilise own strengths and areas of specialist expertise to advise and support other school staff in specialist areas. </w:t>
      </w:r>
    </w:p>
    <w:p w14:paraId="08CC7833" w14:textId="77777777" w:rsidR="00C92D97" w:rsidRPr="00C92D97" w:rsidRDefault="001D6836" w:rsidP="009E3C33">
      <w:pPr>
        <w:numPr>
          <w:ilvl w:val="0"/>
          <w:numId w:val="5"/>
        </w:numPr>
        <w:spacing w:before="0" w:after="3" w:line="259" w:lineRule="auto"/>
        <w:contextualSpacing/>
        <w:jc w:val="both"/>
        <w:rPr>
          <w:rFonts w:cstheme="minorHAnsi"/>
        </w:rPr>
      </w:pPr>
      <w:r w:rsidRPr="00C92D97">
        <w:rPr>
          <w:rFonts w:eastAsia="Arial" w:cstheme="minorHAnsi"/>
        </w:rPr>
        <w:t>To support the provision of out of school learning activities within guidelines established by the school.</w:t>
      </w:r>
    </w:p>
    <w:p w14:paraId="7926CF29" w14:textId="62F7F323" w:rsidR="001D6836" w:rsidRPr="00C92D97" w:rsidRDefault="001D6836" w:rsidP="009230E0">
      <w:pPr>
        <w:numPr>
          <w:ilvl w:val="0"/>
          <w:numId w:val="5"/>
        </w:numPr>
        <w:spacing w:before="0" w:after="3" w:line="259" w:lineRule="auto"/>
        <w:contextualSpacing/>
        <w:jc w:val="both"/>
        <w:rPr>
          <w:rFonts w:cstheme="minorHAnsi"/>
        </w:rPr>
      </w:pPr>
      <w:r w:rsidRPr="00C92D97">
        <w:rPr>
          <w:rFonts w:eastAsia="Arial" w:cstheme="minorHAnsi"/>
        </w:rPr>
        <w:t xml:space="preserve">To contribute to the identification and execution of appropriate out of school learning activities which consolidate and extend work carried out in class. </w:t>
      </w:r>
    </w:p>
    <w:p w14:paraId="7F2D9011" w14:textId="1FEBF6BB" w:rsidR="001D6836" w:rsidRPr="00C92D97" w:rsidRDefault="001D6836" w:rsidP="00336B10">
      <w:pPr>
        <w:pStyle w:val="ListParagraph"/>
        <w:numPr>
          <w:ilvl w:val="0"/>
          <w:numId w:val="5"/>
        </w:numPr>
        <w:tabs>
          <w:tab w:val="center" w:pos="2940"/>
        </w:tabs>
        <w:spacing w:before="0" w:after="20" w:line="240" w:lineRule="auto"/>
        <w:rPr>
          <w:rFonts w:cstheme="minorHAnsi"/>
        </w:rPr>
      </w:pPr>
      <w:r w:rsidRPr="00C92D97">
        <w:rPr>
          <w:rFonts w:eastAsia="Arial" w:cstheme="minorHAnsi"/>
        </w:rPr>
        <w:t xml:space="preserve">To work within school policies and procedures. </w:t>
      </w:r>
    </w:p>
    <w:p w14:paraId="2DB05AC7" w14:textId="2EB9165B" w:rsidR="001D6836" w:rsidRPr="00C92D97" w:rsidRDefault="001D6836" w:rsidP="009B76DC">
      <w:pPr>
        <w:pStyle w:val="ListParagraph"/>
        <w:numPr>
          <w:ilvl w:val="0"/>
          <w:numId w:val="5"/>
        </w:numPr>
        <w:tabs>
          <w:tab w:val="center" w:pos="2488"/>
        </w:tabs>
        <w:spacing w:before="0" w:after="20" w:line="240" w:lineRule="auto"/>
        <w:rPr>
          <w:rFonts w:cstheme="minorHAnsi"/>
        </w:rPr>
      </w:pPr>
      <w:r w:rsidRPr="00C92D97">
        <w:rPr>
          <w:rFonts w:eastAsia="Arial" w:cstheme="minorHAnsi"/>
        </w:rPr>
        <w:t>To attend staff training as appropriate</w:t>
      </w:r>
      <w:r w:rsidRPr="00C92D97">
        <w:rPr>
          <w:rFonts w:eastAsia="Arial" w:cstheme="minorHAnsi"/>
          <w:sz w:val="24"/>
        </w:rPr>
        <w:t>.</w:t>
      </w:r>
      <w:r w:rsidRPr="00C92D97">
        <w:rPr>
          <w:rFonts w:eastAsia="Arial" w:cstheme="minorHAnsi"/>
        </w:rPr>
        <w:t xml:space="preserve"> </w:t>
      </w:r>
    </w:p>
    <w:p w14:paraId="021AE88B" w14:textId="02D5FD7E" w:rsidR="001D6836" w:rsidRPr="00C92D97" w:rsidRDefault="001D6836" w:rsidP="006A437A">
      <w:pPr>
        <w:pStyle w:val="ListParagraph"/>
        <w:numPr>
          <w:ilvl w:val="0"/>
          <w:numId w:val="5"/>
        </w:numPr>
        <w:tabs>
          <w:tab w:val="center" w:pos="3778"/>
        </w:tabs>
        <w:spacing w:before="0" w:after="19" w:line="240" w:lineRule="auto"/>
        <w:rPr>
          <w:rFonts w:cstheme="minorHAnsi"/>
        </w:rPr>
      </w:pPr>
      <w:r w:rsidRPr="00C92D97">
        <w:rPr>
          <w:rFonts w:eastAsia="Arial" w:cstheme="minorHAnsi"/>
        </w:rPr>
        <w:t xml:space="preserve">To take care of their own and other people's health and safety. </w:t>
      </w:r>
    </w:p>
    <w:p w14:paraId="0C6DB9A9" w14:textId="0F407359" w:rsidR="001D6836" w:rsidRPr="00C92D97" w:rsidRDefault="001D6836" w:rsidP="0076787A">
      <w:pPr>
        <w:pStyle w:val="ListParagraph"/>
        <w:numPr>
          <w:ilvl w:val="0"/>
          <w:numId w:val="5"/>
        </w:numPr>
        <w:spacing w:before="0" w:after="0" w:line="279" w:lineRule="auto"/>
        <w:jc w:val="both"/>
        <w:rPr>
          <w:rFonts w:cstheme="minorHAnsi"/>
        </w:rPr>
      </w:pPr>
      <w:r w:rsidRPr="00C92D97">
        <w:rPr>
          <w:rFonts w:eastAsia="Arial" w:cstheme="minorHAnsi"/>
        </w:rPr>
        <w:t xml:space="preserve">To co-ordinate and supervise the work of Teaching Assistants and hold team meetings as appropriate. </w:t>
      </w:r>
    </w:p>
    <w:p w14:paraId="699D54A9" w14:textId="03C86140" w:rsidR="001D6836" w:rsidRPr="00C92D97" w:rsidRDefault="001D6836" w:rsidP="00930BA3">
      <w:pPr>
        <w:pStyle w:val="ListParagraph"/>
        <w:numPr>
          <w:ilvl w:val="0"/>
          <w:numId w:val="5"/>
        </w:numPr>
        <w:spacing w:before="0" w:after="0"/>
        <w:rPr>
          <w:rFonts w:cstheme="minorHAnsi"/>
        </w:rPr>
      </w:pPr>
      <w:r w:rsidRPr="00C92D97">
        <w:rPr>
          <w:rFonts w:eastAsia="Arial" w:cstheme="minorHAnsi"/>
        </w:rPr>
        <w:t xml:space="preserve">To </w:t>
      </w:r>
      <w:r w:rsidR="00936B99">
        <w:rPr>
          <w:rFonts w:eastAsia="Arial" w:cstheme="minorHAnsi"/>
        </w:rPr>
        <w:t xml:space="preserve">liaise with the SENDCO </w:t>
      </w:r>
      <w:r w:rsidR="002A573E">
        <w:rPr>
          <w:rFonts w:eastAsia="Arial" w:cstheme="minorHAnsi"/>
        </w:rPr>
        <w:t>for</w:t>
      </w:r>
      <w:r w:rsidRPr="00C92D97">
        <w:rPr>
          <w:rFonts w:eastAsia="Arial" w:cstheme="minorHAnsi"/>
        </w:rPr>
        <w:t xml:space="preserve"> appropriate induction arrangements for all new Teaching Assistants including monitoring arrangements and operation of probationary arrangements. </w:t>
      </w:r>
    </w:p>
    <w:p w14:paraId="6729630C" w14:textId="533F5E6A" w:rsidR="001D6836" w:rsidRPr="00C92D97" w:rsidRDefault="00D26274" w:rsidP="00224C52">
      <w:pPr>
        <w:pStyle w:val="ListParagraph"/>
        <w:numPr>
          <w:ilvl w:val="0"/>
          <w:numId w:val="5"/>
        </w:numPr>
        <w:tabs>
          <w:tab w:val="center" w:pos="4882"/>
        </w:tabs>
        <w:spacing w:before="0" w:after="19" w:line="240" w:lineRule="auto"/>
        <w:rPr>
          <w:rFonts w:cstheme="minorHAnsi"/>
        </w:rPr>
      </w:pPr>
      <w:r>
        <w:rPr>
          <w:rFonts w:eastAsia="Arial" w:cstheme="minorHAnsi"/>
        </w:rPr>
        <w:t xml:space="preserve">With support from the SENDCO </w:t>
      </w:r>
      <w:r w:rsidR="005E0A8F">
        <w:rPr>
          <w:rFonts w:eastAsia="Arial" w:cstheme="minorHAnsi"/>
        </w:rPr>
        <w:t xml:space="preserve">to undertake </w:t>
      </w:r>
      <w:r w:rsidR="001D6836" w:rsidRPr="00C92D97">
        <w:rPr>
          <w:rFonts w:eastAsia="Arial" w:cstheme="minorHAnsi"/>
        </w:rPr>
        <w:t xml:space="preserve">recruitment/appraisal/training/mentoring for other teaching assistants. </w:t>
      </w:r>
    </w:p>
    <w:p w14:paraId="084FABCE" w14:textId="030EFBBC" w:rsidR="001D6836" w:rsidRDefault="001D6836" w:rsidP="005E444D">
      <w:pPr>
        <w:pStyle w:val="ListParagraph"/>
        <w:numPr>
          <w:ilvl w:val="0"/>
          <w:numId w:val="5"/>
        </w:numPr>
        <w:tabs>
          <w:tab w:val="center" w:pos="3896"/>
        </w:tabs>
        <w:spacing w:before="0" w:after="160" w:line="259" w:lineRule="auto"/>
        <w:jc w:val="both"/>
      </w:pPr>
      <w:r w:rsidRPr="00C92D97">
        <w:rPr>
          <w:rFonts w:eastAsia="Arial" w:cstheme="minorHAnsi"/>
        </w:rPr>
        <w:t xml:space="preserve">To assist in the identification and delivery of development needs. </w:t>
      </w:r>
    </w:p>
    <w:p w14:paraId="5DAD2402" w14:textId="4503016E" w:rsidR="001D6836" w:rsidRDefault="001D6836" w:rsidP="006C2CDC">
      <w:pPr>
        <w:pStyle w:val="ListParagraph"/>
        <w:numPr>
          <w:ilvl w:val="0"/>
          <w:numId w:val="14"/>
        </w:numPr>
        <w:spacing w:before="0" w:after="160" w:line="259" w:lineRule="auto"/>
        <w:jc w:val="both"/>
      </w:pPr>
      <w:r>
        <w:t xml:space="preserve">To ensure effective communication </w:t>
      </w:r>
      <w:r w:rsidR="008636AA">
        <w:t>with parents / carers, wider staff and outside agencies</w:t>
      </w:r>
      <w:r>
        <w:t>.</w:t>
      </w:r>
    </w:p>
    <w:p w14:paraId="240EE4EE" w14:textId="056D6069" w:rsidR="001D6836" w:rsidRDefault="00260554" w:rsidP="002E67F7">
      <w:pPr>
        <w:pStyle w:val="ListParagraph"/>
        <w:numPr>
          <w:ilvl w:val="0"/>
          <w:numId w:val="14"/>
        </w:numPr>
        <w:spacing w:before="0" w:after="160" w:line="259" w:lineRule="auto"/>
        <w:jc w:val="both"/>
      </w:pPr>
      <w:r>
        <w:t>To work with the Headteacher t</w:t>
      </w:r>
      <w:r w:rsidR="001D6836">
        <w:t>o co-ordinate the utilisation of volunteer helpers.</w:t>
      </w:r>
    </w:p>
    <w:p w14:paraId="6A713D2C" w14:textId="77777777" w:rsidR="001D6836" w:rsidRDefault="001D6836" w:rsidP="001D6836">
      <w:pPr>
        <w:pStyle w:val="ListParagraph"/>
        <w:numPr>
          <w:ilvl w:val="0"/>
          <w:numId w:val="14"/>
        </w:numPr>
        <w:spacing w:before="0" w:after="160" w:line="259" w:lineRule="auto"/>
        <w:jc w:val="both"/>
      </w:pPr>
      <w:r>
        <w:t xml:space="preserve">To be aware of the confidential nature of issues related to home/pupil/teacher/schoolwork. </w:t>
      </w:r>
    </w:p>
    <w:p w14:paraId="1544C277" w14:textId="77777777" w:rsidR="001D6836" w:rsidRPr="00D36609" w:rsidRDefault="001D6836" w:rsidP="001D6836">
      <w:pPr>
        <w:spacing w:before="0" w:after="160" w:line="259" w:lineRule="auto"/>
        <w:jc w:val="both"/>
      </w:pPr>
    </w:p>
    <w:p w14:paraId="09E4FDEA" w14:textId="77777777" w:rsidR="001D6836" w:rsidRPr="005C6885" w:rsidRDefault="001D6836" w:rsidP="001D6836">
      <w:pPr>
        <w:jc w:val="both"/>
        <w:rPr>
          <w:rStyle w:val="IntenseEmphasis"/>
        </w:rPr>
      </w:pPr>
      <w:r>
        <w:rPr>
          <w:rStyle w:val="IntenseEmphasis"/>
        </w:rPr>
        <w:t>Support for the curriculum</w:t>
      </w:r>
    </w:p>
    <w:p w14:paraId="102F38E7" w14:textId="77777777" w:rsidR="00C92D97" w:rsidRDefault="001D6836" w:rsidP="00C92D97">
      <w:pPr>
        <w:numPr>
          <w:ilvl w:val="0"/>
          <w:numId w:val="5"/>
        </w:numPr>
        <w:spacing w:before="0" w:after="160" w:line="259" w:lineRule="auto"/>
        <w:ind w:left="714" w:hanging="357"/>
        <w:contextualSpacing/>
        <w:jc w:val="both"/>
      </w:pPr>
      <w:r>
        <w:t>To deliver learning activities including literacy and numeracy programmes, to pupils within an agreed system of supervision, adjusting activities in accordance with pupil needs.</w:t>
      </w:r>
    </w:p>
    <w:p w14:paraId="2A13D4FD" w14:textId="38A0E99F" w:rsidR="001D6836" w:rsidRDefault="001D6836" w:rsidP="00C92D97">
      <w:pPr>
        <w:numPr>
          <w:ilvl w:val="0"/>
          <w:numId w:val="5"/>
        </w:numPr>
        <w:spacing w:before="0" w:after="160" w:line="259" w:lineRule="auto"/>
        <w:ind w:left="714" w:hanging="357"/>
        <w:contextualSpacing/>
        <w:jc w:val="both"/>
      </w:pPr>
      <w:r>
        <w:t xml:space="preserve">To select and prepare resources necessary to lead learning activities, taking account of pupils’ interest and language and culture backgrounds. </w:t>
      </w:r>
    </w:p>
    <w:p w14:paraId="55DEA428" w14:textId="77777777" w:rsidR="001D6836" w:rsidRDefault="001D6836" w:rsidP="00C92D97">
      <w:pPr>
        <w:numPr>
          <w:ilvl w:val="0"/>
          <w:numId w:val="5"/>
        </w:numPr>
        <w:spacing w:before="0" w:after="160" w:line="259" w:lineRule="auto"/>
        <w:ind w:left="714" w:hanging="357"/>
        <w:contextualSpacing/>
        <w:jc w:val="both"/>
      </w:pPr>
      <w:r>
        <w:t xml:space="preserve">To support the use of ICT in learning activities. </w:t>
      </w:r>
    </w:p>
    <w:p w14:paraId="5C127627" w14:textId="77777777" w:rsidR="001D6836" w:rsidRPr="007E134B" w:rsidRDefault="001D6836" w:rsidP="001D6836">
      <w:pPr>
        <w:spacing w:before="0" w:after="160" w:line="259" w:lineRule="auto"/>
        <w:contextualSpacing/>
        <w:jc w:val="both"/>
      </w:pPr>
    </w:p>
    <w:p w14:paraId="31065E08" w14:textId="77777777" w:rsidR="004A6D12" w:rsidRDefault="004A6D12" w:rsidP="004A6D12">
      <w:pPr>
        <w:tabs>
          <w:tab w:val="left" w:pos="720"/>
        </w:tabs>
        <w:spacing w:before="0" w:after="0" w:line="240" w:lineRule="auto"/>
        <w:ind w:left="714" w:right="261"/>
        <w:contextualSpacing/>
        <w:jc w:val="both"/>
      </w:pPr>
    </w:p>
    <w:p w14:paraId="5C325F67" w14:textId="77777777" w:rsidR="00EF601B" w:rsidRPr="00EF601B" w:rsidRDefault="00EF601B" w:rsidP="00EF601B">
      <w:pPr>
        <w:jc w:val="both"/>
        <w:rPr>
          <w:rStyle w:val="IntenseEmphasis"/>
        </w:rPr>
      </w:pPr>
      <w:r w:rsidRPr="00EF601B">
        <w:rPr>
          <w:rStyle w:val="IntenseEmphasis"/>
        </w:rPr>
        <w:t>Additional supporting information – specific to this post</w:t>
      </w:r>
    </w:p>
    <w:p w14:paraId="1382C73D" w14:textId="744C1E06" w:rsidR="00EF601B" w:rsidRDefault="00EF601B" w:rsidP="00EF601B">
      <w:pPr>
        <w:tabs>
          <w:tab w:val="left" w:pos="720"/>
        </w:tabs>
        <w:ind w:right="261"/>
        <w:jc w:val="both"/>
      </w:pPr>
      <w:r w:rsidRPr="00891902">
        <w:t>This post does not require a faith commitment within the Roman Catholic Church however, candidates must be</w:t>
      </w:r>
      <w:r>
        <w:t xml:space="preserve"> </w:t>
      </w:r>
      <w:r w:rsidRPr="00891902">
        <w:t>supportive of the ethos, vision and values of the Trust and not do anything to undermine the faith commitment</w:t>
      </w:r>
      <w:r>
        <w:t xml:space="preserve"> </w:t>
      </w:r>
      <w:r w:rsidRPr="00891902">
        <w:t>of the Trust. In line with all staff within the Trust, they will be required to sign a Catholic Education Service</w:t>
      </w:r>
      <w:r>
        <w:t xml:space="preserve"> </w:t>
      </w:r>
      <w:r w:rsidRPr="00891902">
        <w:t>Contract.</w:t>
      </w:r>
      <w:r w:rsidR="00521C9C">
        <w:t xml:space="preserve">  </w:t>
      </w:r>
    </w:p>
    <w:p w14:paraId="1AAFD069" w14:textId="2BAF79E6" w:rsidR="009D41D1" w:rsidRDefault="005F24CC" w:rsidP="00C3084E">
      <w:pPr>
        <w:pStyle w:val="Heading1"/>
      </w:pPr>
      <w:bookmarkStart w:id="6" w:name="_Toc232430990"/>
      <w:r>
        <w:lastRenderedPageBreak/>
        <w:t xml:space="preserve">Inclusion Base </w:t>
      </w:r>
      <w:r w:rsidR="00B5440E">
        <w:t xml:space="preserve">Lead </w:t>
      </w:r>
      <w:r>
        <w:t>/ HLTA</w:t>
      </w:r>
      <w:bookmarkEnd w:id="6"/>
    </w:p>
    <w:p w14:paraId="7CBBCB4D" w14:textId="77777777" w:rsidR="0069091F" w:rsidRDefault="0069091F" w:rsidP="0069091F">
      <w:pPr>
        <w:pStyle w:val="Heading2"/>
      </w:pPr>
      <w:bookmarkStart w:id="7" w:name="_Toc232430991"/>
      <w:r>
        <w:t>Person Specification</w:t>
      </w:r>
      <w:bookmarkEnd w:id="7"/>
    </w:p>
    <w:p w14:paraId="4B7340DC" w14:textId="77777777" w:rsidR="0069091F" w:rsidRPr="0069091F" w:rsidRDefault="0069091F" w:rsidP="00610E4F">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3C74D3" w:rsidRPr="004A72C9" w14:paraId="71EA0168" w14:textId="77777777" w:rsidTr="00251C24">
        <w:tc>
          <w:tcPr>
            <w:tcW w:w="5922" w:type="dxa"/>
            <w:gridSpan w:val="2"/>
            <w:tcBorders>
              <w:bottom w:val="single" w:sz="4" w:space="0" w:color="auto"/>
            </w:tcBorders>
            <w:vAlign w:val="center"/>
          </w:tcPr>
          <w:p w14:paraId="40AF9FC8" w14:textId="77777777" w:rsidR="003C74D3" w:rsidRPr="002B5379" w:rsidRDefault="003C74D3" w:rsidP="00251C24">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2C91932D" w14:textId="77777777" w:rsidR="003C74D3" w:rsidRPr="002B5379" w:rsidRDefault="003C74D3" w:rsidP="00251C24">
            <w:pPr>
              <w:rPr>
                <w:rFonts w:asciiTheme="majorHAnsi" w:hAnsiTheme="majorHAnsi"/>
                <w:b/>
                <w:bCs/>
              </w:rPr>
            </w:pPr>
            <w:r w:rsidRPr="002B5379">
              <w:rPr>
                <w:rFonts w:asciiTheme="majorHAnsi" w:hAnsiTheme="majorHAnsi"/>
                <w:b/>
                <w:bCs/>
              </w:rPr>
              <w:t>Essential (E)</w:t>
            </w:r>
          </w:p>
          <w:p w14:paraId="67C7DED1" w14:textId="77777777" w:rsidR="003C74D3" w:rsidRPr="002B5379" w:rsidRDefault="003C74D3" w:rsidP="00251C24">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79BBDDFA" w14:textId="77777777" w:rsidR="003C74D3" w:rsidRPr="002B5379" w:rsidRDefault="003C74D3" w:rsidP="00251C24">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373FA8CC" w14:textId="77777777" w:rsidR="003C74D3" w:rsidRPr="002B5379" w:rsidRDefault="003C74D3" w:rsidP="00251C24">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203B6005" w14:textId="77777777" w:rsidR="003C74D3" w:rsidRDefault="003C74D3" w:rsidP="00251C24">
            <w:pPr>
              <w:rPr>
                <w:rFonts w:asciiTheme="majorHAnsi" w:hAnsiTheme="majorHAnsi"/>
                <w:b/>
                <w:bCs/>
              </w:rPr>
            </w:pPr>
            <w:r w:rsidRPr="002B5379">
              <w:rPr>
                <w:rFonts w:asciiTheme="majorHAnsi" w:hAnsiTheme="majorHAnsi"/>
                <w:b/>
                <w:bCs/>
              </w:rPr>
              <w:t xml:space="preserve">Interview (I) </w:t>
            </w:r>
          </w:p>
          <w:p w14:paraId="20DF655A" w14:textId="77777777" w:rsidR="003C74D3" w:rsidRPr="002B5379" w:rsidRDefault="003C74D3" w:rsidP="00251C24">
            <w:pPr>
              <w:rPr>
                <w:rFonts w:asciiTheme="majorHAnsi" w:hAnsiTheme="majorHAnsi"/>
                <w:b/>
                <w:bCs/>
              </w:rPr>
            </w:pPr>
            <w:r w:rsidRPr="002B5379">
              <w:rPr>
                <w:rFonts w:asciiTheme="majorHAnsi" w:hAnsiTheme="majorHAnsi"/>
                <w:b/>
                <w:bCs/>
              </w:rPr>
              <w:t>Test (T)</w:t>
            </w:r>
          </w:p>
          <w:p w14:paraId="353FF6C0" w14:textId="77777777" w:rsidR="003C74D3" w:rsidRPr="002B5379" w:rsidRDefault="003C74D3" w:rsidP="00251C24">
            <w:pPr>
              <w:rPr>
                <w:rFonts w:asciiTheme="majorHAnsi" w:hAnsiTheme="majorHAnsi"/>
                <w:b/>
                <w:bCs/>
              </w:rPr>
            </w:pPr>
            <w:r w:rsidRPr="002B5379">
              <w:rPr>
                <w:rFonts w:asciiTheme="majorHAnsi" w:hAnsiTheme="majorHAnsi"/>
                <w:b/>
                <w:bCs/>
              </w:rPr>
              <w:t>Reference (R)</w:t>
            </w:r>
          </w:p>
        </w:tc>
      </w:tr>
      <w:tr w:rsidR="003C74D3" w:rsidRPr="004A72C9" w14:paraId="2C1569B0" w14:textId="77777777" w:rsidTr="00251C24">
        <w:tc>
          <w:tcPr>
            <w:tcW w:w="5922" w:type="dxa"/>
            <w:gridSpan w:val="2"/>
            <w:shd w:val="clear" w:color="auto" w:fill="8A67AC"/>
            <w:vAlign w:val="center"/>
          </w:tcPr>
          <w:p w14:paraId="3944F4EF" w14:textId="77777777" w:rsidR="003C74D3" w:rsidRPr="00652C8E" w:rsidRDefault="003C74D3" w:rsidP="00251C24">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25753BEF" w14:textId="77777777" w:rsidR="003C74D3" w:rsidRPr="004A72C9" w:rsidRDefault="003C74D3" w:rsidP="00251C24">
            <w:pPr>
              <w:rPr>
                <w:rFonts w:asciiTheme="majorHAnsi" w:hAnsiTheme="majorHAnsi"/>
              </w:rPr>
            </w:pPr>
          </w:p>
        </w:tc>
        <w:tc>
          <w:tcPr>
            <w:tcW w:w="1701" w:type="dxa"/>
            <w:shd w:val="clear" w:color="auto" w:fill="8A67AC"/>
            <w:vAlign w:val="center"/>
          </w:tcPr>
          <w:p w14:paraId="1D8901C3" w14:textId="77777777" w:rsidR="003C74D3" w:rsidRPr="004A72C9" w:rsidRDefault="003C74D3" w:rsidP="00251C24">
            <w:pPr>
              <w:rPr>
                <w:rFonts w:asciiTheme="majorHAnsi" w:hAnsiTheme="majorHAnsi"/>
              </w:rPr>
            </w:pPr>
          </w:p>
        </w:tc>
      </w:tr>
      <w:tr w:rsidR="003C74D3" w:rsidRPr="004A72C9" w14:paraId="61873893" w14:textId="77777777" w:rsidTr="00251C24">
        <w:trPr>
          <w:trHeight w:val="266"/>
        </w:trPr>
        <w:tc>
          <w:tcPr>
            <w:tcW w:w="5922" w:type="dxa"/>
            <w:gridSpan w:val="2"/>
            <w:vAlign w:val="center"/>
          </w:tcPr>
          <w:p w14:paraId="4C84423A" w14:textId="77777777" w:rsidR="003C74D3" w:rsidRPr="004A72C9" w:rsidRDefault="003C74D3" w:rsidP="00251C24">
            <w:pPr>
              <w:rPr>
                <w:rFonts w:asciiTheme="majorHAnsi" w:hAnsiTheme="majorHAnsi"/>
              </w:rPr>
            </w:pPr>
            <w:r>
              <w:rPr>
                <w:rFonts w:asciiTheme="majorHAnsi" w:hAnsiTheme="majorHAnsi"/>
              </w:rPr>
              <w:t xml:space="preserve">Recognised and relevant NVQ Level 3 qualification or equivalent </w:t>
            </w:r>
          </w:p>
          <w:p w14:paraId="08ED9B3E" w14:textId="77777777" w:rsidR="003C74D3" w:rsidRPr="004A72C9" w:rsidRDefault="003C74D3" w:rsidP="00251C24">
            <w:pPr>
              <w:rPr>
                <w:rFonts w:asciiTheme="majorHAnsi" w:hAnsiTheme="majorHAnsi" w:cs="Arial"/>
              </w:rPr>
            </w:pPr>
          </w:p>
        </w:tc>
        <w:tc>
          <w:tcPr>
            <w:tcW w:w="1449" w:type="dxa"/>
            <w:vAlign w:val="center"/>
          </w:tcPr>
          <w:p w14:paraId="1E6949C8" w14:textId="77777777" w:rsidR="003C74D3" w:rsidRPr="004A72C9" w:rsidRDefault="003C74D3" w:rsidP="00251C24">
            <w:pPr>
              <w:jc w:val="center"/>
              <w:rPr>
                <w:rFonts w:asciiTheme="majorHAnsi" w:hAnsiTheme="majorHAnsi"/>
              </w:rPr>
            </w:pPr>
            <w:r w:rsidRPr="004A72C9">
              <w:rPr>
                <w:rFonts w:asciiTheme="majorHAnsi" w:hAnsiTheme="majorHAnsi"/>
              </w:rPr>
              <w:t>E</w:t>
            </w:r>
          </w:p>
        </w:tc>
        <w:tc>
          <w:tcPr>
            <w:tcW w:w="1701" w:type="dxa"/>
            <w:vAlign w:val="center"/>
          </w:tcPr>
          <w:p w14:paraId="4840303C" w14:textId="77777777" w:rsidR="003C74D3" w:rsidRPr="004A72C9" w:rsidRDefault="003C74D3" w:rsidP="00251C24">
            <w:pPr>
              <w:jc w:val="center"/>
              <w:rPr>
                <w:rFonts w:asciiTheme="majorHAnsi" w:hAnsiTheme="majorHAnsi"/>
              </w:rPr>
            </w:pPr>
            <w:r w:rsidRPr="004A72C9">
              <w:rPr>
                <w:rFonts w:asciiTheme="majorHAnsi" w:hAnsiTheme="majorHAnsi"/>
              </w:rPr>
              <w:t>A</w:t>
            </w:r>
          </w:p>
        </w:tc>
      </w:tr>
      <w:tr w:rsidR="003C74D3" w:rsidRPr="004A72C9" w14:paraId="072F469C" w14:textId="77777777" w:rsidTr="00251C24">
        <w:trPr>
          <w:trHeight w:val="375"/>
        </w:trPr>
        <w:tc>
          <w:tcPr>
            <w:tcW w:w="5922" w:type="dxa"/>
            <w:gridSpan w:val="2"/>
            <w:vAlign w:val="center"/>
          </w:tcPr>
          <w:p w14:paraId="1D8EC96B" w14:textId="77777777" w:rsidR="003C74D3" w:rsidRDefault="003C74D3" w:rsidP="00251C24">
            <w:pPr>
              <w:rPr>
                <w:rFonts w:asciiTheme="majorHAnsi" w:hAnsiTheme="majorHAnsi" w:cs="Arial"/>
              </w:rPr>
            </w:pPr>
            <w:r>
              <w:rPr>
                <w:rFonts w:asciiTheme="majorHAnsi" w:hAnsiTheme="majorHAnsi" w:cs="Arial"/>
              </w:rPr>
              <w:t xml:space="preserve">NVQ level 4 qualification and equivalent </w:t>
            </w:r>
          </w:p>
          <w:p w14:paraId="1B9243E2" w14:textId="77777777" w:rsidR="003C74D3" w:rsidRPr="004A72C9" w:rsidRDefault="003C74D3" w:rsidP="00251C24">
            <w:pPr>
              <w:rPr>
                <w:rFonts w:asciiTheme="majorHAnsi" w:hAnsiTheme="majorHAnsi" w:cs="Arial"/>
              </w:rPr>
            </w:pPr>
          </w:p>
        </w:tc>
        <w:tc>
          <w:tcPr>
            <w:tcW w:w="1449" w:type="dxa"/>
            <w:vAlign w:val="center"/>
          </w:tcPr>
          <w:p w14:paraId="5542FED4" w14:textId="77777777" w:rsidR="003C74D3" w:rsidRPr="004A72C9" w:rsidRDefault="003C74D3" w:rsidP="00251C24">
            <w:pPr>
              <w:jc w:val="center"/>
              <w:rPr>
                <w:rFonts w:asciiTheme="majorHAnsi" w:hAnsiTheme="majorHAnsi"/>
              </w:rPr>
            </w:pPr>
            <w:r>
              <w:rPr>
                <w:rFonts w:asciiTheme="majorHAnsi" w:hAnsiTheme="majorHAnsi"/>
              </w:rPr>
              <w:t>D</w:t>
            </w:r>
          </w:p>
        </w:tc>
        <w:tc>
          <w:tcPr>
            <w:tcW w:w="1701" w:type="dxa"/>
            <w:vAlign w:val="center"/>
          </w:tcPr>
          <w:p w14:paraId="06370108" w14:textId="77777777" w:rsidR="003C74D3" w:rsidRPr="004A72C9" w:rsidRDefault="003C74D3" w:rsidP="00251C24">
            <w:pPr>
              <w:jc w:val="center"/>
              <w:rPr>
                <w:rFonts w:asciiTheme="majorHAnsi" w:hAnsiTheme="majorHAnsi"/>
              </w:rPr>
            </w:pPr>
            <w:r w:rsidRPr="004A72C9">
              <w:rPr>
                <w:rFonts w:asciiTheme="majorHAnsi" w:hAnsiTheme="majorHAnsi"/>
              </w:rPr>
              <w:t>A</w:t>
            </w:r>
          </w:p>
        </w:tc>
      </w:tr>
      <w:tr w:rsidR="003C74D3" w:rsidRPr="004A72C9" w14:paraId="6C4AEC92" w14:textId="77777777" w:rsidTr="00251C24">
        <w:tc>
          <w:tcPr>
            <w:tcW w:w="5922" w:type="dxa"/>
            <w:gridSpan w:val="2"/>
            <w:tcBorders>
              <w:bottom w:val="single" w:sz="4" w:space="0" w:color="auto"/>
            </w:tcBorders>
            <w:vAlign w:val="center"/>
          </w:tcPr>
          <w:p w14:paraId="3BB472B7" w14:textId="77777777" w:rsidR="003C74D3" w:rsidRPr="00541F9E" w:rsidRDefault="003C74D3" w:rsidP="00251C24">
            <w:pPr>
              <w:rPr>
                <w:rFonts w:asciiTheme="majorHAnsi" w:hAnsiTheme="majorHAnsi"/>
              </w:rPr>
            </w:pPr>
            <w:r>
              <w:rPr>
                <w:rFonts w:asciiTheme="majorHAnsi" w:hAnsiTheme="majorHAnsi"/>
              </w:rPr>
              <w:t>Level 2 or equivalent qualification in English/Literacy and Mathematics/Numeracy</w:t>
            </w:r>
          </w:p>
        </w:tc>
        <w:tc>
          <w:tcPr>
            <w:tcW w:w="1449" w:type="dxa"/>
            <w:tcBorders>
              <w:bottom w:val="single" w:sz="4" w:space="0" w:color="auto"/>
            </w:tcBorders>
            <w:vAlign w:val="center"/>
          </w:tcPr>
          <w:p w14:paraId="14A1981F" w14:textId="77777777" w:rsidR="003C74D3" w:rsidRPr="004A72C9" w:rsidRDefault="003C74D3" w:rsidP="00251C24">
            <w:pPr>
              <w:jc w:val="center"/>
              <w:rPr>
                <w:rFonts w:asciiTheme="majorHAnsi" w:hAnsiTheme="majorHAnsi"/>
              </w:rPr>
            </w:pPr>
            <w:r w:rsidRPr="004A72C9">
              <w:rPr>
                <w:rFonts w:asciiTheme="majorHAnsi" w:hAnsiTheme="majorHAnsi"/>
              </w:rPr>
              <w:t>E</w:t>
            </w:r>
          </w:p>
        </w:tc>
        <w:tc>
          <w:tcPr>
            <w:tcW w:w="1701" w:type="dxa"/>
            <w:tcBorders>
              <w:bottom w:val="single" w:sz="4" w:space="0" w:color="auto"/>
            </w:tcBorders>
            <w:vAlign w:val="center"/>
          </w:tcPr>
          <w:p w14:paraId="1655953C" w14:textId="77777777" w:rsidR="003C74D3" w:rsidRPr="004A72C9" w:rsidRDefault="003C74D3" w:rsidP="00251C24">
            <w:pPr>
              <w:jc w:val="center"/>
              <w:rPr>
                <w:rFonts w:asciiTheme="majorHAnsi" w:hAnsiTheme="majorHAnsi"/>
              </w:rPr>
            </w:pPr>
            <w:r w:rsidRPr="004A72C9">
              <w:rPr>
                <w:rFonts w:asciiTheme="majorHAnsi" w:hAnsiTheme="majorHAnsi"/>
              </w:rPr>
              <w:t>A</w:t>
            </w:r>
          </w:p>
        </w:tc>
      </w:tr>
      <w:tr w:rsidR="003C74D3" w:rsidRPr="004A72C9" w14:paraId="2491D842" w14:textId="77777777" w:rsidTr="00251C24">
        <w:trPr>
          <w:trHeight w:val="331"/>
        </w:trPr>
        <w:tc>
          <w:tcPr>
            <w:tcW w:w="5922" w:type="dxa"/>
            <w:gridSpan w:val="2"/>
            <w:tcBorders>
              <w:bottom w:val="single" w:sz="4" w:space="0" w:color="auto"/>
            </w:tcBorders>
            <w:vAlign w:val="center"/>
          </w:tcPr>
          <w:p w14:paraId="11628BB6" w14:textId="3B65A811" w:rsidR="003C74D3" w:rsidRDefault="003C74D3" w:rsidP="00251C24">
            <w:pPr>
              <w:rPr>
                <w:rFonts w:asciiTheme="majorHAnsi" w:hAnsiTheme="majorHAnsi"/>
              </w:rPr>
            </w:pPr>
            <w:r>
              <w:rPr>
                <w:rFonts w:asciiTheme="majorHAnsi" w:hAnsiTheme="majorHAnsi"/>
              </w:rPr>
              <w:t>HLTA Status</w:t>
            </w:r>
            <w:r w:rsidR="00E305EB">
              <w:rPr>
                <w:rFonts w:asciiTheme="majorHAnsi" w:hAnsiTheme="majorHAnsi"/>
              </w:rPr>
              <w:t xml:space="preserve"> or willingness to undertake appropriate training to secure this</w:t>
            </w:r>
          </w:p>
        </w:tc>
        <w:tc>
          <w:tcPr>
            <w:tcW w:w="1449" w:type="dxa"/>
            <w:tcBorders>
              <w:bottom w:val="single" w:sz="4" w:space="0" w:color="auto"/>
            </w:tcBorders>
            <w:vAlign w:val="center"/>
          </w:tcPr>
          <w:p w14:paraId="0C968389" w14:textId="2A534DC6" w:rsidR="003C74D3" w:rsidRPr="004A72C9" w:rsidRDefault="00E536E0" w:rsidP="00251C24">
            <w:pPr>
              <w:jc w:val="center"/>
              <w:rPr>
                <w:rFonts w:asciiTheme="majorHAnsi" w:hAnsiTheme="majorHAnsi"/>
              </w:rPr>
            </w:pPr>
            <w:r>
              <w:rPr>
                <w:rFonts w:asciiTheme="majorHAnsi" w:hAnsiTheme="majorHAnsi"/>
              </w:rPr>
              <w:t>D</w:t>
            </w:r>
          </w:p>
        </w:tc>
        <w:tc>
          <w:tcPr>
            <w:tcW w:w="1701" w:type="dxa"/>
            <w:tcBorders>
              <w:bottom w:val="single" w:sz="4" w:space="0" w:color="auto"/>
            </w:tcBorders>
            <w:vAlign w:val="center"/>
          </w:tcPr>
          <w:p w14:paraId="0540DE03" w14:textId="77777777" w:rsidR="003C74D3" w:rsidRPr="004A72C9" w:rsidRDefault="003C74D3" w:rsidP="00251C24">
            <w:pPr>
              <w:jc w:val="center"/>
              <w:rPr>
                <w:rFonts w:asciiTheme="majorHAnsi" w:hAnsiTheme="majorHAnsi"/>
              </w:rPr>
            </w:pPr>
            <w:r>
              <w:rPr>
                <w:rFonts w:asciiTheme="majorHAnsi" w:hAnsiTheme="majorHAnsi"/>
              </w:rPr>
              <w:t>A</w:t>
            </w:r>
          </w:p>
        </w:tc>
      </w:tr>
      <w:tr w:rsidR="003C74D3" w:rsidRPr="004A72C9" w14:paraId="214DE5A4" w14:textId="77777777" w:rsidTr="00251C24">
        <w:trPr>
          <w:trHeight w:val="181"/>
        </w:trPr>
        <w:tc>
          <w:tcPr>
            <w:tcW w:w="5922" w:type="dxa"/>
            <w:gridSpan w:val="2"/>
            <w:shd w:val="clear" w:color="auto" w:fill="8A67AC"/>
            <w:vAlign w:val="center"/>
          </w:tcPr>
          <w:p w14:paraId="0A22142D" w14:textId="77777777" w:rsidR="003C74D3" w:rsidRPr="00652C8E" w:rsidRDefault="003C74D3" w:rsidP="00251C24">
            <w:pPr>
              <w:rPr>
                <w:rFonts w:asciiTheme="majorHAnsi" w:hAnsiTheme="majorHAnsi"/>
                <w:b/>
                <w:bCs/>
                <w:color w:val="FFFFFF" w:themeColor="background1"/>
              </w:rPr>
            </w:pPr>
            <w:r w:rsidRPr="00652C8E">
              <w:rPr>
                <w:rFonts w:asciiTheme="majorHAnsi" w:hAnsiTheme="majorHAnsi"/>
                <w:b/>
                <w:bCs/>
                <w:color w:val="FFFFFF" w:themeColor="background1"/>
              </w:rPr>
              <w:t>Knowledge and Experience</w:t>
            </w:r>
          </w:p>
        </w:tc>
        <w:tc>
          <w:tcPr>
            <w:tcW w:w="1449" w:type="dxa"/>
            <w:shd w:val="clear" w:color="auto" w:fill="8A67AC"/>
            <w:vAlign w:val="center"/>
          </w:tcPr>
          <w:p w14:paraId="586CBEAA" w14:textId="77777777" w:rsidR="003C74D3" w:rsidRPr="004A72C9" w:rsidRDefault="003C74D3" w:rsidP="00251C24">
            <w:pPr>
              <w:rPr>
                <w:rFonts w:asciiTheme="majorHAnsi" w:hAnsiTheme="majorHAnsi"/>
              </w:rPr>
            </w:pPr>
          </w:p>
        </w:tc>
        <w:tc>
          <w:tcPr>
            <w:tcW w:w="1701" w:type="dxa"/>
            <w:shd w:val="clear" w:color="auto" w:fill="8A67AC"/>
            <w:vAlign w:val="center"/>
          </w:tcPr>
          <w:p w14:paraId="5EDB6210" w14:textId="77777777" w:rsidR="003C74D3" w:rsidRPr="004A72C9" w:rsidRDefault="003C74D3" w:rsidP="00251C24">
            <w:pPr>
              <w:rPr>
                <w:rFonts w:asciiTheme="majorHAnsi" w:hAnsiTheme="majorHAnsi"/>
              </w:rPr>
            </w:pPr>
          </w:p>
        </w:tc>
      </w:tr>
      <w:tr w:rsidR="003C74D3" w:rsidRPr="004A72C9" w14:paraId="74B0E9A3" w14:textId="77777777" w:rsidTr="00251C24">
        <w:tc>
          <w:tcPr>
            <w:tcW w:w="5922" w:type="dxa"/>
            <w:gridSpan w:val="2"/>
            <w:vAlign w:val="center"/>
          </w:tcPr>
          <w:p w14:paraId="446F98A6" w14:textId="77777777" w:rsidR="003C74D3" w:rsidRPr="004A72C9" w:rsidRDefault="003C74D3" w:rsidP="00251C24">
            <w:pPr>
              <w:rPr>
                <w:rFonts w:asciiTheme="majorHAnsi" w:hAnsiTheme="majorHAnsi"/>
              </w:rPr>
            </w:pPr>
            <w:r>
              <w:rPr>
                <w:rFonts w:asciiTheme="majorHAnsi" w:hAnsiTheme="majorHAnsi"/>
              </w:rPr>
              <w:t xml:space="preserve">Experience of working with children </w:t>
            </w:r>
          </w:p>
          <w:p w14:paraId="083FEA81" w14:textId="77777777" w:rsidR="003C74D3" w:rsidRPr="004A72C9" w:rsidRDefault="003C74D3" w:rsidP="00251C24">
            <w:pPr>
              <w:rPr>
                <w:rFonts w:asciiTheme="majorHAnsi" w:hAnsiTheme="majorHAnsi" w:cs="Times New Roman"/>
              </w:rPr>
            </w:pPr>
          </w:p>
        </w:tc>
        <w:tc>
          <w:tcPr>
            <w:tcW w:w="1449" w:type="dxa"/>
            <w:vAlign w:val="center"/>
          </w:tcPr>
          <w:p w14:paraId="1714144F" w14:textId="77777777" w:rsidR="003C74D3" w:rsidRPr="004A72C9" w:rsidRDefault="003C74D3" w:rsidP="00251C24">
            <w:pPr>
              <w:jc w:val="center"/>
              <w:rPr>
                <w:rFonts w:asciiTheme="majorHAnsi" w:hAnsiTheme="majorHAnsi"/>
              </w:rPr>
            </w:pPr>
            <w:r w:rsidRPr="004A72C9">
              <w:rPr>
                <w:rFonts w:asciiTheme="majorHAnsi" w:hAnsiTheme="majorHAnsi"/>
              </w:rPr>
              <w:t>E</w:t>
            </w:r>
          </w:p>
        </w:tc>
        <w:tc>
          <w:tcPr>
            <w:tcW w:w="1701" w:type="dxa"/>
            <w:vAlign w:val="center"/>
          </w:tcPr>
          <w:p w14:paraId="785BCC13" w14:textId="77777777" w:rsidR="003C74D3" w:rsidRPr="004A72C9" w:rsidRDefault="003C74D3" w:rsidP="00251C24">
            <w:pPr>
              <w:jc w:val="center"/>
              <w:rPr>
                <w:rFonts w:asciiTheme="majorHAnsi" w:hAnsiTheme="majorHAnsi"/>
              </w:rPr>
            </w:pPr>
            <w:r w:rsidRPr="004A72C9">
              <w:rPr>
                <w:rFonts w:asciiTheme="majorHAnsi" w:hAnsiTheme="majorHAnsi"/>
              </w:rPr>
              <w:t>A</w:t>
            </w:r>
          </w:p>
        </w:tc>
      </w:tr>
      <w:tr w:rsidR="003C74D3" w:rsidRPr="004A72C9" w14:paraId="17F8B542" w14:textId="77777777" w:rsidTr="00251C24">
        <w:tc>
          <w:tcPr>
            <w:tcW w:w="5922" w:type="dxa"/>
            <w:gridSpan w:val="2"/>
            <w:vAlign w:val="center"/>
          </w:tcPr>
          <w:p w14:paraId="4200126B" w14:textId="77777777" w:rsidR="003C74D3" w:rsidRPr="004A72C9" w:rsidRDefault="003C74D3" w:rsidP="00251C24">
            <w:pPr>
              <w:rPr>
                <w:rFonts w:asciiTheme="majorHAnsi" w:hAnsiTheme="majorHAnsi"/>
              </w:rPr>
            </w:pPr>
            <w:r>
              <w:rPr>
                <w:rFonts w:asciiTheme="majorHAnsi" w:hAnsiTheme="majorHAnsi"/>
              </w:rPr>
              <w:t>Experience of working in a classroom environment</w:t>
            </w:r>
          </w:p>
          <w:p w14:paraId="17CF649F" w14:textId="77777777" w:rsidR="003C74D3" w:rsidRPr="004A72C9" w:rsidRDefault="003C74D3" w:rsidP="00251C24">
            <w:pPr>
              <w:rPr>
                <w:rFonts w:asciiTheme="majorHAnsi" w:hAnsiTheme="majorHAnsi"/>
              </w:rPr>
            </w:pPr>
          </w:p>
        </w:tc>
        <w:tc>
          <w:tcPr>
            <w:tcW w:w="1449" w:type="dxa"/>
            <w:vAlign w:val="center"/>
          </w:tcPr>
          <w:p w14:paraId="0A53E1C3" w14:textId="77777777" w:rsidR="003C74D3" w:rsidRPr="004A72C9" w:rsidRDefault="003C74D3" w:rsidP="00251C24">
            <w:pPr>
              <w:jc w:val="center"/>
              <w:rPr>
                <w:rFonts w:asciiTheme="majorHAnsi" w:hAnsiTheme="majorHAnsi"/>
              </w:rPr>
            </w:pPr>
            <w:r w:rsidRPr="004A72C9">
              <w:rPr>
                <w:rFonts w:asciiTheme="majorHAnsi" w:hAnsiTheme="majorHAnsi"/>
              </w:rPr>
              <w:t>E</w:t>
            </w:r>
          </w:p>
        </w:tc>
        <w:tc>
          <w:tcPr>
            <w:tcW w:w="1701" w:type="dxa"/>
            <w:vAlign w:val="center"/>
          </w:tcPr>
          <w:p w14:paraId="4F089994" w14:textId="77777777" w:rsidR="003C74D3" w:rsidRPr="004A72C9" w:rsidRDefault="003C74D3" w:rsidP="00251C24">
            <w:pPr>
              <w:jc w:val="center"/>
              <w:rPr>
                <w:rFonts w:asciiTheme="majorHAnsi" w:hAnsiTheme="majorHAnsi"/>
              </w:rPr>
            </w:pPr>
            <w:r w:rsidRPr="004A72C9">
              <w:rPr>
                <w:rFonts w:asciiTheme="majorHAnsi" w:hAnsiTheme="majorHAnsi"/>
              </w:rPr>
              <w:t>A</w:t>
            </w:r>
            <w:r>
              <w:rPr>
                <w:rFonts w:asciiTheme="majorHAnsi" w:hAnsiTheme="majorHAnsi"/>
              </w:rPr>
              <w:t xml:space="preserve"> / I</w:t>
            </w:r>
          </w:p>
        </w:tc>
      </w:tr>
      <w:tr w:rsidR="003C74D3" w:rsidRPr="004A72C9" w14:paraId="26E34EA4" w14:textId="77777777" w:rsidTr="00251C24">
        <w:trPr>
          <w:trHeight w:val="453"/>
        </w:trPr>
        <w:tc>
          <w:tcPr>
            <w:tcW w:w="5922" w:type="dxa"/>
            <w:gridSpan w:val="2"/>
            <w:vAlign w:val="center"/>
          </w:tcPr>
          <w:p w14:paraId="5124632A" w14:textId="77777777" w:rsidR="003C74D3" w:rsidRDefault="003C74D3" w:rsidP="00251C24">
            <w:pPr>
              <w:rPr>
                <w:rFonts w:asciiTheme="majorHAnsi" w:hAnsiTheme="majorHAnsi"/>
              </w:rPr>
            </w:pPr>
            <w:r>
              <w:rPr>
                <w:rFonts w:asciiTheme="majorHAnsi" w:hAnsiTheme="majorHAnsi"/>
              </w:rPr>
              <w:t>Experience of Administrative work</w:t>
            </w:r>
          </w:p>
          <w:p w14:paraId="3B4E6D6F" w14:textId="77777777" w:rsidR="003C74D3" w:rsidRPr="004A72C9" w:rsidRDefault="003C74D3" w:rsidP="00251C24">
            <w:pPr>
              <w:rPr>
                <w:rFonts w:asciiTheme="majorHAnsi" w:hAnsiTheme="majorHAnsi" w:cs="Times New Roman"/>
              </w:rPr>
            </w:pPr>
          </w:p>
        </w:tc>
        <w:tc>
          <w:tcPr>
            <w:tcW w:w="1449" w:type="dxa"/>
            <w:vAlign w:val="center"/>
          </w:tcPr>
          <w:p w14:paraId="4AC9079A" w14:textId="77777777" w:rsidR="003C74D3" w:rsidRPr="004A72C9" w:rsidRDefault="003C74D3" w:rsidP="00251C24">
            <w:pPr>
              <w:jc w:val="center"/>
              <w:rPr>
                <w:rFonts w:asciiTheme="majorHAnsi" w:hAnsiTheme="majorHAnsi"/>
              </w:rPr>
            </w:pPr>
            <w:r>
              <w:rPr>
                <w:rFonts w:asciiTheme="majorHAnsi" w:hAnsiTheme="majorHAnsi"/>
              </w:rPr>
              <w:t>D</w:t>
            </w:r>
          </w:p>
        </w:tc>
        <w:tc>
          <w:tcPr>
            <w:tcW w:w="1701" w:type="dxa"/>
            <w:vAlign w:val="center"/>
          </w:tcPr>
          <w:p w14:paraId="1D357557" w14:textId="77777777" w:rsidR="003C74D3" w:rsidRPr="004A72C9" w:rsidRDefault="003C74D3" w:rsidP="00251C24">
            <w:pPr>
              <w:jc w:val="center"/>
              <w:rPr>
                <w:rFonts w:asciiTheme="majorHAnsi" w:hAnsiTheme="majorHAnsi"/>
              </w:rPr>
            </w:pPr>
            <w:r w:rsidRPr="004A72C9">
              <w:rPr>
                <w:rFonts w:asciiTheme="majorHAnsi" w:hAnsiTheme="majorHAnsi"/>
              </w:rPr>
              <w:t>A</w:t>
            </w:r>
            <w:r>
              <w:rPr>
                <w:rFonts w:asciiTheme="majorHAnsi" w:hAnsiTheme="majorHAnsi"/>
              </w:rPr>
              <w:t xml:space="preserve"> / I / R</w:t>
            </w:r>
          </w:p>
        </w:tc>
      </w:tr>
      <w:tr w:rsidR="003C74D3" w:rsidRPr="004A72C9" w14:paraId="236E708E" w14:textId="77777777" w:rsidTr="00251C24">
        <w:tc>
          <w:tcPr>
            <w:tcW w:w="5922" w:type="dxa"/>
            <w:gridSpan w:val="2"/>
            <w:vAlign w:val="center"/>
          </w:tcPr>
          <w:p w14:paraId="794CC0B7" w14:textId="77777777" w:rsidR="003C74D3" w:rsidRPr="004A72C9" w:rsidRDefault="003C74D3" w:rsidP="00251C24">
            <w:pPr>
              <w:rPr>
                <w:rFonts w:asciiTheme="majorHAnsi" w:hAnsiTheme="majorHAnsi"/>
              </w:rPr>
            </w:pPr>
            <w:r>
              <w:rPr>
                <w:rFonts w:asciiTheme="majorHAnsi" w:hAnsiTheme="majorHAnsi"/>
              </w:rPr>
              <w:t>Experience of supporting pupils with challenging behaviour</w:t>
            </w:r>
          </w:p>
          <w:p w14:paraId="108A3634" w14:textId="77777777" w:rsidR="003C74D3" w:rsidRPr="004A72C9" w:rsidRDefault="003C74D3" w:rsidP="00251C24">
            <w:pPr>
              <w:rPr>
                <w:rFonts w:asciiTheme="majorHAnsi" w:hAnsiTheme="majorHAnsi" w:cs="Times New Roman"/>
              </w:rPr>
            </w:pPr>
          </w:p>
        </w:tc>
        <w:tc>
          <w:tcPr>
            <w:tcW w:w="1449" w:type="dxa"/>
            <w:vAlign w:val="center"/>
          </w:tcPr>
          <w:p w14:paraId="214E16F9"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4BD41D22" w14:textId="77777777" w:rsidR="003C74D3" w:rsidRPr="004A72C9" w:rsidRDefault="003C74D3" w:rsidP="00251C24">
            <w:pPr>
              <w:jc w:val="center"/>
              <w:rPr>
                <w:rFonts w:asciiTheme="majorHAnsi" w:hAnsiTheme="majorHAnsi"/>
              </w:rPr>
            </w:pPr>
            <w:r w:rsidRPr="004A72C9">
              <w:rPr>
                <w:rFonts w:asciiTheme="majorHAnsi" w:hAnsiTheme="majorHAnsi"/>
              </w:rPr>
              <w:t>A</w:t>
            </w:r>
            <w:r>
              <w:rPr>
                <w:rFonts w:asciiTheme="majorHAnsi" w:hAnsiTheme="majorHAnsi"/>
              </w:rPr>
              <w:t xml:space="preserve"> / I / R</w:t>
            </w:r>
          </w:p>
        </w:tc>
      </w:tr>
      <w:tr w:rsidR="003C74D3" w:rsidRPr="004A72C9" w14:paraId="50B6A065" w14:textId="77777777" w:rsidTr="00251C24">
        <w:tc>
          <w:tcPr>
            <w:tcW w:w="5922" w:type="dxa"/>
            <w:gridSpan w:val="2"/>
            <w:vAlign w:val="center"/>
          </w:tcPr>
          <w:p w14:paraId="5EE0AAD6" w14:textId="77777777" w:rsidR="003C74D3" w:rsidRPr="004A72C9" w:rsidRDefault="003C74D3" w:rsidP="00251C24">
            <w:pPr>
              <w:rPr>
                <w:rFonts w:asciiTheme="majorHAnsi" w:hAnsiTheme="majorHAnsi"/>
              </w:rPr>
            </w:pPr>
            <w:r>
              <w:rPr>
                <w:rFonts w:asciiTheme="majorHAnsi" w:hAnsiTheme="majorHAnsi"/>
              </w:rPr>
              <w:t>Staff management experience</w:t>
            </w:r>
          </w:p>
          <w:p w14:paraId="6C06B6DF" w14:textId="77777777" w:rsidR="003C74D3" w:rsidRPr="004A72C9" w:rsidRDefault="003C74D3" w:rsidP="00251C24">
            <w:pPr>
              <w:rPr>
                <w:rFonts w:asciiTheme="majorHAnsi" w:hAnsiTheme="majorHAnsi" w:cs="Times New Roman"/>
              </w:rPr>
            </w:pPr>
          </w:p>
        </w:tc>
        <w:tc>
          <w:tcPr>
            <w:tcW w:w="1449" w:type="dxa"/>
            <w:vAlign w:val="center"/>
          </w:tcPr>
          <w:p w14:paraId="58A26EC3" w14:textId="77777777" w:rsidR="003C74D3" w:rsidRPr="004A72C9" w:rsidRDefault="003C74D3" w:rsidP="00251C24">
            <w:pPr>
              <w:jc w:val="center"/>
              <w:rPr>
                <w:rFonts w:asciiTheme="majorHAnsi" w:hAnsiTheme="majorHAnsi"/>
              </w:rPr>
            </w:pPr>
            <w:r>
              <w:rPr>
                <w:rFonts w:asciiTheme="majorHAnsi" w:hAnsiTheme="majorHAnsi"/>
              </w:rPr>
              <w:t>D</w:t>
            </w:r>
          </w:p>
        </w:tc>
        <w:tc>
          <w:tcPr>
            <w:tcW w:w="1701" w:type="dxa"/>
            <w:vAlign w:val="center"/>
          </w:tcPr>
          <w:p w14:paraId="6A802274" w14:textId="77777777" w:rsidR="003C74D3" w:rsidRPr="004A72C9" w:rsidRDefault="003C74D3" w:rsidP="00251C24">
            <w:pPr>
              <w:jc w:val="center"/>
              <w:rPr>
                <w:rFonts w:asciiTheme="majorHAnsi" w:hAnsiTheme="majorHAnsi"/>
              </w:rPr>
            </w:pPr>
            <w:r w:rsidRPr="004A72C9">
              <w:rPr>
                <w:rFonts w:asciiTheme="majorHAnsi" w:hAnsiTheme="majorHAnsi"/>
              </w:rPr>
              <w:t>A</w:t>
            </w:r>
            <w:r>
              <w:rPr>
                <w:rFonts w:asciiTheme="majorHAnsi" w:hAnsiTheme="majorHAnsi"/>
              </w:rPr>
              <w:t xml:space="preserve"> / I / R</w:t>
            </w:r>
          </w:p>
        </w:tc>
      </w:tr>
      <w:tr w:rsidR="003C74D3" w:rsidRPr="004A72C9" w14:paraId="59F1ADE8" w14:textId="77777777" w:rsidTr="00251C24">
        <w:tc>
          <w:tcPr>
            <w:tcW w:w="5922" w:type="dxa"/>
            <w:gridSpan w:val="2"/>
            <w:shd w:val="clear" w:color="auto" w:fill="8A67AC"/>
            <w:vAlign w:val="center"/>
          </w:tcPr>
          <w:p w14:paraId="09341DE2" w14:textId="77777777" w:rsidR="003C74D3" w:rsidRPr="00652C8E" w:rsidRDefault="003C74D3" w:rsidP="00251C24">
            <w:pPr>
              <w:rPr>
                <w:rFonts w:asciiTheme="majorHAnsi" w:hAnsiTheme="majorHAnsi"/>
                <w:b/>
                <w:bCs/>
                <w:color w:val="FFFFFF" w:themeColor="background1"/>
              </w:rPr>
            </w:pPr>
            <w:r w:rsidRPr="00652C8E">
              <w:rPr>
                <w:rFonts w:asciiTheme="majorHAnsi" w:hAnsiTheme="majorHAnsi"/>
                <w:b/>
                <w:bCs/>
                <w:color w:val="FFFFFF" w:themeColor="background1"/>
              </w:rPr>
              <w:t xml:space="preserve">Skills and Abilities </w:t>
            </w:r>
          </w:p>
        </w:tc>
        <w:tc>
          <w:tcPr>
            <w:tcW w:w="1449" w:type="dxa"/>
            <w:shd w:val="clear" w:color="auto" w:fill="8A67AC"/>
            <w:vAlign w:val="center"/>
          </w:tcPr>
          <w:p w14:paraId="2F6B1CC0" w14:textId="77777777" w:rsidR="003C74D3" w:rsidRPr="004A72C9" w:rsidRDefault="003C74D3" w:rsidP="00251C24">
            <w:pPr>
              <w:rPr>
                <w:rFonts w:asciiTheme="majorHAnsi" w:hAnsiTheme="majorHAnsi"/>
              </w:rPr>
            </w:pPr>
          </w:p>
        </w:tc>
        <w:tc>
          <w:tcPr>
            <w:tcW w:w="1701" w:type="dxa"/>
            <w:shd w:val="clear" w:color="auto" w:fill="8A67AC"/>
            <w:vAlign w:val="center"/>
          </w:tcPr>
          <w:p w14:paraId="3B3ACDB0" w14:textId="77777777" w:rsidR="003C74D3" w:rsidRPr="004A72C9" w:rsidRDefault="003C74D3" w:rsidP="00251C24">
            <w:pPr>
              <w:rPr>
                <w:rFonts w:asciiTheme="majorHAnsi" w:hAnsiTheme="majorHAnsi"/>
              </w:rPr>
            </w:pPr>
          </w:p>
        </w:tc>
      </w:tr>
      <w:tr w:rsidR="003C74D3" w:rsidRPr="004A72C9" w14:paraId="031EA52F" w14:textId="77777777" w:rsidTr="00251C24">
        <w:trPr>
          <w:trHeight w:val="705"/>
        </w:trPr>
        <w:tc>
          <w:tcPr>
            <w:tcW w:w="5922" w:type="dxa"/>
            <w:gridSpan w:val="2"/>
            <w:vAlign w:val="center"/>
          </w:tcPr>
          <w:p w14:paraId="27A9765F" w14:textId="77777777" w:rsidR="003C74D3" w:rsidRPr="0092386D" w:rsidRDefault="003C74D3" w:rsidP="00251C24">
            <w:pPr>
              <w:spacing w:after="60"/>
              <w:rPr>
                <w:rFonts w:cstheme="minorHAnsi"/>
              </w:rPr>
            </w:pPr>
            <w:r w:rsidRPr="0092386D">
              <w:rPr>
                <w:rFonts w:eastAsia="Arial" w:cstheme="minorHAnsi"/>
              </w:rPr>
              <w:t xml:space="preserve">Ability to operate at a level of understanding and competence equivalent to NVQ Level 4 standard  </w:t>
            </w:r>
          </w:p>
        </w:tc>
        <w:tc>
          <w:tcPr>
            <w:tcW w:w="1449" w:type="dxa"/>
            <w:vAlign w:val="center"/>
          </w:tcPr>
          <w:p w14:paraId="2B2EF33A" w14:textId="77777777" w:rsidR="003C74D3" w:rsidRPr="004A72C9" w:rsidRDefault="003C74D3" w:rsidP="00251C24">
            <w:pPr>
              <w:jc w:val="center"/>
              <w:rPr>
                <w:rFonts w:asciiTheme="majorHAnsi" w:hAnsiTheme="majorHAnsi"/>
              </w:rPr>
            </w:pPr>
            <w:r w:rsidRPr="004A72C9">
              <w:rPr>
                <w:rFonts w:asciiTheme="majorHAnsi" w:hAnsiTheme="majorHAnsi"/>
              </w:rPr>
              <w:t>E</w:t>
            </w:r>
          </w:p>
        </w:tc>
        <w:tc>
          <w:tcPr>
            <w:tcW w:w="1701" w:type="dxa"/>
            <w:vAlign w:val="center"/>
          </w:tcPr>
          <w:p w14:paraId="4335D44F" w14:textId="77777777" w:rsidR="003C74D3" w:rsidRPr="004A72C9" w:rsidRDefault="003C74D3" w:rsidP="00251C24">
            <w:pPr>
              <w:jc w:val="center"/>
              <w:rPr>
                <w:rFonts w:asciiTheme="majorHAnsi" w:hAnsiTheme="majorHAnsi"/>
              </w:rPr>
            </w:pPr>
            <w:r w:rsidRPr="004A72C9">
              <w:rPr>
                <w:rFonts w:asciiTheme="majorHAnsi" w:hAnsiTheme="majorHAnsi"/>
              </w:rPr>
              <w:t>A</w:t>
            </w:r>
            <w:r>
              <w:rPr>
                <w:rFonts w:asciiTheme="majorHAnsi" w:hAnsiTheme="majorHAnsi"/>
              </w:rPr>
              <w:t xml:space="preserve"> / I / R</w:t>
            </w:r>
          </w:p>
        </w:tc>
      </w:tr>
      <w:tr w:rsidR="003C74D3" w:rsidRPr="004A72C9" w14:paraId="01EF3B05" w14:textId="77777777" w:rsidTr="00251C24">
        <w:trPr>
          <w:trHeight w:val="431"/>
        </w:trPr>
        <w:tc>
          <w:tcPr>
            <w:tcW w:w="5922" w:type="dxa"/>
            <w:gridSpan w:val="2"/>
            <w:vAlign w:val="center"/>
          </w:tcPr>
          <w:p w14:paraId="373D277D" w14:textId="77777777" w:rsidR="003C74D3" w:rsidRDefault="003C74D3" w:rsidP="00251C24">
            <w:pPr>
              <w:spacing w:after="38"/>
              <w:rPr>
                <w:rFonts w:eastAsia="Arial" w:cstheme="minorHAnsi"/>
              </w:rPr>
            </w:pPr>
            <w:r w:rsidRPr="0092386D">
              <w:rPr>
                <w:rFonts w:eastAsia="Arial" w:cstheme="minorHAnsi"/>
              </w:rPr>
              <w:t xml:space="preserve">Ability to relate well to children </w:t>
            </w:r>
          </w:p>
          <w:p w14:paraId="49B39E51" w14:textId="77777777" w:rsidR="003C74D3" w:rsidRPr="0092386D" w:rsidRDefault="003C74D3" w:rsidP="00251C24">
            <w:pPr>
              <w:spacing w:after="38"/>
              <w:rPr>
                <w:rFonts w:cstheme="minorHAnsi"/>
              </w:rPr>
            </w:pPr>
          </w:p>
        </w:tc>
        <w:tc>
          <w:tcPr>
            <w:tcW w:w="1449" w:type="dxa"/>
            <w:vAlign w:val="center"/>
          </w:tcPr>
          <w:p w14:paraId="0ACD63A5" w14:textId="77777777" w:rsidR="003C74D3" w:rsidRPr="004A72C9" w:rsidRDefault="003C74D3" w:rsidP="00251C24">
            <w:pPr>
              <w:jc w:val="center"/>
              <w:rPr>
                <w:rFonts w:asciiTheme="majorHAnsi" w:hAnsiTheme="majorHAnsi"/>
              </w:rPr>
            </w:pPr>
            <w:r w:rsidRPr="004A72C9">
              <w:rPr>
                <w:rFonts w:asciiTheme="majorHAnsi" w:hAnsiTheme="majorHAnsi"/>
              </w:rPr>
              <w:t>E</w:t>
            </w:r>
          </w:p>
        </w:tc>
        <w:tc>
          <w:tcPr>
            <w:tcW w:w="1701" w:type="dxa"/>
            <w:vAlign w:val="center"/>
          </w:tcPr>
          <w:p w14:paraId="04746FBC" w14:textId="77777777" w:rsidR="003C74D3" w:rsidRPr="004A72C9" w:rsidRDefault="003C74D3" w:rsidP="00251C24">
            <w:pPr>
              <w:jc w:val="center"/>
              <w:rPr>
                <w:rFonts w:asciiTheme="majorHAnsi" w:hAnsiTheme="majorHAnsi"/>
              </w:rPr>
            </w:pPr>
            <w:r w:rsidRPr="004A72C9">
              <w:rPr>
                <w:rFonts w:asciiTheme="majorHAnsi" w:hAnsiTheme="majorHAnsi"/>
              </w:rPr>
              <w:t>A</w:t>
            </w:r>
            <w:r>
              <w:rPr>
                <w:rFonts w:asciiTheme="majorHAnsi" w:hAnsiTheme="majorHAnsi"/>
              </w:rPr>
              <w:t xml:space="preserve"> / I / R</w:t>
            </w:r>
          </w:p>
        </w:tc>
      </w:tr>
      <w:tr w:rsidR="003C74D3" w:rsidRPr="004A72C9" w14:paraId="1A596F3C" w14:textId="77777777" w:rsidTr="00251C24">
        <w:trPr>
          <w:trHeight w:val="409"/>
        </w:trPr>
        <w:tc>
          <w:tcPr>
            <w:tcW w:w="5922" w:type="dxa"/>
            <w:gridSpan w:val="2"/>
            <w:vAlign w:val="center"/>
          </w:tcPr>
          <w:p w14:paraId="42F22F21" w14:textId="77777777" w:rsidR="003C74D3" w:rsidRDefault="003C74D3" w:rsidP="00251C24">
            <w:pPr>
              <w:spacing w:after="38"/>
              <w:rPr>
                <w:rFonts w:eastAsia="Arial" w:cstheme="minorHAnsi"/>
              </w:rPr>
            </w:pPr>
            <w:r w:rsidRPr="0092386D">
              <w:rPr>
                <w:rFonts w:eastAsia="Arial" w:cstheme="minorHAnsi"/>
              </w:rPr>
              <w:t xml:space="preserve">Ability to work as part of a team </w:t>
            </w:r>
          </w:p>
          <w:p w14:paraId="51B7D960" w14:textId="77777777" w:rsidR="003C74D3" w:rsidRPr="0092386D" w:rsidRDefault="003C74D3" w:rsidP="00251C24">
            <w:pPr>
              <w:spacing w:after="38"/>
              <w:rPr>
                <w:rFonts w:cstheme="minorHAnsi"/>
              </w:rPr>
            </w:pPr>
          </w:p>
        </w:tc>
        <w:tc>
          <w:tcPr>
            <w:tcW w:w="1449" w:type="dxa"/>
            <w:vAlign w:val="center"/>
          </w:tcPr>
          <w:p w14:paraId="151B1850" w14:textId="77777777" w:rsidR="003C74D3" w:rsidRPr="004A72C9" w:rsidRDefault="003C74D3" w:rsidP="00251C24">
            <w:pPr>
              <w:jc w:val="center"/>
              <w:rPr>
                <w:rFonts w:asciiTheme="majorHAnsi" w:hAnsiTheme="majorHAnsi"/>
              </w:rPr>
            </w:pPr>
            <w:r w:rsidRPr="004A72C9">
              <w:rPr>
                <w:rFonts w:asciiTheme="majorHAnsi" w:hAnsiTheme="majorHAnsi"/>
              </w:rPr>
              <w:t>E</w:t>
            </w:r>
          </w:p>
        </w:tc>
        <w:tc>
          <w:tcPr>
            <w:tcW w:w="1701" w:type="dxa"/>
            <w:vAlign w:val="center"/>
          </w:tcPr>
          <w:p w14:paraId="4B8076C6" w14:textId="77777777" w:rsidR="003C74D3" w:rsidRPr="004A72C9" w:rsidRDefault="003C74D3" w:rsidP="00251C24">
            <w:pPr>
              <w:jc w:val="center"/>
              <w:rPr>
                <w:rFonts w:asciiTheme="majorHAnsi" w:hAnsiTheme="majorHAnsi"/>
              </w:rPr>
            </w:pPr>
            <w:r w:rsidRPr="004A72C9">
              <w:rPr>
                <w:rFonts w:asciiTheme="majorHAnsi" w:hAnsiTheme="majorHAnsi"/>
              </w:rPr>
              <w:t>A</w:t>
            </w:r>
            <w:r>
              <w:rPr>
                <w:rFonts w:asciiTheme="majorHAnsi" w:hAnsiTheme="majorHAnsi"/>
              </w:rPr>
              <w:t xml:space="preserve"> / I / R</w:t>
            </w:r>
          </w:p>
        </w:tc>
      </w:tr>
      <w:tr w:rsidR="003C74D3" w:rsidRPr="004A72C9" w14:paraId="63B97CBA" w14:textId="77777777" w:rsidTr="00251C24">
        <w:trPr>
          <w:trHeight w:val="409"/>
        </w:trPr>
        <w:tc>
          <w:tcPr>
            <w:tcW w:w="5922" w:type="dxa"/>
            <w:gridSpan w:val="2"/>
            <w:vAlign w:val="center"/>
          </w:tcPr>
          <w:p w14:paraId="0373F31F" w14:textId="77777777" w:rsidR="003C74D3" w:rsidRDefault="003C74D3" w:rsidP="00251C24">
            <w:pPr>
              <w:spacing w:after="38"/>
              <w:rPr>
                <w:rFonts w:eastAsia="Arial" w:cstheme="minorHAnsi"/>
              </w:rPr>
            </w:pPr>
            <w:r w:rsidRPr="0092386D">
              <w:rPr>
                <w:rFonts w:eastAsia="Arial" w:cstheme="minorHAnsi"/>
              </w:rPr>
              <w:t xml:space="preserve">Good communication skills </w:t>
            </w:r>
          </w:p>
          <w:p w14:paraId="740D1A73" w14:textId="77777777" w:rsidR="003C74D3" w:rsidRPr="0092386D" w:rsidRDefault="003C74D3" w:rsidP="00251C24">
            <w:pPr>
              <w:spacing w:after="38"/>
              <w:rPr>
                <w:rFonts w:cstheme="minorHAnsi"/>
              </w:rPr>
            </w:pPr>
          </w:p>
        </w:tc>
        <w:tc>
          <w:tcPr>
            <w:tcW w:w="1449" w:type="dxa"/>
            <w:vAlign w:val="center"/>
          </w:tcPr>
          <w:p w14:paraId="35BC9CD2"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1FD905A0"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173F9834" w14:textId="77777777" w:rsidTr="00251C24">
        <w:trPr>
          <w:trHeight w:val="409"/>
        </w:trPr>
        <w:tc>
          <w:tcPr>
            <w:tcW w:w="5922" w:type="dxa"/>
            <w:gridSpan w:val="2"/>
            <w:vAlign w:val="center"/>
          </w:tcPr>
          <w:p w14:paraId="213064BF" w14:textId="77777777" w:rsidR="003C74D3" w:rsidRDefault="003C74D3" w:rsidP="00251C24">
            <w:pPr>
              <w:spacing w:after="38"/>
              <w:rPr>
                <w:rFonts w:eastAsia="Arial" w:cstheme="minorHAnsi"/>
              </w:rPr>
            </w:pPr>
            <w:r w:rsidRPr="0092386D">
              <w:rPr>
                <w:rFonts w:eastAsia="Arial" w:cstheme="minorHAnsi"/>
              </w:rPr>
              <w:t xml:space="preserve">Ability to relate well to parents/carers </w:t>
            </w:r>
          </w:p>
          <w:p w14:paraId="5DF2CED9" w14:textId="77777777" w:rsidR="003C74D3" w:rsidRPr="0092386D" w:rsidRDefault="003C74D3" w:rsidP="00251C24">
            <w:pPr>
              <w:spacing w:after="38"/>
              <w:rPr>
                <w:rFonts w:cstheme="minorHAnsi"/>
              </w:rPr>
            </w:pPr>
          </w:p>
        </w:tc>
        <w:tc>
          <w:tcPr>
            <w:tcW w:w="1449" w:type="dxa"/>
            <w:vAlign w:val="center"/>
          </w:tcPr>
          <w:p w14:paraId="46F64E85"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722F2F89"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779B4279" w14:textId="77777777" w:rsidTr="00251C24">
        <w:trPr>
          <w:trHeight w:val="409"/>
        </w:trPr>
        <w:tc>
          <w:tcPr>
            <w:tcW w:w="5922" w:type="dxa"/>
            <w:gridSpan w:val="2"/>
            <w:vAlign w:val="center"/>
          </w:tcPr>
          <w:p w14:paraId="0503465A" w14:textId="77777777" w:rsidR="003C74D3" w:rsidRDefault="003C74D3" w:rsidP="00251C24">
            <w:pPr>
              <w:spacing w:after="38"/>
              <w:rPr>
                <w:rFonts w:eastAsia="Arial" w:cstheme="minorHAnsi"/>
              </w:rPr>
            </w:pPr>
            <w:r w:rsidRPr="0092386D">
              <w:rPr>
                <w:rFonts w:eastAsia="Arial" w:cstheme="minorHAnsi"/>
              </w:rPr>
              <w:t xml:space="preserve">Ability to supervise and assist pupils </w:t>
            </w:r>
          </w:p>
          <w:p w14:paraId="7DBEB90F" w14:textId="77777777" w:rsidR="003C74D3" w:rsidRPr="0092386D" w:rsidRDefault="003C74D3" w:rsidP="00251C24">
            <w:pPr>
              <w:spacing w:after="38"/>
              <w:rPr>
                <w:rFonts w:cstheme="minorHAnsi"/>
              </w:rPr>
            </w:pPr>
          </w:p>
        </w:tc>
        <w:tc>
          <w:tcPr>
            <w:tcW w:w="1449" w:type="dxa"/>
            <w:vAlign w:val="center"/>
          </w:tcPr>
          <w:p w14:paraId="18CE812B"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453E06E4"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4F23660D" w14:textId="77777777" w:rsidTr="00251C24">
        <w:trPr>
          <w:trHeight w:val="409"/>
        </w:trPr>
        <w:tc>
          <w:tcPr>
            <w:tcW w:w="5922" w:type="dxa"/>
            <w:gridSpan w:val="2"/>
            <w:vAlign w:val="center"/>
          </w:tcPr>
          <w:p w14:paraId="69CBDD1B" w14:textId="77777777" w:rsidR="003C74D3" w:rsidRDefault="003C74D3" w:rsidP="00251C24">
            <w:pPr>
              <w:spacing w:after="38"/>
              <w:rPr>
                <w:rFonts w:eastAsia="Arial" w:cstheme="minorHAnsi"/>
              </w:rPr>
            </w:pPr>
            <w:r w:rsidRPr="0092386D">
              <w:rPr>
                <w:rFonts w:eastAsia="Arial" w:cstheme="minorHAnsi"/>
              </w:rPr>
              <w:t xml:space="preserve">Time management skills </w:t>
            </w:r>
          </w:p>
          <w:p w14:paraId="1A522082" w14:textId="77777777" w:rsidR="003C74D3" w:rsidRPr="0092386D" w:rsidRDefault="003C74D3" w:rsidP="00251C24">
            <w:pPr>
              <w:spacing w:after="38"/>
              <w:rPr>
                <w:rFonts w:cstheme="minorHAnsi"/>
              </w:rPr>
            </w:pPr>
          </w:p>
        </w:tc>
        <w:tc>
          <w:tcPr>
            <w:tcW w:w="1449" w:type="dxa"/>
            <w:vAlign w:val="center"/>
          </w:tcPr>
          <w:p w14:paraId="5BB5DB24"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6AA4CB98"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7B7F1176" w14:textId="77777777" w:rsidTr="00251C24">
        <w:trPr>
          <w:trHeight w:val="409"/>
        </w:trPr>
        <w:tc>
          <w:tcPr>
            <w:tcW w:w="5922" w:type="dxa"/>
            <w:gridSpan w:val="2"/>
            <w:vAlign w:val="center"/>
          </w:tcPr>
          <w:p w14:paraId="696C1D5F" w14:textId="77777777" w:rsidR="003C74D3" w:rsidRDefault="003C74D3" w:rsidP="00251C24">
            <w:pPr>
              <w:spacing w:after="38"/>
              <w:rPr>
                <w:rFonts w:eastAsia="Arial" w:cstheme="minorHAnsi"/>
              </w:rPr>
            </w:pPr>
            <w:r w:rsidRPr="0092386D">
              <w:rPr>
                <w:rFonts w:eastAsia="Arial" w:cstheme="minorHAnsi"/>
              </w:rPr>
              <w:t xml:space="preserve">Organisational skills </w:t>
            </w:r>
          </w:p>
          <w:p w14:paraId="1C0EE6C7" w14:textId="77777777" w:rsidR="003C74D3" w:rsidRPr="0092386D" w:rsidRDefault="003C74D3" w:rsidP="00251C24">
            <w:pPr>
              <w:spacing w:after="38"/>
              <w:rPr>
                <w:rFonts w:cstheme="minorHAnsi"/>
              </w:rPr>
            </w:pPr>
          </w:p>
        </w:tc>
        <w:tc>
          <w:tcPr>
            <w:tcW w:w="1449" w:type="dxa"/>
            <w:vAlign w:val="center"/>
          </w:tcPr>
          <w:p w14:paraId="02B822E9"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6D1FE41D"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42603DD3" w14:textId="77777777" w:rsidTr="00251C24">
        <w:trPr>
          <w:trHeight w:val="409"/>
        </w:trPr>
        <w:tc>
          <w:tcPr>
            <w:tcW w:w="5922" w:type="dxa"/>
            <w:gridSpan w:val="2"/>
            <w:vAlign w:val="center"/>
          </w:tcPr>
          <w:p w14:paraId="34898578" w14:textId="77777777" w:rsidR="003C74D3" w:rsidRDefault="003C74D3" w:rsidP="00251C24">
            <w:pPr>
              <w:spacing w:after="38"/>
              <w:rPr>
                <w:rFonts w:eastAsia="Arial" w:cstheme="minorHAnsi"/>
              </w:rPr>
            </w:pPr>
            <w:r w:rsidRPr="0092386D">
              <w:rPr>
                <w:rFonts w:eastAsia="Arial" w:cstheme="minorHAnsi"/>
              </w:rPr>
              <w:t xml:space="preserve">Knowledge of classroom roles and responsibilities </w:t>
            </w:r>
          </w:p>
          <w:p w14:paraId="54CDE669" w14:textId="77777777" w:rsidR="003C74D3" w:rsidRPr="0092386D" w:rsidRDefault="003C74D3" w:rsidP="00251C24">
            <w:pPr>
              <w:spacing w:after="38"/>
              <w:rPr>
                <w:rFonts w:cstheme="minorHAnsi"/>
              </w:rPr>
            </w:pPr>
          </w:p>
        </w:tc>
        <w:tc>
          <w:tcPr>
            <w:tcW w:w="1449" w:type="dxa"/>
            <w:vAlign w:val="center"/>
          </w:tcPr>
          <w:p w14:paraId="7A0D1E70"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645595C9"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3244CBE4" w14:textId="77777777" w:rsidTr="00251C24">
        <w:trPr>
          <w:trHeight w:val="409"/>
        </w:trPr>
        <w:tc>
          <w:tcPr>
            <w:tcW w:w="5922" w:type="dxa"/>
            <w:gridSpan w:val="2"/>
            <w:vAlign w:val="center"/>
          </w:tcPr>
          <w:p w14:paraId="0BBA3AC2" w14:textId="77777777" w:rsidR="003C74D3" w:rsidRDefault="003C74D3" w:rsidP="00251C24">
            <w:pPr>
              <w:spacing w:after="38"/>
              <w:rPr>
                <w:rFonts w:eastAsia="Arial" w:cstheme="minorHAnsi"/>
              </w:rPr>
            </w:pPr>
            <w:r w:rsidRPr="006D42D1">
              <w:rPr>
                <w:rFonts w:eastAsia="Arial" w:cstheme="minorHAnsi"/>
              </w:rPr>
              <w:t xml:space="preserve">Knowledge of the concept of confidentiality </w:t>
            </w:r>
          </w:p>
          <w:p w14:paraId="0130A085" w14:textId="77777777" w:rsidR="003C74D3" w:rsidRPr="006D42D1" w:rsidRDefault="003C74D3" w:rsidP="00251C24">
            <w:pPr>
              <w:spacing w:after="38"/>
              <w:rPr>
                <w:rFonts w:cstheme="minorHAnsi"/>
              </w:rPr>
            </w:pPr>
          </w:p>
        </w:tc>
        <w:tc>
          <w:tcPr>
            <w:tcW w:w="1449" w:type="dxa"/>
            <w:vAlign w:val="center"/>
          </w:tcPr>
          <w:p w14:paraId="418AD220"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05ABFE3B"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08183E34" w14:textId="77777777" w:rsidTr="00251C24">
        <w:trPr>
          <w:trHeight w:val="409"/>
        </w:trPr>
        <w:tc>
          <w:tcPr>
            <w:tcW w:w="5922" w:type="dxa"/>
            <w:gridSpan w:val="2"/>
            <w:vAlign w:val="center"/>
          </w:tcPr>
          <w:p w14:paraId="247D3F20" w14:textId="77777777" w:rsidR="003C74D3" w:rsidRDefault="003C74D3" w:rsidP="00251C24">
            <w:pPr>
              <w:spacing w:after="38"/>
              <w:rPr>
                <w:rFonts w:eastAsia="Arial" w:cstheme="minorHAnsi"/>
              </w:rPr>
            </w:pPr>
            <w:r w:rsidRPr="006D42D1">
              <w:rPr>
                <w:rFonts w:eastAsia="Arial" w:cstheme="minorHAnsi"/>
              </w:rPr>
              <w:lastRenderedPageBreak/>
              <w:t xml:space="preserve">Administrative skills </w:t>
            </w:r>
          </w:p>
          <w:p w14:paraId="144EB4FC" w14:textId="77777777" w:rsidR="003C74D3" w:rsidRPr="006D42D1" w:rsidRDefault="003C74D3" w:rsidP="00251C24">
            <w:pPr>
              <w:spacing w:after="38"/>
              <w:rPr>
                <w:rFonts w:cstheme="minorHAnsi"/>
              </w:rPr>
            </w:pPr>
          </w:p>
        </w:tc>
        <w:tc>
          <w:tcPr>
            <w:tcW w:w="1449" w:type="dxa"/>
            <w:vAlign w:val="center"/>
          </w:tcPr>
          <w:p w14:paraId="2A81E224" w14:textId="77777777" w:rsidR="003C74D3" w:rsidRPr="004A72C9" w:rsidRDefault="003C74D3" w:rsidP="00251C24">
            <w:pPr>
              <w:jc w:val="center"/>
              <w:rPr>
                <w:rFonts w:asciiTheme="majorHAnsi" w:hAnsiTheme="majorHAnsi"/>
              </w:rPr>
            </w:pPr>
            <w:r>
              <w:rPr>
                <w:rFonts w:asciiTheme="majorHAnsi" w:hAnsiTheme="majorHAnsi"/>
              </w:rPr>
              <w:t>D</w:t>
            </w:r>
          </w:p>
        </w:tc>
        <w:tc>
          <w:tcPr>
            <w:tcW w:w="1701" w:type="dxa"/>
            <w:vAlign w:val="center"/>
          </w:tcPr>
          <w:p w14:paraId="53CD5A91" w14:textId="77777777" w:rsidR="003C74D3" w:rsidRPr="004A72C9" w:rsidRDefault="003C74D3" w:rsidP="00251C24">
            <w:pPr>
              <w:jc w:val="center"/>
              <w:rPr>
                <w:rFonts w:asciiTheme="majorHAnsi" w:hAnsiTheme="majorHAnsi"/>
              </w:rPr>
            </w:pPr>
            <w:r>
              <w:rPr>
                <w:rFonts w:asciiTheme="majorHAnsi" w:hAnsiTheme="majorHAnsi"/>
              </w:rPr>
              <w:t>A/ I / R</w:t>
            </w:r>
          </w:p>
        </w:tc>
      </w:tr>
      <w:tr w:rsidR="003C74D3" w:rsidRPr="004A72C9" w14:paraId="13479A95" w14:textId="77777777" w:rsidTr="00251C24">
        <w:trPr>
          <w:trHeight w:val="409"/>
        </w:trPr>
        <w:tc>
          <w:tcPr>
            <w:tcW w:w="5922" w:type="dxa"/>
            <w:gridSpan w:val="2"/>
            <w:vAlign w:val="center"/>
          </w:tcPr>
          <w:p w14:paraId="2AF3C788" w14:textId="77777777" w:rsidR="003C74D3" w:rsidRDefault="003C74D3" w:rsidP="00251C24">
            <w:pPr>
              <w:spacing w:after="60"/>
              <w:rPr>
                <w:rFonts w:eastAsia="Arial" w:cstheme="minorHAnsi"/>
              </w:rPr>
            </w:pPr>
            <w:r w:rsidRPr="006D42D1">
              <w:rPr>
                <w:rFonts w:eastAsia="Arial" w:cstheme="minorHAnsi"/>
              </w:rPr>
              <w:t xml:space="preserve">Knowledge of Foundation Stage/National curriculum </w:t>
            </w:r>
          </w:p>
          <w:p w14:paraId="2516F5FB" w14:textId="77777777" w:rsidR="003C74D3" w:rsidRPr="006D42D1" w:rsidRDefault="003C74D3" w:rsidP="00251C24">
            <w:pPr>
              <w:spacing w:after="60"/>
              <w:rPr>
                <w:rFonts w:cstheme="minorHAnsi"/>
              </w:rPr>
            </w:pPr>
          </w:p>
        </w:tc>
        <w:tc>
          <w:tcPr>
            <w:tcW w:w="1449" w:type="dxa"/>
            <w:vAlign w:val="center"/>
          </w:tcPr>
          <w:p w14:paraId="7CE774A6"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5672F5AC"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770BB13F" w14:textId="77777777" w:rsidTr="00251C24">
        <w:trPr>
          <w:trHeight w:val="409"/>
        </w:trPr>
        <w:tc>
          <w:tcPr>
            <w:tcW w:w="5922" w:type="dxa"/>
            <w:gridSpan w:val="2"/>
            <w:vAlign w:val="center"/>
          </w:tcPr>
          <w:p w14:paraId="0F6B4583" w14:textId="77777777" w:rsidR="003C74D3" w:rsidRDefault="003C74D3" w:rsidP="00251C24">
            <w:pPr>
              <w:spacing w:after="38"/>
              <w:rPr>
                <w:rFonts w:eastAsia="Arial" w:cstheme="minorHAnsi"/>
              </w:rPr>
            </w:pPr>
            <w:r w:rsidRPr="006D42D1">
              <w:rPr>
                <w:rFonts w:eastAsia="Arial" w:cstheme="minorHAnsi"/>
              </w:rPr>
              <w:t xml:space="preserve">Knowledge of numeracy and literacy strategies </w:t>
            </w:r>
          </w:p>
          <w:p w14:paraId="3D020A77" w14:textId="77777777" w:rsidR="003C74D3" w:rsidRPr="006D42D1" w:rsidRDefault="003C74D3" w:rsidP="00251C24">
            <w:pPr>
              <w:spacing w:after="38"/>
              <w:rPr>
                <w:rFonts w:cstheme="minorHAnsi"/>
              </w:rPr>
            </w:pPr>
          </w:p>
        </w:tc>
        <w:tc>
          <w:tcPr>
            <w:tcW w:w="1449" w:type="dxa"/>
            <w:vAlign w:val="center"/>
          </w:tcPr>
          <w:p w14:paraId="125843E3"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5F3107F8"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106777F9" w14:textId="77777777" w:rsidTr="00251C24">
        <w:trPr>
          <w:trHeight w:val="409"/>
        </w:trPr>
        <w:tc>
          <w:tcPr>
            <w:tcW w:w="5922" w:type="dxa"/>
            <w:gridSpan w:val="2"/>
            <w:vAlign w:val="center"/>
          </w:tcPr>
          <w:p w14:paraId="0CD551FC" w14:textId="77777777" w:rsidR="003C74D3" w:rsidRDefault="003C74D3" w:rsidP="00251C24">
            <w:pPr>
              <w:spacing w:after="38"/>
              <w:rPr>
                <w:rFonts w:eastAsia="Arial" w:cstheme="minorHAnsi"/>
              </w:rPr>
            </w:pPr>
            <w:r w:rsidRPr="006D42D1">
              <w:rPr>
                <w:rFonts w:eastAsia="Arial" w:cstheme="minorHAnsi"/>
              </w:rPr>
              <w:t xml:space="preserve">Ability to make effective use of ICT  </w:t>
            </w:r>
          </w:p>
          <w:p w14:paraId="169BBD45" w14:textId="77777777" w:rsidR="003C74D3" w:rsidRPr="006D42D1" w:rsidRDefault="003C74D3" w:rsidP="00251C24">
            <w:pPr>
              <w:spacing w:after="38"/>
              <w:rPr>
                <w:rFonts w:cstheme="minorHAnsi"/>
              </w:rPr>
            </w:pPr>
          </w:p>
        </w:tc>
        <w:tc>
          <w:tcPr>
            <w:tcW w:w="1449" w:type="dxa"/>
            <w:vAlign w:val="center"/>
          </w:tcPr>
          <w:p w14:paraId="6FB8AB73"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1A963B23"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5277FED2" w14:textId="77777777" w:rsidTr="00251C24">
        <w:trPr>
          <w:trHeight w:val="409"/>
        </w:trPr>
        <w:tc>
          <w:tcPr>
            <w:tcW w:w="5922" w:type="dxa"/>
            <w:gridSpan w:val="2"/>
            <w:vAlign w:val="center"/>
          </w:tcPr>
          <w:p w14:paraId="7C3C2A7B" w14:textId="77777777" w:rsidR="003C74D3" w:rsidRDefault="003C74D3" w:rsidP="00251C24">
            <w:pPr>
              <w:spacing w:after="38"/>
              <w:rPr>
                <w:rFonts w:eastAsia="Arial" w:cstheme="minorHAnsi"/>
              </w:rPr>
            </w:pPr>
            <w:r w:rsidRPr="006D42D1">
              <w:rPr>
                <w:rFonts w:eastAsia="Arial" w:cstheme="minorHAnsi"/>
              </w:rPr>
              <w:t xml:space="preserve">Ability to assess children’s development </w:t>
            </w:r>
          </w:p>
          <w:p w14:paraId="6C723F28" w14:textId="77777777" w:rsidR="003C74D3" w:rsidRPr="006D42D1" w:rsidRDefault="003C74D3" w:rsidP="00251C24">
            <w:pPr>
              <w:spacing w:after="38"/>
              <w:rPr>
                <w:rFonts w:cstheme="minorHAnsi"/>
              </w:rPr>
            </w:pPr>
          </w:p>
        </w:tc>
        <w:tc>
          <w:tcPr>
            <w:tcW w:w="1449" w:type="dxa"/>
            <w:vAlign w:val="center"/>
          </w:tcPr>
          <w:p w14:paraId="75EDC81B"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3E22A746"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6F71390E" w14:textId="77777777" w:rsidTr="00251C24">
        <w:trPr>
          <w:trHeight w:val="409"/>
        </w:trPr>
        <w:tc>
          <w:tcPr>
            <w:tcW w:w="5922" w:type="dxa"/>
            <w:gridSpan w:val="2"/>
            <w:vAlign w:val="center"/>
          </w:tcPr>
          <w:p w14:paraId="6DBF341B" w14:textId="77777777" w:rsidR="003C74D3" w:rsidRDefault="003C74D3" w:rsidP="00251C24">
            <w:pPr>
              <w:spacing w:after="38"/>
              <w:rPr>
                <w:rFonts w:eastAsia="Arial" w:cstheme="minorHAnsi"/>
              </w:rPr>
            </w:pPr>
            <w:r w:rsidRPr="006D42D1">
              <w:rPr>
                <w:rFonts w:eastAsia="Arial" w:cstheme="minorHAnsi"/>
              </w:rPr>
              <w:t xml:space="preserve">Ability to plan and deliver work programmes </w:t>
            </w:r>
          </w:p>
          <w:p w14:paraId="6077A8B0" w14:textId="77777777" w:rsidR="003C74D3" w:rsidRPr="006D42D1" w:rsidRDefault="003C74D3" w:rsidP="00251C24">
            <w:pPr>
              <w:spacing w:after="38"/>
              <w:rPr>
                <w:rFonts w:cstheme="minorHAnsi"/>
              </w:rPr>
            </w:pPr>
          </w:p>
        </w:tc>
        <w:tc>
          <w:tcPr>
            <w:tcW w:w="1449" w:type="dxa"/>
            <w:vAlign w:val="center"/>
          </w:tcPr>
          <w:p w14:paraId="698F3F14"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3773C59F"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51BA1F1E" w14:textId="77777777" w:rsidTr="00251C24">
        <w:trPr>
          <w:trHeight w:val="409"/>
        </w:trPr>
        <w:tc>
          <w:tcPr>
            <w:tcW w:w="5922" w:type="dxa"/>
            <w:gridSpan w:val="2"/>
            <w:vAlign w:val="center"/>
          </w:tcPr>
          <w:p w14:paraId="138B4E77" w14:textId="77777777" w:rsidR="003C74D3" w:rsidRDefault="003C74D3" w:rsidP="00251C24">
            <w:pPr>
              <w:spacing w:after="38"/>
              <w:rPr>
                <w:rFonts w:eastAsia="Arial" w:cstheme="minorHAnsi"/>
              </w:rPr>
            </w:pPr>
            <w:r w:rsidRPr="006D42D1">
              <w:rPr>
                <w:rFonts w:eastAsia="Arial" w:cstheme="minorHAnsi"/>
              </w:rPr>
              <w:t xml:space="preserve">Ability to organise, lead and motivate a team </w:t>
            </w:r>
          </w:p>
          <w:p w14:paraId="65A6B52F" w14:textId="77777777" w:rsidR="003C74D3" w:rsidRPr="006D42D1" w:rsidRDefault="003C74D3" w:rsidP="00251C24">
            <w:pPr>
              <w:spacing w:after="38"/>
              <w:rPr>
                <w:rFonts w:cstheme="minorHAnsi"/>
              </w:rPr>
            </w:pPr>
          </w:p>
        </w:tc>
        <w:tc>
          <w:tcPr>
            <w:tcW w:w="1449" w:type="dxa"/>
            <w:vAlign w:val="center"/>
          </w:tcPr>
          <w:p w14:paraId="4781C9E1"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592A959A"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6FC7861B" w14:textId="77777777" w:rsidTr="00251C24">
        <w:trPr>
          <w:trHeight w:val="409"/>
        </w:trPr>
        <w:tc>
          <w:tcPr>
            <w:tcW w:w="5922" w:type="dxa"/>
            <w:gridSpan w:val="2"/>
            <w:vAlign w:val="center"/>
          </w:tcPr>
          <w:p w14:paraId="6148AD35" w14:textId="77777777" w:rsidR="003C74D3" w:rsidRDefault="003C74D3" w:rsidP="00251C24">
            <w:pPr>
              <w:spacing w:after="38"/>
              <w:rPr>
                <w:rFonts w:eastAsia="Arial" w:cstheme="minorHAnsi"/>
              </w:rPr>
            </w:pPr>
            <w:r w:rsidRPr="006D42D1">
              <w:rPr>
                <w:rFonts w:eastAsia="Arial" w:cstheme="minorHAnsi"/>
              </w:rPr>
              <w:t xml:space="preserve">Flexible attitude to work </w:t>
            </w:r>
          </w:p>
          <w:p w14:paraId="6C48AA7F" w14:textId="77777777" w:rsidR="003C74D3" w:rsidRPr="006D42D1" w:rsidRDefault="003C74D3" w:rsidP="00251C24">
            <w:pPr>
              <w:spacing w:after="38"/>
              <w:rPr>
                <w:rFonts w:cstheme="minorHAnsi"/>
              </w:rPr>
            </w:pPr>
          </w:p>
        </w:tc>
        <w:tc>
          <w:tcPr>
            <w:tcW w:w="1449" w:type="dxa"/>
            <w:vAlign w:val="center"/>
          </w:tcPr>
          <w:p w14:paraId="3AC1B9DB" w14:textId="77777777" w:rsidR="003C74D3" w:rsidRPr="004A72C9" w:rsidRDefault="003C74D3" w:rsidP="00251C24">
            <w:pPr>
              <w:jc w:val="center"/>
              <w:rPr>
                <w:rFonts w:asciiTheme="majorHAnsi" w:hAnsiTheme="majorHAnsi"/>
              </w:rPr>
            </w:pPr>
            <w:r>
              <w:rPr>
                <w:rFonts w:asciiTheme="majorHAnsi" w:hAnsiTheme="majorHAnsi"/>
              </w:rPr>
              <w:t>E</w:t>
            </w:r>
          </w:p>
        </w:tc>
        <w:tc>
          <w:tcPr>
            <w:tcW w:w="1701" w:type="dxa"/>
            <w:vAlign w:val="center"/>
          </w:tcPr>
          <w:p w14:paraId="3503D9CE" w14:textId="77777777" w:rsidR="003C74D3" w:rsidRPr="004A72C9" w:rsidRDefault="003C74D3" w:rsidP="00251C24">
            <w:pPr>
              <w:jc w:val="center"/>
              <w:rPr>
                <w:rFonts w:asciiTheme="majorHAnsi" w:hAnsiTheme="majorHAnsi"/>
              </w:rPr>
            </w:pPr>
            <w:r>
              <w:rPr>
                <w:rFonts w:asciiTheme="majorHAnsi" w:hAnsiTheme="majorHAnsi"/>
              </w:rPr>
              <w:t>A / I / R</w:t>
            </w:r>
          </w:p>
        </w:tc>
      </w:tr>
      <w:tr w:rsidR="003C74D3" w:rsidRPr="004A72C9" w14:paraId="4131058F" w14:textId="77777777" w:rsidTr="00251C24">
        <w:tc>
          <w:tcPr>
            <w:tcW w:w="5922" w:type="dxa"/>
            <w:gridSpan w:val="2"/>
            <w:shd w:val="clear" w:color="auto" w:fill="8A67AC"/>
            <w:vAlign w:val="center"/>
          </w:tcPr>
          <w:p w14:paraId="5470A495" w14:textId="77777777" w:rsidR="003C74D3" w:rsidRPr="00FE648A" w:rsidRDefault="003C74D3" w:rsidP="00251C24">
            <w:pPr>
              <w:rPr>
                <w:rFonts w:asciiTheme="majorHAnsi" w:hAnsiTheme="majorHAnsi"/>
                <w:b/>
                <w:bCs/>
                <w:color w:val="FFFFFF" w:themeColor="background1"/>
              </w:rPr>
            </w:pPr>
            <w:r w:rsidRPr="00FE648A">
              <w:rPr>
                <w:rFonts w:asciiTheme="majorHAnsi" w:hAnsiTheme="majorHAnsi"/>
                <w:b/>
                <w:bCs/>
                <w:color w:val="FFFFFF" w:themeColor="background1"/>
              </w:rPr>
              <w:t>Other</w:t>
            </w:r>
          </w:p>
        </w:tc>
        <w:tc>
          <w:tcPr>
            <w:tcW w:w="1449" w:type="dxa"/>
            <w:shd w:val="clear" w:color="auto" w:fill="8A67AC"/>
            <w:vAlign w:val="center"/>
          </w:tcPr>
          <w:p w14:paraId="0066BBD4" w14:textId="77777777" w:rsidR="003C74D3" w:rsidRPr="004A72C9" w:rsidRDefault="003C74D3" w:rsidP="00251C24">
            <w:pPr>
              <w:rPr>
                <w:rFonts w:asciiTheme="majorHAnsi" w:hAnsiTheme="majorHAnsi"/>
              </w:rPr>
            </w:pPr>
          </w:p>
        </w:tc>
        <w:tc>
          <w:tcPr>
            <w:tcW w:w="1701" w:type="dxa"/>
            <w:shd w:val="clear" w:color="auto" w:fill="8A67AC"/>
            <w:vAlign w:val="center"/>
          </w:tcPr>
          <w:p w14:paraId="00406360" w14:textId="77777777" w:rsidR="003C74D3" w:rsidRPr="004A72C9" w:rsidRDefault="003C74D3" w:rsidP="00251C24">
            <w:pPr>
              <w:rPr>
                <w:rFonts w:asciiTheme="majorHAnsi" w:hAnsiTheme="majorHAnsi"/>
              </w:rPr>
            </w:pPr>
          </w:p>
        </w:tc>
      </w:tr>
      <w:tr w:rsidR="003C74D3" w:rsidRPr="004A72C9" w14:paraId="30C7B5DF" w14:textId="77777777" w:rsidTr="00251C24">
        <w:tc>
          <w:tcPr>
            <w:tcW w:w="5922" w:type="dxa"/>
            <w:gridSpan w:val="2"/>
            <w:vAlign w:val="center"/>
          </w:tcPr>
          <w:p w14:paraId="10AF2332" w14:textId="77777777" w:rsidR="003C74D3" w:rsidRPr="004A72C9" w:rsidRDefault="003C74D3" w:rsidP="00251C24">
            <w:pPr>
              <w:rPr>
                <w:rFonts w:asciiTheme="majorHAnsi" w:hAnsiTheme="majorHAnsi"/>
              </w:rPr>
            </w:pPr>
            <w:r w:rsidRPr="004A72C9">
              <w:rPr>
                <w:rFonts w:asciiTheme="majorHAnsi" w:hAnsiTheme="majorHAnsi"/>
              </w:rPr>
              <w:t>Commitment to safeguarding and protecting the welfare of children and young people</w:t>
            </w:r>
          </w:p>
        </w:tc>
        <w:tc>
          <w:tcPr>
            <w:tcW w:w="1449" w:type="dxa"/>
            <w:vAlign w:val="center"/>
          </w:tcPr>
          <w:p w14:paraId="29E5E45F" w14:textId="77777777" w:rsidR="003C74D3" w:rsidRPr="004A72C9" w:rsidRDefault="003C74D3" w:rsidP="00251C24">
            <w:pPr>
              <w:jc w:val="center"/>
              <w:rPr>
                <w:rFonts w:asciiTheme="majorHAnsi" w:hAnsiTheme="majorHAnsi"/>
              </w:rPr>
            </w:pPr>
            <w:r w:rsidRPr="004A72C9">
              <w:rPr>
                <w:rFonts w:asciiTheme="majorHAnsi" w:hAnsiTheme="majorHAnsi"/>
              </w:rPr>
              <w:t>E</w:t>
            </w:r>
          </w:p>
        </w:tc>
        <w:tc>
          <w:tcPr>
            <w:tcW w:w="1701" w:type="dxa"/>
            <w:vAlign w:val="center"/>
          </w:tcPr>
          <w:p w14:paraId="7376D49E" w14:textId="77777777" w:rsidR="003C74D3" w:rsidRPr="004A72C9" w:rsidRDefault="003C74D3" w:rsidP="00251C24">
            <w:pPr>
              <w:jc w:val="center"/>
              <w:rPr>
                <w:rFonts w:asciiTheme="majorHAnsi" w:hAnsiTheme="majorHAnsi"/>
              </w:rPr>
            </w:pPr>
            <w:r w:rsidRPr="004A72C9">
              <w:rPr>
                <w:rFonts w:asciiTheme="majorHAnsi" w:hAnsiTheme="majorHAnsi"/>
              </w:rPr>
              <w:t>A/I</w:t>
            </w:r>
          </w:p>
        </w:tc>
      </w:tr>
      <w:tr w:rsidR="003C74D3" w:rsidRPr="004A72C9" w14:paraId="78A63205" w14:textId="77777777" w:rsidTr="00251C24">
        <w:tc>
          <w:tcPr>
            <w:tcW w:w="5922" w:type="dxa"/>
            <w:gridSpan w:val="2"/>
            <w:vAlign w:val="center"/>
          </w:tcPr>
          <w:p w14:paraId="78990B3E" w14:textId="77777777" w:rsidR="003C74D3" w:rsidRDefault="003C74D3" w:rsidP="00251C24">
            <w:pPr>
              <w:rPr>
                <w:rFonts w:asciiTheme="majorHAnsi" w:hAnsiTheme="majorHAnsi"/>
              </w:rPr>
            </w:pPr>
            <w:r w:rsidRPr="004A72C9">
              <w:rPr>
                <w:rFonts w:asciiTheme="majorHAnsi" w:hAnsiTheme="majorHAnsi"/>
              </w:rPr>
              <w:t>Commitment to equality and diversity</w:t>
            </w:r>
          </w:p>
          <w:p w14:paraId="2251448F" w14:textId="77777777" w:rsidR="003C74D3" w:rsidRPr="004A72C9" w:rsidRDefault="003C74D3" w:rsidP="00251C24">
            <w:pPr>
              <w:rPr>
                <w:rFonts w:asciiTheme="majorHAnsi" w:hAnsiTheme="majorHAnsi"/>
              </w:rPr>
            </w:pPr>
          </w:p>
        </w:tc>
        <w:tc>
          <w:tcPr>
            <w:tcW w:w="1449" w:type="dxa"/>
            <w:vAlign w:val="center"/>
          </w:tcPr>
          <w:p w14:paraId="22BFDF51" w14:textId="77777777" w:rsidR="003C74D3" w:rsidRPr="004A72C9" w:rsidRDefault="003C74D3" w:rsidP="00251C24">
            <w:pPr>
              <w:jc w:val="center"/>
              <w:rPr>
                <w:rFonts w:asciiTheme="majorHAnsi" w:hAnsiTheme="majorHAnsi"/>
              </w:rPr>
            </w:pPr>
            <w:r w:rsidRPr="004A72C9">
              <w:rPr>
                <w:rFonts w:asciiTheme="majorHAnsi" w:hAnsiTheme="majorHAnsi"/>
              </w:rPr>
              <w:t>E</w:t>
            </w:r>
          </w:p>
        </w:tc>
        <w:tc>
          <w:tcPr>
            <w:tcW w:w="1701" w:type="dxa"/>
            <w:vAlign w:val="center"/>
          </w:tcPr>
          <w:p w14:paraId="35E6F733" w14:textId="77777777" w:rsidR="003C74D3" w:rsidRPr="004A72C9" w:rsidRDefault="003C74D3" w:rsidP="00251C24">
            <w:pPr>
              <w:jc w:val="center"/>
              <w:rPr>
                <w:rFonts w:asciiTheme="majorHAnsi" w:hAnsiTheme="majorHAnsi"/>
              </w:rPr>
            </w:pPr>
            <w:r w:rsidRPr="004A72C9">
              <w:rPr>
                <w:rFonts w:asciiTheme="majorHAnsi" w:hAnsiTheme="majorHAnsi"/>
              </w:rPr>
              <w:t>A</w:t>
            </w:r>
          </w:p>
        </w:tc>
      </w:tr>
      <w:tr w:rsidR="003C74D3" w:rsidRPr="004A72C9" w14:paraId="461E7C46" w14:textId="77777777" w:rsidTr="00251C24">
        <w:tc>
          <w:tcPr>
            <w:tcW w:w="5922" w:type="dxa"/>
            <w:gridSpan w:val="2"/>
            <w:vAlign w:val="center"/>
          </w:tcPr>
          <w:p w14:paraId="1AD9E97F" w14:textId="77777777" w:rsidR="003C74D3" w:rsidRPr="004A72C9" w:rsidRDefault="003C74D3" w:rsidP="00251C24">
            <w:pPr>
              <w:rPr>
                <w:rFonts w:asciiTheme="majorHAnsi" w:hAnsiTheme="majorHAnsi"/>
              </w:rPr>
            </w:pPr>
            <w:r w:rsidRPr="004A72C9">
              <w:rPr>
                <w:rFonts w:asciiTheme="majorHAnsi" w:hAnsiTheme="majorHAnsi"/>
              </w:rPr>
              <w:t>Commitment to health and safety</w:t>
            </w:r>
          </w:p>
          <w:p w14:paraId="34DF7465" w14:textId="77777777" w:rsidR="003C74D3" w:rsidRPr="004A72C9" w:rsidRDefault="003C74D3" w:rsidP="00251C24">
            <w:pPr>
              <w:rPr>
                <w:rFonts w:asciiTheme="majorHAnsi" w:hAnsiTheme="majorHAnsi"/>
              </w:rPr>
            </w:pPr>
          </w:p>
        </w:tc>
        <w:tc>
          <w:tcPr>
            <w:tcW w:w="1449" w:type="dxa"/>
            <w:vAlign w:val="center"/>
          </w:tcPr>
          <w:p w14:paraId="7B811690" w14:textId="77777777" w:rsidR="003C74D3" w:rsidRPr="004A72C9" w:rsidRDefault="003C74D3" w:rsidP="00251C24">
            <w:pPr>
              <w:jc w:val="center"/>
              <w:rPr>
                <w:rFonts w:asciiTheme="majorHAnsi" w:hAnsiTheme="majorHAnsi"/>
              </w:rPr>
            </w:pPr>
            <w:r w:rsidRPr="004A72C9">
              <w:rPr>
                <w:rFonts w:asciiTheme="majorHAnsi" w:hAnsiTheme="majorHAnsi"/>
              </w:rPr>
              <w:t>E</w:t>
            </w:r>
          </w:p>
        </w:tc>
        <w:tc>
          <w:tcPr>
            <w:tcW w:w="1701" w:type="dxa"/>
            <w:vAlign w:val="center"/>
          </w:tcPr>
          <w:p w14:paraId="224B8448" w14:textId="77777777" w:rsidR="003C74D3" w:rsidRPr="004A72C9" w:rsidRDefault="003C74D3" w:rsidP="00251C24">
            <w:pPr>
              <w:jc w:val="center"/>
              <w:rPr>
                <w:rFonts w:asciiTheme="majorHAnsi" w:hAnsiTheme="majorHAnsi"/>
              </w:rPr>
            </w:pPr>
            <w:r w:rsidRPr="004A72C9">
              <w:rPr>
                <w:rFonts w:asciiTheme="majorHAnsi" w:hAnsiTheme="majorHAnsi"/>
              </w:rPr>
              <w:t>A</w:t>
            </w:r>
          </w:p>
        </w:tc>
      </w:tr>
      <w:tr w:rsidR="003C74D3" w:rsidRPr="004A72C9" w14:paraId="29D8FC70" w14:textId="77777777" w:rsidTr="00251C24">
        <w:tc>
          <w:tcPr>
            <w:tcW w:w="5922" w:type="dxa"/>
            <w:gridSpan w:val="2"/>
            <w:tcBorders>
              <w:bottom w:val="single" w:sz="4" w:space="0" w:color="auto"/>
            </w:tcBorders>
            <w:vAlign w:val="center"/>
          </w:tcPr>
          <w:p w14:paraId="1A925329" w14:textId="77777777" w:rsidR="003C74D3" w:rsidRPr="004A72C9" w:rsidRDefault="003C74D3" w:rsidP="00251C24">
            <w:pPr>
              <w:rPr>
                <w:rFonts w:asciiTheme="majorHAnsi" w:hAnsiTheme="majorHAnsi"/>
              </w:rPr>
            </w:pPr>
            <w:r w:rsidRPr="004A72C9">
              <w:rPr>
                <w:rFonts w:asciiTheme="majorHAnsi" w:hAnsiTheme="majorHAnsi"/>
              </w:rPr>
              <w:t>Essential car user</w:t>
            </w:r>
          </w:p>
          <w:p w14:paraId="7A8D1B8A" w14:textId="77777777" w:rsidR="003C74D3" w:rsidRPr="004A72C9" w:rsidRDefault="003C74D3" w:rsidP="00251C24">
            <w:pPr>
              <w:rPr>
                <w:rFonts w:asciiTheme="majorHAnsi" w:hAnsiTheme="majorHAnsi"/>
              </w:rPr>
            </w:pPr>
          </w:p>
        </w:tc>
        <w:tc>
          <w:tcPr>
            <w:tcW w:w="1449" w:type="dxa"/>
            <w:tcBorders>
              <w:bottom w:val="single" w:sz="4" w:space="0" w:color="auto"/>
            </w:tcBorders>
            <w:vAlign w:val="center"/>
          </w:tcPr>
          <w:p w14:paraId="1266808F" w14:textId="103A9068" w:rsidR="003C74D3" w:rsidRPr="004A72C9" w:rsidRDefault="002E663B" w:rsidP="00251C24">
            <w:pPr>
              <w:jc w:val="center"/>
              <w:rPr>
                <w:rFonts w:asciiTheme="majorHAnsi" w:hAnsiTheme="majorHAnsi"/>
              </w:rPr>
            </w:pPr>
            <w:r>
              <w:rPr>
                <w:rFonts w:asciiTheme="majorHAnsi" w:hAnsiTheme="majorHAnsi"/>
              </w:rPr>
              <w:t>D</w:t>
            </w:r>
          </w:p>
        </w:tc>
        <w:tc>
          <w:tcPr>
            <w:tcW w:w="1701" w:type="dxa"/>
            <w:tcBorders>
              <w:bottom w:val="single" w:sz="4" w:space="0" w:color="auto"/>
            </w:tcBorders>
            <w:vAlign w:val="center"/>
          </w:tcPr>
          <w:p w14:paraId="015EB882" w14:textId="77777777" w:rsidR="003C74D3" w:rsidRPr="004A72C9" w:rsidRDefault="003C74D3" w:rsidP="00251C24">
            <w:pPr>
              <w:jc w:val="center"/>
              <w:rPr>
                <w:rFonts w:asciiTheme="majorHAnsi" w:hAnsiTheme="majorHAnsi"/>
              </w:rPr>
            </w:pPr>
            <w:r w:rsidRPr="004A72C9">
              <w:rPr>
                <w:rFonts w:asciiTheme="majorHAnsi" w:hAnsiTheme="majorHAnsi"/>
              </w:rPr>
              <w:t>A</w:t>
            </w:r>
          </w:p>
        </w:tc>
      </w:tr>
      <w:tr w:rsidR="003C74D3" w:rsidRPr="004A72C9" w14:paraId="6BCB14AE" w14:textId="77777777" w:rsidTr="00251C24">
        <w:trPr>
          <w:trHeight w:val="155"/>
        </w:trPr>
        <w:tc>
          <w:tcPr>
            <w:tcW w:w="9072" w:type="dxa"/>
            <w:gridSpan w:val="4"/>
            <w:shd w:val="clear" w:color="auto" w:fill="8A67AC"/>
            <w:vAlign w:val="center"/>
          </w:tcPr>
          <w:p w14:paraId="04592AC9" w14:textId="77777777" w:rsidR="003C74D3" w:rsidRPr="00FE648A" w:rsidRDefault="003C74D3" w:rsidP="00251C24">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3C74D3" w:rsidRPr="004A72C9" w14:paraId="72AF5225" w14:textId="77777777" w:rsidTr="00251C24">
        <w:tc>
          <w:tcPr>
            <w:tcW w:w="4166" w:type="dxa"/>
            <w:vAlign w:val="center"/>
          </w:tcPr>
          <w:p w14:paraId="68E54D7C" w14:textId="77777777" w:rsidR="003C74D3" w:rsidRPr="004A72C9" w:rsidRDefault="003C74D3" w:rsidP="00251C24">
            <w:pPr>
              <w:rPr>
                <w:rFonts w:asciiTheme="majorHAnsi" w:hAnsiTheme="majorHAnsi"/>
              </w:rPr>
            </w:pPr>
            <w:r w:rsidRPr="004A72C9">
              <w:rPr>
                <w:rFonts w:asciiTheme="majorHAnsi" w:hAnsiTheme="majorHAnsi"/>
              </w:rPr>
              <w:t>Prepared by:</w:t>
            </w:r>
          </w:p>
        </w:tc>
        <w:tc>
          <w:tcPr>
            <w:tcW w:w="1756" w:type="dxa"/>
            <w:vAlign w:val="center"/>
          </w:tcPr>
          <w:p w14:paraId="3FDA706E" w14:textId="77777777" w:rsidR="003C74D3" w:rsidRPr="004A72C9" w:rsidRDefault="003C74D3" w:rsidP="00251C24">
            <w:pPr>
              <w:rPr>
                <w:rFonts w:asciiTheme="majorHAnsi" w:hAnsiTheme="majorHAnsi"/>
              </w:rPr>
            </w:pPr>
            <w:r>
              <w:rPr>
                <w:rFonts w:asciiTheme="majorHAnsi" w:hAnsiTheme="majorHAnsi"/>
              </w:rPr>
              <w:t>HR Team</w:t>
            </w:r>
          </w:p>
        </w:tc>
        <w:tc>
          <w:tcPr>
            <w:tcW w:w="1449" w:type="dxa"/>
            <w:vAlign w:val="center"/>
          </w:tcPr>
          <w:p w14:paraId="3A17F265" w14:textId="77777777" w:rsidR="003C74D3" w:rsidRPr="004A72C9" w:rsidRDefault="003C74D3" w:rsidP="00251C24">
            <w:pPr>
              <w:rPr>
                <w:rFonts w:asciiTheme="majorHAnsi" w:hAnsiTheme="majorHAnsi"/>
              </w:rPr>
            </w:pPr>
            <w:r w:rsidRPr="004A72C9">
              <w:rPr>
                <w:rFonts w:asciiTheme="majorHAnsi" w:hAnsiTheme="majorHAnsi"/>
              </w:rPr>
              <w:t xml:space="preserve">Date: </w:t>
            </w:r>
          </w:p>
        </w:tc>
        <w:tc>
          <w:tcPr>
            <w:tcW w:w="1701" w:type="dxa"/>
            <w:vAlign w:val="center"/>
          </w:tcPr>
          <w:p w14:paraId="43BADCA4" w14:textId="753EA75F" w:rsidR="003C74D3" w:rsidRPr="004A72C9" w:rsidRDefault="003C74D3" w:rsidP="00251C24">
            <w:pPr>
              <w:rPr>
                <w:rFonts w:asciiTheme="majorHAnsi" w:hAnsiTheme="majorHAnsi"/>
              </w:rPr>
            </w:pPr>
            <w:r>
              <w:rPr>
                <w:rFonts w:asciiTheme="majorHAnsi" w:hAnsiTheme="majorHAnsi"/>
              </w:rPr>
              <w:t>June 2026</w:t>
            </w:r>
          </w:p>
        </w:tc>
      </w:tr>
    </w:tbl>
    <w:p w14:paraId="642D4469" w14:textId="77777777" w:rsidR="00C03CAD" w:rsidRDefault="00C03CAD"/>
    <w:p w14:paraId="37A66CFA" w14:textId="77777777" w:rsidR="00C03CAD" w:rsidRDefault="00C03CAD">
      <w:r>
        <w:br w:type="page"/>
      </w:r>
    </w:p>
    <w:p w14:paraId="06AF7DD4" w14:textId="77777777" w:rsidR="00C03CAD" w:rsidRPr="0079094E" w:rsidRDefault="00C03CAD" w:rsidP="00C03CAD">
      <w:pPr>
        <w:pStyle w:val="Heading4"/>
      </w:pPr>
      <w:r w:rsidRPr="0079094E">
        <w:lastRenderedPageBreak/>
        <w:t>Equal Opportunities</w:t>
      </w:r>
    </w:p>
    <w:p w14:paraId="157ADAAD" w14:textId="77777777" w:rsidR="00C03CAD" w:rsidRDefault="00C03CAD" w:rsidP="00C03CAD">
      <w:pPr>
        <w:spacing w:line="240" w:lineRule="auto"/>
      </w:pPr>
      <w:r>
        <w:t>We are committed to achieving equal opportunities in the way we deliver services to the community and in our employment arrangements.  We expect all employees to understand and promote this policy in their work.</w:t>
      </w:r>
    </w:p>
    <w:p w14:paraId="2523DC37" w14:textId="77777777" w:rsidR="00C03CAD" w:rsidRPr="0079094E" w:rsidRDefault="00C03CAD" w:rsidP="00C03CAD">
      <w:pPr>
        <w:pStyle w:val="Heading4"/>
      </w:pPr>
      <w:r w:rsidRPr="0079094E">
        <w:t>Health and Safety</w:t>
      </w:r>
    </w:p>
    <w:p w14:paraId="6BC3FAC0" w14:textId="6BB8EB7A" w:rsidR="00C03CAD" w:rsidRDefault="00C03CAD" w:rsidP="00C03CAD">
      <w:pPr>
        <w:spacing w:line="240" w:lineRule="auto"/>
      </w:pPr>
      <w:r>
        <w:t xml:space="preserve">All employees have a responsibility for their own health and safety and that of others when </w:t>
      </w:r>
      <w:r w:rsidR="00202EAB">
        <w:t>carrying out</w:t>
      </w:r>
      <w:r>
        <w:t xml:space="preserve"> their duties and must help us to apply our general statement of health and safety policy.</w:t>
      </w:r>
    </w:p>
    <w:p w14:paraId="5877909C" w14:textId="77777777" w:rsidR="00C03CAD" w:rsidRPr="0079094E" w:rsidRDefault="00C03CAD" w:rsidP="00C03CAD">
      <w:pPr>
        <w:pStyle w:val="Heading4"/>
      </w:pPr>
      <w:r w:rsidRPr="0079094E">
        <w:t>Safeguarding Commitment</w:t>
      </w:r>
    </w:p>
    <w:p w14:paraId="7DF38A0F" w14:textId="77777777" w:rsidR="00C03CAD" w:rsidRDefault="00C03CAD" w:rsidP="00C03CAD">
      <w:pPr>
        <w:spacing w:line="240" w:lineRule="auto"/>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0304560B" w14:textId="77777777" w:rsidR="00C03CAD" w:rsidRPr="0079094E" w:rsidRDefault="00C03CAD" w:rsidP="00C03CAD">
      <w:pPr>
        <w:pStyle w:val="Heading4"/>
      </w:pPr>
      <w:r w:rsidRPr="0079094E">
        <w:t>Attendance</w:t>
      </w:r>
    </w:p>
    <w:p w14:paraId="58658962" w14:textId="77777777" w:rsidR="00C03CAD" w:rsidRDefault="00C03CAD" w:rsidP="00C03CAD">
      <w:r>
        <w:t>Good attendance enhances the service delivered by the Trust, minimises staffing difficulties and ensures best value to the schools.  It is essential that applicants for positions in the Trust can evidence a previous satisfactory attendance record/commitment to sustaining regular attendance at work.</w:t>
      </w:r>
    </w:p>
    <w:p w14:paraId="4A5466F2" w14:textId="77777777" w:rsidR="00C03CAD" w:rsidRDefault="00C03CAD">
      <w:r>
        <w:br w:type="page"/>
      </w:r>
    </w:p>
    <w:p w14:paraId="3FF09A59" w14:textId="161EEB85" w:rsidR="009D41D1" w:rsidRDefault="003C74D3" w:rsidP="009D41D1">
      <w:pPr>
        <w:pStyle w:val="Heading1"/>
        <w:jc w:val="both"/>
      </w:pPr>
      <w:bookmarkStart w:id="8" w:name="_Toc232430992"/>
      <w:r>
        <w:lastRenderedPageBreak/>
        <w:t>Inclusion Base Lead / HLTA</w:t>
      </w:r>
      <w:bookmarkEnd w:id="8"/>
    </w:p>
    <w:p w14:paraId="0AA24B25" w14:textId="77777777" w:rsidR="00DD2CF7" w:rsidRDefault="00DD2CF7" w:rsidP="00DD2CF7">
      <w:pPr>
        <w:pStyle w:val="Heading2"/>
      </w:pPr>
      <w:bookmarkStart w:id="9" w:name="_Toc232430993"/>
      <w:r>
        <w:t>How to apply</w:t>
      </w:r>
      <w:bookmarkEnd w:id="9"/>
    </w:p>
    <w:p w14:paraId="1F5DA754" w14:textId="77777777" w:rsidR="008316A2" w:rsidRDefault="008316A2" w:rsidP="008316A2">
      <w:pPr>
        <w:pStyle w:val="NoSpacing"/>
        <w:jc w:val="both"/>
        <w:rPr>
          <w:rFonts w:cs="Times New Roman"/>
        </w:rPr>
      </w:pPr>
      <w:r w:rsidRPr="00482CED">
        <w:t xml:space="preserve">If you would like to find out more about the position, please contact the </w:t>
      </w:r>
      <w:r>
        <w:t xml:space="preserve">Mr Sam Newsham </w:t>
      </w:r>
      <w:r w:rsidRPr="00482CED">
        <w:t xml:space="preserve">on </w:t>
      </w:r>
      <w:r>
        <w:t xml:space="preserve">01706 812948 </w:t>
      </w:r>
      <w:r w:rsidRPr="00482CED">
        <w:t>or</w:t>
      </w:r>
      <w:r w:rsidRPr="00482CED">
        <w:rPr>
          <w:rFonts w:cs="Times New Roman"/>
        </w:rPr>
        <w:t xml:space="preserve"> </w:t>
      </w:r>
      <w:hyperlink r:id="rId18" w:history="1">
        <w:r w:rsidRPr="00282BC5">
          <w:rPr>
            <w:rStyle w:val="Hyperlink"/>
            <w:rFonts w:cs="Times New Roman"/>
          </w:rPr>
          <w:t>operations@stjosephs.romerocat.com</w:t>
        </w:r>
      </w:hyperlink>
      <w:r>
        <w:rPr>
          <w:rStyle w:val="Hyperlink"/>
          <w:rFonts w:cs="Times New Roman"/>
        </w:rPr>
        <w:t xml:space="preserve"> </w:t>
      </w:r>
    </w:p>
    <w:p w14:paraId="454F17DD" w14:textId="77777777" w:rsidR="00DD2CF7" w:rsidRPr="00482CED" w:rsidRDefault="00DD2CF7" w:rsidP="00DD2CF7">
      <w:pPr>
        <w:pStyle w:val="NoSpacing"/>
        <w:jc w:val="both"/>
      </w:pPr>
    </w:p>
    <w:p w14:paraId="7C23BE4D" w14:textId="77777777" w:rsidR="007E134B" w:rsidRPr="00301297" w:rsidRDefault="007E134B" w:rsidP="007E134B">
      <w:pPr>
        <w:jc w:val="both"/>
      </w:pPr>
      <w:r>
        <w:rPr>
          <w:b/>
        </w:rPr>
        <w:t xml:space="preserve">Please apply through My New Term via the Romero website: </w:t>
      </w:r>
      <w:hyperlink r:id="rId19" w:history="1">
        <w:r>
          <w:rPr>
            <w:rStyle w:val="Hyperlink"/>
          </w:rPr>
          <w:t>Romero Catholic Academy Trust | Vacancies</w:t>
        </w:r>
      </w:hyperlink>
    </w:p>
    <w:p w14:paraId="44A33011" w14:textId="77777777" w:rsidR="00DD2CF7" w:rsidRDefault="00DD2CF7" w:rsidP="00DD2CF7">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4377CCF3" w14:textId="77777777" w:rsidR="001B51C5" w:rsidRPr="00482CED" w:rsidRDefault="001B51C5" w:rsidP="00DD2CF7">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9E0551" w14:paraId="2A2F5349" w14:textId="77777777" w:rsidTr="005E5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F970D02" w14:textId="77777777" w:rsidR="009E0551" w:rsidRDefault="009E0551" w:rsidP="005E518A">
            <w:pPr>
              <w:jc w:val="both"/>
            </w:pPr>
            <w:r>
              <w:t>Closing Date</w:t>
            </w:r>
          </w:p>
        </w:tc>
        <w:tc>
          <w:tcPr>
            <w:tcW w:w="4508" w:type="dxa"/>
          </w:tcPr>
          <w:p w14:paraId="40DAEFD3" w14:textId="5CDA39DC" w:rsidR="009E0551" w:rsidRDefault="00C3084E" w:rsidP="005E518A">
            <w:pPr>
              <w:jc w:val="both"/>
              <w:cnfStyle w:val="000000100000" w:firstRow="0" w:lastRow="0" w:firstColumn="0" w:lastColumn="0" w:oddVBand="0" w:evenVBand="0" w:oddHBand="1" w:evenHBand="0" w:firstRowFirstColumn="0" w:firstRowLastColumn="0" w:lastRowFirstColumn="0" w:lastRowLastColumn="0"/>
            </w:pPr>
            <w:r>
              <w:t>Tuesday 14</w:t>
            </w:r>
            <w:r w:rsidRPr="00C3084E">
              <w:rPr>
                <w:vertAlign w:val="superscript"/>
              </w:rPr>
              <w:t>th</w:t>
            </w:r>
            <w:r>
              <w:t xml:space="preserve"> July 2026</w:t>
            </w:r>
          </w:p>
        </w:tc>
      </w:tr>
      <w:tr w:rsidR="009E0551" w14:paraId="13EEBA3A" w14:textId="77777777" w:rsidTr="005E518A">
        <w:tc>
          <w:tcPr>
            <w:cnfStyle w:val="001000000000" w:firstRow="0" w:lastRow="0" w:firstColumn="1" w:lastColumn="0" w:oddVBand="0" w:evenVBand="0" w:oddHBand="0" w:evenHBand="0" w:firstRowFirstColumn="0" w:firstRowLastColumn="0" w:lastRowFirstColumn="0" w:lastRowLastColumn="0"/>
            <w:tcW w:w="1759" w:type="dxa"/>
          </w:tcPr>
          <w:p w14:paraId="749AE4FE" w14:textId="77777777" w:rsidR="009E0551" w:rsidRDefault="009E0551" w:rsidP="005E518A">
            <w:pPr>
              <w:jc w:val="both"/>
            </w:pPr>
            <w:r>
              <w:t>Interview Date</w:t>
            </w:r>
          </w:p>
        </w:tc>
        <w:tc>
          <w:tcPr>
            <w:tcW w:w="4508" w:type="dxa"/>
          </w:tcPr>
          <w:p w14:paraId="754FDD6E" w14:textId="6A74AC17" w:rsidR="00202EAB" w:rsidRDefault="00202EAB" w:rsidP="005E518A">
            <w:pPr>
              <w:jc w:val="both"/>
              <w:cnfStyle w:val="000000000000" w:firstRow="0" w:lastRow="0" w:firstColumn="0" w:lastColumn="0" w:oddVBand="0" w:evenVBand="0" w:oddHBand="0" w:evenHBand="0" w:firstRowFirstColumn="0" w:firstRowLastColumn="0" w:lastRowFirstColumn="0" w:lastRowLastColumn="0"/>
            </w:pPr>
            <w:r>
              <w:t>Thursday 16</w:t>
            </w:r>
            <w:r w:rsidRPr="00202EAB">
              <w:rPr>
                <w:vertAlign w:val="superscript"/>
              </w:rPr>
              <w:t>th</w:t>
            </w:r>
            <w:r>
              <w:t xml:space="preserve"> July 2026</w:t>
            </w:r>
          </w:p>
        </w:tc>
      </w:tr>
    </w:tbl>
    <w:p w14:paraId="36ABA41B" w14:textId="77777777" w:rsidR="001B51C5" w:rsidRPr="00482CED" w:rsidRDefault="001B51C5" w:rsidP="00DD2CF7">
      <w:pPr>
        <w:pStyle w:val="NoSpacing"/>
        <w:rPr>
          <w:i/>
        </w:rPr>
      </w:pPr>
    </w:p>
    <w:p w14:paraId="6F81109E" w14:textId="77777777" w:rsidR="00D469D1" w:rsidRDefault="00D469D1" w:rsidP="00DD2CF7">
      <w:pPr>
        <w:rPr>
          <w:noProof/>
        </w:rPr>
      </w:pPr>
    </w:p>
    <w:p w14:paraId="45676D6B" w14:textId="77777777" w:rsidR="00DD2CF7" w:rsidRPr="00DD2CF7" w:rsidRDefault="00DD2CF7" w:rsidP="00DD2CF7"/>
    <w:sectPr w:rsidR="00DD2CF7" w:rsidRPr="00DD2CF7" w:rsidSect="00642966">
      <w:headerReference w:type="even" r:id="rId20"/>
      <w:footerReference w:type="even" r:id="rId21"/>
      <w:footerReference w:type="default" r:id="rId22"/>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F6B1C" w14:textId="77777777" w:rsidR="00AC33F6" w:rsidRDefault="00AC33F6" w:rsidP="006D253C">
      <w:pPr>
        <w:spacing w:after="0" w:line="240" w:lineRule="auto"/>
      </w:pPr>
      <w:r>
        <w:separator/>
      </w:r>
    </w:p>
  </w:endnote>
  <w:endnote w:type="continuationSeparator" w:id="0">
    <w:p w14:paraId="12745755" w14:textId="77777777" w:rsidR="00AC33F6" w:rsidRDefault="00AC33F6"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C6CC6" w14:textId="7A186E66" w:rsidR="00672742" w:rsidRDefault="00FE6110">
    <w:pPr>
      <w:pStyle w:val="Footer"/>
    </w:pPr>
    <w:r>
      <w:rPr>
        <w:noProof/>
      </w:rPr>
      <w:drawing>
        <wp:anchor distT="0" distB="0" distL="114300" distR="114300" simplePos="0" relativeHeight="251658245" behindDoc="0" locked="0" layoutInCell="1" allowOverlap="1" wp14:anchorId="44CE5432" wp14:editId="01EF12C9">
          <wp:simplePos x="0" y="0"/>
          <wp:positionH relativeFrom="margin">
            <wp:posOffset>-609600</wp:posOffset>
          </wp:positionH>
          <wp:positionV relativeFrom="margin">
            <wp:posOffset>9243695</wp:posOffset>
          </wp:positionV>
          <wp:extent cx="1839319" cy="325120"/>
          <wp:effectExtent l="0" t="0" r="8890" b="0"/>
          <wp:wrapNone/>
          <wp:docPr id="632273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7393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39319" cy="325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3" behindDoc="0" locked="0" layoutInCell="1" allowOverlap="1" wp14:anchorId="64AB4107" wp14:editId="3084ACD1">
          <wp:simplePos x="0" y="0"/>
          <wp:positionH relativeFrom="rightMargin">
            <wp:align>left</wp:align>
          </wp:positionH>
          <wp:positionV relativeFrom="paragraph">
            <wp:posOffset>-715010</wp:posOffset>
          </wp:positionV>
          <wp:extent cx="746760" cy="746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742">
      <w:rPr>
        <w:noProof/>
      </w:rPr>
      <mc:AlternateContent>
        <mc:Choice Requires="wps">
          <w:drawing>
            <wp:anchor distT="0" distB="0" distL="114300" distR="114300" simplePos="0" relativeHeight="251658243" behindDoc="0" locked="1" layoutInCell="1" allowOverlap="1" wp14:anchorId="79E4424B" wp14:editId="44D03C3E">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36A4D" id="Rectangle 3" o:spid="_x0000_s1026" style="position:absolute;margin-left:-5.6pt;margin-top:826.55pt;width:604pt;height:18.7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" fillcolor="#262a4e"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DB243" w14:textId="77777777" w:rsidR="003650FC" w:rsidRDefault="00610E4F">
    <w:pPr>
      <w:pStyle w:val="Footer"/>
    </w:pPr>
    <w:r>
      <w:rPr>
        <w:noProof/>
      </w:rPr>
      <w:drawing>
        <wp:anchor distT="0" distB="0" distL="114300" distR="114300" simplePos="0" relativeHeight="251658241" behindDoc="0" locked="0" layoutInCell="1" allowOverlap="1" wp14:anchorId="03A40040" wp14:editId="45AA560A">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14:anchorId="32B39FB7" wp14:editId="30030068">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A13239" w14:textId="77777777" w:rsidR="00610E4F" w:rsidRPr="00D469D1" w:rsidRDefault="00610E4F" w:rsidP="00610E4F">
                          <w:pPr>
                            <w:pStyle w:val="NoSpacing"/>
                            <w:spacing w:before="0"/>
                            <w:jc w:val="right"/>
                          </w:pPr>
                          <w:r w:rsidRPr="00D469D1">
                            <w:t>Aspire not to have more, but 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B39FB7" id="Rectangle: Single Corner Rounded 1" o:spid="_x0000_s1026" style="position:absolute;margin-left:328.25pt;margin-top:-20.25pt;width:196pt;height:22.6pt;flip:x;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23A13239" w14:textId="77777777" w:rsidR="00610E4F" w:rsidRPr="00D469D1" w:rsidRDefault="00610E4F" w:rsidP="00610E4F">
                    <w:pPr>
                      <w:pStyle w:val="NoSpacing"/>
                      <w:spacing w:before="0"/>
                      <w:jc w:val="right"/>
                    </w:pPr>
                    <w:r w:rsidRPr="00D469D1">
                      <w:t>Aspire not to have more, but to be more</w:t>
                    </w:r>
                  </w:p>
                </w:txbxContent>
              </v:textbox>
            </v:shape>
          </w:pict>
        </mc:Fallback>
      </mc:AlternateContent>
    </w:r>
    <w:r w:rsidR="00672742">
      <w:rPr>
        <w:noProof/>
      </w:rPr>
      <mc:AlternateContent>
        <mc:Choice Requires="wps">
          <w:drawing>
            <wp:anchor distT="0" distB="0" distL="114300" distR="114300" simplePos="0" relativeHeight="251658242" behindDoc="0" locked="1" layoutInCell="1" allowOverlap="1" wp14:anchorId="7E334FD9" wp14:editId="118B2F45">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5AE56" id="Rectangle 3" o:spid="_x0000_s1026" style="position:absolute;margin-left:-5.1pt;margin-top:826.55pt;width:607.3pt;height:18.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" fillcolor="#262a4e"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D94EC" w14:textId="77777777" w:rsidR="00AC33F6" w:rsidRDefault="00AC33F6" w:rsidP="006D253C">
      <w:pPr>
        <w:spacing w:after="0" w:line="240" w:lineRule="auto"/>
      </w:pPr>
      <w:r>
        <w:separator/>
      </w:r>
    </w:p>
  </w:footnote>
  <w:footnote w:type="continuationSeparator" w:id="0">
    <w:p w14:paraId="2FDE6980" w14:textId="77777777" w:rsidR="00AC33F6" w:rsidRDefault="00AC33F6"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C787" w14:textId="77777777" w:rsidR="00792091" w:rsidRDefault="00792091">
    <w:pPr>
      <w:pStyle w:val="Header"/>
    </w:pPr>
    <w:r>
      <w:rPr>
        <w:noProof/>
      </w:rPr>
      <w:drawing>
        <wp:anchor distT="0" distB="0" distL="114300" distR="114300" simplePos="0" relativeHeight="251658244" behindDoc="1" locked="0" layoutInCell="1" allowOverlap="1" wp14:anchorId="2D6A2645" wp14:editId="5C4B0366">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2BB40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330.75pt" o:bullet="t">
        <v:imagedata r:id="rId1" o:title="TK_LOGO_POINTER_RGB_bullet_blue"/>
      </v:shape>
    </w:pict>
  </w:numPicBullet>
  <w:abstractNum w:abstractNumId="0" w15:restartNumberingAfterBreak="0">
    <w:nsid w:val="014C7D99"/>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020297"/>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22215E"/>
    <w:multiLevelType w:val="hybridMultilevel"/>
    <w:tmpl w:val="A774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E82A1B"/>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3616069">
    <w:abstractNumId w:val="6"/>
  </w:num>
  <w:num w:numId="2" w16cid:durableId="2097440592">
    <w:abstractNumId w:val="5"/>
  </w:num>
  <w:num w:numId="3" w16cid:durableId="761410386">
    <w:abstractNumId w:val="2"/>
  </w:num>
  <w:num w:numId="4" w16cid:durableId="1590964423">
    <w:abstractNumId w:val="3"/>
  </w:num>
  <w:num w:numId="5" w16cid:durableId="677512065">
    <w:abstractNumId w:val="11"/>
  </w:num>
  <w:num w:numId="6" w16cid:durableId="885029176">
    <w:abstractNumId w:val="8"/>
  </w:num>
  <w:num w:numId="7" w16cid:durableId="1207794289">
    <w:abstractNumId w:val="1"/>
  </w:num>
  <w:num w:numId="8" w16cid:durableId="2091195379">
    <w:abstractNumId w:val="7"/>
  </w:num>
  <w:num w:numId="9" w16cid:durableId="84614627">
    <w:abstractNumId w:val="4"/>
  </w:num>
  <w:num w:numId="10" w16cid:durableId="1873685978">
    <w:abstractNumId w:val="10"/>
  </w:num>
  <w:num w:numId="11" w16cid:durableId="2058235673">
    <w:abstractNumId w:val="13"/>
  </w:num>
  <w:num w:numId="12" w16cid:durableId="1424298672">
    <w:abstractNumId w:val="9"/>
  </w:num>
  <w:num w:numId="13" w16cid:durableId="555162071">
    <w:abstractNumId w:val="0"/>
  </w:num>
  <w:num w:numId="14" w16cid:durableId="5551181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9E0"/>
    <w:rsid w:val="00001052"/>
    <w:rsid w:val="00005014"/>
    <w:rsid w:val="00030E4D"/>
    <w:rsid w:val="000362E3"/>
    <w:rsid w:val="000367CC"/>
    <w:rsid w:val="000438F0"/>
    <w:rsid w:val="00046A29"/>
    <w:rsid w:val="0005188B"/>
    <w:rsid w:val="00053A53"/>
    <w:rsid w:val="000670E1"/>
    <w:rsid w:val="0006778E"/>
    <w:rsid w:val="000A795F"/>
    <w:rsid w:val="000B6B84"/>
    <w:rsid w:val="000C0644"/>
    <w:rsid w:val="000C3195"/>
    <w:rsid w:val="000C319D"/>
    <w:rsid w:val="000C7684"/>
    <w:rsid w:val="000D122C"/>
    <w:rsid w:val="000D1C94"/>
    <w:rsid w:val="000D7322"/>
    <w:rsid w:val="00106AAF"/>
    <w:rsid w:val="00111017"/>
    <w:rsid w:val="00133C1F"/>
    <w:rsid w:val="0014432B"/>
    <w:rsid w:val="0016792D"/>
    <w:rsid w:val="001816E5"/>
    <w:rsid w:val="0019530E"/>
    <w:rsid w:val="0019778C"/>
    <w:rsid w:val="001A14E8"/>
    <w:rsid w:val="001B51C5"/>
    <w:rsid w:val="001C7158"/>
    <w:rsid w:val="001D6836"/>
    <w:rsid w:val="001E2DFE"/>
    <w:rsid w:val="001F1A57"/>
    <w:rsid w:val="00202EAB"/>
    <w:rsid w:val="0020690A"/>
    <w:rsid w:val="00207E1D"/>
    <w:rsid w:val="0021368B"/>
    <w:rsid w:val="00220A78"/>
    <w:rsid w:val="00227C0E"/>
    <w:rsid w:val="00237F91"/>
    <w:rsid w:val="002441FE"/>
    <w:rsid w:val="00260554"/>
    <w:rsid w:val="00260692"/>
    <w:rsid w:val="00270E8A"/>
    <w:rsid w:val="00287ACA"/>
    <w:rsid w:val="002974CD"/>
    <w:rsid w:val="002A573E"/>
    <w:rsid w:val="002B0345"/>
    <w:rsid w:val="002B5379"/>
    <w:rsid w:val="002C04B1"/>
    <w:rsid w:val="002C55B7"/>
    <w:rsid w:val="002D3D10"/>
    <w:rsid w:val="002D4C10"/>
    <w:rsid w:val="002E663B"/>
    <w:rsid w:val="002F047C"/>
    <w:rsid w:val="00302A29"/>
    <w:rsid w:val="003316F7"/>
    <w:rsid w:val="003324BF"/>
    <w:rsid w:val="00344C10"/>
    <w:rsid w:val="00355D0A"/>
    <w:rsid w:val="003606EA"/>
    <w:rsid w:val="003650FC"/>
    <w:rsid w:val="003667EB"/>
    <w:rsid w:val="003970E0"/>
    <w:rsid w:val="00397617"/>
    <w:rsid w:val="003A1A2F"/>
    <w:rsid w:val="003A1AB8"/>
    <w:rsid w:val="003B0B05"/>
    <w:rsid w:val="003B498E"/>
    <w:rsid w:val="003C74D3"/>
    <w:rsid w:val="00441E4E"/>
    <w:rsid w:val="00442932"/>
    <w:rsid w:val="00456E0A"/>
    <w:rsid w:val="00483248"/>
    <w:rsid w:val="00493C6F"/>
    <w:rsid w:val="00495C7D"/>
    <w:rsid w:val="004A3378"/>
    <w:rsid w:val="004A6D12"/>
    <w:rsid w:val="004A72C9"/>
    <w:rsid w:val="004B6523"/>
    <w:rsid w:val="004B7986"/>
    <w:rsid w:val="004D29FD"/>
    <w:rsid w:val="004D3383"/>
    <w:rsid w:val="004D7A33"/>
    <w:rsid w:val="004F2F12"/>
    <w:rsid w:val="00512720"/>
    <w:rsid w:val="00521C9C"/>
    <w:rsid w:val="00530E45"/>
    <w:rsid w:val="0053136D"/>
    <w:rsid w:val="00536413"/>
    <w:rsid w:val="00540441"/>
    <w:rsid w:val="005446C4"/>
    <w:rsid w:val="005450D7"/>
    <w:rsid w:val="0055169D"/>
    <w:rsid w:val="0057195B"/>
    <w:rsid w:val="0059377A"/>
    <w:rsid w:val="005A3399"/>
    <w:rsid w:val="005A3F5A"/>
    <w:rsid w:val="005B59E0"/>
    <w:rsid w:val="005C6885"/>
    <w:rsid w:val="005E0A8F"/>
    <w:rsid w:val="005E7364"/>
    <w:rsid w:val="005E7778"/>
    <w:rsid w:val="005F24CC"/>
    <w:rsid w:val="005F3EF9"/>
    <w:rsid w:val="005F5173"/>
    <w:rsid w:val="005F6B12"/>
    <w:rsid w:val="00610E4F"/>
    <w:rsid w:val="006229E8"/>
    <w:rsid w:val="006258EC"/>
    <w:rsid w:val="00631309"/>
    <w:rsid w:val="006337D3"/>
    <w:rsid w:val="00633FB4"/>
    <w:rsid w:val="006360F6"/>
    <w:rsid w:val="00642703"/>
    <w:rsid w:val="00642966"/>
    <w:rsid w:val="00643976"/>
    <w:rsid w:val="00652C8E"/>
    <w:rsid w:val="006546C2"/>
    <w:rsid w:val="0065704F"/>
    <w:rsid w:val="00671A39"/>
    <w:rsid w:val="00672742"/>
    <w:rsid w:val="00687856"/>
    <w:rsid w:val="0069091F"/>
    <w:rsid w:val="006B79AD"/>
    <w:rsid w:val="006D253C"/>
    <w:rsid w:val="006D4B4E"/>
    <w:rsid w:val="006F4654"/>
    <w:rsid w:val="0070611C"/>
    <w:rsid w:val="00707879"/>
    <w:rsid w:val="00713D53"/>
    <w:rsid w:val="00733674"/>
    <w:rsid w:val="00741052"/>
    <w:rsid w:val="007429E7"/>
    <w:rsid w:val="00747ED5"/>
    <w:rsid w:val="0075052F"/>
    <w:rsid w:val="007509E0"/>
    <w:rsid w:val="007512B2"/>
    <w:rsid w:val="00762A65"/>
    <w:rsid w:val="007874A8"/>
    <w:rsid w:val="00792091"/>
    <w:rsid w:val="00794DCB"/>
    <w:rsid w:val="00794EB1"/>
    <w:rsid w:val="007A626B"/>
    <w:rsid w:val="007B3F08"/>
    <w:rsid w:val="007C3459"/>
    <w:rsid w:val="007C757A"/>
    <w:rsid w:val="007D3492"/>
    <w:rsid w:val="007E134B"/>
    <w:rsid w:val="007E6308"/>
    <w:rsid w:val="00806247"/>
    <w:rsid w:val="00807E80"/>
    <w:rsid w:val="00821588"/>
    <w:rsid w:val="008242F1"/>
    <w:rsid w:val="0082723F"/>
    <w:rsid w:val="008316A2"/>
    <w:rsid w:val="00833705"/>
    <w:rsid w:val="008340A0"/>
    <w:rsid w:val="00836C55"/>
    <w:rsid w:val="008427EB"/>
    <w:rsid w:val="00843922"/>
    <w:rsid w:val="00845909"/>
    <w:rsid w:val="0085127B"/>
    <w:rsid w:val="008536AC"/>
    <w:rsid w:val="008636AA"/>
    <w:rsid w:val="00882D86"/>
    <w:rsid w:val="00884E50"/>
    <w:rsid w:val="008A22DD"/>
    <w:rsid w:val="008B0554"/>
    <w:rsid w:val="008C1AFE"/>
    <w:rsid w:val="008C1FF0"/>
    <w:rsid w:val="008D0591"/>
    <w:rsid w:val="008D4BA7"/>
    <w:rsid w:val="008F2745"/>
    <w:rsid w:val="00930CC1"/>
    <w:rsid w:val="00936406"/>
    <w:rsid w:val="00936714"/>
    <w:rsid w:val="00936B99"/>
    <w:rsid w:val="00952109"/>
    <w:rsid w:val="0095251F"/>
    <w:rsid w:val="0096401C"/>
    <w:rsid w:val="00971D53"/>
    <w:rsid w:val="00983A87"/>
    <w:rsid w:val="0099244B"/>
    <w:rsid w:val="009A64B4"/>
    <w:rsid w:val="009B1744"/>
    <w:rsid w:val="009B5FD8"/>
    <w:rsid w:val="009C70E1"/>
    <w:rsid w:val="009D41D1"/>
    <w:rsid w:val="009D70A3"/>
    <w:rsid w:val="009E0551"/>
    <w:rsid w:val="009E1769"/>
    <w:rsid w:val="009E4E7C"/>
    <w:rsid w:val="009F4BFF"/>
    <w:rsid w:val="009F5293"/>
    <w:rsid w:val="00A023DD"/>
    <w:rsid w:val="00A05CB0"/>
    <w:rsid w:val="00A07E70"/>
    <w:rsid w:val="00A20E59"/>
    <w:rsid w:val="00A261B7"/>
    <w:rsid w:val="00A2730A"/>
    <w:rsid w:val="00A30B38"/>
    <w:rsid w:val="00A33233"/>
    <w:rsid w:val="00A40D23"/>
    <w:rsid w:val="00A47490"/>
    <w:rsid w:val="00A62447"/>
    <w:rsid w:val="00A658C9"/>
    <w:rsid w:val="00A668F8"/>
    <w:rsid w:val="00A8185C"/>
    <w:rsid w:val="00A8623D"/>
    <w:rsid w:val="00A93368"/>
    <w:rsid w:val="00A94732"/>
    <w:rsid w:val="00A97889"/>
    <w:rsid w:val="00AA01A1"/>
    <w:rsid w:val="00AC33F6"/>
    <w:rsid w:val="00AC6CC2"/>
    <w:rsid w:val="00AE50AB"/>
    <w:rsid w:val="00AF440D"/>
    <w:rsid w:val="00B00643"/>
    <w:rsid w:val="00B00A75"/>
    <w:rsid w:val="00B07158"/>
    <w:rsid w:val="00B11B6B"/>
    <w:rsid w:val="00B20514"/>
    <w:rsid w:val="00B5440E"/>
    <w:rsid w:val="00B575C3"/>
    <w:rsid w:val="00B66A5F"/>
    <w:rsid w:val="00B96529"/>
    <w:rsid w:val="00BA2282"/>
    <w:rsid w:val="00BB15B7"/>
    <w:rsid w:val="00BB6761"/>
    <w:rsid w:val="00BC1D2B"/>
    <w:rsid w:val="00BD0277"/>
    <w:rsid w:val="00BE0B7E"/>
    <w:rsid w:val="00BE49DA"/>
    <w:rsid w:val="00BE6016"/>
    <w:rsid w:val="00BF1DFC"/>
    <w:rsid w:val="00C03CAD"/>
    <w:rsid w:val="00C102B4"/>
    <w:rsid w:val="00C14B0C"/>
    <w:rsid w:val="00C20214"/>
    <w:rsid w:val="00C24BC2"/>
    <w:rsid w:val="00C3084E"/>
    <w:rsid w:val="00C32B85"/>
    <w:rsid w:val="00C65EAF"/>
    <w:rsid w:val="00C679E6"/>
    <w:rsid w:val="00C80536"/>
    <w:rsid w:val="00C921E7"/>
    <w:rsid w:val="00C92D97"/>
    <w:rsid w:val="00CA0571"/>
    <w:rsid w:val="00CA0FA8"/>
    <w:rsid w:val="00CC3537"/>
    <w:rsid w:val="00CD0FF9"/>
    <w:rsid w:val="00CD7608"/>
    <w:rsid w:val="00CE1879"/>
    <w:rsid w:val="00CE1FB8"/>
    <w:rsid w:val="00CF1C14"/>
    <w:rsid w:val="00CF61EC"/>
    <w:rsid w:val="00CF7309"/>
    <w:rsid w:val="00D24124"/>
    <w:rsid w:val="00D26274"/>
    <w:rsid w:val="00D274AF"/>
    <w:rsid w:val="00D329B8"/>
    <w:rsid w:val="00D469D1"/>
    <w:rsid w:val="00D63570"/>
    <w:rsid w:val="00D66BE7"/>
    <w:rsid w:val="00D87B56"/>
    <w:rsid w:val="00D91B3A"/>
    <w:rsid w:val="00D9325E"/>
    <w:rsid w:val="00DA0A51"/>
    <w:rsid w:val="00DA30D6"/>
    <w:rsid w:val="00DA3103"/>
    <w:rsid w:val="00DA7EBB"/>
    <w:rsid w:val="00DB16B3"/>
    <w:rsid w:val="00DD2CF7"/>
    <w:rsid w:val="00DE160D"/>
    <w:rsid w:val="00DF08D9"/>
    <w:rsid w:val="00DF4E2C"/>
    <w:rsid w:val="00E24660"/>
    <w:rsid w:val="00E2605E"/>
    <w:rsid w:val="00E27277"/>
    <w:rsid w:val="00E305EB"/>
    <w:rsid w:val="00E31376"/>
    <w:rsid w:val="00E45543"/>
    <w:rsid w:val="00E46EE5"/>
    <w:rsid w:val="00E536E0"/>
    <w:rsid w:val="00E53D80"/>
    <w:rsid w:val="00E63C94"/>
    <w:rsid w:val="00EA759F"/>
    <w:rsid w:val="00EE1681"/>
    <w:rsid w:val="00EF01A4"/>
    <w:rsid w:val="00EF601B"/>
    <w:rsid w:val="00F13FFF"/>
    <w:rsid w:val="00F26486"/>
    <w:rsid w:val="00F2785E"/>
    <w:rsid w:val="00F33045"/>
    <w:rsid w:val="00F57F25"/>
    <w:rsid w:val="00F63A34"/>
    <w:rsid w:val="00F66136"/>
    <w:rsid w:val="00F72CD6"/>
    <w:rsid w:val="00F8155A"/>
    <w:rsid w:val="00F9377A"/>
    <w:rsid w:val="00FA2E15"/>
    <w:rsid w:val="00FD3F08"/>
    <w:rsid w:val="00FE6110"/>
    <w:rsid w:val="00FE648A"/>
    <w:rsid w:val="00FF3D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B6BE5"/>
  <w15:chartTrackingRefBased/>
  <w15:docId w15:val="{27CD0897-9A31-454D-824E-F2FE3945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semiHidden/>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semiHidden/>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7D3492"/>
    <w:pPr>
      <w:spacing w:after="100"/>
      <w:ind w:left="200"/>
    </w:pPr>
  </w:style>
  <w:style w:type="paragraph" w:styleId="TOC3">
    <w:name w:val="toc 3"/>
    <w:basedOn w:val="Normal"/>
    <w:next w:val="Normal"/>
    <w:autoRedefine/>
    <w:uiPriority w:val="39"/>
    <w:unhideWhenUsed/>
    <w:rsid w:val="007D3492"/>
    <w:pPr>
      <w:spacing w:after="100"/>
      <w:ind w:left="400"/>
    </w:pPr>
  </w:style>
  <w:style w:type="character" w:styleId="FollowedHyperlink">
    <w:name w:val="FollowedHyperlink"/>
    <w:basedOn w:val="DefaultParagraphFont"/>
    <w:uiPriority w:val="99"/>
    <w:semiHidden/>
    <w:unhideWhenUsed/>
    <w:rsid w:val="009E0551"/>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569195">
      <w:bodyDiv w:val="1"/>
      <w:marLeft w:val="0"/>
      <w:marRight w:val="0"/>
      <w:marTop w:val="0"/>
      <w:marBottom w:val="0"/>
      <w:divBdr>
        <w:top w:val="none" w:sz="0" w:space="0" w:color="auto"/>
        <w:left w:val="none" w:sz="0" w:space="0" w:color="auto"/>
        <w:bottom w:val="none" w:sz="0" w:space="0" w:color="auto"/>
        <w:right w:val="none" w:sz="0" w:space="0" w:color="auto"/>
      </w:divBdr>
    </w:div>
    <w:div w:id="1112826437">
      <w:bodyDiv w:val="1"/>
      <w:marLeft w:val="0"/>
      <w:marRight w:val="0"/>
      <w:marTop w:val="0"/>
      <w:marBottom w:val="0"/>
      <w:divBdr>
        <w:top w:val="none" w:sz="0" w:space="0" w:color="auto"/>
        <w:left w:val="none" w:sz="0" w:space="0" w:color="auto"/>
        <w:bottom w:val="none" w:sz="0" w:space="0" w:color="auto"/>
        <w:right w:val="none" w:sz="0" w:space="0" w:color="auto"/>
      </w:divBdr>
    </w:div>
    <w:div w:id="201518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hyperlink" Target="mailto:operations@stjosephs.romerocat.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romerocat.com/join-us/vacancies/" TargetMode="External"/><Relationship Id="rId2" Type="http://schemas.openxmlformats.org/officeDocument/2006/relationships/customXml" Target="../customXml/item2.xml"/><Relationship Id="rId16" Type="http://schemas.openxmlformats.org/officeDocument/2006/relationships/hyperlink" Target="mailto:operations@stjosephs.romerocat.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romerocat.com/join-us/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ero-05\OneDrive%20-%20Romero%20Catholic%20Academy%20Trust\General%20-%20HR\Recruitment\1.%20Advertising\Recrutment%20Packs\Recruitment%20Pack%20-%20Central%20Team%20v1.5.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8A17F13CB6A04CA1911D4214735662" ma:contentTypeVersion="16" ma:contentTypeDescription="Create a new document." ma:contentTypeScope="" ma:versionID="c81e0ce50e63d45917d76eb04bbc88e0">
  <xsd:schema xmlns:xsd="http://www.w3.org/2001/XMLSchema" xmlns:xs="http://www.w3.org/2001/XMLSchema" xmlns:p="http://schemas.microsoft.com/office/2006/metadata/properties" xmlns:ns2="cfee2959-4698-4456-a2e1-35f22e17622d" xmlns:ns3="206ce881-be1e-441b-ae2c-eb88f331290e" targetNamespace="http://schemas.microsoft.com/office/2006/metadata/properties" ma:root="true" ma:fieldsID="c703176520e063f562cd8219eca5a94d" ns2:_="" ns3:_="">
    <xsd:import namespace="cfee2959-4698-4456-a2e1-35f22e17622d"/>
    <xsd:import namespace="206ce881-be1e-441b-ae2c-eb88f33129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e2959-4698-4456-a2e1-35f22e176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2403b6-49db-4d66-a232-66ede6e41a4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6ce881-be1e-441b-ae2c-eb88f331290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b2304-696d-4d0a-8f64-4b780e1b42ce}" ma:internalName="TaxCatchAll" ma:showField="CatchAllData" ma:web="206ce881-be1e-441b-ae2c-eb88f331290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ee2959-4698-4456-a2e1-35f22e17622d">
      <Terms xmlns="http://schemas.microsoft.com/office/infopath/2007/PartnerControls"/>
    </lcf76f155ced4ddcb4097134ff3c332f>
    <TaxCatchAll xmlns="206ce881-be1e-441b-ae2c-eb88f331290e" xsi:nil="true"/>
  </documentManagement>
</p:properties>
</file>

<file path=customXml/itemProps1.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2.xml><?xml version="1.0" encoding="utf-8"?>
<ds:datastoreItem xmlns:ds="http://schemas.openxmlformats.org/officeDocument/2006/customXml" ds:itemID="{A4A9E9BF-7E51-4506-A8EE-9B1BC3914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e2959-4698-4456-a2e1-35f22e17622d"/>
    <ds:schemaRef ds:uri="206ce881-be1e-441b-ae2c-eb88f3312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97B3D1-9A97-4EE2-A602-016076A08B15}">
  <ds:schemaRefs>
    <ds:schemaRef ds:uri="http://schemas.microsoft.com/office/2006/metadata/properties"/>
    <ds:schemaRef ds:uri="http://schemas.microsoft.com/office/infopath/2007/PartnerControls"/>
    <ds:schemaRef ds:uri="cfee2959-4698-4456-a2e1-35f22e17622d"/>
    <ds:schemaRef ds:uri="206ce881-be1e-441b-ae2c-eb88f331290e"/>
  </ds:schemaRefs>
</ds:datastoreItem>
</file>

<file path=docProps/app.xml><?xml version="1.0" encoding="utf-8"?>
<Properties xmlns="http://schemas.openxmlformats.org/officeDocument/2006/extended-properties" xmlns:vt="http://schemas.openxmlformats.org/officeDocument/2006/docPropsVTypes">
  <Template>Recruitment Pack - Central Team v1.5</Template>
  <TotalTime>114</TotalTime>
  <Pages>10</Pages>
  <Words>2219</Words>
  <Characters>12653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Romero-05</dc:creator>
  <cp:keywords/>
  <dc:description/>
  <cp:lastModifiedBy>Amelia Blackey</cp:lastModifiedBy>
  <cp:revision>84</cp:revision>
  <cp:lastPrinted>2026-03-24T14:27:00Z</cp:lastPrinted>
  <dcterms:created xsi:type="dcterms:W3CDTF">2026-06-15T12:47:00Z</dcterms:created>
  <dcterms:modified xsi:type="dcterms:W3CDTF">2026-07-10T08:18:00Z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0x010100DC8A17F13CB6A04CA1911D4214735662</vt:lpwstr>
  </property>
  <property fmtid="{D5CDD505-2E9C-101B-9397-08002B2CF9AE}" pid="3" name="MediaServiceImageTags">
    <vt:lpwstr/>
  </property>
</Properties>
</file>