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B96314D" w14:textId="1ED0DB9D"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6704" behindDoc="1" locked="0" layoutInCell="1" allowOverlap="1" wp14:anchorId="3D9616B9" wp14:editId="4D85CBAD">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526C8A7">
              <v:group id="Group 2" style="position:absolute;margin-left:-72.6pt;margin-top:-73.2pt;width:601.75pt;height:850.95pt;z-index:-251659776;mso-width-relative:margin" coordsize="76422,108070" coordorigin="-95,-3657" o:spid="_x0000_s1026" w14:anchorId="766DC6D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a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DIAAAAAQACAMg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JIwAA&#10;AABSZ2h0bG9uZwAABn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AmBAAAAAQAAAHEAAACgAAABVAAA1IAAAAllABgAAf/Y/+0ADEFkb2Jl&#10;X0NNAAL/7gAOQWRvYmUAZIAAAAAB/9sAhAAMCAgICQgMCQkMEQsKCxEVDwwMDxUYExMVExMYEQwM&#10;DAwMDBEMDAwMDAwMDAwMDAwMDAwMDAwMDAwMDAwMDAwMAQ0LCw0ODRAODhAUDg4OFBQODg4OFBEM&#10;DAwMDBERDAwMDAwMEQwMDAwMDAwMDAwMDAwMDAwMDAwMDAwMDAwMDAz/wAARCACgAHE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g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f/i/+JJQ0NfUFJPRklMRQAGCo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AUGBwgJCgsMDA0ODxAREhMUFBUW&#10;FxgZGhscHR4eHyAhIiMkJSYnKCkqKissLS4vMDEyMzQ1Njc4OTo7Ozw9Pj9AQUJDREVGR0hJSktM&#10;TU5PUFFSU1RVVldYWVpbXF1eX2BhYmNkZWZnaGlqa2xtbm9wcXJzdHV2d3h5ent8fX5/gIGCg4SF&#10;hoeIiYqLjI2Oj5CRkpOUlZaXmJqbnJ2en6ChoqOkpaanqKmqq6ytrq+xsrO0tba3uLm6u7y9vr/A&#10;wcLDxcbHyMnKy8zNzs/Q0dLT1NXX2Nna29zd3t/g4eLj5OXm6Onq6+zt7u/w8fLz9PX2+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&#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95;top:-3657;width:76421;height:108070;visibility:visible;mso-wrap-style:square" alt="A black screen with a black backgroun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">
                  <v:imagedata o:title="A black screen with a black background" r:id="rId12"/>
                </v:shape>
                <v:shape id="Picture 1" style="position:absolute;left:361;top:98126;width:25927;height:4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">
                  <v:imagedata o:title="" r:id="rId13"/>
                </v:shape>
              </v:group>
            </w:pict>
          </mc:Fallback>
        </mc:AlternateContent>
      </w:r>
    </w:p>
    <w:p w14:paraId="0DD86090" w14:textId="05F2510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0FD36C6" w14:textId="7F7709AC"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7AB554AC"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263E05FF"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5F93AEBB" w:rsidR="00CE1879" w:rsidRDefault="00CE1879" w:rsidP="000011E9">
      <w:pPr>
        <w:spacing w:line="920" w:lineRule="exact"/>
        <w:contextualSpacing/>
        <w:jc w:val="right"/>
        <w:rPr>
          <w:rFonts w:ascii="New Atten ExtraBold" w:hAnsi="New Atten ExtraBold"/>
          <w:b/>
          <w:bCs/>
          <w:color w:val="FFFFFF" w:themeColor="background1"/>
          <w:sz w:val="100"/>
          <w:szCs w:val="100"/>
        </w:rPr>
      </w:pPr>
    </w:p>
    <w:p w14:paraId="05EC526A" w14:textId="5097B0B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4A6B33B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71E94D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341D1B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2E4D8748" w14:textId="09B7A769" w:rsidR="00642966" w:rsidRPr="00F45B03" w:rsidRDefault="00001052" w:rsidP="00123859">
      <w:pPr>
        <w:spacing w:line="920" w:lineRule="exact"/>
        <w:rPr>
          <w:rFonts w:asciiTheme="majorHAnsi" w:hAnsiTheme="majorHAnsi"/>
          <w:color w:val="9263A7"/>
          <w:sz w:val="100"/>
          <w:szCs w:val="100"/>
        </w:rPr>
      </w:pPr>
      <w:r w:rsidRPr="00F45B03">
        <w:rPr>
          <w:rFonts w:asciiTheme="majorHAnsi" w:hAnsiTheme="majorHAnsi"/>
          <w:noProof/>
          <w:color w:val="9263A7"/>
          <w:sz w:val="100"/>
          <w:szCs w:val="100"/>
          <w:lang w:eastAsia="en-GB"/>
        </w:rPr>
        <w:drawing>
          <wp:anchor distT="0" distB="0" distL="114300" distR="114300" simplePos="0" relativeHeight="251653632"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C8683C">
        <w:rPr>
          <w:rFonts w:asciiTheme="majorHAnsi" w:hAnsiTheme="majorHAnsi"/>
          <w:color w:val="9263A7"/>
          <w:sz w:val="100"/>
          <w:szCs w:val="100"/>
        </w:rPr>
        <w:t>Operations Manager</w:t>
      </w:r>
    </w:p>
    <w:p w14:paraId="6F4BADCB" w14:textId="51A93409"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231066DA" w14:textId="235C03E9" w:rsidR="000C7397" w:rsidRDefault="00FA2E15">
          <w:pPr>
            <w:pStyle w:val="TOC1"/>
            <w:rPr>
              <w:sz w:val="22"/>
              <w:szCs w:val="22"/>
              <w:lang w:eastAsia="en-GB"/>
            </w:rPr>
          </w:pPr>
          <w:r>
            <w:fldChar w:fldCharType="begin"/>
          </w:r>
          <w:r>
            <w:instrText xml:space="preserve"> TOC \o "1-3" \h \z \u </w:instrText>
          </w:r>
          <w:r>
            <w:fldChar w:fldCharType="separate"/>
          </w:r>
          <w:hyperlink w:anchor="_Toc215049099" w:history="1">
            <w:r w:rsidR="000C7397">
              <w:rPr>
                <w:rStyle w:val="Hyperlink"/>
              </w:rPr>
              <w:t xml:space="preserve">Welcome from </w:t>
            </w:r>
            <w:r w:rsidR="003A0B0F">
              <w:rPr>
                <w:rStyle w:val="Hyperlink"/>
              </w:rPr>
              <w:t>Sinead Colbeck</w:t>
            </w:r>
            <w:r w:rsidR="000C7397" w:rsidRPr="00647534">
              <w:rPr>
                <w:rStyle w:val="Hyperlink"/>
              </w:rPr>
              <w:t xml:space="preserve">, </w:t>
            </w:r>
            <w:r w:rsidR="003A0B0F">
              <w:rPr>
                <w:rStyle w:val="Hyperlink"/>
              </w:rPr>
              <w:t xml:space="preserve">Executive </w:t>
            </w:r>
            <w:r w:rsidR="000C7397" w:rsidRPr="00647534">
              <w:rPr>
                <w:rStyle w:val="Hyperlink"/>
              </w:rPr>
              <w:t>Headteacher</w:t>
            </w:r>
            <w:r w:rsidR="000C7397">
              <w:rPr>
                <w:webHidden/>
              </w:rPr>
              <w:tab/>
            </w:r>
            <w:r w:rsidR="000C7397">
              <w:rPr>
                <w:webHidden/>
              </w:rPr>
              <w:fldChar w:fldCharType="begin"/>
            </w:r>
            <w:r w:rsidR="000C7397">
              <w:rPr>
                <w:webHidden/>
              </w:rPr>
              <w:instrText xml:space="preserve"> PAGEREF _Toc215049099 \h </w:instrText>
            </w:r>
            <w:r w:rsidR="000C7397">
              <w:rPr>
                <w:webHidden/>
              </w:rPr>
            </w:r>
            <w:r w:rsidR="000C7397">
              <w:rPr>
                <w:webHidden/>
              </w:rPr>
              <w:fldChar w:fldCharType="separate"/>
            </w:r>
            <w:r w:rsidR="0094283D">
              <w:rPr>
                <w:webHidden/>
              </w:rPr>
              <w:t>3</w:t>
            </w:r>
            <w:r w:rsidR="000C7397">
              <w:rPr>
                <w:webHidden/>
              </w:rPr>
              <w:fldChar w:fldCharType="end"/>
            </w:r>
          </w:hyperlink>
        </w:p>
        <w:p w14:paraId="47467AFB" w14:textId="7EC80F95" w:rsidR="000C7397" w:rsidRDefault="000C7397">
          <w:pPr>
            <w:pStyle w:val="TOC1"/>
            <w:rPr>
              <w:sz w:val="22"/>
              <w:szCs w:val="22"/>
              <w:lang w:eastAsia="en-GB"/>
            </w:rPr>
          </w:pPr>
          <w:hyperlink w:anchor="_Toc215049100" w:history="1">
            <w:r>
              <w:rPr>
                <w:rStyle w:val="Hyperlink"/>
              </w:rPr>
              <w:t>Operations Manager</w:t>
            </w:r>
            <w:r>
              <w:rPr>
                <w:webHidden/>
              </w:rPr>
              <w:tab/>
            </w:r>
            <w:r>
              <w:rPr>
                <w:webHidden/>
              </w:rPr>
              <w:fldChar w:fldCharType="begin"/>
            </w:r>
            <w:r>
              <w:rPr>
                <w:webHidden/>
              </w:rPr>
              <w:instrText xml:space="preserve"> PAGEREF _Toc215049100 \h </w:instrText>
            </w:r>
            <w:r>
              <w:rPr>
                <w:webHidden/>
              </w:rPr>
            </w:r>
            <w:r>
              <w:rPr>
                <w:webHidden/>
              </w:rPr>
              <w:fldChar w:fldCharType="separate"/>
            </w:r>
            <w:r w:rsidR="0094283D">
              <w:rPr>
                <w:webHidden/>
              </w:rPr>
              <w:t>4</w:t>
            </w:r>
            <w:r>
              <w:rPr>
                <w:webHidden/>
              </w:rPr>
              <w:fldChar w:fldCharType="end"/>
            </w:r>
          </w:hyperlink>
        </w:p>
        <w:p w14:paraId="75E8DB74" w14:textId="4E35F5CA" w:rsidR="000C7397" w:rsidRDefault="000C7397">
          <w:pPr>
            <w:pStyle w:val="TOC1"/>
            <w:rPr>
              <w:sz w:val="22"/>
              <w:szCs w:val="22"/>
              <w:lang w:eastAsia="en-GB"/>
            </w:rPr>
          </w:pPr>
          <w:hyperlink w:anchor="_Toc215049101" w:history="1">
            <w:r>
              <w:rPr>
                <w:rStyle w:val="Hyperlink"/>
              </w:rPr>
              <w:t>O</w:t>
            </w:r>
            <w:r w:rsidRPr="00647534">
              <w:rPr>
                <w:rStyle w:val="Hyperlink"/>
              </w:rPr>
              <w:t xml:space="preserve">perations </w:t>
            </w:r>
            <w:r w:rsidR="0095634F">
              <w:rPr>
                <w:rStyle w:val="Hyperlink"/>
              </w:rPr>
              <w:t>M</w:t>
            </w:r>
            <w:r w:rsidRPr="00647534">
              <w:rPr>
                <w:rStyle w:val="Hyperlink"/>
              </w:rPr>
              <w:t>anager</w:t>
            </w:r>
            <w:r>
              <w:rPr>
                <w:webHidden/>
              </w:rPr>
              <w:tab/>
            </w:r>
            <w:r>
              <w:rPr>
                <w:webHidden/>
              </w:rPr>
              <w:fldChar w:fldCharType="begin"/>
            </w:r>
            <w:r>
              <w:rPr>
                <w:webHidden/>
              </w:rPr>
              <w:instrText xml:space="preserve"> PAGEREF _Toc215049101 \h </w:instrText>
            </w:r>
            <w:r>
              <w:rPr>
                <w:webHidden/>
              </w:rPr>
            </w:r>
            <w:r>
              <w:rPr>
                <w:webHidden/>
              </w:rPr>
              <w:fldChar w:fldCharType="separate"/>
            </w:r>
            <w:r w:rsidR="0094283D">
              <w:rPr>
                <w:webHidden/>
              </w:rPr>
              <w:t>5</w:t>
            </w:r>
            <w:r>
              <w:rPr>
                <w:webHidden/>
              </w:rPr>
              <w:fldChar w:fldCharType="end"/>
            </w:r>
          </w:hyperlink>
        </w:p>
        <w:p w14:paraId="0137DD0B" w14:textId="48F65B67" w:rsidR="000C7397" w:rsidRDefault="000C7397">
          <w:pPr>
            <w:pStyle w:val="TOC2"/>
            <w:tabs>
              <w:tab w:val="right" w:leader="dot" w:pos="9016"/>
            </w:tabs>
            <w:rPr>
              <w:noProof/>
              <w:sz w:val="22"/>
              <w:szCs w:val="22"/>
              <w:lang w:eastAsia="en-GB"/>
            </w:rPr>
          </w:pPr>
          <w:hyperlink w:anchor="_Toc215049102" w:history="1">
            <w:r w:rsidRPr="00647534">
              <w:rPr>
                <w:rStyle w:val="Hyperlink"/>
                <w:noProof/>
              </w:rPr>
              <w:t>Job Description</w:t>
            </w:r>
            <w:r>
              <w:rPr>
                <w:noProof/>
                <w:webHidden/>
              </w:rPr>
              <w:tab/>
            </w:r>
            <w:r>
              <w:rPr>
                <w:noProof/>
                <w:webHidden/>
              </w:rPr>
              <w:fldChar w:fldCharType="begin"/>
            </w:r>
            <w:r>
              <w:rPr>
                <w:noProof/>
                <w:webHidden/>
              </w:rPr>
              <w:instrText xml:space="preserve"> PAGEREF _Toc215049102 \h </w:instrText>
            </w:r>
            <w:r>
              <w:rPr>
                <w:noProof/>
                <w:webHidden/>
              </w:rPr>
            </w:r>
            <w:r>
              <w:rPr>
                <w:noProof/>
                <w:webHidden/>
              </w:rPr>
              <w:fldChar w:fldCharType="separate"/>
            </w:r>
            <w:r w:rsidR="0094283D">
              <w:rPr>
                <w:noProof/>
                <w:webHidden/>
              </w:rPr>
              <w:t>5</w:t>
            </w:r>
            <w:r>
              <w:rPr>
                <w:noProof/>
                <w:webHidden/>
              </w:rPr>
              <w:fldChar w:fldCharType="end"/>
            </w:r>
          </w:hyperlink>
        </w:p>
        <w:p w14:paraId="572791B0" w14:textId="39453154" w:rsidR="000C7397" w:rsidRDefault="000C7397">
          <w:pPr>
            <w:pStyle w:val="TOC3"/>
            <w:tabs>
              <w:tab w:val="right" w:leader="dot" w:pos="9016"/>
            </w:tabs>
            <w:rPr>
              <w:noProof/>
              <w:sz w:val="22"/>
              <w:szCs w:val="22"/>
              <w:lang w:eastAsia="en-GB"/>
            </w:rPr>
          </w:pPr>
          <w:hyperlink w:anchor="_Toc215049103" w:history="1">
            <w:r w:rsidRPr="00647534">
              <w:rPr>
                <w:rStyle w:val="Hyperlink"/>
                <w:noProof/>
              </w:rPr>
              <w:t>Job Purpose</w:t>
            </w:r>
            <w:r>
              <w:rPr>
                <w:noProof/>
                <w:webHidden/>
              </w:rPr>
              <w:tab/>
            </w:r>
            <w:r>
              <w:rPr>
                <w:noProof/>
                <w:webHidden/>
              </w:rPr>
              <w:fldChar w:fldCharType="begin"/>
            </w:r>
            <w:r>
              <w:rPr>
                <w:noProof/>
                <w:webHidden/>
              </w:rPr>
              <w:instrText xml:space="preserve"> PAGEREF _Toc215049103 \h </w:instrText>
            </w:r>
            <w:r>
              <w:rPr>
                <w:noProof/>
                <w:webHidden/>
              </w:rPr>
            </w:r>
            <w:r>
              <w:rPr>
                <w:noProof/>
                <w:webHidden/>
              </w:rPr>
              <w:fldChar w:fldCharType="separate"/>
            </w:r>
            <w:r w:rsidR="0094283D">
              <w:rPr>
                <w:noProof/>
                <w:webHidden/>
              </w:rPr>
              <w:t>5</w:t>
            </w:r>
            <w:r>
              <w:rPr>
                <w:noProof/>
                <w:webHidden/>
              </w:rPr>
              <w:fldChar w:fldCharType="end"/>
            </w:r>
          </w:hyperlink>
        </w:p>
        <w:p w14:paraId="240CEA9A" w14:textId="5262214B" w:rsidR="000C7397" w:rsidRDefault="000C7397">
          <w:pPr>
            <w:pStyle w:val="TOC3"/>
            <w:tabs>
              <w:tab w:val="right" w:leader="dot" w:pos="9016"/>
            </w:tabs>
            <w:rPr>
              <w:noProof/>
              <w:sz w:val="22"/>
              <w:szCs w:val="22"/>
              <w:lang w:eastAsia="en-GB"/>
            </w:rPr>
          </w:pPr>
          <w:hyperlink w:anchor="_Toc215049104" w:history="1">
            <w:r w:rsidRPr="00647534">
              <w:rPr>
                <w:rStyle w:val="Hyperlink"/>
                <w:noProof/>
              </w:rPr>
              <w:t>Main Duties and Responsibilities</w:t>
            </w:r>
            <w:r>
              <w:rPr>
                <w:noProof/>
                <w:webHidden/>
              </w:rPr>
              <w:tab/>
            </w:r>
            <w:r>
              <w:rPr>
                <w:noProof/>
                <w:webHidden/>
              </w:rPr>
              <w:fldChar w:fldCharType="begin"/>
            </w:r>
            <w:r>
              <w:rPr>
                <w:noProof/>
                <w:webHidden/>
              </w:rPr>
              <w:instrText xml:space="preserve"> PAGEREF _Toc215049104 \h </w:instrText>
            </w:r>
            <w:r>
              <w:rPr>
                <w:noProof/>
                <w:webHidden/>
              </w:rPr>
            </w:r>
            <w:r>
              <w:rPr>
                <w:noProof/>
                <w:webHidden/>
              </w:rPr>
              <w:fldChar w:fldCharType="separate"/>
            </w:r>
            <w:r w:rsidR="0094283D">
              <w:rPr>
                <w:noProof/>
                <w:webHidden/>
              </w:rPr>
              <w:t>5</w:t>
            </w:r>
            <w:r>
              <w:rPr>
                <w:noProof/>
                <w:webHidden/>
              </w:rPr>
              <w:fldChar w:fldCharType="end"/>
            </w:r>
          </w:hyperlink>
        </w:p>
        <w:p w14:paraId="1E90D6D6" w14:textId="49AE5E9E" w:rsidR="000C7397" w:rsidRDefault="000C7397">
          <w:pPr>
            <w:pStyle w:val="TOC1"/>
            <w:rPr>
              <w:sz w:val="22"/>
              <w:szCs w:val="22"/>
              <w:lang w:eastAsia="en-GB"/>
            </w:rPr>
          </w:pPr>
          <w:hyperlink w:anchor="_Toc215049105" w:history="1">
            <w:r>
              <w:rPr>
                <w:rStyle w:val="Hyperlink"/>
              </w:rPr>
              <w:t>O</w:t>
            </w:r>
            <w:r w:rsidRPr="00647534">
              <w:rPr>
                <w:rStyle w:val="Hyperlink"/>
              </w:rPr>
              <w:t>perations manager</w:t>
            </w:r>
            <w:r>
              <w:rPr>
                <w:webHidden/>
              </w:rPr>
              <w:tab/>
            </w:r>
            <w:r>
              <w:rPr>
                <w:webHidden/>
              </w:rPr>
              <w:fldChar w:fldCharType="begin"/>
            </w:r>
            <w:r>
              <w:rPr>
                <w:webHidden/>
              </w:rPr>
              <w:instrText xml:space="preserve"> PAGEREF _Toc215049105 \h </w:instrText>
            </w:r>
            <w:r>
              <w:rPr>
                <w:webHidden/>
              </w:rPr>
            </w:r>
            <w:r>
              <w:rPr>
                <w:webHidden/>
              </w:rPr>
              <w:fldChar w:fldCharType="separate"/>
            </w:r>
            <w:r w:rsidR="0094283D">
              <w:rPr>
                <w:webHidden/>
              </w:rPr>
              <w:t>7</w:t>
            </w:r>
            <w:r>
              <w:rPr>
                <w:webHidden/>
              </w:rPr>
              <w:fldChar w:fldCharType="end"/>
            </w:r>
          </w:hyperlink>
        </w:p>
        <w:p w14:paraId="358E8EC2" w14:textId="19FDB6FB" w:rsidR="000C7397" w:rsidRDefault="000C7397">
          <w:pPr>
            <w:pStyle w:val="TOC2"/>
            <w:tabs>
              <w:tab w:val="right" w:leader="dot" w:pos="9016"/>
            </w:tabs>
            <w:rPr>
              <w:noProof/>
              <w:sz w:val="22"/>
              <w:szCs w:val="22"/>
              <w:lang w:eastAsia="en-GB"/>
            </w:rPr>
          </w:pPr>
          <w:hyperlink w:anchor="_Toc215049106" w:history="1">
            <w:r w:rsidRPr="00647534">
              <w:rPr>
                <w:rStyle w:val="Hyperlink"/>
                <w:noProof/>
              </w:rPr>
              <w:t>Person Specification</w:t>
            </w:r>
            <w:r>
              <w:rPr>
                <w:noProof/>
                <w:webHidden/>
              </w:rPr>
              <w:tab/>
            </w:r>
            <w:r>
              <w:rPr>
                <w:noProof/>
                <w:webHidden/>
              </w:rPr>
              <w:fldChar w:fldCharType="begin"/>
            </w:r>
            <w:r>
              <w:rPr>
                <w:noProof/>
                <w:webHidden/>
              </w:rPr>
              <w:instrText xml:space="preserve"> PAGEREF _Toc215049106 \h </w:instrText>
            </w:r>
            <w:r>
              <w:rPr>
                <w:noProof/>
                <w:webHidden/>
              </w:rPr>
            </w:r>
            <w:r>
              <w:rPr>
                <w:noProof/>
                <w:webHidden/>
              </w:rPr>
              <w:fldChar w:fldCharType="separate"/>
            </w:r>
            <w:r w:rsidR="0094283D">
              <w:rPr>
                <w:noProof/>
                <w:webHidden/>
              </w:rPr>
              <w:t>8</w:t>
            </w:r>
            <w:r>
              <w:rPr>
                <w:noProof/>
                <w:webHidden/>
              </w:rPr>
              <w:fldChar w:fldCharType="end"/>
            </w:r>
          </w:hyperlink>
        </w:p>
        <w:p w14:paraId="3907791A" w14:textId="7A378904" w:rsidR="000C7397" w:rsidRDefault="000C7397">
          <w:pPr>
            <w:pStyle w:val="TOC1"/>
            <w:rPr>
              <w:sz w:val="22"/>
              <w:szCs w:val="22"/>
              <w:lang w:eastAsia="en-GB"/>
            </w:rPr>
          </w:pPr>
          <w:hyperlink w:anchor="_Toc215049107" w:history="1">
            <w:r>
              <w:rPr>
                <w:rStyle w:val="Hyperlink"/>
              </w:rPr>
              <w:t>O</w:t>
            </w:r>
            <w:r w:rsidRPr="00647534">
              <w:rPr>
                <w:rStyle w:val="Hyperlink"/>
              </w:rPr>
              <w:t>perations manager</w:t>
            </w:r>
            <w:r>
              <w:rPr>
                <w:webHidden/>
              </w:rPr>
              <w:tab/>
            </w:r>
            <w:r>
              <w:rPr>
                <w:webHidden/>
              </w:rPr>
              <w:fldChar w:fldCharType="begin"/>
            </w:r>
            <w:r>
              <w:rPr>
                <w:webHidden/>
              </w:rPr>
              <w:instrText xml:space="preserve"> PAGEREF _Toc215049107 \h </w:instrText>
            </w:r>
            <w:r>
              <w:rPr>
                <w:webHidden/>
              </w:rPr>
            </w:r>
            <w:r>
              <w:rPr>
                <w:webHidden/>
              </w:rPr>
              <w:fldChar w:fldCharType="separate"/>
            </w:r>
            <w:r w:rsidR="0094283D">
              <w:rPr>
                <w:webHidden/>
              </w:rPr>
              <w:t>10</w:t>
            </w:r>
            <w:r>
              <w:rPr>
                <w:webHidden/>
              </w:rPr>
              <w:fldChar w:fldCharType="end"/>
            </w:r>
          </w:hyperlink>
        </w:p>
        <w:p w14:paraId="6EBD9F01" w14:textId="1D30AB60" w:rsidR="000C7397" w:rsidRDefault="000C7397">
          <w:pPr>
            <w:pStyle w:val="TOC2"/>
            <w:tabs>
              <w:tab w:val="right" w:leader="dot" w:pos="9016"/>
            </w:tabs>
            <w:rPr>
              <w:noProof/>
              <w:sz w:val="22"/>
              <w:szCs w:val="22"/>
              <w:lang w:eastAsia="en-GB"/>
            </w:rPr>
          </w:pPr>
          <w:hyperlink w:anchor="_Toc215049108" w:history="1">
            <w:r w:rsidRPr="00647534">
              <w:rPr>
                <w:rStyle w:val="Hyperlink"/>
                <w:noProof/>
              </w:rPr>
              <w:t>How to apply</w:t>
            </w:r>
            <w:r>
              <w:rPr>
                <w:noProof/>
                <w:webHidden/>
              </w:rPr>
              <w:tab/>
            </w:r>
            <w:r>
              <w:rPr>
                <w:noProof/>
                <w:webHidden/>
              </w:rPr>
              <w:fldChar w:fldCharType="begin"/>
            </w:r>
            <w:r>
              <w:rPr>
                <w:noProof/>
                <w:webHidden/>
              </w:rPr>
              <w:instrText xml:space="preserve"> PAGEREF _Toc215049108 \h </w:instrText>
            </w:r>
            <w:r>
              <w:rPr>
                <w:noProof/>
                <w:webHidden/>
              </w:rPr>
            </w:r>
            <w:r>
              <w:rPr>
                <w:noProof/>
                <w:webHidden/>
              </w:rPr>
              <w:fldChar w:fldCharType="separate"/>
            </w:r>
            <w:r w:rsidR="0094283D">
              <w:rPr>
                <w:noProof/>
                <w:webHidden/>
              </w:rPr>
              <w:t>11</w:t>
            </w:r>
            <w:r>
              <w:rPr>
                <w:noProof/>
                <w:webHidden/>
              </w:rPr>
              <w:fldChar w:fldCharType="end"/>
            </w:r>
          </w:hyperlink>
        </w:p>
        <w:p w14:paraId="48EB7043" w14:textId="060904F9" w:rsidR="00FA2E15" w:rsidRDefault="00FA2E15">
          <w:r>
            <w:rPr>
              <w:b/>
              <w:bCs/>
              <w:noProof/>
            </w:rPr>
            <w:fldChar w:fldCharType="end"/>
          </w:r>
        </w:p>
      </w:sdtContent>
    </w:sdt>
    <w:p w14:paraId="0B3E83B3" w14:textId="2D3C7949" w:rsidR="00B575C3" w:rsidRDefault="00B575C3" w:rsidP="005C6885">
      <w:pPr>
        <w:jc w:val="both"/>
      </w:pPr>
    </w:p>
    <w:p w14:paraId="71CB52CA" w14:textId="3287A4E0" w:rsidR="00D91B3A" w:rsidRDefault="00D91B3A" w:rsidP="005C6885">
      <w:pPr>
        <w:jc w:val="both"/>
      </w:pPr>
    </w:p>
    <w:p w14:paraId="1C8E204B" w14:textId="2B2917BA" w:rsidR="00123859" w:rsidRDefault="00123859" w:rsidP="005C6885">
      <w:pPr>
        <w:jc w:val="both"/>
      </w:pPr>
    </w:p>
    <w:p w14:paraId="2E303717" w14:textId="52748E85" w:rsidR="00560106" w:rsidRDefault="00560106" w:rsidP="00560106">
      <w:pPr>
        <w:pStyle w:val="NormalWeb"/>
      </w:pPr>
    </w:p>
    <w:p w14:paraId="3B5E279C" w14:textId="53DE425B" w:rsidR="00123859" w:rsidRDefault="00123859" w:rsidP="005C6885">
      <w:pPr>
        <w:jc w:val="both"/>
      </w:pPr>
    </w:p>
    <w:p w14:paraId="1083456E" w14:textId="6B9D916E" w:rsidR="00123859" w:rsidRDefault="00123859" w:rsidP="005C6885">
      <w:pPr>
        <w:jc w:val="both"/>
      </w:pPr>
    </w:p>
    <w:p w14:paraId="2571BD56" w14:textId="0B0CE906" w:rsidR="00123859" w:rsidRDefault="00123859" w:rsidP="005C6885">
      <w:pPr>
        <w:jc w:val="both"/>
      </w:pPr>
    </w:p>
    <w:p w14:paraId="2431C920" w14:textId="2FCD8B26" w:rsidR="00123859" w:rsidRDefault="00123859" w:rsidP="005C6885">
      <w:pPr>
        <w:jc w:val="both"/>
      </w:pPr>
    </w:p>
    <w:p w14:paraId="3108D9D8" w14:textId="0CCA7EDD" w:rsidR="00123859" w:rsidRDefault="00123859" w:rsidP="005C6885">
      <w:pPr>
        <w:jc w:val="both"/>
      </w:pPr>
    </w:p>
    <w:p w14:paraId="20567D5D" w14:textId="03FE9684" w:rsidR="00123859" w:rsidRDefault="00123859" w:rsidP="005C6885">
      <w:pPr>
        <w:jc w:val="both"/>
      </w:pPr>
    </w:p>
    <w:p w14:paraId="6CEFEC6D" w14:textId="4C716B05" w:rsidR="00123859" w:rsidRDefault="00123859" w:rsidP="005C6885">
      <w:pPr>
        <w:jc w:val="both"/>
      </w:pPr>
    </w:p>
    <w:p w14:paraId="0BD46565" w14:textId="03DE3D64" w:rsidR="00123859" w:rsidRDefault="00123859" w:rsidP="005C6885">
      <w:pPr>
        <w:jc w:val="both"/>
      </w:pPr>
    </w:p>
    <w:p w14:paraId="49C50D99" w14:textId="3B417021" w:rsidR="00123859" w:rsidRDefault="00123859" w:rsidP="005C6885">
      <w:pPr>
        <w:jc w:val="both"/>
      </w:pPr>
    </w:p>
    <w:p w14:paraId="0C843FBF" w14:textId="0A4482DF" w:rsidR="00123859" w:rsidRDefault="00123859" w:rsidP="005C6885">
      <w:pPr>
        <w:jc w:val="both"/>
      </w:pPr>
    </w:p>
    <w:p w14:paraId="6236FB5D" w14:textId="386B6F41" w:rsidR="009E4503" w:rsidRDefault="009E4503" w:rsidP="005C6885">
      <w:pPr>
        <w:jc w:val="both"/>
      </w:pPr>
    </w:p>
    <w:p w14:paraId="61FB6ED8" w14:textId="77777777" w:rsidR="009E4503" w:rsidRDefault="009E4503" w:rsidP="005C6885">
      <w:pPr>
        <w:jc w:val="both"/>
      </w:pPr>
    </w:p>
    <w:p w14:paraId="54BCB89B" w14:textId="77777777" w:rsidR="009E4503" w:rsidRDefault="009E4503" w:rsidP="005C6885">
      <w:pPr>
        <w:jc w:val="both"/>
      </w:pPr>
    </w:p>
    <w:p w14:paraId="62A965D2" w14:textId="77777777" w:rsidR="00123859" w:rsidRDefault="00123859" w:rsidP="005C6885">
      <w:pPr>
        <w:jc w:val="both"/>
      </w:pPr>
    </w:p>
    <w:p w14:paraId="11FDFD68" w14:textId="3EB96E69" w:rsidR="00087D20" w:rsidRDefault="00087D20" w:rsidP="00087D20">
      <w:pPr>
        <w:pStyle w:val="Heading1"/>
        <w:jc w:val="both"/>
      </w:pPr>
      <w:bookmarkStart w:id="0" w:name="_Toc201564507"/>
      <w:bookmarkStart w:id="1" w:name="_Toc215049099"/>
      <w:r>
        <w:lastRenderedPageBreak/>
        <w:t xml:space="preserve">Welcome from </w:t>
      </w:r>
      <w:bookmarkEnd w:id="0"/>
      <w:r w:rsidR="003A0B0F">
        <w:t>Sinead Colbeck</w:t>
      </w:r>
      <w:r w:rsidR="00C8683C">
        <w:t>,</w:t>
      </w:r>
      <w:r w:rsidR="004F684D">
        <w:t xml:space="preserve"> </w:t>
      </w:r>
      <w:r w:rsidR="003A0B0F">
        <w:t xml:space="preserve">Executive </w:t>
      </w:r>
      <w:r>
        <w:t>Headteacher</w:t>
      </w:r>
      <w:bookmarkEnd w:id="1"/>
    </w:p>
    <w:p w14:paraId="0D6A94AE" w14:textId="783FD0E0" w:rsidR="00C8683C" w:rsidRPr="003D222D" w:rsidRDefault="00C8683C" w:rsidP="00C8683C">
      <w:pPr>
        <w:jc w:val="both"/>
        <w:rPr>
          <w:rFonts w:cs="Calibri"/>
        </w:rPr>
      </w:pPr>
      <w:r w:rsidRPr="003D222D">
        <w:rPr>
          <w:rFonts w:cs="Calibri"/>
        </w:rPr>
        <w:t>Dear Candidate,</w:t>
      </w:r>
    </w:p>
    <w:p w14:paraId="5C236429" w14:textId="3D31B897" w:rsidR="00C8683C" w:rsidRPr="003D222D" w:rsidRDefault="00C8683C" w:rsidP="00C8683C">
      <w:pPr>
        <w:jc w:val="both"/>
      </w:pPr>
      <w:r w:rsidRPr="003D222D">
        <w:rPr>
          <w:rFonts w:cs="Calibri"/>
        </w:rPr>
        <w:t xml:space="preserve">Thank you for your interest in our permanent, part time School Operations Manager at </w:t>
      </w:r>
      <w:r w:rsidR="00C76D0C" w:rsidRPr="003D222D">
        <w:rPr>
          <w:rFonts w:cs="Calibri"/>
        </w:rPr>
        <w:t>St Augustine of Canterbury RC Primary School</w:t>
      </w:r>
      <w:r w:rsidR="003A0B0F" w:rsidRPr="003D222D">
        <w:rPr>
          <w:rFonts w:cs="Calibri"/>
        </w:rPr>
        <w:t>, working 22.5 hours per week</w:t>
      </w:r>
      <w:r w:rsidRPr="003D222D">
        <w:rPr>
          <w:rFonts w:cs="Calibri"/>
        </w:rPr>
        <w:t>. We are looking for someone who is experienced in overseeing the daily operations of a school including human resources, premises management, health and safety management, operational management and administrative support. The role supports the school leadership team to ensure all systems and resources are in place for effective teaching and learn</w:t>
      </w:r>
      <w:r w:rsidR="003A0B0F" w:rsidRPr="003D222D">
        <w:rPr>
          <w:rFonts w:cs="Calibri"/>
        </w:rPr>
        <w:t>ing.</w:t>
      </w:r>
    </w:p>
    <w:p w14:paraId="5B9F5715" w14:textId="28A1F0A1" w:rsidR="00C8683C" w:rsidRPr="003D222D" w:rsidRDefault="00C8683C" w:rsidP="00C8683C">
      <w:pPr>
        <w:jc w:val="both"/>
      </w:pPr>
      <w:r w:rsidRPr="003D222D">
        <w:rPr>
          <w:rFonts w:cs="Calibri"/>
        </w:rPr>
        <w:t xml:space="preserve">With the Catholic faith permeating all aspects of school life, </w:t>
      </w:r>
      <w:r w:rsidRPr="003D222D">
        <w:t>we endeavour to provide a safe, secure, creative and inspiring environment for our children.  You would become part of a caring Catholic community with a supporting and hardworking team along with opportunities for CPD and training.</w:t>
      </w:r>
    </w:p>
    <w:p w14:paraId="4E5225EB" w14:textId="68C8F1BF" w:rsidR="00C8683C" w:rsidRPr="003D222D" w:rsidRDefault="00C8683C" w:rsidP="00C8683C">
      <w:pPr>
        <w:jc w:val="both"/>
        <w:rPr>
          <w:rFonts w:eastAsia="Calibri" w:cs="Calibri"/>
        </w:rPr>
      </w:pPr>
      <w:r w:rsidRPr="003D222D">
        <w:rPr>
          <w:rFonts w:eastAsia="Calibri" w:cs="Calibri"/>
        </w:rPr>
        <w:t xml:space="preserve">At St </w:t>
      </w:r>
      <w:r w:rsidR="0090378B" w:rsidRPr="003D222D">
        <w:rPr>
          <w:rFonts w:eastAsia="Calibri" w:cs="Calibri"/>
        </w:rPr>
        <w:t>Augustine of Canterbury</w:t>
      </w:r>
      <w:r w:rsidR="003A0B0F" w:rsidRPr="003D222D">
        <w:rPr>
          <w:rFonts w:eastAsia="Calibri" w:cs="Calibri"/>
        </w:rPr>
        <w:t xml:space="preserve"> </w:t>
      </w:r>
      <w:r w:rsidRPr="003D222D">
        <w:rPr>
          <w:rFonts w:eastAsia="Calibri" w:cs="Calibri"/>
        </w:rPr>
        <w:t>Roman Catholic Primary School, we are committed to safeguarding and promoting the welfare of children and young people</w:t>
      </w:r>
      <w:r w:rsidRPr="003D222D">
        <w:rPr>
          <w:rFonts w:cs="Calibri"/>
        </w:rPr>
        <w:t>. A</w:t>
      </w:r>
      <w:r w:rsidRPr="003D222D">
        <w:rPr>
          <w:rFonts w:eastAsia="Calibri" w:cs="Calibri"/>
        </w:rPr>
        <w:t xml:space="preserve">ll stakeholders </w:t>
      </w:r>
      <w:r w:rsidRPr="003D222D">
        <w:rPr>
          <w:rFonts w:cs="Calibri"/>
        </w:rPr>
        <w:t xml:space="preserve">must </w:t>
      </w:r>
      <w:r w:rsidRPr="003D222D">
        <w:rPr>
          <w:rFonts w:eastAsia="Calibri" w:cs="Calibri"/>
        </w:rPr>
        <w:t xml:space="preserve">share this commitment. </w:t>
      </w:r>
    </w:p>
    <w:p w14:paraId="5C7F67AF" w14:textId="6560299E" w:rsidR="00C8683C" w:rsidRPr="003D222D" w:rsidRDefault="00C8683C" w:rsidP="00C8683C">
      <w:pPr>
        <w:jc w:val="both"/>
        <w:rPr>
          <w:rFonts w:cs="Calibri"/>
        </w:rPr>
      </w:pPr>
      <w:r w:rsidRPr="003D222D">
        <w:rPr>
          <w:rFonts w:cs="Calibri"/>
        </w:rPr>
        <w:t>We wish you every success with your application.</w:t>
      </w:r>
    </w:p>
    <w:p w14:paraId="1EB996FE" w14:textId="77777777" w:rsidR="00C8683C" w:rsidRPr="003D222D" w:rsidRDefault="00C8683C" w:rsidP="00C8683C">
      <w:pPr>
        <w:rPr>
          <w:rFonts w:cs="Calibri"/>
        </w:rPr>
      </w:pPr>
      <w:r w:rsidRPr="003D222D">
        <w:rPr>
          <w:rFonts w:cs="Calibri"/>
        </w:rPr>
        <w:t xml:space="preserve">Yours sincerely, </w:t>
      </w:r>
    </w:p>
    <w:p w14:paraId="50E24FC3" w14:textId="7235BF7E" w:rsidR="00C8683C" w:rsidRPr="003D222D" w:rsidRDefault="003A0B0F" w:rsidP="00C8683C">
      <w:pPr>
        <w:rPr>
          <w:rFonts w:cs="Calibri"/>
          <w:i/>
          <w:iCs/>
        </w:rPr>
      </w:pPr>
      <w:r w:rsidRPr="003D222D">
        <w:rPr>
          <w:rFonts w:cs="Calibri"/>
          <w:i/>
          <w:iCs/>
        </w:rPr>
        <w:t>S Colbeck</w:t>
      </w:r>
    </w:p>
    <w:p w14:paraId="3DB4462E" w14:textId="4BF6B1CE" w:rsidR="00C8683C" w:rsidRPr="003D222D" w:rsidRDefault="00C8683C" w:rsidP="00C8683C">
      <w:pPr>
        <w:rPr>
          <w:color w:val="192451" w:themeColor="text1"/>
        </w:rPr>
      </w:pPr>
      <w:r w:rsidRPr="003D222D">
        <w:rPr>
          <w:rFonts w:cs="Calibri"/>
        </w:rPr>
        <w:t xml:space="preserve">Mrs </w:t>
      </w:r>
      <w:r w:rsidR="003A0B0F" w:rsidRPr="003D222D">
        <w:rPr>
          <w:rFonts w:cs="Calibri"/>
        </w:rPr>
        <w:t>Sinead Colbeck</w:t>
      </w:r>
      <w:r w:rsidR="003A0B0F" w:rsidRPr="003D222D">
        <w:rPr>
          <w:rFonts w:cs="Calibri"/>
        </w:rPr>
        <w:br/>
        <w:t xml:space="preserve">Executive </w:t>
      </w:r>
      <w:r w:rsidRPr="003D222D">
        <w:rPr>
          <w:rFonts w:cs="Calibri"/>
        </w:rPr>
        <w:t>Headteacher</w:t>
      </w:r>
    </w:p>
    <w:p w14:paraId="4497A5B3" w14:textId="0137874D" w:rsidR="00087D20" w:rsidRPr="003D222D" w:rsidRDefault="00087D20" w:rsidP="00087D20">
      <w:pPr>
        <w:jc w:val="both"/>
      </w:pPr>
      <w:r w:rsidRPr="003D222D">
        <w:br w:type="page"/>
      </w:r>
    </w:p>
    <w:p w14:paraId="203416B5" w14:textId="60CA5708" w:rsidR="006337D3" w:rsidRDefault="006337D3" w:rsidP="005C6885">
      <w:pPr>
        <w:pStyle w:val="Title"/>
        <w:jc w:val="both"/>
      </w:pPr>
      <w:r>
        <w:lastRenderedPageBreak/>
        <w:t>Job Advert</w:t>
      </w:r>
    </w:p>
    <w:p w14:paraId="0957D308" w14:textId="4092F66F" w:rsidR="006337D3" w:rsidRDefault="00C8683C" w:rsidP="005C6885">
      <w:pPr>
        <w:pStyle w:val="Heading1"/>
        <w:jc w:val="both"/>
      </w:pPr>
      <w:bookmarkStart w:id="2" w:name="_Toc215049100"/>
      <w:r>
        <w:t>Operations mANAGER</w:t>
      </w:r>
      <w:bookmarkEnd w:id="2"/>
    </w:p>
    <w:p w14:paraId="09479301" w14:textId="3673EA5D" w:rsidR="006337D3" w:rsidRPr="00F45B03" w:rsidRDefault="00F45B03" w:rsidP="005C6885">
      <w:pPr>
        <w:jc w:val="both"/>
        <w:rPr>
          <w:rStyle w:val="IntenseEmphasis"/>
        </w:rPr>
      </w:pPr>
      <w:r w:rsidRPr="00F45B03">
        <w:rPr>
          <w:rStyle w:val="IntenseEmphasis"/>
        </w:rPr>
        <w:t>Permanent</w:t>
      </w:r>
      <w:r w:rsidR="00A303C4" w:rsidRPr="00F45B03">
        <w:rPr>
          <w:rStyle w:val="IntenseEmphasis"/>
        </w:rPr>
        <w:t xml:space="preserve">/ </w:t>
      </w:r>
      <w:r w:rsidR="00A303C4">
        <w:rPr>
          <w:rStyle w:val="IntenseEmphasis"/>
        </w:rPr>
        <w:t>TERM</w:t>
      </w:r>
      <w:r w:rsidR="00836C55" w:rsidRPr="00A303C4">
        <w:rPr>
          <w:rStyle w:val="IntenseEmphasis"/>
        </w:rPr>
        <w:t xml:space="preserve"> Time</w:t>
      </w:r>
      <w:r w:rsidR="00A303C4">
        <w:rPr>
          <w:rStyle w:val="IntenseEmphasis"/>
        </w:rPr>
        <w:t xml:space="preserve"> plus </w:t>
      </w:r>
      <w:r w:rsidR="00426953">
        <w:rPr>
          <w:rStyle w:val="IntenseEmphasis"/>
        </w:rPr>
        <w:t>two weeks</w:t>
      </w:r>
    </w:p>
    <w:p w14:paraId="2E53B265" w14:textId="2C57F237" w:rsidR="00F45B03" w:rsidRDefault="00C25CA2" w:rsidP="00F45B03">
      <w:pPr>
        <w:jc w:val="both"/>
        <w:rPr>
          <w:rStyle w:val="IntenseEmphasis"/>
        </w:rPr>
      </w:pPr>
      <w:r>
        <w:rPr>
          <w:rStyle w:val="IntenseEmphasis"/>
        </w:rPr>
        <w:t>Grade 6, SCP 11-19</w:t>
      </w:r>
      <w:r w:rsidR="009F3F27">
        <w:rPr>
          <w:rStyle w:val="IntenseEmphasis"/>
        </w:rPr>
        <w:t xml:space="preserve"> £28,142</w:t>
      </w:r>
      <w:r w:rsidR="00F45B03" w:rsidRPr="00F45B03">
        <w:rPr>
          <w:rStyle w:val="IntenseEmphasis"/>
        </w:rPr>
        <w:t xml:space="preserve"> - </w:t>
      </w:r>
      <w:r w:rsidR="009F3F27">
        <w:rPr>
          <w:rStyle w:val="IntenseEmphasis"/>
        </w:rPr>
        <w:t>£32,061</w:t>
      </w:r>
      <w:r w:rsidR="00FD61BD">
        <w:rPr>
          <w:rStyle w:val="IntenseEmphasis"/>
        </w:rPr>
        <w:t xml:space="preserve"> ft</w:t>
      </w:r>
      <w:r w:rsidR="006247DB">
        <w:rPr>
          <w:rStyle w:val="IntenseEmphasis"/>
        </w:rPr>
        <w:t>E</w:t>
      </w:r>
      <w:r w:rsidR="00FD61BD">
        <w:rPr>
          <w:rStyle w:val="IntenseEmphasis"/>
        </w:rPr>
        <w:t xml:space="preserve"> </w:t>
      </w:r>
      <w:r w:rsidR="006247DB">
        <w:rPr>
          <w:rStyle w:val="IntenseEmphasis"/>
        </w:rPr>
        <w:t>(</w:t>
      </w:r>
      <w:r w:rsidR="00A303C4">
        <w:rPr>
          <w:rStyle w:val="IntenseEmphasis"/>
        </w:rPr>
        <w:t>£</w:t>
      </w:r>
      <w:r w:rsidR="006A3FD7">
        <w:rPr>
          <w:rStyle w:val="IntenseEmphasis"/>
        </w:rPr>
        <w:t>15,231</w:t>
      </w:r>
      <w:r w:rsidR="003A0B0F">
        <w:rPr>
          <w:rStyle w:val="IntenseEmphasis"/>
        </w:rPr>
        <w:t xml:space="preserve"> -</w:t>
      </w:r>
      <w:r w:rsidR="006A3FD7">
        <w:rPr>
          <w:rStyle w:val="IntenseEmphasis"/>
        </w:rPr>
        <w:t xml:space="preserve"> £17,352</w:t>
      </w:r>
      <w:r w:rsidR="00FD61BD">
        <w:rPr>
          <w:rStyle w:val="IntenseEmphasis"/>
        </w:rPr>
        <w:t xml:space="preserve"> pRO-RATA</w:t>
      </w:r>
      <w:r w:rsidR="00416526">
        <w:rPr>
          <w:rStyle w:val="IntenseEmphasis"/>
        </w:rPr>
        <w:t>)</w:t>
      </w:r>
    </w:p>
    <w:p w14:paraId="1C15FF37" w14:textId="425B5FC8" w:rsidR="00A303C4" w:rsidRPr="00F45B03" w:rsidRDefault="00A303C4" w:rsidP="00F45B03">
      <w:pPr>
        <w:jc w:val="both"/>
        <w:rPr>
          <w:rStyle w:val="IntenseEmphasis"/>
        </w:rPr>
      </w:pPr>
      <w:r>
        <w:rPr>
          <w:rStyle w:val="IntenseEmphasis"/>
        </w:rPr>
        <w:t>2</w:t>
      </w:r>
      <w:r w:rsidR="003A0B0F">
        <w:rPr>
          <w:rStyle w:val="IntenseEmphasis"/>
        </w:rPr>
        <w:t>2.5</w:t>
      </w:r>
      <w:r>
        <w:rPr>
          <w:rStyle w:val="IntenseEmphasis"/>
        </w:rPr>
        <w:t xml:space="preserve"> hours per week</w:t>
      </w:r>
      <w:r w:rsidR="003A0B0F">
        <w:rPr>
          <w:rStyle w:val="IntenseEmphasis"/>
        </w:rPr>
        <w:t xml:space="preserve"> (days and times by negotiation)</w:t>
      </w:r>
      <w:r>
        <w:rPr>
          <w:rStyle w:val="IntenseEmphasis"/>
        </w:rPr>
        <w:t xml:space="preserve"> </w:t>
      </w:r>
    </w:p>
    <w:p w14:paraId="78D71232" w14:textId="20878547" w:rsidR="0074447C" w:rsidRDefault="00F2785E" w:rsidP="005C6885">
      <w:pPr>
        <w:jc w:val="both"/>
        <w:rPr>
          <w:rStyle w:val="IntenseEmphasis"/>
        </w:rPr>
      </w:pPr>
      <w:r w:rsidRPr="00F45B03">
        <w:rPr>
          <w:rStyle w:val="IntenseEmphasis"/>
        </w:rPr>
        <w:t xml:space="preserve">Responsible to: </w:t>
      </w:r>
      <w:r w:rsidR="003A0B0F">
        <w:rPr>
          <w:rStyle w:val="IntenseEmphasis"/>
        </w:rPr>
        <w:t xml:space="preserve">Executive </w:t>
      </w:r>
      <w:r w:rsidR="0074447C">
        <w:rPr>
          <w:rStyle w:val="IntenseEmphasis"/>
        </w:rPr>
        <w:t>HEADTEACHER</w:t>
      </w:r>
    </w:p>
    <w:p w14:paraId="02290DBA" w14:textId="0EADC3FE" w:rsidR="00F2785E" w:rsidRDefault="00F2785E" w:rsidP="005C6885">
      <w:pPr>
        <w:jc w:val="both"/>
        <w:rPr>
          <w:rStyle w:val="IntenseEmphasis"/>
        </w:rPr>
      </w:pPr>
      <w:r>
        <w:rPr>
          <w:rStyle w:val="IntenseEmphasis"/>
        </w:rPr>
        <w:t xml:space="preserve">Main Location: </w:t>
      </w:r>
      <w:r w:rsidR="0090378B">
        <w:rPr>
          <w:rStyle w:val="IntenseEmphasis"/>
        </w:rPr>
        <w:t>st augustine of canterbury</w:t>
      </w:r>
      <w:r w:rsidR="00E945D9">
        <w:rPr>
          <w:rStyle w:val="IntenseEmphasis"/>
        </w:rPr>
        <w:t xml:space="preserve"> rc primary school</w:t>
      </w:r>
    </w:p>
    <w:p w14:paraId="7C004261" w14:textId="33CFB3B9" w:rsidR="00F2785E" w:rsidRPr="00426953" w:rsidRDefault="00F2785E" w:rsidP="005C6885">
      <w:pPr>
        <w:jc w:val="both"/>
        <w:rPr>
          <w:rStyle w:val="Emphasis"/>
          <w:b/>
          <w:bCs/>
        </w:rPr>
      </w:pPr>
      <w:r w:rsidRPr="00426953">
        <w:rPr>
          <w:rStyle w:val="Emphasis"/>
          <w:b/>
          <w:bCs/>
        </w:rPr>
        <w:t>Required to commence</w:t>
      </w:r>
      <w:r w:rsidR="00824E3E">
        <w:rPr>
          <w:rStyle w:val="Emphasis"/>
          <w:b/>
          <w:bCs/>
        </w:rPr>
        <w:t>:</w:t>
      </w:r>
      <w:r w:rsidR="003A0B0F" w:rsidRPr="00426953">
        <w:rPr>
          <w:rStyle w:val="Emphasis"/>
          <w:b/>
          <w:bCs/>
        </w:rPr>
        <w:t xml:space="preserve"> </w:t>
      </w:r>
      <w:r w:rsidR="007B726D">
        <w:rPr>
          <w:rStyle w:val="Emphasis"/>
          <w:b/>
          <w:bCs/>
        </w:rPr>
        <w:t>AS SOON AS POSSIBLE</w:t>
      </w:r>
    </w:p>
    <w:p w14:paraId="7644A664" w14:textId="5046636D" w:rsidR="000C7397" w:rsidRDefault="00123859" w:rsidP="008E44A0">
      <w:pPr>
        <w:widowControl w:val="0"/>
        <w:autoSpaceDE w:val="0"/>
        <w:autoSpaceDN w:val="0"/>
        <w:adjustRightInd w:val="0"/>
        <w:jc w:val="both"/>
        <w:rPr>
          <w:rFonts w:cs="Calibri"/>
        </w:rPr>
      </w:pPr>
      <w:r w:rsidRPr="000C7397">
        <w:rPr>
          <w:rFonts w:cs="Calibri"/>
          <w:lang w:val="en-US"/>
        </w:rPr>
        <w:t xml:space="preserve">The Board of Directors of the Romero Catholic Academy Trust, alongside The Governors of </w:t>
      </w:r>
      <w:r w:rsidR="0090378B">
        <w:rPr>
          <w:rFonts w:cs="Calibri"/>
          <w:lang w:val="en-US"/>
        </w:rPr>
        <w:t xml:space="preserve">St Augustine of Canterbury RC </w:t>
      </w:r>
      <w:r w:rsidRPr="000C7397">
        <w:rPr>
          <w:rFonts w:cs="Calibri"/>
          <w:lang w:val="en-US"/>
        </w:rPr>
        <w:t xml:space="preserve">Primary School, are seeking to recruit </w:t>
      </w:r>
      <w:r w:rsidR="000C7397" w:rsidRPr="60262A2D">
        <w:rPr>
          <w:rFonts w:cs="Calibri"/>
        </w:rPr>
        <w:t xml:space="preserve">a confident, highly skilled, self-motivated individual to </w:t>
      </w:r>
      <w:r w:rsidR="000C7397">
        <w:rPr>
          <w:rFonts w:cs="Calibri"/>
        </w:rPr>
        <w:t>join the school as a School Operations</w:t>
      </w:r>
      <w:r w:rsidR="000C7397" w:rsidRPr="60262A2D">
        <w:rPr>
          <w:rFonts w:cs="Calibri"/>
        </w:rPr>
        <w:t xml:space="preserve"> Manager.  </w:t>
      </w:r>
    </w:p>
    <w:p w14:paraId="32149192" w14:textId="4A03494E" w:rsidR="000C7397" w:rsidRDefault="000C7397" w:rsidP="008E44A0">
      <w:pPr>
        <w:widowControl w:val="0"/>
        <w:jc w:val="both"/>
        <w:rPr>
          <w:rFonts w:cs="Calibri"/>
        </w:rPr>
      </w:pPr>
      <w:r w:rsidRPr="00465E84">
        <w:rPr>
          <w:rFonts w:cs="Calibri"/>
        </w:rPr>
        <w:t xml:space="preserve">The successful applicant will have the highest personal and professional standards </w:t>
      </w:r>
      <w:r>
        <w:rPr>
          <w:rFonts w:cs="Calibri"/>
        </w:rPr>
        <w:t>with</w:t>
      </w:r>
      <w:r w:rsidRPr="00465E84">
        <w:rPr>
          <w:rFonts w:cs="Calibri"/>
        </w:rPr>
        <w:t xml:space="preserve"> good knowledge of </w:t>
      </w:r>
      <w:r>
        <w:rPr>
          <w:rFonts w:cs="Calibri"/>
        </w:rPr>
        <w:t>current educational issues.</w:t>
      </w:r>
      <w:r w:rsidRPr="00465E84">
        <w:rPr>
          <w:rFonts w:cs="Calibri"/>
        </w:rPr>
        <w:t xml:space="preserve">  They will be highly </w:t>
      </w:r>
      <w:r>
        <w:rPr>
          <w:rFonts w:cs="Calibri"/>
        </w:rPr>
        <w:t>driven</w:t>
      </w:r>
      <w:r w:rsidRPr="00465E84">
        <w:rPr>
          <w:rFonts w:cs="Calibri"/>
        </w:rPr>
        <w:t xml:space="preserve"> and be able to demonstrate the ability to lead and </w:t>
      </w:r>
      <w:r>
        <w:rPr>
          <w:rFonts w:cs="Calibri"/>
        </w:rPr>
        <w:t>deliver</w:t>
      </w:r>
      <w:r w:rsidRPr="00465E84">
        <w:rPr>
          <w:rFonts w:cs="Calibri"/>
        </w:rPr>
        <w:t xml:space="preserve"> improvements within the business functions of the school in order to support teaching and learning</w:t>
      </w:r>
      <w:r>
        <w:rPr>
          <w:rFonts w:cs="Calibri"/>
        </w:rPr>
        <w:t xml:space="preserve">. </w:t>
      </w:r>
      <w:r w:rsidRPr="000D6291">
        <w:rPr>
          <w:rFonts w:cs="Calibri"/>
        </w:rPr>
        <w:t xml:space="preserve">You will be a strong team player with exceptional interpersonal and communication skills and have the ability to </w:t>
      </w:r>
      <w:r>
        <w:rPr>
          <w:rFonts w:cs="Calibri"/>
        </w:rPr>
        <w:t>develop, manage and motivate staff in the relevant areas</w:t>
      </w:r>
      <w:r w:rsidRPr="000D6291">
        <w:rPr>
          <w:rFonts w:cs="Calibri"/>
        </w:rPr>
        <w:t xml:space="preserve">. </w:t>
      </w:r>
    </w:p>
    <w:p w14:paraId="17D30646" w14:textId="2A5590C4" w:rsidR="00F45B03" w:rsidRDefault="0038219B" w:rsidP="008E44A0">
      <w:pPr>
        <w:pStyle w:val="NoSpacing"/>
        <w:spacing w:line="276" w:lineRule="auto"/>
        <w:jc w:val="both"/>
        <w:rPr>
          <w:b/>
          <w:bCs/>
        </w:rPr>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0090378B">
        <w:rPr>
          <w:b/>
        </w:rPr>
        <w:t>01282 426938</w:t>
      </w:r>
      <w:r>
        <w:t xml:space="preserve"> or </w:t>
      </w:r>
      <w:hyperlink r:id="rId15" w:history="1">
        <w:r w:rsidR="00A6326E" w:rsidRPr="001630EB">
          <w:rPr>
            <w:rStyle w:val="Hyperlink"/>
            <w:b/>
            <w:bCs/>
          </w:rPr>
          <w:t>head@st-augustines.lancs.sch.uk</w:t>
        </w:r>
      </w:hyperlink>
      <w:r w:rsidR="008E44A0">
        <w:rPr>
          <w:b/>
          <w:bCs/>
        </w:rPr>
        <w:t>.</w:t>
      </w:r>
    </w:p>
    <w:p w14:paraId="6BA6F522" w14:textId="77777777" w:rsidR="00A6326E" w:rsidRDefault="00A6326E" w:rsidP="008E44A0">
      <w:pPr>
        <w:pStyle w:val="NoSpacing"/>
        <w:spacing w:line="276" w:lineRule="auto"/>
        <w:jc w:val="both"/>
        <w:rPr>
          <w:b/>
          <w:bCs/>
        </w:rPr>
      </w:pPr>
    </w:p>
    <w:p w14:paraId="58F2FE86" w14:textId="15B35FF1" w:rsidR="00A6326E" w:rsidRPr="00BB2CE0" w:rsidRDefault="00A6326E" w:rsidP="00BB2CE0">
      <w:pPr>
        <w:jc w:val="both"/>
        <w:rPr>
          <w:b/>
        </w:rPr>
      </w:pPr>
      <w:r w:rsidRPr="00834DDA">
        <w:rPr>
          <w:b/>
        </w:rPr>
        <w:t>Full details are available from the ‘My New Term’ website</w:t>
      </w:r>
      <w:r>
        <w:rPr>
          <w:b/>
        </w:rPr>
        <w:t xml:space="preserve"> </w:t>
      </w:r>
      <w:hyperlink r:id="rId16" w:history="1">
        <w:r w:rsidRPr="00834DDA">
          <w:rPr>
            <w:b/>
            <w:bCs/>
            <w:color w:val="8A67AC" w:themeColor="accent1"/>
            <w:u w:val="single"/>
          </w:rPr>
          <w:t>Education Job Search | Find Teaching, Leadership &amp; School Support Jobs</w:t>
        </w:r>
      </w:hyperlink>
      <w:r w:rsidRPr="00834DDA">
        <w:rPr>
          <w:b/>
          <w:bCs/>
          <w:color w:val="8A67AC" w:themeColor="accent1"/>
        </w:rPr>
        <w:t xml:space="preserve"> . </w:t>
      </w:r>
    </w:p>
    <w:p w14:paraId="169FA36F" w14:textId="2A0F8E53"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774F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627ED783" w:rsidR="00B20514" w:rsidRDefault="00FF112A" w:rsidP="005C6885">
            <w:pPr>
              <w:jc w:val="both"/>
              <w:cnfStyle w:val="000000100000" w:firstRow="0" w:lastRow="0" w:firstColumn="0" w:lastColumn="0" w:oddVBand="0" w:evenVBand="0" w:oddHBand="1" w:evenHBand="0" w:firstRowFirstColumn="0" w:firstRowLastColumn="0" w:lastRowFirstColumn="0" w:lastRowLastColumn="0"/>
            </w:pPr>
            <w:r>
              <w:t>Monday 27</w:t>
            </w:r>
            <w:r w:rsidRPr="00FF112A">
              <w:rPr>
                <w:vertAlign w:val="superscript"/>
              </w:rPr>
              <w:t>th</w:t>
            </w:r>
            <w:r>
              <w:t xml:space="preserve"> April @ 12 Noon</w:t>
            </w:r>
          </w:p>
        </w:tc>
      </w:tr>
      <w:tr w:rsidR="00B20514" w14:paraId="49B1F11C" w14:textId="77777777" w:rsidTr="774F20A0">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451E27A4" w:rsidR="00B20514" w:rsidRDefault="00FF112A" w:rsidP="005C6885">
            <w:pPr>
              <w:jc w:val="both"/>
              <w:cnfStyle w:val="000000000000" w:firstRow="0" w:lastRow="0" w:firstColumn="0" w:lastColumn="0" w:oddVBand="0" w:evenVBand="0" w:oddHBand="0" w:evenHBand="0" w:firstRowFirstColumn="0" w:firstRowLastColumn="0" w:lastRowFirstColumn="0" w:lastRowLastColumn="0"/>
            </w:pPr>
            <w:r>
              <w:t>Tuesday 28</w:t>
            </w:r>
            <w:r w:rsidRPr="00FF112A">
              <w:rPr>
                <w:vertAlign w:val="superscript"/>
              </w:rPr>
              <w:t>th</w:t>
            </w:r>
            <w:r>
              <w:t xml:space="preserve"> April 2026</w:t>
            </w:r>
          </w:p>
        </w:tc>
      </w:tr>
      <w:tr w:rsidR="00B20514" w14:paraId="3B857092" w14:textId="77777777" w:rsidTr="774F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576F9203" w:rsidR="00B20514" w:rsidRDefault="00333D11" w:rsidP="005C6885">
            <w:pPr>
              <w:jc w:val="both"/>
              <w:cnfStyle w:val="000000100000" w:firstRow="0" w:lastRow="0" w:firstColumn="0" w:lastColumn="0" w:oddVBand="0" w:evenVBand="0" w:oddHBand="1" w:evenHBand="0" w:firstRowFirstColumn="0" w:firstRowLastColumn="0" w:lastRowFirstColumn="0" w:lastRowLastColumn="0"/>
            </w:pPr>
            <w:r>
              <w:t>Tuesday 5</w:t>
            </w:r>
            <w:r w:rsidRPr="00333D11">
              <w:rPr>
                <w:vertAlign w:val="superscript"/>
              </w:rPr>
              <w:t>th</w:t>
            </w:r>
            <w:r>
              <w:t xml:space="preserve"> May 2026</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2FCBDED8" w14:textId="0C40AC19" w:rsidR="00F45B03" w:rsidRDefault="009F3F27" w:rsidP="00F45B03">
      <w:pPr>
        <w:pStyle w:val="Heading1"/>
        <w:jc w:val="both"/>
      </w:pPr>
      <w:bookmarkStart w:id="3" w:name="_Toc215049101"/>
      <w:r>
        <w:lastRenderedPageBreak/>
        <w:t>operations manager</w:t>
      </w:r>
      <w:bookmarkEnd w:id="3"/>
    </w:p>
    <w:p w14:paraId="3B30E32E" w14:textId="53DC3531" w:rsidR="00F45B03" w:rsidRDefault="00F45B03" w:rsidP="00F45B03">
      <w:pPr>
        <w:pStyle w:val="Heading2"/>
        <w:jc w:val="both"/>
      </w:pPr>
      <w:bookmarkStart w:id="4" w:name="_Toc201564514"/>
      <w:bookmarkStart w:id="5" w:name="_Toc215049102"/>
      <w:r>
        <w:t>Job Description</w:t>
      </w:r>
      <w:bookmarkEnd w:id="4"/>
      <w:bookmarkEnd w:id="5"/>
    </w:p>
    <w:p w14:paraId="5D8825F7" w14:textId="77777777" w:rsidR="00F45B03" w:rsidRPr="00301297" w:rsidRDefault="00F45B03" w:rsidP="00F45B03">
      <w:pPr>
        <w:pStyle w:val="Heading3"/>
        <w:jc w:val="both"/>
      </w:pPr>
      <w:bookmarkStart w:id="6" w:name="_Toc201564515"/>
      <w:bookmarkStart w:id="7" w:name="_Toc215049103"/>
      <w:r w:rsidRPr="00301297">
        <w:t>Job Purpose</w:t>
      </w:r>
      <w:bookmarkEnd w:id="6"/>
      <w:bookmarkEnd w:id="7"/>
      <w:r w:rsidRPr="00301297">
        <w:t xml:space="preserve"> </w:t>
      </w:r>
    </w:p>
    <w:p w14:paraId="4B254ECB" w14:textId="757F4022" w:rsidR="00F45B03" w:rsidRPr="00C308D2" w:rsidRDefault="004B29E2" w:rsidP="004B29E2">
      <w:pPr>
        <w:pStyle w:val="NoSpacing"/>
        <w:rPr>
          <w:rFonts w:eastAsia="Arial"/>
        </w:rPr>
      </w:pPr>
      <w:r w:rsidRPr="00C308D2">
        <w:rPr>
          <w:rFonts w:eastAsia="Arial"/>
        </w:rPr>
        <w:t>The School Operations Manager will oversee the daily operational functions of a school, including human resources, premises management, health and safety management, operational management and administrative support. The role supports the school leadership team to ensure all systems and resources are in place for effective teaching and learning</w:t>
      </w:r>
      <w:r w:rsidR="003A0B0F" w:rsidRPr="00C308D2">
        <w:rPr>
          <w:rFonts w:eastAsia="Arial"/>
        </w:rPr>
        <w:t>.</w:t>
      </w:r>
      <w:r w:rsidRPr="00C308D2">
        <w:rPr>
          <w:rFonts w:eastAsia="Arial"/>
        </w:rPr>
        <w:t xml:space="preserve"> </w:t>
      </w:r>
    </w:p>
    <w:p w14:paraId="714CA852" w14:textId="77777777" w:rsidR="00F45B03" w:rsidRDefault="00F45B03" w:rsidP="00F45B03">
      <w:pPr>
        <w:pStyle w:val="Heading3"/>
      </w:pPr>
      <w:bookmarkStart w:id="8" w:name="_Toc201564516"/>
      <w:bookmarkStart w:id="9" w:name="_Toc215049104"/>
      <w:r>
        <w:t>Main Duties and Responsibilities</w:t>
      </w:r>
      <w:bookmarkEnd w:id="8"/>
      <w:bookmarkEnd w:id="9"/>
    </w:p>
    <w:p w14:paraId="6922334D" w14:textId="77777777" w:rsidR="0052721C" w:rsidRDefault="00F45B03" w:rsidP="0052721C">
      <w:pPr>
        <w:rPr>
          <w:rStyle w:val="IntenseEmphasis"/>
          <w:b w:val="0"/>
          <w:bCs w:val="0"/>
          <w:caps w:val="0"/>
          <w:color w:val="auto"/>
          <w:spacing w:val="0"/>
        </w:rPr>
      </w:pPr>
      <w:r w:rsidRPr="00BB6761">
        <w:rPr>
          <w:rStyle w:val="IntenseEmphasis"/>
          <w:b w:val="0"/>
          <w:bCs w:val="0"/>
          <w:caps w:val="0"/>
          <w:color w:val="auto"/>
          <w:spacing w:val="0"/>
        </w:rPr>
        <w:t>Your duties and responsibilities will include:</w:t>
      </w:r>
    </w:p>
    <w:p w14:paraId="1784C510" w14:textId="0B29B803" w:rsidR="00F45B03" w:rsidRPr="0052721C" w:rsidRDefault="004B29E2" w:rsidP="0052721C">
      <w:pPr>
        <w:rPr>
          <w:rStyle w:val="IntenseEmphasis"/>
          <w:b w:val="0"/>
          <w:bCs w:val="0"/>
          <w:caps w:val="0"/>
          <w:color w:val="auto"/>
          <w:spacing w:val="0"/>
        </w:rPr>
      </w:pPr>
      <w:r>
        <w:rPr>
          <w:rStyle w:val="IntenseEmphasis"/>
        </w:rPr>
        <w:t>hUMAN resources/ with the support of the centralised hr service</w:t>
      </w:r>
      <w:r w:rsidR="0052721C">
        <w:rPr>
          <w:rStyle w:val="IntenseEmphasis"/>
        </w:rPr>
        <w:t>, YOU WILL:</w:t>
      </w:r>
    </w:p>
    <w:p w14:paraId="1D31CF2B" w14:textId="77777777" w:rsidR="004B29E2" w:rsidRPr="00927895" w:rsidRDefault="004B29E2" w:rsidP="004B29E2">
      <w:pPr>
        <w:pStyle w:val="ListParagraph"/>
        <w:numPr>
          <w:ilvl w:val="0"/>
          <w:numId w:val="16"/>
        </w:numPr>
        <w:spacing w:before="0" w:after="0" w:line="240" w:lineRule="auto"/>
      </w:pPr>
      <w:r w:rsidRPr="00927895">
        <w:t>Support the Headteacher and liaise with the HR Team on all relative recruitment activity.</w:t>
      </w:r>
    </w:p>
    <w:p w14:paraId="1AE57253" w14:textId="77777777" w:rsidR="004B29E2" w:rsidRPr="00927895" w:rsidRDefault="004B29E2" w:rsidP="004B29E2">
      <w:pPr>
        <w:pStyle w:val="ListParagraph"/>
        <w:numPr>
          <w:ilvl w:val="0"/>
          <w:numId w:val="16"/>
        </w:numPr>
        <w:spacing w:before="0" w:after="0" w:line="240" w:lineRule="auto"/>
      </w:pPr>
      <w:r w:rsidRPr="00927895">
        <w:t>Support the Headteacher and liaise with the HR Team on any relative HR or staff related activity and administration.</w:t>
      </w:r>
    </w:p>
    <w:p w14:paraId="6F5F9B7D" w14:textId="77777777" w:rsidR="004B29E2" w:rsidRPr="00927895" w:rsidRDefault="004B29E2" w:rsidP="004B29E2">
      <w:pPr>
        <w:pStyle w:val="ListParagraph"/>
        <w:numPr>
          <w:ilvl w:val="0"/>
          <w:numId w:val="16"/>
        </w:numPr>
        <w:spacing w:before="0" w:after="0" w:line="240" w:lineRule="auto"/>
      </w:pPr>
      <w:r w:rsidRPr="00927895">
        <w:t>Provide confidential and professional support for the Headteacher and Leadership Team.</w:t>
      </w:r>
    </w:p>
    <w:p w14:paraId="41DCF33C" w14:textId="77777777" w:rsidR="004B29E2" w:rsidRPr="00927895" w:rsidRDefault="004B29E2" w:rsidP="004B29E2">
      <w:pPr>
        <w:pStyle w:val="ListParagraph"/>
        <w:numPr>
          <w:ilvl w:val="0"/>
          <w:numId w:val="16"/>
        </w:numPr>
        <w:spacing w:before="0" w:after="0" w:line="240" w:lineRule="auto"/>
      </w:pPr>
      <w:r w:rsidRPr="00927895">
        <w:t>To maintain the school Single Central Record, process DBS checks for new starters and complete any other administrative tasks to ensure the school is compliant with Safeguarding requirements.</w:t>
      </w:r>
    </w:p>
    <w:p w14:paraId="546C2321" w14:textId="77777777" w:rsidR="004B29E2" w:rsidRPr="00927895" w:rsidRDefault="004B29E2" w:rsidP="004B29E2">
      <w:pPr>
        <w:pStyle w:val="ListParagraph"/>
        <w:numPr>
          <w:ilvl w:val="0"/>
          <w:numId w:val="16"/>
        </w:numPr>
        <w:spacing w:before="0" w:after="0" w:line="240" w:lineRule="auto"/>
      </w:pPr>
      <w:r w:rsidRPr="00927895">
        <w:t>Management of the induction process in line with Trust procedures.</w:t>
      </w:r>
    </w:p>
    <w:p w14:paraId="538C9D20" w14:textId="77777777" w:rsidR="004B29E2" w:rsidRPr="00927895" w:rsidRDefault="004B29E2" w:rsidP="004B29E2">
      <w:pPr>
        <w:pStyle w:val="ListParagraph"/>
        <w:numPr>
          <w:ilvl w:val="0"/>
          <w:numId w:val="16"/>
        </w:numPr>
        <w:spacing w:before="0" w:after="0" w:line="240" w:lineRule="auto"/>
      </w:pPr>
      <w:r w:rsidRPr="00927895">
        <w:t>Completion of monthly payroll tasks including inputting new staff onto the payroll system and monthly overtime and mileage claims.</w:t>
      </w:r>
    </w:p>
    <w:p w14:paraId="5474C34B" w14:textId="77777777" w:rsidR="004B29E2" w:rsidRPr="00927895" w:rsidRDefault="004B29E2" w:rsidP="004B29E2">
      <w:pPr>
        <w:pStyle w:val="ListParagraph"/>
        <w:numPr>
          <w:ilvl w:val="0"/>
          <w:numId w:val="16"/>
        </w:numPr>
        <w:spacing w:before="0" w:after="0" w:line="240" w:lineRule="auto"/>
      </w:pPr>
      <w:r w:rsidRPr="00927895">
        <w:t xml:space="preserve">Check stage 1 and stage 2 payroll and report any issues. </w:t>
      </w:r>
    </w:p>
    <w:p w14:paraId="1E74F8F4" w14:textId="77777777" w:rsidR="004B29E2" w:rsidRPr="00927895" w:rsidRDefault="004B29E2" w:rsidP="004B29E2">
      <w:pPr>
        <w:pStyle w:val="ListParagraph"/>
        <w:numPr>
          <w:ilvl w:val="0"/>
          <w:numId w:val="16"/>
        </w:numPr>
        <w:spacing w:before="0" w:after="0" w:line="240" w:lineRule="auto"/>
      </w:pPr>
      <w:r w:rsidRPr="00927895">
        <w:t xml:space="preserve">Management of HR records for Headteacher. </w:t>
      </w:r>
    </w:p>
    <w:p w14:paraId="087F60EA" w14:textId="77777777" w:rsidR="004B29E2" w:rsidRPr="00927895" w:rsidRDefault="004B29E2" w:rsidP="004B29E2">
      <w:pPr>
        <w:pStyle w:val="ListParagraph"/>
        <w:numPr>
          <w:ilvl w:val="0"/>
          <w:numId w:val="16"/>
        </w:numPr>
        <w:spacing w:before="0" w:after="0" w:line="240" w:lineRule="auto"/>
      </w:pPr>
      <w:r w:rsidRPr="00927895">
        <w:t>To organise staff training and update records as appropriate.</w:t>
      </w:r>
    </w:p>
    <w:p w14:paraId="19B5B44C" w14:textId="77777777" w:rsidR="004B29E2" w:rsidRPr="00927895" w:rsidRDefault="004B29E2" w:rsidP="004B29E2">
      <w:pPr>
        <w:pStyle w:val="ListParagraph"/>
        <w:numPr>
          <w:ilvl w:val="0"/>
          <w:numId w:val="16"/>
        </w:numPr>
        <w:spacing w:before="0" w:after="0" w:line="240" w:lineRule="auto"/>
      </w:pPr>
      <w:r w:rsidRPr="00927895">
        <w:t>To support the monitoring of staff sickness absence escalating poor attendance in line with appropriate policies.</w:t>
      </w:r>
    </w:p>
    <w:p w14:paraId="6AD27F6E" w14:textId="77777777" w:rsidR="004B29E2" w:rsidRPr="00927895" w:rsidRDefault="004B29E2" w:rsidP="004B29E2">
      <w:pPr>
        <w:pStyle w:val="ListParagraph"/>
        <w:numPr>
          <w:ilvl w:val="0"/>
          <w:numId w:val="16"/>
        </w:numPr>
        <w:spacing w:before="0" w:after="0" w:line="240" w:lineRule="auto"/>
      </w:pPr>
      <w:r w:rsidRPr="00927895">
        <w:t xml:space="preserve">To produce staffing information for Governors reports. </w:t>
      </w:r>
    </w:p>
    <w:p w14:paraId="248D852A" w14:textId="77777777" w:rsidR="004B29E2" w:rsidRPr="005C6885" w:rsidRDefault="004B29E2" w:rsidP="00F45B03">
      <w:pPr>
        <w:jc w:val="both"/>
        <w:rPr>
          <w:rStyle w:val="IntenseEmphasis"/>
        </w:rPr>
      </w:pPr>
    </w:p>
    <w:p w14:paraId="136DB428" w14:textId="43DFFCF7" w:rsidR="00F45B03" w:rsidRDefault="004B29E2" w:rsidP="00F45B03">
      <w:pPr>
        <w:jc w:val="both"/>
        <w:rPr>
          <w:rStyle w:val="IntenseEmphasis"/>
        </w:rPr>
      </w:pPr>
      <w:r>
        <w:rPr>
          <w:rStyle w:val="IntenseEmphasis"/>
        </w:rPr>
        <w:t xml:space="preserve"> premises</w:t>
      </w:r>
      <w:r w:rsidR="00474234">
        <w:rPr>
          <w:rStyle w:val="IntenseEmphasis"/>
        </w:rPr>
        <w:t xml:space="preserve"> management / with the support of the centralised estates service</w:t>
      </w:r>
      <w:r w:rsidR="0052721C">
        <w:rPr>
          <w:rStyle w:val="IntenseEmphasis"/>
        </w:rPr>
        <w:t>, YOU WILL:</w:t>
      </w:r>
    </w:p>
    <w:p w14:paraId="7F0BC18B" w14:textId="77777777" w:rsidR="0052721C" w:rsidRPr="00927895" w:rsidRDefault="0052721C" w:rsidP="0052721C">
      <w:pPr>
        <w:pStyle w:val="ListParagraph"/>
        <w:numPr>
          <w:ilvl w:val="0"/>
          <w:numId w:val="17"/>
        </w:numPr>
        <w:spacing w:before="0" w:after="0" w:line="240" w:lineRule="auto"/>
      </w:pPr>
      <w:r w:rsidRPr="00927895">
        <w:t xml:space="preserve">Have responsibility for premises staff and liaise with external cleaning contractors. </w:t>
      </w:r>
    </w:p>
    <w:p w14:paraId="010CEF9B" w14:textId="77777777" w:rsidR="0052721C" w:rsidRPr="00927895" w:rsidRDefault="0052721C" w:rsidP="0052721C">
      <w:pPr>
        <w:pStyle w:val="ListParagraph"/>
        <w:numPr>
          <w:ilvl w:val="0"/>
          <w:numId w:val="17"/>
        </w:numPr>
        <w:spacing w:before="0" w:after="0" w:line="240" w:lineRule="auto"/>
      </w:pPr>
      <w:r w:rsidRPr="00927895">
        <w:t xml:space="preserve">Monitor the condition of buildings on site and monitor the Capital projects plan to apply for SCA funding. </w:t>
      </w:r>
    </w:p>
    <w:p w14:paraId="6850B565" w14:textId="77777777" w:rsidR="0052721C" w:rsidRPr="00927895" w:rsidRDefault="0052721C" w:rsidP="0052721C">
      <w:pPr>
        <w:pStyle w:val="ListParagraph"/>
        <w:numPr>
          <w:ilvl w:val="0"/>
          <w:numId w:val="17"/>
        </w:numPr>
        <w:spacing w:before="0" w:after="0" w:line="240" w:lineRule="auto"/>
      </w:pPr>
      <w:r w:rsidRPr="00927895">
        <w:t>Review and negotiate service level agreements and contracts in relation to premises management with Trust input.</w:t>
      </w:r>
    </w:p>
    <w:p w14:paraId="7B4BC459" w14:textId="77777777" w:rsidR="0052721C" w:rsidRPr="00927895" w:rsidRDefault="0052721C" w:rsidP="0052721C">
      <w:pPr>
        <w:pStyle w:val="ListParagraph"/>
        <w:numPr>
          <w:ilvl w:val="0"/>
          <w:numId w:val="17"/>
        </w:numPr>
        <w:spacing w:before="0" w:after="0" w:line="240" w:lineRule="auto"/>
      </w:pPr>
      <w:r w:rsidRPr="00927895">
        <w:t>Liaise with the Senior Leadership Team to ensure that the schools facilities meet the school curriculum needs and plans.</w:t>
      </w:r>
    </w:p>
    <w:p w14:paraId="24B87BC7" w14:textId="77777777" w:rsidR="0052721C" w:rsidRPr="00927895" w:rsidRDefault="0052721C" w:rsidP="0052721C">
      <w:pPr>
        <w:pStyle w:val="ListParagraph"/>
        <w:numPr>
          <w:ilvl w:val="0"/>
          <w:numId w:val="17"/>
        </w:numPr>
        <w:spacing w:before="0" w:after="0" w:line="240" w:lineRule="auto"/>
      </w:pPr>
      <w:r w:rsidRPr="00927895">
        <w:t>Work closely with the Headteacher to develop and implement business continuity and emergency/disaster recovery plans.</w:t>
      </w:r>
    </w:p>
    <w:p w14:paraId="54713511" w14:textId="77777777" w:rsidR="0052721C" w:rsidRPr="00927895" w:rsidRDefault="0052721C" w:rsidP="0052721C">
      <w:pPr>
        <w:pStyle w:val="ListParagraph"/>
        <w:numPr>
          <w:ilvl w:val="0"/>
          <w:numId w:val="17"/>
        </w:numPr>
        <w:spacing w:before="0" w:after="0" w:line="240" w:lineRule="auto"/>
      </w:pPr>
      <w:r w:rsidRPr="00927895">
        <w:t>Liaise with Finance Manager to ensure that any facilities related works or expenditure complies with procurement and purchasing procedures and is delivered within budget.</w:t>
      </w:r>
    </w:p>
    <w:p w14:paraId="160DBAB9" w14:textId="77777777" w:rsidR="0052721C" w:rsidRPr="00927895" w:rsidRDefault="0052721C" w:rsidP="0052721C">
      <w:pPr>
        <w:pStyle w:val="ListParagraph"/>
        <w:numPr>
          <w:ilvl w:val="0"/>
          <w:numId w:val="17"/>
        </w:numPr>
        <w:spacing w:before="0" w:after="0" w:line="240" w:lineRule="auto"/>
      </w:pPr>
      <w:r w:rsidRPr="00927895">
        <w:t xml:space="preserve">To provide reports on premises for Governors. </w:t>
      </w:r>
    </w:p>
    <w:p w14:paraId="36553CD6" w14:textId="77777777" w:rsidR="0052721C" w:rsidRPr="005C6885" w:rsidRDefault="0052721C" w:rsidP="00F45B03">
      <w:pPr>
        <w:jc w:val="both"/>
        <w:rPr>
          <w:rStyle w:val="IntenseEmphasis"/>
        </w:rPr>
      </w:pPr>
    </w:p>
    <w:p w14:paraId="3339A859" w14:textId="347AC5B0" w:rsidR="00F45B03" w:rsidRDefault="0052721C" w:rsidP="00F45B03">
      <w:pPr>
        <w:jc w:val="both"/>
        <w:rPr>
          <w:rStyle w:val="IntenseEmphasis"/>
        </w:rPr>
      </w:pPr>
      <w:r>
        <w:rPr>
          <w:rStyle w:val="IntenseEmphasis"/>
        </w:rPr>
        <w:lastRenderedPageBreak/>
        <w:t xml:space="preserve"> HEALTH AND SAFETY MANAGEMENT / WITH THE SUPPORT OF THE H&amp;S MANAGER YOU WILL:</w:t>
      </w:r>
    </w:p>
    <w:p w14:paraId="597C4FF9" w14:textId="77777777" w:rsidR="0052721C" w:rsidRPr="00927895" w:rsidRDefault="0052721C" w:rsidP="0052721C">
      <w:pPr>
        <w:pStyle w:val="ListParagraph"/>
        <w:numPr>
          <w:ilvl w:val="0"/>
          <w:numId w:val="18"/>
        </w:numPr>
        <w:spacing w:before="0" w:after="0" w:line="240" w:lineRule="auto"/>
      </w:pPr>
      <w:r w:rsidRPr="00927895">
        <w:t>Ensure that all staff receive suitable information, training, instruction and supervision to maintain their health, safety and wellbeing.</w:t>
      </w:r>
    </w:p>
    <w:p w14:paraId="1114F26E" w14:textId="77777777" w:rsidR="0052721C" w:rsidRPr="00927895" w:rsidRDefault="0052721C" w:rsidP="0052721C">
      <w:pPr>
        <w:pStyle w:val="ListParagraph"/>
        <w:numPr>
          <w:ilvl w:val="0"/>
          <w:numId w:val="18"/>
        </w:numPr>
        <w:spacing w:before="0" w:after="0" w:line="240" w:lineRule="auto"/>
      </w:pPr>
      <w:r w:rsidRPr="00927895">
        <w:t xml:space="preserve">Work with the Site Supervisor on IAM compliant to manage the health and safety statutory reporting and compliance tracking. </w:t>
      </w:r>
    </w:p>
    <w:p w14:paraId="6BA519CF" w14:textId="37053BF6" w:rsidR="0052721C" w:rsidRPr="00927895" w:rsidRDefault="0052721C" w:rsidP="0052721C">
      <w:pPr>
        <w:pStyle w:val="ListParagraph"/>
        <w:numPr>
          <w:ilvl w:val="0"/>
          <w:numId w:val="18"/>
        </w:numPr>
        <w:spacing w:before="0" w:after="0" w:line="240" w:lineRule="auto"/>
      </w:pPr>
      <w:r w:rsidRPr="00927895">
        <w:t xml:space="preserve">Liaise with the Headteacher in relation to fire procedures taking responsibility for planned and emergency evacuations in the role of </w:t>
      </w:r>
      <w:r w:rsidR="009B2C59">
        <w:t>Lead Fire Warden</w:t>
      </w:r>
    </w:p>
    <w:p w14:paraId="37DC0EB7" w14:textId="44E23CEF" w:rsidR="0052721C" w:rsidRPr="00927895" w:rsidRDefault="0052721C" w:rsidP="0052721C">
      <w:pPr>
        <w:pStyle w:val="ListParagraph"/>
        <w:numPr>
          <w:ilvl w:val="0"/>
          <w:numId w:val="18"/>
        </w:numPr>
        <w:spacing w:before="0" w:after="0" w:line="240" w:lineRule="auto"/>
      </w:pPr>
      <w:r w:rsidRPr="00927895">
        <w:t xml:space="preserve">As the school's </w:t>
      </w:r>
      <w:r w:rsidR="009B2C59">
        <w:t>Lead Fire Warden</w:t>
      </w:r>
      <w:r w:rsidRPr="00927895">
        <w:t xml:space="preserve"> ensure all legislation requirements are in place, fire notices are displayed and records are kept up to date, with regular fire practice drills.</w:t>
      </w:r>
    </w:p>
    <w:p w14:paraId="102D4758" w14:textId="77777777" w:rsidR="0052721C" w:rsidRPr="00927895" w:rsidRDefault="0052721C" w:rsidP="0052721C">
      <w:pPr>
        <w:pStyle w:val="ListParagraph"/>
        <w:numPr>
          <w:ilvl w:val="0"/>
          <w:numId w:val="18"/>
        </w:numPr>
        <w:spacing w:before="0" w:after="0" w:line="240" w:lineRule="auto"/>
      </w:pPr>
      <w:r w:rsidRPr="00927895">
        <w:t xml:space="preserve">Ensure all lockdown drills are completed in line with DFE requirements. </w:t>
      </w:r>
    </w:p>
    <w:p w14:paraId="3416ABAC" w14:textId="77777777" w:rsidR="0052721C" w:rsidRPr="00927895" w:rsidRDefault="0052721C" w:rsidP="0052721C">
      <w:pPr>
        <w:pStyle w:val="ListParagraph"/>
        <w:numPr>
          <w:ilvl w:val="0"/>
          <w:numId w:val="18"/>
        </w:numPr>
        <w:spacing w:before="0" w:after="0" w:line="240" w:lineRule="auto"/>
      </w:pPr>
      <w:r w:rsidRPr="00927895">
        <w:t>Implement Risk Assessments across the school to ensure hazards are appropriately removed or managed.</w:t>
      </w:r>
    </w:p>
    <w:p w14:paraId="64C4C1DE" w14:textId="77777777" w:rsidR="0052721C" w:rsidRPr="00927895" w:rsidRDefault="0052721C" w:rsidP="0052721C">
      <w:pPr>
        <w:pStyle w:val="ListParagraph"/>
        <w:numPr>
          <w:ilvl w:val="0"/>
          <w:numId w:val="18"/>
        </w:numPr>
        <w:spacing w:before="0" w:after="0" w:line="240" w:lineRule="auto"/>
      </w:pPr>
      <w:r w:rsidRPr="00927895">
        <w:t>Liaise with Site Supervisor to ensure systems are in place to enable the identification of hazards.</w:t>
      </w:r>
    </w:p>
    <w:p w14:paraId="6B4E606D" w14:textId="77777777" w:rsidR="0052721C" w:rsidRPr="00927895" w:rsidRDefault="0052721C" w:rsidP="0052721C">
      <w:pPr>
        <w:pStyle w:val="ListParagraph"/>
        <w:numPr>
          <w:ilvl w:val="0"/>
          <w:numId w:val="18"/>
        </w:numPr>
        <w:spacing w:before="0" w:after="0" w:line="240" w:lineRule="auto"/>
      </w:pPr>
      <w:r w:rsidRPr="00927895">
        <w:t xml:space="preserve">Produce reports for Governors from IAM Compliant. </w:t>
      </w:r>
    </w:p>
    <w:p w14:paraId="64FEBE30" w14:textId="77777777" w:rsidR="0052721C" w:rsidRPr="005C6885" w:rsidRDefault="0052721C" w:rsidP="00F45B03">
      <w:pPr>
        <w:jc w:val="both"/>
        <w:rPr>
          <w:rStyle w:val="IntenseEmphasis"/>
        </w:rPr>
      </w:pPr>
    </w:p>
    <w:p w14:paraId="2087E3E1" w14:textId="1DA0C39F" w:rsidR="0052721C" w:rsidRDefault="0052721C" w:rsidP="0052721C">
      <w:pPr>
        <w:spacing w:before="0" w:after="160" w:line="259" w:lineRule="auto"/>
        <w:jc w:val="both"/>
        <w:rPr>
          <w:rStyle w:val="IntenseEmphasis"/>
        </w:rPr>
      </w:pPr>
      <w:r>
        <w:rPr>
          <w:rStyle w:val="IntenseEmphasis"/>
        </w:rPr>
        <w:t>OPERATIONAL MANAGEMENT</w:t>
      </w:r>
    </w:p>
    <w:p w14:paraId="54139624" w14:textId="77777777" w:rsidR="0052721C" w:rsidRPr="00927895" w:rsidRDefault="0052721C" w:rsidP="0052721C">
      <w:pPr>
        <w:pStyle w:val="ListParagraph"/>
        <w:numPr>
          <w:ilvl w:val="0"/>
          <w:numId w:val="19"/>
        </w:numPr>
        <w:spacing w:before="0" w:after="0" w:line="240" w:lineRule="auto"/>
      </w:pPr>
      <w:r w:rsidRPr="00927895">
        <w:t xml:space="preserve">To be responsible for accurate Workforce and Student Census and Pupil Assessment Data returns, ensuring all statutory data returns are completed in line with published deadlines. </w:t>
      </w:r>
    </w:p>
    <w:p w14:paraId="0E73C6F6" w14:textId="77777777" w:rsidR="0052721C" w:rsidRPr="00927895" w:rsidRDefault="0052721C" w:rsidP="0052721C">
      <w:pPr>
        <w:pStyle w:val="ListParagraph"/>
        <w:numPr>
          <w:ilvl w:val="0"/>
          <w:numId w:val="19"/>
        </w:numPr>
        <w:spacing w:before="0" w:after="0" w:line="240" w:lineRule="auto"/>
      </w:pPr>
      <w:r w:rsidRPr="00927895">
        <w:t xml:space="preserve">Organise the taking of accurate minutes of meetings, dissemination and monitoring of action logs. </w:t>
      </w:r>
    </w:p>
    <w:p w14:paraId="0AA483B8" w14:textId="77777777" w:rsidR="0052721C" w:rsidRPr="00927895" w:rsidRDefault="0052721C" w:rsidP="0052721C">
      <w:pPr>
        <w:pStyle w:val="ListParagraph"/>
        <w:numPr>
          <w:ilvl w:val="0"/>
          <w:numId w:val="19"/>
        </w:numPr>
        <w:spacing w:before="0" w:after="0" w:line="240" w:lineRule="auto"/>
      </w:pPr>
      <w:r w:rsidRPr="00927895">
        <w:t>Produce, and respond to, correspondence on behalf of the leadership team and Headteacher.</w:t>
      </w:r>
    </w:p>
    <w:p w14:paraId="645DCDBC" w14:textId="77777777" w:rsidR="0052721C" w:rsidRPr="00927895" w:rsidRDefault="0052721C" w:rsidP="0052721C">
      <w:pPr>
        <w:pStyle w:val="ListParagraph"/>
        <w:numPr>
          <w:ilvl w:val="0"/>
          <w:numId w:val="19"/>
        </w:numPr>
        <w:spacing w:before="0" w:after="0" w:line="240" w:lineRule="auto"/>
      </w:pPr>
      <w:r w:rsidRPr="00927895">
        <w:t xml:space="preserve">To update and maintain the school website and social media outlets ensuring compliance with statutory requirements. </w:t>
      </w:r>
    </w:p>
    <w:p w14:paraId="7DAA7F5B" w14:textId="77777777" w:rsidR="0052721C" w:rsidRPr="00927895" w:rsidRDefault="0052721C" w:rsidP="0052721C">
      <w:pPr>
        <w:pStyle w:val="ListParagraph"/>
        <w:numPr>
          <w:ilvl w:val="0"/>
          <w:numId w:val="19"/>
        </w:numPr>
        <w:spacing w:before="0" w:after="0" w:line="240" w:lineRule="auto"/>
      </w:pPr>
      <w:r w:rsidRPr="00927895">
        <w:t xml:space="preserve">To oversee the policy management system ensuring that all staff receive and read relevant policies. </w:t>
      </w:r>
    </w:p>
    <w:p w14:paraId="10E4D300" w14:textId="77777777" w:rsidR="0052721C" w:rsidRPr="00927895" w:rsidRDefault="0052721C" w:rsidP="0052721C">
      <w:pPr>
        <w:pStyle w:val="ListParagraph"/>
        <w:numPr>
          <w:ilvl w:val="0"/>
          <w:numId w:val="19"/>
        </w:numPr>
        <w:spacing w:before="0" w:after="0" w:line="240" w:lineRule="auto"/>
      </w:pPr>
      <w:r w:rsidRPr="00927895">
        <w:t xml:space="preserve">To be actively involved in the marketing of the school. </w:t>
      </w:r>
    </w:p>
    <w:p w14:paraId="357F741A" w14:textId="77777777" w:rsidR="0052721C" w:rsidRPr="00927895" w:rsidRDefault="0052721C" w:rsidP="0052721C">
      <w:pPr>
        <w:pStyle w:val="ListParagraph"/>
        <w:numPr>
          <w:ilvl w:val="0"/>
          <w:numId w:val="19"/>
        </w:numPr>
        <w:spacing w:before="0" w:after="0" w:line="240" w:lineRule="auto"/>
      </w:pPr>
      <w:r w:rsidRPr="00927895">
        <w:t>To promote and support school events and publications.</w:t>
      </w:r>
    </w:p>
    <w:p w14:paraId="7595DFC2" w14:textId="77777777" w:rsidR="0052721C" w:rsidRPr="00927895" w:rsidRDefault="0052721C" w:rsidP="0052721C">
      <w:pPr>
        <w:pStyle w:val="ListParagraph"/>
        <w:numPr>
          <w:ilvl w:val="0"/>
          <w:numId w:val="19"/>
        </w:numPr>
        <w:spacing w:before="0" w:after="0" w:line="240" w:lineRule="auto"/>
      </w:pPr>
      <w:r w:rsidRPr="00927895">
        <w:t>To liaise with the press on marketing initiatives.</w:t>
      </w:r>
    </w:p>
    <w:p w14:paraId="11B61F46" w14:textId="77777777" w:rsidR="0052721C" w:rsidRPr="00927895" w:rsidRDefault="0052721C" w:rsidP="0052721C">
      <w:pPr>
        <w:pStyle w:val="ListParagraph"/>
        <w:numPr>
          <w:ilvl w:val="0"/>
          <w:numId w:val="19"/>
        </w:numPr>
        <w:spacing w:before="0" w:after="0" w:line="240" w:lineRule="auto"/>
      </w:pPr>
      <w:r w:rsidRPr="00927895">
        <w:t xml:space="preserve">Responsible for ensuring high standards of office and secretarial practice and running of administration services in the school. </w:t>
      </w:r>
    </w:p>
    <w:p w14:paraId="12DA7568" w14:textId="77777777" w:rsidR="0052721C" w:rsidRPr="00927895" w:rsidRDefault="0052721C" w:rsidP="0052721C">
      <w:pPr>
        <w:pStyle w:val="ListParagraph"/>
        <w:numPr>
          <w:ilvl w:val="0"/>
          <w:numId w:val="19"/>
        </w:numPr>
        <w:spacing w:before="0" w:after="0" w:line="240" w:lineRule="auto"/>
      </w:pPr>
      <w:r w:rsidRPr="00927895">
        <w:t>To manage the reception area, ensuring robust safeguarding procedures, and ensuring visitors are dealt with in a polite and efficient manner.</w:t>
      </w:r>
    </w:p>
    <w:p w14:paraId="61D6DA5D" w14:textId="48D9C9E6" w:rsidR="0052721C" w:rsidRDefault="0052721C" w:rsidP="0052721C">
      <w:pPr>
        <w:pStyle w:val="ListParagraph"/>
        <w:numPr>
          <w:ilvl w:val="0"/>
          <w:numId w:val="19"/>
        </w:numPr>
        <w:spacing w:before="0" w:after="0" w:line="240" w:lineRule="auto"/>
      </w:pPr>
      <w:r w:rsidRPr="00927895">
        <w:t>Prepare the new academic year in SIMS and take responsibility for the promotion of year groups and structures within the system. </w:t>
      </w:r>
    </w:p>
    <w:p w14:paraId="75BEA676" w14:textId="77777777" w:rsidR="0052721C" w:rsidRPr="00927895" w:rsidRDefault="0052721C" w:rsidP="0052721C">
      <w:pPr>
        <w:pStyle w:val="ListParagraph"/>
        <w:numPr>
          <w:ilvl w:val="0"/>
          <w:numId w:val="19"/>
        </w:numPr>
        <w:spacing w:before="0" w:after="0" w:line="240" w:lineRule="auto"/>
      </w:pPr>
      <w:r w:rsidRPr="00927895">
        <w:t>Maintain accurate pupil records, including the management of pupil transfer data (CTF files) in collaboration with the governing body, Local Authority and other schools.</w:t>
      </w:r>
    </w:p>
    <w:p w14:paraId="2E05011E" w14:textId="77777777" w:rsidR="0052721C" w:rsidRPr="00927895" w:rsidRDefault="0052721C" w:rsidP="0052721C">
      <w:pPr>
        <w:pStyle w:val="ListParagraph"/>
        <w:numPr>
          <w:ilvl w:val="0"/>
          <w:numId w:val="19"/>
        </w:numPr>
        <w:spacing w:before="0" w:after="0" w:line="240" w:lineRule="auto"/>
      </w:pPr>
      <w:r w:rsidRPr="00927895">
        <w:t>Manage system permissions; ensuring staff have adequate access that is appropriate to their role within the school. </w:t>
      </w:r>
    </w:p>
    <w:p w14:paraId="1108A64E" w14:textId="6F1CE7C1" w:rsidR="0052721C" w:rsidRDefault="0052721C" w:rsidP="0052721C">
      <w:pPr>
        <w:pStyle w:val="ListParagraph"/>
        <w:numPr>
          <w:ilvl w:val="0"/>
          <w:numId w:val="19"/>
        </w:numPr>
        <w:spacing w:before="0" w:after="0" w:line="240" w:lineRule="auto"/>
      </w:pPr>
      <w:r w:rsidRPr="00927895">
        <w:t>Support the admissions process liaising with local authority, Governors and Business Support Officer</w:t>
      </w:r>
      <w:r>
        <w:t>/ Pastoral Manager</w:t>
      </w:r>
      <w:r w:rsidRPr="00927895">
        <w:t xml:space="preserve">. </w:t>
      </w:r>
    </w:p>
    <w:p w14:paraId="42F3C076" w14:textId="77777777" w:rsidR="0052721C" w:rsidRPr="00927895" w:rsidRDefault="0052721C" w:rsidP="0052721C">
      <w:pPr>
        <w:pStyle w:val="ListParagraph"/>
        <w:spacing w:before="0" w:after="0" w:line="240" w:lineRule="auto"/>
      </w:pPr>
    </w:p>
    <w:p w14:paraId="65D797C1" w14:textId="1760E42A" w:rsidR="0052721C" w:rsidRDefault="0052721C" w:rsidP="0052721C">
      <w:pPr>
        <w:spacing w:before="0" w:after="0" w:line="240" w:lineRule="auto"/>
        <w:ind w:left="360"/>
      </w:pPr>
    </w:p>
    <w:p w14:paraId="7B1DEC22" w14:textId="1AAB0C24" w:rsidR="0052721C" w:rsidRDefault="0052721C" w:rsidP="0052721C">
      <w:pPr>
        <w:spacing w:before="0" w:after="0" w:line="240" w:lineRule="auto"/>
        <w:rPr>
          <w:rStyle w:val="IntenseEmphasis"/>
        </w:rPr>
      </w:pPr>
      <w:r>
        <w:rPr>
          <w:rStyle w:val="IntenseEmphasis"/>
        </w:rPr>
        <w:t>MARKETING</w:t>
      </w:r>
    </w:p>
    <w:p w14:paraId="2EFD80C5" w14:textId="77777777" w:rsidR="0052721C" w:rsidRDefault="0052721C" w:rsidP="0052721C">
      <w:pPr>
        <w:spacing w:before="0" w:after="0" w:line="240" w:lineRule="auto"/>
        <w:rPr>
          <w:rStyle w:val="IntenseEmphasis"/>
        </w:rPr>
      </w:pPr>
    </w:p>
    <w:p w14:paraId="415F50D0" w14:textId="77777777" w:rsidR="0052721C" w:rsidRPr="00927895" w:rsidRDefault="0052721C" w:rsidP="0052721C">
      <w:pPr>
        <w:pStyle w:val="ListParagraph"/>
        <w:numPr>
          <w:ilvl w:val="0"/>
          <w:numId w:val="20"/>
        </w:numPr>
        <w:spacing w:before="0" w:after="0" w:line="240" w:lineRule="auto"/>
      </w:pPr>
      <w:r w:rsidRPr="00927895">
        <w:t>To be actively involved in the marketing of the school.</w:t>
      </w:r>
    </w:p>
    <w:p w14:paraId="00AC17E1" w14:textId="77777777" w:rsidR="0052721C" w:rsidRPr="00927895" w:rsidRDefault="0052721C" w:rsidP="0052721C">
      <w:pPr>
        <w:pStyle w:val="ListParagraph"/>
        <w:numPr>
          <w:ilvl w:val="0"/>
          <w:numId w:val="20"/>
        </w:numPr>
        <w:spacing w:before="0" w:after="0" w:line="240" w:lineRule="auto"/>
      </w:pPr>
      <w:r w:rsidRPr="00927895">
        <w:t>To promote and support school events and publications.</w:t>
      </w:r>
    </w:p>
    <w:p w14:paraId="651CBDD2" w14:textId="77777777" w:rsidR="0052721C" w:rsidRPr="00927895" w:rsidRDefault="0052721C" w:rsidP="0052721C">
      <w:pPr>
        <w:pStyle w:val="ListParagraph"/>
        <w:numPr>
          <w:ilvl w:val="0"/>
          <w:numId w:val="20"/>
        </w:numPr>
        <w:spacing w:before="0" w:after="0" w:line="240" w:lineRule="auto"/>
      </w:pPr>
      <w:r w:rsidRPr="00927895">
        <w:t>To liaise with the press on marketing initiatives.</w:t>
      </w:r>
    </w:p>
    <w:p w14:paraId="2ABD75DC" w14:textId="77777777" w:rsidR="0052721C" w:rsidRPr="00927895" w:rsidRDefault="0052721C" w:rsidP="0052721C">
      <w:pPr>
        <w:spacing w:before="0" w:after="0" w:line="240" w:lineRule="auto"/>
      </w:pPr>
    </w:p>
    <w:p w14:paraId="7976CC2F" w14:textId="5D840D5A" w:rsidR="00F45B03" w:rsidRDefault="00F45B03" w:rsidP="0038219B">
      <w:pPr>
        <w:tabs>
          <w:tab w:val="left" w:pos="720"/>
        </w:tabs>
        <w:spacing w:before="0" w:after="0" w:line="240" w:lineRule="auto"/>
        <w:ind w:right="261"/>
        <w:jc w:val="both"/>
      </w:pPr>
    </w:p>
    <w:p w14:paraId="2E010D4A" w14:textId="79679051" w:rsidR="00F45B03" w:rsidRDefault="00F45B03" w:rsidP="0038219B">
      <w:pPr>
        <w:tabs>
          <w:tab w:val="left" w:pos="720"/>
        </w:tabs>
        <w:spacing w:before="0" w:after="0" w:line="240" w:lineRule="auto"/>
        <w:ind w:right="261"/>
        <w:jc w:val="both"/>
      </w:pPr>
    </w:p>
    <w:p w14:paraId="15187BB9" w14:textId="674F2B44" w:rsidR="00F45B03" w:rsidRDefault="00F45B03" w:rsidP="0038219B">
      <w:pPr>
        <w:tabs>
          <w:tab w:val="left" w:pos="720"/>
        </w:tabs>
        <w:spacing w:before="0" w:after="0" w:line="240" w:lineRule="auto"/>
        <w:ind w:right="261"/>
        <w:jc w:val="both"/>
      </w:pPr>
    </w:p>
    <w:p w14:paraId="633BBF58" w14:textId="0628858A" w:rsidR="00F45B03" w:rsidRDefault="00F45B03" w:rsidP="0038219B">
      <w:pPr>
        <w:tabs>
          <w:tab w:val="left" w:pos="720"/>
        </w:tabs>
        <w:spacing w:before="0" w:after="0" w:line="240" w:lineRule="auto"/>
        <w:ind w:right="261"/>
        <w:jc w:val="both"/>
      </w:pPr>
    </w:p>
    <w:p w14:paraId="4CA9528B" w14:textId="2622AB55" w:rsidR="0052721C" w:rsidRDefault="0052721C" w:rsidP="0052721C">
      <w:pPr>
        <w:spacing w:before="0" w:after="0" w:line="240" w:lineRule="auto"/>
        <w:rPr>
          <w:rStyle w:val="IntenseEmphasis"/>
        </w:rPr>
      </w:pPr>
      <w:r>
        <w:rPr>
          <w:rStyle w:val="IntenseEmphasis"/>
        </w:rPr>
        <w:t>ADDITIONAL</w:t>
      </w:r>
    </w:p>
    <w:p w14:paraId="5AED8B05" w14:textId="77777777" w:rsidR="0052721C" w:rsidRPr="00927895" w:rsidRDefault="0052721C" w:rsidP="0052721C">
      <w:pPr>
        <w:pStyle w:val="ListParagraph"/>
        <w:numPr>
          <w:ilvl w:val="0"/>
          <w:numId w:val="21"/>
        </w:numPr>
        <w:spacing w:before="0" w:after="0" w:line="240" w:lineRule="auto"/>
      </w:pPr>
      <w:r w:rsidRPr="00927895">
        <w:t xml:space="preserve">To work flexibly and to undertake other duties which may be reasonably required of the role through discussion with the Headteacher. </w:t>
      </w:r>
    </w:p>
    <w:p w14:paraId="65FB1E0C" w14:textId="77777777" w:rsidR="0052721C" w:rsidRPr="00927895" w:rsidRDefault="0052721C" w:rsidP="0052721C">
      <w:pPr>
        <w:pStyle w:val="ListParagraph"/>
        <w:numPr>
          <w:ilvl w:val="0"/>
          <w:numId w:val="21"/>
        </w:numPr>
        <w:spacing w:before="0" w:after="0" w:line="240" w:lineRule="auto"/>
      </w:pPr>
      <w:r w:rsidRPr="00927895">
        <w:t>To attend evening meetings and school events when required.</w:t>
      </w:r>
    </w:p>
    <w:p w14:paraId="6DBCAD64" w14:textId="77777777" w:rsidR="0052721C" w:rsidRPr="00927895" w:rsidRDefault="0052721C" w:rsidP="0052721C">
      <w:pPr>
        <w:pStyle w:val="ListParagraph"/>
        <w:numPr>
          <w:ilvl w:val="0"/>
          <w:numId w:val="21"/>
        </w:numPr>
        <w:spacing w:before="0" w:after="0" w:line="240" w:lineRule="auto"/>
      </w:pPr>
      <w:r w:rsidRPr="00927895">
        <w:t>To support and demonstrate a commitment to the distinctive Catholic mission and ethos of the school.</w:t>
      </w:r>
    </w:p>
    <w:p w14:paraId="1B139FFE" w14:textId="7A54B8E8" w:rsidR="0052721C" w:rsidRDefault="0052721C" w:rsidP="0052721C">
      <w:pPr>
        <w:spacing w:before="0" w:after="0" w:line="240" w:lineRule="auto"/>
        <w:rPr>
          <w:rStyle w:val="IntenseEmphasis"/>
        </w:rPr>
      </w:pPr>
    </w:p>
    <w:p w14:paraId="1F46858F" w14:textId="6229438F" w:rsidR="0052721C" w:rsidRPr="0052721C" w:rsidRDefault="0052721C" w:rsidP="0052721C">
      <w:pPr>
        <w:spacing w:before="0" w:after="0" w:line="240" w:lineRule="auto"/>
        <w:rPr>
          <w:rStyle w:val="IntenseEmphasis"/>
        </w:rPr>
      </w:pPr>
      <w:r w:rsidRPr="0052721C">
        <w:rPr>
          <w:rFonts w:eastAsia="Arial" w:cstheme="minorHAnsi"/>
        </w:rPr>
        <w:t>In addition, other duties at no higher a responsibility level may be interchanged with/added to this list at any time.</w:t>
      </w:r>
    </w:p>
    <w:p w14:paraId="5B97A831" w14:textId="641C4E51" w:rsidR="00F45B03" w:rsidRDefault="00F45B03" w:rsidP="0038219B">
      <w:pPr>
        <w:tabs>
          <w:tab w:val="left" w:pos="720"/>
        </w:tabs>
        <w:spacing w:before="0" w:after="0" w:line="240" w:lineRule="auto"/>
        <w:ind w:right="261"/>
        <w:jc w:val="both"/>
      </w:pPr>
    </w:p>
    <w:p w14:paraId="2CF5768F" w14:textId="5FD20C76" w:rsidR="00F45B03" w:rsidRDefault="00F45B03" w:rsidP="0038219B">
      <w:pPr>
        <w:tabs>
          <w:tab w:val="left" w:pos="720"/>
        </w:tabs>
        <w:spacing w:before="0" w:after="0" w:line="240" w:lineRule="auto"/>
        <w:ind w:right="261"/>
        <w:jc w:val="both"/>
      </w:pPr>
    </w:p>
    <w:p w14:paraId="1834F3C5" w14:textId="42788B6E" w:rsidR="00F45B03" w:rsidRDefault="00F45B03" w:rsidP="0038219B">
      <w:pPr>
        <w:tabs>
          <w:tab w:val="left" w:pos="720"/>
        </w:tabs>
        <w:spacing w:before="0" w:after="0" w:line="240" w:lineRule="auto"/>
        <w:ind w:right="261"/>
        <w:jc w:val="both"/>
      </w:pPr>
    </w:p>
    <w:p w14:paraId="2589E403" w14:textId="35FD13E4" w:rsidR="00F45B03" w:rsidRDefault="00F45B03" w:rsidP="0038219B">
      <w:pPr>
        <w:tabs>
          <w:tab w:val="left" w:pos="720"/>
        </w:tabs>
        <w:spacing w:before="0" w:after="0" w:line="240" w:lineRule="auto"/>
        <w:ind w:right="261"/>
        <w:jc w:val="both"/>
      </w:pPr>
    </w:p>
    <w:p w14:paraId="48F0F2A3" w14:textId="115D5544" w:rsidR="00F45B03" w:rsidRDefault="00F45B03" w:rsidP="0038219B">
      <w:pPr>
        <w:tabs>
          <w:tab w:val="left" w:pos="720"/>
        </w:tabs>
        <w:spacing w:before="0" w:after="0" w:line="240" w:lineRule="auto"/>
        <w:ind w:right="261"/>
        <w:jc w:val="both"/>
      </w:pPr>
    </w:p>
    <w:p w14:paraId="449CD8A9" w14:textId="5030A5C2" w:rsidR="0052721C" w:rsidRDefault="0052721C" w:rsidP="0038219B">
      <w:pPr>
        <w:tabs>
          <w:tab w:val="left" w:pos="720"/>
        </w:tabs>
        <w:spacing w:before="0" w:after="0" w:line="240" w:lineRule="auto"/>
        <w:ind w:right="261"/>
        <w:jc w:val="both"/>
      </w:pPr>
    </w:p>
    <w:p w14:paraId="7553DF8F" w14:textId="2DB47A38" w:rsidR="0052721C" w:rsidRDefault="0052721C" w:rsidP="0038219B">
      <w:pPr>
        <w:tabs>
          <w:tab w:val="left" w:pos="720"/>
        </w:tabs>
        <w:spacing w:before="0" w:after="0" w:line="240" w:lineRule="auto"/>
        <w:ind w:right="261"/>
        <w:jc w:val="both"/>
      </w:pPr>
    </w:p>
    <w:p w14:paraId="7FC18730" w14:textId="3E6C3C44" w:rsidR="0052721C" w:rsidRDefault="0052721C" w:rsidP="0038219B">
      <w:pPr>
        <w:tabs>
          <w:tab w:val="left" w:pos="720"/>
        </w:tabs>
        <w:spacing w:before="0" w:after="0" w:line="240" w:lineRule="auto"/>
        <w:ind w:right="261"/>
        <w:jc w:val="both"/>
      </w:pPr>
    </w:p>
    <w:p w14:paraId="5950D20C" w14:textId="0C96EBEE" w:rsidR="0052721C" w:rsidRDefault="0052721C" w:rsidP="0038219B">
      <w:pPr>
        <w:tabs>
          <w:tab w:val="left" w:pos="720"/>
        </w:tabs>
        <w:spacing w:before="0" w:after="0" w:line="240" w:lineRule="auto"/>
        <w:ind w:right="261"/>
        <w:jc w:val="both"/>
      </w:pPr>
    </w:p>
    <w:p w14:paraId="14E5CD93" w14:textId="4F0C3826" w:rsidR="0052721C" w:rsidRDefault="0052721C" w:rsidP="0038219B">
      <w:pPr>
        <w:tabs>
          <w:tab w:val="left" w:pos="720"/>
        </w:tabs>
        <w:spacing w:before="0" w:after="0" w:line="240" w:lineRule="auto"/>
        <w:ind w:right="261"/>
        <w:jc w:val="both"/>
      </w:pPr>
    </w:p>
    <w:p w14:paraId="22D2E90A" w14:textId="1042F94E" w:rsidR="0052721C" w:rsidRDefault="0052721C" w:rsidP="0038219B">
      <w:pPr>
        <w:tabs>
          <w:tab w:val="left" w:pos="720"/>
        </w:tabs>
        <w:spacing w:before="0" w:after="0" w:line="240" w:lineRule="auto"/>
        <w:ind w:right="261"/>
        <w:jc w:val="both"/>
      </w:pPr>
    </w:p>
    <w:p w14:paraId="7462E28D" w14:textId="109A246D" w:rsidR="0052721C" w:rsidRDefault="0052721C" w:rsidP="0038219B">
      <w:pPr>
        <w:tabs>
          <w:tab w:val="left" w:pos="720"/>
        </w:tabs>
        <w:spacing w:before="0" w:after="0" w:line="240" w:lineRule="auto"/>
        <w:ind w:right="261"/>
        <w:jc w:val="both"/>
      </w:pPr>
    </w:p>
    <w:p w14:paraId="04741DFA" w14:textId="75AEB205" w:rsidR="0052721C" w:rsidRDefault="0052721C" w:rsidP="0038219B">
      <w:pPr>
        <w:tabs>
          <w:tab w:val="left" w:pos="720"/>
        </w:tabs>
        <w:spacing w:before="0" w:after="0" w:line="240" w:lineRule="auto"/>
        <w:ind w:right="261"/>
        <w:jc w:val="both"/>
      </w:pPr>
    </w:p>
    <w:p w14:paraId="49F05E7B" w14:textId="2565677B" w:rsidR="0052721C" w:rsidRDefault="0052721C" w:rsidP="0038219B">
      <w:pPr>
        <w:tabs>
          <w:tab w:val="left" w:pos="720"/>
        </w:tabs>
        <w:spacing w:before="0" w:after="0" w:line="240" w:lineRule="auto"/>
        <w:ind w:right="261"/>
        <w:jc w:val="both"/>
      </w:pPr>
    </w:p>
    <w:p w14:paraId="3E3FA882" w14:textId="2B30605D" w:rsidR="0052721C" w:rsidRDefault="0052721C" w:rsidP="0038219B">
      <w:pPr>
        <w:tabs>
          <w:tab w:val="left" w:pos="720"/>
        </w:tabs>
        <w:spacing w:before="0" w:after="0" w:line="240" w:lineRule="auto"/>
        <w:ind w:right="261"/>
        <w:jc w:val="both"/>
      </w:pPr>
    </w:p>
    <w:p w14:paraId="79EDA127" w14:textId="2C4C5F6A" w:rsidR="0052721C" w:rsidRDefault="0052721C" w:rsidP="0038219B">
      <w:pPr>
        <w:tabs>
          <w:tab w:val="left" w:pos="720"/>
        </w:tabs>
        <w:spacing w:before="0" w:after="0" w:line="240" w:lineRule="auto"/>
        <w:ind w:right="261"/>
        <w:jc w:val="both"/>
      </w:pPr>
    </w:p>
    <w:p w14:paraId="08F51DEF" w14:textId="3E8A04AF" w:rsidR="0052721C" w:rsidRDefault="0052721C" w:rsidP="0038219B">
      <w:pPr>
        <w:tabs>
          <w:tab w:val="left" w:pos="720"/>
        </w:tabs>
        <w:spacing w:before="0" w:after="0" w:line="240" w:lineRule="auto"/>
        <w:ind w:right="261"/>
        <w:jc w:val="both"/>
      </w:pPr>
    </w:p>
    <w:p w14:paraId="4FE28384" w14:textId="3FDC45E8" w:rsidR="0052721C" w:rsidRDefault="0052721C" w:rsidP="0038219B">
      <w:pPr>
        <w:tabs>
          <w:tab w:val="left" w:pos="720"/>
        </w:tabs>
        <w:spacing w:before="0" w:after="0" w:line="240" w:lineRule="auto"/>
        <w:ind w:right="261"/>
        <w:jc w:val="both"/>
      </w:pPr>
    </w:p>
    <w:p w14:paraId="00729ECA" w14:textId="48426620" w:rsidR="0052721C" w:rsidRDefault="0052721C" w:rsidP="0038219B">
      <w:pPr>
        <w:tabs>
          <w:tab w:val="left" w:pos="720"/>
        </w:tabs>
        <w:spacing w:before="0" w:after="0" w:line="240" w:lineRule="auto"/>
        <w:ind w:right="261"/>
        <w:jc w:val="both"/>
      </w:pPr>
    </w:p>
    <w:p w14:paraId="3654C30D" w14:textId="6CCB9E77" w:rsidR="0052721C" w:rsidRDefault="0052721C" w:rsidP="0038219B">
      <w:pPr>
        <w:tabs>
          <w:tab w:val="left" w:pos="720"/>
        </w:tabs>
        <w:spacing w:before="0" w:after="0" w:line="240" w:lineRule="auto"/>
        <w:ind w:right="261"/>
        <w:jc w:val="both"/>
      </w:pPr>
    </w:p>
    <w:p w14:paraId="5A8B25C7" w14:textId="27352886" w:rsidR="0052721C" w:rsidRDefault="0052721C" w:rsidP="0038219B">
      <w:pPr>
        <w:tabs>
          <w:tab w:val="left" w:pos="720"/>
        </w:tabs>
        <w:spacing w:before="0" w:after="0" w:line="240" w:lineRule="auto"/>
        <w:ind w:right="261"/>
        <w:jc w:val="both"/>
      </w:pPr>
    </w:p>
    <w:p w14:paraId="3D605F5E" w14:textId="353765F3" w:rsidR="0052721C" w:rsidRDefault="0052721C" w:rsidP="0038219B">
      <w:pPr>
        <w:tabs>
          <w:tab w:val="left" w:pos="720"/>
        </w:tabs>
        <w:spacing w:before="0" w:after="0" w:line="240" w:lineRule="auto"/>
        <w:ind w:right="261"/>
        <w:jc w:val="both"/>
      </w:pPr>
    </w:p>
    <w:p w14:paraId="294EFC16" w14:textId="5629A58B" w:rsidR="0052721C" w:rsidRDefault="0052721C" w:rsidP="0038219B">
      <w:pPr>
        <w:tabs>
          <w:tab w:val="left" w:pos="720"/>
        </w:tabs>
        <w:spacing w:before="0" w:after="0" w:line="240" w:lineRule="auto"/>
        <w:ind w:right="261"/>
        <w:jc w:val="both"/>
      </w:pPr>
    </w:p>
    <w:p w14:paraId="16C09F43" w14:textId="76AA980A" w:rsidR="0052721C" w:rsidRDefault="0052721C" w:rsidP="0038219B">
      <w:pPr>
        <w:tabs>
          <w:tab w:val="left" w:pos="720"/>
        </w:tabs>
        <w:spacing w:before="0" w:after="0" w:line="240" w:lineRule="auto"/>
        <w:ind w:right="261"/>
        <w:jc w:val="both"/>
      </w:pPr>
    </w:p>
    <w:p w14:paraId="0997BB83" w14:textId="1D013814" w:rsidR="0052721C" w:rsidRDefault="0052721C" w:rsidP="0038219B">
      <w:pPr>
        <w:tabs>
          <w:tab w:val="left" w:pos="720"/>
        </w:tabs>
        <w:spacing w:before="0" w:after="0" w:line="240" w:lineRule="auto"/>
        <w:ind w:right="261"/>
        <w:jc w:val="both"/>
      </w:pPr>
    </w:p>
    <w:p w14:paraId="52D1268A" w14:textId="3CC05CB7" w:rsidR="0052721C" w:rsidRDefault="0052721C" w:rsidP="0038219B">
      <w:pPr>
        <w:tabs>
          <w:tab w:val="left" w:pos="720"/>
        </w:tabs>
        <w:spacing w:before="0" w:after="0" w:line="240" w:lineRule="auto"/>
        <w:ind w:right="261"/>
        <w:jc w:val="both"/>
      </w:pPr>
    </w:p>
    <w:p w14:paraId="3AB1B77D" w14:textId="4ED91C89" w:rsidR="0052721C" w:rsidRDefault="0052721C" w:rsidP="0038219B">
      <w:pPr>
        <w:tabs>
          <w:tab w:val="left" w:pos="720"/>
        </w:tabs>
        <w:spacing w:before="0" w:after="0" w:line="240" w:lineRule="auto"/>
        <w:ind w:right="261"/>
        <w:jc w:val="both"/>
      </w:pPr>
    </w:p>
    <w:p w14:paraId="7A28A3B6" w14:textId="041D6532" w:rsidR="0052721C" w:rsidRDefault="0052721C" w:rsidP="0038219B">
      <w:pPr>
        <w:tabs>
          <w:tab w:val="left" w:pos="720"/>
        </w:tabs>
        <w:spacing w:before="0" w:after="0" w:line="240" w:lineRule="auto"/>
        <w:ind w:right="261"/>
        <w:jc w:val="both"/>
      </w:pPr>
    </w:p>
    <w:p w14:paraId="76BFEE2D" w14:textId="3C212B56" w:rsidR="0052721C" w:rsidRDefault="0052721C" w:rsidP="0038219B">
      <w:pPr>
        <w:tabs>
          <w:tab w:val="left" w:pos="720"/>
        </w:tabs>
        <w:spacing w:before="0" w:after="0" w:line="240" w:lineRule="auto"/>
        <w:ind w:right="261"/>
        <w:jc w:val="both"/>
      </w:pPr>
    </w:p>
    <w:p w14:paraId="5F8846CD" w14:textId="0A110808" w:rsidR="0052721C" w:rsidRDefault="0052721C" w:rsidP="0038219B">
      <w:pPr>
        <w:tabs>
          <w:tab w:val="left" w:pos="720"/>
        </w:tabs>
        <w:spacing w:before="0" w:after="0" w:line="240" w:lineRule="auto"/>
        <w:ind w:right="261"/>
        <w:jc w:val="both"/>
      </w:pPr>
    </w:p>
    <w:p w14:paraId="4A6DE16A" w14:textId="746D766C" w:rsidR="0052721C" w:rsidRDefault="0052721C" w:rsidP="0038219B">
      <w:pPr>
        <w:tabs>
          <w:tab w:val="left" w:pos="720"/>
        </w:tabs>
        <w:spacing w:before="0" w:after="0" w:line="240" w:lineRule="auto"/>
        <w:ind w:right="261"/>
        <w:jc w:val="both"/>
      </w:pPr>
    </w:p>
    <w:p w14:paraId="2665020D" w14:textId="0C0C6718" w:rsidR="0052721C" w:rsidRDefault="0052721C" w:rsidP="0038219B">
      <w:pPr>
        <w:tabs>
          <w:tab w:val="left" w:pos="720"/>
        </w:tabs>
        <w:spacing w:before="0" w:after="0" w:line="240" w:lineRule="auto"/>
        <w:ind w:right="261"/>
        <w:jc w:val="both"/>
      </w:pPr>
    </w:p>
    <w:p w14:paraId="52DBCA4D" w14:textId="54ECC9DB" w:rsidR="0052721C" w:rsidRDefault="0052721C" w:rsidP="0038219B">
      <w:pPr>
        <w:tabs>
          <w:tab w:val="left" w:pos="720"/>
        </w:tabs>
        <w:spacing w:before="0" w:after="0" w:line="240" w:lineRule="auto"/>
        <w:ind w:right="261"/>
        <w:jc w:val="both"/>
      </w:pPr>
    </w:p>
    <w:p w14:paraId="1B08C741" w14:textId="3AD0C348" w:rsidR="0052721C" w:rsidRDefault="0052721C" w:rsidP="0038219B">
      <w:pPr>
        <w:tabs>
          <w:tab w:val="left" w:pos="720"/>
        </w:tabs>
        <w:spacing w:before="0" w:after="0" w:line="240" w:lineRule="auto"/>
        <w:ind w:right="261"/>
        <w:jc w:val="both"/>
      </w:pPr>
    </w:p>
    <w:p w14:paraId="75E0839C" w14:textId="4125EB70" w:rsidR="0052721C" w:rsidRDefault="0052721C" w:rsidP="0038219B">
      <w:pPr>
        <w:tabs>
          <w:tab w:val="left" w:pos="720"/>
        </w:tabs>
        <w:spacing w:before="0" w:after="0" w:line="240" w:lineRule="auto"/>
        <w:ind w:right="261"/>
        <w:jc w:val="both"/>
      </w:pPr>
    </w:p>
    <w:p w14:paraId="66C5F396" w14:textId="531EC1C5" w:rsidR="0052721C" w:rsidRDefault="0052721C" w:rsidP="0038219B">
      <w:pPr>
        <w:tabs>
          <w:tab w:val="left" w:pos="720"/>
        </w:tabs>
        <w:spacing w:before="0" w:after="0" w:line="240" w:lineRule="auto"/>
        <w:ind w:right="261"/>
        <w:jc w:val="both"/>
      </w:pPr>
    </w:p>
    <w:p w14:paraId="5DFC7B34" w14:textId="3A0F7586" w:rsidR="0052721C" w:rsidRDefault="0052721C" w:rsidP="0038219B">
      <w:pPr>
        <w:tabs>
          <w:tab w:val="left" w:pos="720"/>
        </w:tabs>
        <w:spacing w:before="0" w:after="0" w:line="240" w:lineRule="auto"/>
        <w:ind w:right="261"/>
        <w:jc w:val="both"/>
      </w:pPr>
    </w:p>
    <w:p w14:paraId="7E1C6447" w14:textId="223FE664" w:rsidR="0052721C" w:rsidRDefault="0052721C" w:rsidP="0038219B">
      <w:pPr>
        <w:tabs>
          <w:tab w:val="left" w:pos="720"/>
        </w:tabs>
        <w:spacing w:before="0" w:after="0" w:line="240" w:lineRule="auto"/>
        <w:ind w:right="261"/>
        <w:jc w:val="both"/>
      </w:pPr>
    </w:p>
    <w:p w14:paraId="087641B4" w14:textId="3BC352C9" w:rsidR="0052721C" w:rsidRDefault="0052721C" w:rsidP="0038219B">
      <w:pPr>
        <w:tabs>
          <w:tab w:val="left" w:pos="720"/>
        </w:tabs>
        <w:spacing w:before="0" w:after="0" w:line="240" w:lineRule="auto"/>
        <w:ind w:right="261"/>
        <w:jc w:val="both"/>
      </w:pPr>
    </w:p>
    <w:p w14:paraId="4F4BABEE" w14:textId="250FAB2B" w:rsidR="0052721C" w:rsidRDefault="0052721C" w:rsidP="0038219B">
      <w:pPr>
        <w:tabs>
          <w:tab w:val="left" w:pos="720"/>
        </w:tabs>
        <w:spacing w:before="0" w:after="0" w:line="240" w:lineRule="auto"/>
        <w:ind w:right="261"/>
        <w:jc w:val="both"/>
      </w:pPr>
    </w:p>
    <w:p w14:paraId="65266510" w14:textId="77777777" w:rsidR="0052721C" w:rsidRDefault="0052721C" w:rsidP="0038219B">
      <w:pPr>
        <w:tabs>
          <w:tab w:val="left" w:pos="720"/>
        </w:tabs>
        <w:spacing w:before="0" w:after="0" w:line="240" w:lineRule="auto"/>
        <w:ind w:right="261"/>
        <w:jc w:val="both"/>
      </w:pPr>
    </w:p>
    <w:p w14:paraId="34244CF8" w14:textId="6FA990CB" w:rsidR="00F45B03" w:rsidRDefault="00F45B03" w:rsidP="0038219B">
      <w:pPr>
        <w:tabs>
          <w:tab w:val="left" w:pos="720"/>
        </w:tabs>
        <w:spacing w:before="0" w:after="0" w:line="240" w:lineRule="auto"/>
        <w:ind w:right="261"/>
        <w:jc w:val="both"/>
      </w:pPr>
    </w:p>
    <w:p w14:paraId="5724BF9E" w14:textId="77777777" w:rsidR="00F45B03" w:rsidRDefault="00F45B03" w:rsidP="0038219B">
      <w:pPr>
        <w:tabs>
          <w:tab w:val="left" w:pos="720"/>
        </w:tabs>
        <w:spacing w:before="0" w:after="0" w:line="240" w:lineRule="auto"/>
        <w:ind w:right="261"/>
        <w:jc w:val="both"/>
      </w:pPr>
    </w:p>
    <w:p w14:paraId="3AF95820" w14:textId="77777777" w:rsidR="0038219B" w:rsidRDefault="0038219B" w:rsidP="0038219B">
      <w:pPr>
        <w:tabs>
          <w:tab w:val="left" w:pos="720"/>
        </w:tabs>
        <w:spacing w:before="0" w:after="0" w:line="240" w:lineRule="auto"/>
        <w:ind w:right="261"/>
        <w:jc w:val="both"/>
      </w:pPr>
    </w:p>
    <w:p w14:paraId="1CF2BF52" w14:textId="77777777" w:rsidR="0038219B" w:rsidRDefault="0038219B" w:rsidP="0038219B">
      <w:pPr>
        <w:tabs>
          <w:tab w:val="left" w:pos="720"/>
        </w:tabs>
        <w:spacing w:before="0" w:after="0" w:line="240" w:lineRule="auto"/>
        <w:ind w:right="261"/>
        <w:jc w:val="both"/>
      </w:pPr>
    </w:p>
    <w:p w14:paraId="3E7CC86B" w14:textId="77777777" w:rsidR="0038219B" w:rsidRDefault="0038219B" w:rsidP="0038219B">
      <w:pPr>
        <w:tabs>
          <w:tab w:val="left" w:pos="720"/>
        </w:tabs>
        <w:spacing w:before="0" w:after="0" w:line="240" w:lineRule="auto"/>
        <w:ind w:right="261"/>
        <w:jc w:val="both"/>
      </w:pPr>
    </w:p>
    <w:p w14:paraId="6FE2B698" w14:textId="0B635862" w:rsidR="00F45B03" w:rsidRDefault="009F3F27" w:rsidP="00F45B03">
      <w:pPr>
        <w:pStyle w:val="Heading1"/>
      </w:pPr>
      <w:bookmarkStart w:id="10" w:name="_Toc215049105"/>
      <w:r>
        <w:t>operations manager</w:t>
      </w:r>
      <w:bookmarkEnd w:id="10"/>
    </w:p>
    <w:p w14:paraId="6783C6D9" w14:textId="77777777" w:rsidR="00F45B03" w:rsidRDefault="00F45B03" w:rsidP="00F45B03">
      <w:pPr>
        <w:pStyle w:val="Heading2"/>
      </w:pPr>
      <w:bookmarkStart w:id="11" w:name="_Toc201564518"/>
      <w:bookmarkStart w:id="12" w:name="_Toc215049106"/>
      <w:r>
        <w:t>Person Specification</w:t>
      </w:r>
      <w:bookmarkEnd w:id="11"/>
      <w:bookmarkEnd w:id="12"/>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F45B03" w:rsidRPr="004A72C9" w14:paraId="74182150" w14:textId="77777777" w:rsidTr="004A4A5F">
        <w:trPr>
          <w:trHeight w:val="266"/>
        </w:trPr>
        <w:tc>
          <w:tcPr>
            <w:tcW w:w="5922" w:type="dxa"/>
            <w:gridSpan w:val="2"/>
            <w:vAlign w:val="center"/>
          </w:tcPr>
          <w:p w14:paraId="4EDE1BDA" w14:textId="77777777" w:rsidR="009F3F27" w:rsidRDefault="009F3F27" w:rsidP="009F3F27">
            <w:r>
              <w:t>GCSE Maths and English A-C or equivalent (or equivalent level of experience.</w:t>
            </w:r>
          </w:p>
          <w:p w14:paraId="3D718984" w14:textId="77777777" w:rsidR="00F45B03" w:rsidRPr="004A72C9" w:rsidRDefault="00F45B03" w:rsidP="009F3F27">
            <w:pPr>
              <w:rPr>
                <w:rFonts w:asciiTheme="majorHAnsi" w:hAnsiTheme="majorHAnsi" w:cs="Arial"/>
              </w:rPr>
            </w:pPr>
          </w:p>
        </w:tc>
        <w:tc>
          <w:tcPr>
            <w:tcW w:w="1449" w:type="dxa"/>
            <w:vAlign w:val="center"/>
          </w:tcPr>
          <w:p w14:paraId="47B5564F" w14:textId="6E417319"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12BCE7DF" w14:textId="5FE98981" w:rsidR="00F45B03" w:rsidRPr="004A72C9" w:rsidRDefault="00F45B03" w:rsidP="00333D11">
            <w:pPr>
              <w:jc w:val="center"/>
              <w:rPr>
                <w:rFonts w:asciiTheme="majorHAnsi" w:hAnsiTheme="majorHAnsi"/>
              </w:rPr>
            </w:pPr>
            <w:r w:rsidRPr="004A72C9">
              <w:rPr>
                <w:rFonts w:asciiTheme="majorHAnsi" w:hAnsiTheme="majorHAnsi"/>
              </w:rPr>
              <w:t>A</w:t>
            </w:r>
            <w:r w:rsidR="00BC6B91">
              <w:rPr>
                <w:rFonts w:asciiTheme="majorHAnsi" w:hAnsiTheme="majorHAnsi"/>
              </w:rPr>
              <w:t xml:space="preserve"> / C</w:t>
            </w:r>
          </w:p>
        </w:tc>
      </w:tr>
      <w:tr w:rsidR="00F45B03" w:rsidRPr="004A72C9" w14:paraId="1D91A5FA" w14:textId="77777777" w:rsidTr="004A4A5F">
        <w:tc>
          <w:tcPr>
            <w:tcW w:w="5922" w:type="dxa"/>
            <w:gridSpan w:val="2"/>
            <w:vAlign w:val="center"/>
          </w:tcPr>
          <w:p w14:paraId="4662DD8E" w14:textId="77777777" w:rsidR="009F3F27" w:rsidRDefault="009F3F27" w:rsidP="009F3F27">
            <w:r>
              <w:t>Business and administration qualification (NVQ and above) or equivalent experience.</w:t>
            </w:r>
          </w:p>
          <w:p w14:paraId="3C6FD240" w14:textId="77777777" w:rsidR="00F45B03" w:rsidRPr="004A72C9" w:rsidRDefault="00F45B03" w:rsidP="009F3F27">
            <w:pPr>
              <w:rPr>
                <w:rFonts w:asciiTheme="majorHAnsi" w:hAnsiTheme="majorHAnsi" w:cs="Arial"/>
              </w:rPr>
            </w:pPr>
          </w:p>
        </w:tc>
        <w:tc>
          <w:tcPr>
            <w:tcW w:w="1449" w:type="dxa"/>
            <w:vAlign w:val="center"/>
          </w:tcPr>
          <w:p w14:paraId="28E1B386" w14:textId="1D4D0AC8"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75B0E016" w14:textId="2FA36A3B" w:rsidR="00F45B03" w:rsidRPr="004A72C9" w:rsidRDefault="00F45B03" w:rsidP="00333D11">
            <w:pPr>
              <w:jc w:val="center"/>
              <w:rPr>
                <w:rFonts w:asciiTheme="majorHAnsi" w:hAnsiTheme="majorHAnsi"/>
              </w:rPr>
            </w:pPr>
            <w:r w:rsidRPr="004A72C9">
              <w:rPr>
                <w:rFonts w:asciiTheme="majorHAnsi" w:hAnsiTheme="majorHAnsi"/>
              </w:rPr>
              <w:t>A</w:t>
            </w:r>
            <w:r w:rsidR="00BC6B91">
              <w:rPr>
                <w:rFonts w:asciiTheme="majorHAnsi" w:hAnsiTheme="majorHAnsi"/>
              </w:rPr>
              <w:t xml:space="preserve"> / C</w:t>
            </w:r>
          </w:p>
        </w:tc>
      </w:tr>
      <w:tr w:rsidR="00F45B03" w:rsidRPr="004A72C9" w14:paraId="570E39FD" w14:textId="77777777" w:rsidTr="004A4A5F">
        <w:tc>
          <w:tcPr>
            <w:tcW w:w="5922" w:type="dxa"/>
            <w:gridSpan w:val="2"/>
            <w:tcBorders>
              <w:bottom w:val="single" w:sz="4" w:space="0" w:color="auto"/>
            </w:tcBorders>
            <w:vAlign w:val="center"/>
          </w:tcPr>
          <w:p w14:paraId="2B18785A" w14:textId="77777777" w:rsidR="009F3F27" w:rsidRDefault="009F3F27" w:rsidP="009F3F27">
            <w:pPr>
              <w:ind w:right="46"/>
            </w:pPr>
            <w:r>
              <w:t>Evidence of continuous professional development.</w:t>
            </w:r>
          </w:p>
          <w:p w14:paraId="4BCF5535" w14:textId="77777777" w:rsidR="00F45B03" w:rsidRPr="004A72C9" w:rsidRDefault="00F45B03" w:rsidP="009F3F27">
            <w:pPr>
              <w:ind w:right="46"/>
              <w:rPr>
                <w:rFonts w:asciiTheme="majorHAnsi" w:hAnsiTheme="majorHAnsi" w:cs="Arial"/>
              </w:rPr>
            </w:pPr>
          </w:p>
        </w:tc>
        <w:tc>
          <w:tcPr>
            <w:tcW w:w="1449" w:type="dxa"/>
            <w:tcBorders>
              <w:bottom w:val="single" w:sz="4" w:space="0" w:color="auto"/>
            </w:tcBorders>
            <w:vAlign w:val="center"/>
          </w:tcPr>
          <w:p w14:paraId="6C04A7E5" w14:textId="2B2F2F8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tcBorders>
              <w:bottom w:val="single" w:sz="4" w:space="0" w:color="auto"/>
            </w:tcBorders>
            <w:vAlign w:val="center"/>
          </w:tcPr>
          <w:p w14:paraId="09A9EDA3" w14:textId="4C3F1C91" w:rsidR="00F45B03" w:rsidRPr="004A72C9" w:rsidRDefault="00F45B03" w:rsidP="00333D11">
            <w:pPr>
              <w:jc w:val="center"/>
              <w:rPr>
                <w:rFonts w:asciiTheme="majorHAnsi" w:hAnsiTheme="majorHAnsi"/>
              </w:rPr>
            </w:pPr>
            <w:r w:rsidRPr="004A72C9">
              <w:rPr>
                <w:rFonts w:asciiTheme="majorHAnsi" w:hAnsiTheme="majorHAnsi"/>
              </w:rPr>
              <w:t>A</w:t>
            </w:r>
            <w:r w:rsidR="00BC6B91">
              <w:rPr>
                <w:rFonts w:asciiTheme="majorHAnsi" w:hAnsiTheme="majorHAnsi"/>
              </w:rPr>
              <w:t xml:space="preserve"> / C / I</w:t>
            </w:r>
          </w:p>
        </w:tc>
      </w:tr>
      <w:tr w:rsidR="009F3F27" w:rsidRPr="004A72C9" w14:paraId="1A0001F2" w14:textId="77777777" w:rsidTr="004A4A5F">
        <w:tc>
          <w:tcPr>
            <w:tcW w:w="5922" w:type="dxa"/>
            <w:gridSpan w:val="2"/>
            <w:tcBorders>
              <w:bottom w:val="single" w:sz="4" w:space="0" w:color="auto"/>
            </w:tcBorders>
            <w:vAlign w:val="center"/>
          </w:tcPr>
          <w:p w14:paraId="13069363" w14:textId="77777777" w:rsidR="009F3F27" w:rsidRDefault="009F3F27" w:rsidP="009F3F27">
            <w:pPr>
              <w:ind w:right="46"/>
              <w:rPr>
                <w:rFonts w:eastAsia="Arial" w:cstheme="minorHAnsi"/>
              </w:rPr>
            </w:pPr>
            <w:r w:rsidRPr="00EB08F2">
              <w:rPr>
                <w:rFonts w:eastAsia="Arial" w:cstheme="minorHAnsi"/>
              </w:rPr>
              <w:t>Educated at degree level</w:t>
            </w:r>
          </w:p>
          <w:p w14:paraId="5A2D7359" w14:textId="77777777" w:rsidR="009F3F27" w:rsidRDefault="009F3F27" w:rsidP="009F3F27">
            <w:pPr>
              <w:ind w:right="46"/>
            </w:pPr>
          </w:p>
        </w:tc>
        <w:tc>
          <w:tcPr>
            <w:tcW w:w="1449" w:type="dxa"/>
            <w:tcBorders>
              <w:bottom w:val="single" w:sz="4" w:space="0" w:color="auto"/>
            </w:tcBorders>
            <w:vAlign w:val="center"/>
          </w:tcPr>
          <w:p w14:paraId="1CAF03D6" w14:textId="61D28BA7" w:rsidR="009F3F27" w:rsidRPr="004A72C9" w:rsidRDefault="00BC6B91" w:rsidP="00333D11">
            <w:pPr>
              <w:jc w:val="cente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0132EECE" w14:textId="52966F97" w:rsidR="009F3F27" w:rsidRPr="004A72C9" w:rsidRDefault="00BC6B91" w:rsidP="00333D11">
            <w:pPr>
              <w:jc w:val="center"/>
              <w:rPr>
                <w:rFonts w:asciiTheme="majorHAnsi" w:hAnsiTheme="majorHAnsi"/>
              </w:rPr>
            </w:pPr>
            <w:r w:rsidRPr="004A72C9">
              <w:rPr>
                <w:rFonts w:asciiTheme="majorHAnsi" w:hAnsiTheme="majorHAnsi"/>
              </w:rPr>
              <w:t>A</w:t>
            </w:r>
            <w:r>
              <w:rPr>
                <w:rFonts w:asciiTheme="majorHAnsi" w:hAnsiTheme="majorHAnsi"/>
              </w:rPr>
              <w:t xml:space="preserve"> / C</w:t>
            </w:r>
          </w:p>
        </w:tc>
      </w:tr>
      <w:tr w:rsidR="009F3F27" w:rsidRPr="004A72C9" w14:paraId="3890B7F3" w14:textId="77777777" w:rsidTr="004A4A5F">
        <w:tc>
          <w:tcPr>
            <w:tcW w:w="5922" w:type="dxa"/>
            <w:gridSpan w:val="2"/>
            <w:tcBorders>
              <w:bottom w:val="single" w:sz="4" w:space="0" w:color="auto"/>
            </w:tcBorders>
            <w:vAlign w:val="center"/>
          </w:tcPr>
          <w:p w14:paraId="72D85293" w14:textId="77777777" w:rsidR="009F3F27" w:rsidRDefault="009F3F27" w:rsidP="009F3F27">
            <w:pPr>
              <w:ind w:right="46"/>
            </w:pPr>
            <w:r>
              <w:t>Touch typing/word processing qualification</w:t>
            </w:r>
          </w:p>
          <w:p w14:paraId="7B8443F9" w14:textId="7043C48D" w:rsidR="00BC6B91" w:rsidRDefault="00BC6B91" w:rsidP="009F3F27">
            <w:pPr>
              <w:ind w:right="46"/>
            </w:pPr>
          </w:p>
        </w:tc>
        <w:tc>
          <w:tcPr>
            <w:tcW w:w="1449" w:type="dxa"/>
            <w:tcBorders>
              <w:bottom w:val="single" w:sz="4" w:space="0" w:color="auto"/>
            </w:tcBorders>
            <w:vAlign w:val="center"/>
          </w:tcPr>
          <w:p w14:paraId="1C3096F4" w14:textId="654472C3" w:rsidR="009F3F27" w:rsidRPr="004A72C9" w:rsidRDefault="00BC6B91" w:rsidP="00333D11">
            <w:pPr>
              <w:jc w:val="cente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0F1BCCE9" w14:textId="0CF070DD" w:rsidR="009F3F27" w:rsidRPr="004A72C9" w:rsidRDefault="00BC6B91" w:rsidP="00333D11">
            <w:pPr>
              <w:jc w:val="center"/>
              <w:rPr>
                <w:rFonts w:asciiTheme="majorHAnsi" w:hAnsiTheme="majorHAnsi"/>
              </w:rPr>
            </w:pPr>
            <w:r w:rsidRPr="004A72C9">
              <w:rPr>
                <w:rFonts w:asciiTheme="majorHAnsi" w:hAnsiTheme="majorHAnsi"/>
              </w:rPr>
              <w:t>A</w:t>
            </w:r>
            <w:r>
              <w:rPr>
                <w:rFonts w:asciiTheme="majorHAnsi" w:hAnsiTheme="majorHAnsi"/>
              </w:rPr>
              <w:t xml:space="preserve"> / C</w:t>
            </w:r>
          </w:p>
        </w:tc>
      </w:tr>
      <w:tr w:rsidR="00F45B03" w:rsidRPr="004A72C9" w14:paraId="2D4AFCAE" w14:textId="77777777" w:rsidTr="004A4A5F">
        <w:trPr>
          <w:trHeight w:val="181"/>
        </w:trPr>
        <w:tc>
          <w:tcPr>
            <w:tcW w:w="5922" w:type="dxa"/>
            <w:gridSpan w:val="2"/>
            <w:shd w:val="clear" w:color="auto" w:fill="8A67AC"/>
            <w:vAlign w:val="center"/>
          </w:tcPr>
          <w:p w14:paraId="57D38C74" w14:textId="48A5CD64"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F45B03" w:rsidRPr="004A72C9" w14:paraId="5A1BCA01" w14:textId="77777777" w:rsidTr="004A4A5F">
        <w:tc>
          <w:tcPr>
            <w:tcW w:w="5922" w:type="dxa"/>
            <w:gridSpan w:val="2"/>
            <w:vAlign w:val="center"/>
          </w:tcPr>
          <w:p w14:paraId="733BD492" w14:textId="77777777" w:rsidR="00BC6B91" w:rsidRPr="00EB08F2" w:rsidRDefault="00BC6B91" w:rsidP="00BC6B91">
            <w:pPr>
              <w:contextualSpacing/>
              <w:rPr>
                <w:rFonts w:eastAsia="Aptos" w:cstheme="minorHAnsi"/>
                <w:kern w:val="2"/>
                <w14:ligatures w14:val="standardContextual"/>
              </w:rPr>
            </w:pPr>
            <w:r w:rsidRPr="00EB08F2">
              <w:rPr>
                <w:rFonts w:eastAsia="Aptos" w:cstheme="minorHAnsi"/>
                <w:kern w:val="2"/>
                <w14:ligatures w14:val="standardContextual"/>
              </w:rPr>
              <w:t>Experience of working in an office environment.</w:t>
            </w:r>
          </w:p>
          <w:p w14:paraId="2C5E7B26" w14:textId="77777777" w:rsidR="00F45B03" w:rsidRPr="004A72C9" w:rsidRDefault="00F45B03" w:rsidP="00BC6B91">
            <w:pPr>
              <w:rPr>
                <w:rFonts w:asciiTheme="majorHAnsi" w:hAnsiTheme="majorHAnsi" w:cs="Times New Roman"/>
              </w:rPr>
            </w:pPr>
          </w:p>
        </w:tc>
        <w:tc>
          <w:tcPr>
            <w:tcW w:w="1449" w:type="dxa"/>
            <w:vAlign w:val="center"/>
          </w:tcPr>
          <w:p w14:paraId="3FA73B9E" w14:textId="2C37CE4E"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0DA6FBEF" w14:textId="73F241D3"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w:t>
            </w:r>
          </w:p>
        </w:tc>
      </w:tr>
      <w:tr w:rsidR="00F45B03" w:rsidRPr="004A72C9" w14:paraId="3D0CAFF1" w14:textId="77777777" w:rsidTr="004A4A5F">
        <w:tc>
          <w:tcPr>
            <w:tcW w:w="5922" w:type="dxa"/>
            <w:gridSpan w:val="2"/>
            <w:vAlign w:val="center"/>
          </w:tcPr>
          <w:p w14:paraId="3D44290E" w14:textId="77777777" w:rsidR="00BC6B91" w:rsidRPr="00EB08F2" w:rsidRDefault="00BC6B91" w:rsidP="00BC6B91">
            <w:pPr>
              <w:contextualSpacing/>
              <w:rPr>
                <w:rFonts w:eastAsia="Aptos" w:cstheme="minorHAnsi"/>
                <w:kern w:val="2"/>
                <w14:ligatures w14:val="standardContextual"/>
              </w:rPr>
            </w:pPr>
            <w:r w:rsidRPr="00EB08F2">
              <w:rPr>
                <w:rFonts w:eastAsia="Aptos" w:cstheme="minorHAnsi"/>
                <w:kern w:val="2"/>
                <w14:ligatures w14:val="standardContextual"/>
              </w:rPr>
              <w:t>Experience of working in a school or similar setting.</w:t>
            </w:r>
          </w:p>
          <w:p w14:paraId="55BE8233" w14:textId="4618B77E" w:rsidR="00F45B03" w:rsidRPr="004A72C9" w:rsidRDefault="00F45B03" w:rsidP="00BC6B91">
            <w:pPr>
              <w:rPr>
                <w:rFonts w:asciiTheme="majorHAnsi" w:hAnsiTheme="majorHAnsi"/>
              </w:rPr>
            </w:pPr>
          </w:p>
        </w:tc>
        <w:tc>
          <w:tcPr>
            <w:tcW w:w="1449" w:type="dxa"/>
            <w:vAlign w:val="center"/>
          </w:tcPr>
          <w:p w14:paraId="0895D18C" w14:textId="2FD44466"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7694945D" w14:textId="7D50C38F"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w:t>
            </w:r>
          </w:p>
        </w:tc>
      </w:tr>
      <w:tr w:rsidR="00F45B03" w:rsidRPr="004A72C9" w14:paraId="0A511CA7" w14:textId="77777777" w:rsidTr="004A4A5F">
        <w:tc>
          <w:tcPr>
            <w:tcW w:w="5922" w:type="dxa"/>
            <w:gridSpan w:val="2"/>
            <w:vAlign w:val="center"/>
          </w:tcPr>
          <w:p w14:paraId="2881F13B" w14:textId="77777777" w:rsidR="00BC6B91" w:rsidRPr="00EB08F2" w:rsidRDefault="00BC6B91" w:rsidP="00BC6B91">
            <w:pPr>
              <w:contextualSpacing/>
              <w:rPr>
                <w:rFonts w:eastAsia="Aptos" w:cstheme="minorHAnsi"/>
                <w:kern w:val="2"/>
                <w14:ligatures w14:val="standardContextual"/>
              </w:rPr>
            </w:pPr>
            <w:r w:rsidRPr="00EB08F2">
              <w:rPr>
                <w:rFonts w:eastAsia="Aptos" w:cstheme="minorHAnsi"/>
                <w:kern w:val="2"/>
                <w14:ligatures w14:val="standardContextual"/>
              </w:rPr>
              <w:t>Experience of clerical and administrative support.</w:t>
            </w:r>
          </w:p>
          <w:p w14:paraId="1D9B314C" w14:textId="77777777" w:rsidR="00F45B03" w:rsidRPr="004A72C9" w:rsidRDefault="00F45B03" w:rsidP="00BC6B91">
            <w:pPr>
              <w:rPr>
                <w:rFonts w:asciiTheme="majorHAnsi" w:hAnsiTheme="majorHAnsi" w:cs="Times New Roman"/>
              </w:rPr>
            </w:pPr>
          </w:p>
        </w:tc>
        <w:tc>
          <w:tcPr>
            <w:tcW w:w="1449" w:type="dxa"/>
            <w:vAlign w:val="center"/>
          </w:tcPr>
          <w:p w14:paraId="65BEE67B" w14:textId="1E6B423B"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679CED86" w14:textId="13D89FE3"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w:t>
            </w:r>
          </w:p>
        </w:tc>
      </w:tr>
      <w:tr w:rsidR="00F45B03" w:rsidRPr="004A72C9" w14:paraId="0DF70A7F" w14:textId="77777777" w:rsidTr="004A4A5F">
        <w:tc>
          <w:tcPr>
            <w:tcW w:w="5922" w:type="dxa"/>
            <w:gridSpan w:val="2"/>
            <w:vAlign w:val="center"/>
          </w:tcPr>
          <w:p w14:paraId="69DA5666" w14:textId="77777777" w:rsidR="00BC6B91" w:rsidRPr="00EB08F2" w:rsidRDefault="00BC6B91" w:rsidP="00BC6B91">
            <w:pPr>
              <w:contextualSpacing/>
              <w:rPr>
                <w:rFonts w:eastAsia="Aptos" w:cstheme="minorHAnsi"/>
                <w:kern w:val="2"/>
                <w14:ligatures w14:val="standardContextual"/>
              </w:rPr>
            </w:pPr>
            <w:r w:rsidRPr="00EB08F2">
              <w:rPr>
                <w:rFonts w:eastAsia="Aptos" w:cstheme="minorHAnsi"/>
                <w:kern w:val="2"/>
                <w14:ligatures w14:val="standardContextual"/>
              </w:rPr>
              <w:t>Competent user of the full Microsoft Office suite of programmes.</w:t>
            </w:r>
          </w:p>
          <w:p w14:paraId="70CC4A77" w14:textId="64C6B2F7" w:rsidR="00F45B03" w:rsidRPr="004A72C9" w:rsidRDefault="00F45B03" w:rsidP="004A4A5F">
            <w:pPr>
              <w:rPr>
                <w:rFonts w:asciiTheme="majorHAnsi" w:hAnsiTheme="majorHAnsi" w:cs="Times New Roman"/>
              </w:rPr>
            </w:pPr>
          </w:p>
        </w:tc>
        <w:tc>
          <w:tcPr>
            <w:tcW w:w="1449" w:type="dxa"/>
            <w:vAlign w:val="center"/>
          </w:tcPr>
          <w:p w14:paraId="6851A260" w14:textId="787A81C2"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1ECF337D" w14:textId="0ED0D575"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w:t>
            </w:r>
          </w:p>
        </w:tc>
      </w:tr>
      <w:tr w:rsidR="00F45B03" w:rsidRPr="004A72C9" w14:paraId="30B70B4D" w14:textId="77777777" w:rsidTr="004A4A5F">
        <w:tc>
          <w:tcPr>
            <w:tcW w:w="5922" w:type="dxa"/>
            <w:gridSpan w:val="2"/>
            <w:vAlign w:val="center"/>
          </w:tcPr>
          <w:p w14:paraId="06790FAD" w14:textId="77777777" w:rsidR="009E139B" w:rsidRPr="00EB08F2" w:rsidRDefault="009E139B" w:rsidP="009E139B">
            <w:pPr>
              <w:ind w:right="46"/>
              <w:rPr>
                <w:rFonts w:eastAsia="Arial" w:cstheme="minorHAnsi"/>
                <w:b/>
              </w:rPr>
            </w:pPr>
            <w:r w:rsidRPr="00EB08F2">
              <w:rPr>
                <w:rFonts w:eastAsia="Aptos" w:cstheme="minorHAnsi"/>
                <w:kern w:val="2"/>
                <w14:ligatures w14:val="standardContextual"/>
              </w:rPr>
              <w:t>Experience in maintenance of computerised and paper records.</w:t>
            </w:r>
          </w:p>
          <w:p w14:paraId="7944F309" w14:textId="77777777" w:rsidR="00F45B03" w:rsidRPr="004A72C9" w:rsidRDefault="00F45B03" w:rsidP="009E139B">
            <w:pPr>
              <w:rPr>
                <w:rFonts w:asciiTheme="majorHAnsi" w:hAnsiTheme="majorHAnsi" w:cs="Times New Roman"/>
              </w:rPr>
            </w:pPr>
          </w:p>
        </w:tc>
        <w:tc>
          <w:tcPr>
            <w:tcW w:w="1449" w:type="dxa"/>
            <w:vAlign w:val="center"/>
          </w:tcPr>
          <w:p w14:paraId="652C88CB" w14:textId="7C99A538"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7888BC91" w14:textId="2D644CA2"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w:t>
            </w:r>
          </w:p>
        </w:tc>
      </w:tr>
      <w:tr w:rsidR="009E139B" w:rsidRPr="004A72C9" w14:paraId="638D9B0D" w14:textId="77777777" w:rsidTr="004A4A5F">
        <w:tc>
          <w:tcPr>
            <w:tcW w:w="5922" w:type="dxa"/>
            <w:gridSpan w:val="2"/>
            <w:vAlign w:val="center"/>
          </w:tcPr>
          <w:p w14:paraId="0EC0132B" w14:textId="36487B76" w:rsidR="009E139B" w:rsidRDefault="009E139B" w:rsidP="009E139B">
            <w:r>
              <w:t>Experience of using SIM, Oracle Fusion and iAM</w:t>
            </w:r>
            <w:r w:rsidR="009B2C59">
              <w:t xml:space="preserve"> </w:t>
            </w:r>
            <w:r>
              <w:t>Compliant.</w:t>
            </w:r>
          </w:p>
          <w:p w14:paraId="44B5B9DD" w14:textId="77777777" w:rsidR="009E139B" w:rsidRPr="00EB08F2" w:rsidRDefault="009E139B" w:rsidP="009E139B">
            <w:pPr>
              <w:ind w:right="46"/>
              <w:rPr>
                <w:rFonts w:eastAsia="Aptos" w:cstheme="minorHAnsi"/>
                <w:kern w:val="2"/>
                <w14:ligatures w14:val="standardContextual"/>
              </w:rPr>
            </w:pPr>
          </w:p>
        </w:tc>
        <w:tc>
          <w:tcPr>
            <w:tcW w:w="1449" w:type="dxa"/>
            <w:vAlign w:val="center"/>
          </w:tcPr>
          <w:p w14:paraId="0AA81CA5" w14:textId="6344FC86" w:rsidR="009E139B" w:rsidRPr="004A72C9" w:rsidRDefault="009E139B" w:rsidP="00333D11">
            <w:pPr>
              <w:jc w:val="center"/>
              <w:rPr>
                <w:rFonts w:asciiTheme="majorHAnsi" w:hAnsiTheme="majorHAnsi"/>
              </w:rPr>
            </w:pPr>
            <w:r>
              <w:rPr>
                <w:rFonts w:asciiTheme="majorHAnsi" w:hAnsiTheme="majorHAnsi"/>
              </w:rPr>
              <w:t>D</w:t>
            </w:r>
          </w:p>
        </w:tc>
        <w:tc>
          <w:tcPr>
            <w:tcW w:w="1701" w:type="dxa"/>
            <w:vAlign w:val="center"/>
          </w:tcPr>
          <w:p w14:paraId="6E5F92BF" w14:textId="7BDC9CEB" w:rsidR="009E139B" w:rsidRPr="004A72C9" w:rsidRDefault="009E139B" w:rsidP="00333D11">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9E139B" w:rsidRPr="004A72C9" w14:paraId="52E4B511" w14:textId="77777777" w:rsidTr="004A4A5F">
        <w:tc>
          <w:tcPr>
            <w:tcW w:w="5922" w:type="dxa"/>
            <w:gridSpan w:val="2"/>
            <w:vAlign w:val="center"/>
          </w:tcPr>
          <w:p w14:paraId="54739C70" w14:textId="261D3E23" w:rsidR="009E139B" w:rsidRDefault="009E139B" w:rsidP="009E139B">
            <w:pPr>
              <w:ind w:right="46"/>
            </w:pPr>
            <w:r>
              <w:t>Experience of leading and managing teams including recruitment, professional development and performance management.</w:t>
            </w:r>
          </w:p>
          <w:p w14:paraId="0A009EAC" w14:textId="404FE792" w:rsidR="009E139B" w:rsidRPr="00EB08F2" w:rsidRDefault="009E139B" w:rsidP="009E139B">
            <w:pPr>
              <w:ind w:right="46"/>
              <w:rPr>
                <w:rFonts w:eastAsia="Aptos" w:cstheme="minorHAnsi"/>
                <w:kern w:val="2"/>
                <w14:ligatures w14:val="standardContextual"/>
              </w:rPr>
            </w:pPr>
          </w:p>
        </w:tc>
        <w:tc>
          <w:tcPr>
            <w:tcW w:w="1449" w:type="dxa"/>
            <w:vAlign w:val="center"/>
          </w:tcPr>
          <w:p w14:paraId="54D3DD30" w14:textId="68989318" w:rsidR="009E139B" w:rsidRPr="004A72C9" w:rsidRDefault="009E139B" w:rsidP="00333D11">
            <w:pPr>
              <w:jc w:val="center"/>
              <w:rPr>
                <w:rFonts w:asciiTheme="majorHAnsi" w:hAnsiTheme="majorHAnsi"/>
              </w:rPr>
            </w:pPr>
            <w:r>
              <w:rPr>
                <w:rFonts w:asciiTheme="majorHAnsi" w:hAnsiTheme="majorHAnsi"/>
              </w:rPr>
              <w:t>D</w:t>
            </w:r>
          </w:p>
        </w:tc>
        <w:tc>
          <w:tcPr>
            <w:tcW w:w="1701" w:type="dxa"/>
            <w:vAlign w:val="center"/>
          </w:tcPr>
          <w:p w14:paraId="5ED956D3" w14:textId="597CDACE" w:rsidR="009E139B" w:rsidRPr="004A72C9" w:rsidRDefault="009E139B" w:rsidP="00333D11">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F45B03" w:rsidRPr="004A72C9" w14:paraId="7BD5764E" w14:textId="77777777" w:rsidTr="004A4A5F">
        <w:tc>
          <w:tcPr>
            <w:tcW w:w="5922" w:type="dxa"/>
            <w:gridSpan w:val="2"/>
            <w:shd w:val="clear" w:color="auto" w:fill="8A67AC"/>
            <w:vAlign w:val="center"/>
          </w:tcPr>
          <w:p w14:paraId="79394FED" w14:textId="5B924E3E" w:rsidR="00F45B03" w:rsidRPr="00652C8E" w:rsidRDefault="009E139B" w:rsidP="004A4A5F">
            <w:pPr>
              <w:rPr>
                <w:rFonts w:asciiTheme="majorHAnsi" w:hAnsiTheme="majorHAnsi"/>
                <w:b/>
                <w:bCs/>
                <w:color w:val="FFFFFF" w:themeColor="background1"/>
              </w:rPr>
            </w:pPr>
            <w:r>
              <w:rPr>
                <w:rFonts w:asciiTheme="majorHAnsi" w:hAnsiTheme="majorHAnsi"/>
                <w:b/>
                <w:bCs/>
                <w:color w:val="FFFFFF" w:themeColor="background1"/>
              </w:rPr>
              <w:t>Knowledge, skills and abilities</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F45B03" w:rsidRPr="004A72C9" w14:paraId="1ED504B3" w14:textId="77777777" w:rsidTr="004A4A5F">
        <w:tc>
          <w:tcPr>
            <w:tcW w:w="5922" w:type="dxa"/>
            <w:gridSpan w:val="2"/>
            <w:vAlign w:val="center"/>
          </w:tcPr>
          <w:p w14:paraId="5954780A" w14:textId="77777777" w:rsidR="009E139B" w:rsidRDefault="009E139B" w:rsidP="009E139B">
            <w:r>
              <w:t>Skilled at communicating effectively with a range of stakeholders using a variety of systems (written, verbal, email).</w:t>
            </w:r>
          </w:p>
          <w:p w14:paraId="775BF39F" w14:textId="77777777" w:rsidR="00F45B03" w:rsidRPr="004A72C9" w:rsidRDefault="00F45B03" w:rsidP="009E139B">
            <w:pPr>
              <w:rPr>
                <w:rFonts w:asciiTheme="majorHAnsi" w:hAnsiTheme="majorHAnsi"/>
              </w:rPr>
            </w:pPr>
          </w:p>
        </w:tc>
        <w:tc>
          <w:tcPr>
            <w:tcW w:w="1449" w:type="dxa"/>
            <w:vAlign w:val="center"/>
          </w:tcPr>
          <w:p w14:paraId="1D9E163F" w14:textId="25E2FF5B"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54C82F8D" w14:textId="796A3396"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 /</w:t>
            </w:r>
            <w:r>
              <w:rPr>
                <w:rFonts w:asciiTheme="majorHAnsi" w:hAnsiTheme="majorHAnsi"/>
              </w:rPr>
              <w:t xml:space="preserve"> R</w:t>
            </w:r>
          </w:p>
        </w:tc>
      </w:tr>
      <w:tr w:rsidR="00F45B03" w:rsidRPr="004A72C9" w14:paraId="23DF0E84" w14:textId="77777777" w:rsidTr="004A4A5F">
        <w:tc>
          <w:tcPr>
            <w:tcW w:w="5922" w:type="dxa"/>
            <w:gridSpan w:val="2"/>
            <w:vAlign w:val="center"/>
          </w:tcPr>
          <w:p w14:paraId="3E2B6B72" w14:textId="77777777" w:rsidR="009E139B" w:rsidRPr="009E139B" w:rsidRDefault="009E139B" w:rsidP="009E139B">
            <w:r>
              <w:t>An excellent understanding of up-to-date safeguarding requirements.</w:t>
            </w:r>
          </w:p>
          <w:p w14:paraId="4C0CB31A" w14:textId="733998F4" w:rsidR="00F45B03" w:rsidRPr="004A72C9" w:rsidRDefault="00F45B03" w:rsidP="009E139B">
            <w:pPr>
              <w:rPr>
                <w:rFonts w:asciiTheme="majorHAnsi" w:hAnsiTheme="majorHAnsi"/>
              </w:rPr>
            </w:pPr>
          </w:p>
        </w:tc>
        <w:tc>
          <w:tcPr>
            <w:tcW w:w="1449" w:type="dxa"/>
            <w:vAlign w:val="center"/>
          </w:tcPr>
          <w:p w14:paraId="1E3FD892" w14:textId="106B1CD4"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126410A4" w14:textId="5F2258A1"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 / R</w:t>
            </w:r>
          </w:p>
        </w:tc>
      </w:tr>
      <w:tr w:rsidR="00F45B03" w:rsidRPr="004A72C9" w14:paraId="63CCC9A1" w14:textId="77777777" w:rsidTr="004A4A5F">
        <w:tc>
          <w:tcPr>
            <w:tcW w:w="5922" w:type="dxa"/>
            <w:gridSpan w:val="2"/>
            <w:vAlign w:val="center"/>
          </w:tcPr>
          <w:p w14:paraId="18F0EC03" w14:textId="77777777" w:rsidR="009E139B" w:rsidRDefault="009E139B" w:rsidP="009E139B">
            <w:r>
              <w:t>Knowledge and understanding of Health and Safety legislation.</w:t>
            </w:r>
          </w:p>
          <w:p w14:paraId="1219D555" w14:textId="77777777" w:rsidR="00F45B03" w:rsidRPr="004A72C9" w:rsidRDefault="00F45B03" w:rsidP="009E139B">
            <w:pPr>
              <w:rPr>
                <w:rFonts w:asciiTheme="majorHAnsi" w:hAnsiTheme="majorHAnsi" w:cs="Times New Roman"/>
              </w:rPr>
            </w:pPr>
          </w:p>
        </w:tc>
        <w:tc>
          <w:tcPr>
            <w:tcW w:w="1449" w:type="dxa"/>
            <w:vAlign w:val="center"/>
          </w:tcPr>
          <w:p w14:paraId="0419E7C3" w14:textId="783DB18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70DCDB0F" w14:textId="71D070F1" w:rsidR="00F45B03" w:rsidRPr="004A72C9" w:rsidRDefault="009E139B" w:rsidP="00333D11">
            <w:pPr>
              <w:jc w:val="center"/>
              <w:rPr>
                <w:rFonts w:asciiTheme="majorHAnsi" w:hAnsiTheme="majorHAnsi"/>
              </w:rPr>
            </w:pPr>
            <w:r>
              <w:rPr>
                <w:rFonts w:asciiTheme="majorHAnsi" w:hAnsiTheme="majorHAnsi"/>
              </w:rPr>
              <w:t>I /</w:t>
            </w:r>
            <w:r w:rsidR="00F45B03">
              <w:rPr>
                <w:rFonts w:asciiTheme="majorHAnsi" w:hAnsiTheme="majorHAnsi"/>
              </w:rPr>
              <w:t>R</w:t>
            </w:r>
          </w:p>
        </w:tc>
      </w:tr>
      <w:tr w:rsidR="009E139B" w:rsidRPr="004A72C9" w14:paraId="4D8B31CD" w14:textId="77777777" w:rsidTr="004A4A5F">
        <w:tc>
          <w:tcPr>
            <w:tcW w:w="5922" w:type="dxa"/>
            <w:gridSpan w:val="2"/>
            <w:vAlign w:val="center"/>
          </w:tcPr>
          <w:p w14:paraId="6C586FEE" w14:textId="77777777" w:rsidR="009E139B" w:rsidRDefault="009E139B" w:rsidP="009E139B">
            <w:pPr>
              <w:ind w:right="46"/>
            </w:pPr>
            <w:r>
              <w:t>Ability to work to deadlines and make appropriate decisions in a highly pressured environment.</w:t>
            </w:r>
          </w:p>
          <w:p w14:paraId="6BDF2382" w14:textId="77777777" w:rsidR="009E139B" w:rsidRDefault="009E139B" w:rsidP="009E139B"/>
        </w:tc>
        <w:tc>
          <w:tcPr>
            <w:tcW w:w="1449" w:type="dxa"/>
            <w:vAlign w:val="center"/>
          </w:tcPr>
          <w:p w14:paraId="6A623353" w14:textId="12BFCC82" w:rsidR="009E139B" w:rsidRPr="004A72C9" w:rsidRDefault="009E139B" w:rsidP="00333D11">
            <w:pPr>
              <w:jc w:val="center"/>
              <w:rPr>
                <w:rFonts w:asciiTheme="majorHAnsi" w:hAnsiTheme="majorHAnsi"/>
              </w:rPr>
            </w:pPr>
            <w:r>
              <w:rPr>
                <w:rFonts w:asciiTheme="majorHAnsi" w:hAnsiTheme="majorHAnsi"/>
              </w:rPr>
              <w:t>E</w:t>
            </w:r>
          </w:p>
        </w:tc>
        <w:tc>
          <w:tcPr>
            <w:tcW w:w="1701" w:type="dxa"/>
            <w:vAlign w:val="center"/>
          </w:tcPr>
          <w:p w14:paraId="5457F628" w14:textId="13B493C1" w:rsidR="009E139B" w:rsidRDefault="009E139B" w:rsidP="00333D11">
            <w:pPr>
              <w:jc w:val="center"/>
              <w:rPr>
                <w:rFonts w:asciiTheme="majorHAnsi" w:hAnsiTheme="majorHAnsi"/>
              </w:rPr>
            </w:pPr>
            <w:r>
              <w:rPr>
                <w:rFonts w:asciiTheme="majorHAnsi" w:hAnsiTheme="majorHAnsi"/>
              </w:rPr>
              <w:t>I / R</w:t>
            </w:r>
          </w:p>
        </w:tc>
      </w:tr>
      <w:tr w:rsidR="009E139B" w:rsidRPr="004A72C9" w14:paraId="2FE6BFE4" w14:textId="77777777" w:rsidTr="004A4A5F">
        <w:tc>
          <w:tcPr>
            <w:tcW w:w="5922" w:type="dxa"/>
            <w:gridSpan w:val="2"/>
            <w:vAlign w:val="center"/>
          </w:tcPr>
          <w:p w14:paraId="3638515D" w14:textId="77777777" w:rsidR="009E139B" w:rsidRPr="006B7EB9" w:rsidRDefault="009E139B" w:rsidP="009E139B">
            <w:pPr>
              <w:ind w:right="46"/>
              <w:rPr>
                <w:rFonts w:eastAsia="Arial" w:cstheme="minorHAnsi"/>
                <w:b/>
                <w:sz w:val="24"/>
              </w:rPr>
            </w:pPr>
            <w:r>
              <w:t>Knowledge of school policy and procedures</w:t>
            </w:r>
          </w:p>
          <w:p w14:paraId="40E899BF" w14:textId="79611B8F" w:rsidR="009E139B" w:rsidRDefault="009E139B" w:rsidP="009E139B"/>
        </w:tc>
        <w:tc>
          <w:tcPr>
            <w:tcW w:w="1449" w:type="dxa"/>
            <w:vAlign w:val="center"/>
          </w:tcPr>
          <w:p w14:paraId="365F1DA9" w14:textId="2996320E" w:rsidR="009E139B" w:rsidRPr="004A72C9" w:rsidRDefault="009E139B" w:rsidP="00333D11">
            <w:pPr>
              <w:jc w:val="center"/>
              <w:rPr>
                <w:rFonts w:asciiTheme="majorHAnsi" w:hAnsiTheme="majorHAnsi"/>
              </w:rPr>
            </w:pPr>
            <w:r>
              <w:rPr>
                <w:rFonts w:asciiTheme="majorHAnsi" w:hAnsiTheme="majorHAnsi"/>
              </w:rPr>
              <w:t>D</w:t>
            </w:r>
          </w:p>
        </w:tc>
        <w:tc>
          <w:tcPr>
            <w:tcW w:w="1701" w:type="dxa"/>
            <w:vAlign w:val="center"/>
          </w:tcPr>
          <w:p w14:paraId="7A01BE19" w14:textId="65088413" w:rsidR="009E139B" w:rsidRDefault="009E139B" w:rsidP="00333D11">
            <w:pPr>
              <w:jc w:val="center"/>
              <w:rPr>
                <w:rFonts w:asciiTheme="majorHAnsi" w:hAnsiTheme="majorHAnsi"/>
              </w:rPr>
            </w:pPr>
            <w:r>
              <w:rPr>
                <w:rFonts w:asciiTheme="majorHAnsi" w:hAnsiTheme="majorHAnsi"/>
              </w:rPr>
              <w:t>A / I / R</w:t>
            </w:r>
          </w:p>
        </w:tc>
      </w:tr>
      <w:tr w:rsidR="00F45B03" w:rsidRPr="004A72C9" w14:paraId="15F5D865" w14:textId="77777777" w:rsidTr="004A4A5F">
        <w:tc>
          <w:tcPr>
            <w:tcW w:w="5922" w:type="dxa"/>
            <w:gridSpan w:val="2"/>
            <w:shd w:val="clear" w:color="auto" w:fill="8A67AC"/>
            <w:vAlign w:val="center"/>
          </w:tcPr>
          <w:p w14:paraId="42601701" w14:textId="77777777" w:rsidR="00F45B03" w:rsidRPr="00652C8E" w:rsidRDefault="00F45B03" w:rsidP="004A4A5F">
            <w:pPr>
              <w:rPr>
                <w:rFonts w:asciiTheme="majorHAnsi" w:hAnsiTheme="majorHAnsi"/>
                <w:b/>
                <w:bCs/>
                <w:color w:val="FFFFFF" w:themeColor="background1"/>
              </w:rPr>
            </w:pPr>
            <w:bookmarkStart w:id="13" w:name="_Hlk176510319"/>
            <w:r w:rsidRPr="00652C8E">
              <w:rPr>
                <w:rFonts w:asciiTheme="majorHAnsi" w:hAnsiTheme="majorHAnsi"/>
                <w:b/>
                <w:bCs/>
                <w:color w:val="FFFFFF" w:themeColor="background1"/>
              </w:rPr>
              <w:lastRenderedPageBreak/>
              <w:t>Personal Qualities</w:t>
            </w:r>
          </w:p>
        </w:tc>
        <w:tc>
          <w:tcPr>
            <w:tcW w:w="1449" w:type="dxa"/>
            <w:shd w:val="clear" w:color="auto" w:fill="8A67AC"/>
            <w:vAlign w:val="center"/>
          </w:tcPr>
          <w:p w14:paraId="7B5F6251" w14:textId="77777777" w:rsidR="00F45B03" w:rsidRPr="004A72C9" w:rsidRDefault="00F45B03" w:rsidP="004A4A5F">
            <w:pPr>
              <w:rPr>
                <w:rFonts w:asciiTheme="majorHAnsi" w:hAnsiTheme="majorHAnsi"/>
              </w:rPr>
            </w:pPr>
          </w:p>
        </w:tc>
        <w:tc>
          <w:tcPr>
            <w:tcW w:w="1701" w:type="dxa"/>
            <w:shd w:val="clear" w:color="auto" w:fill="8A67AC"/>
            <w:vAlign w:val="center"/>
          </w:tcPr>
          <w:p w14:paraId="154BBF48" w14:textId="77777777" w:rsidR="00F45B03" w:rsidRPr="004A72C9" w:rsidRDefault="00F45B03" w:rsidP="004A4A5F">
            <w:pPr>
              <w:rPr>
                <w:rFonts w:asciiTheme="majorHAnsi" w:hAnsiTheme="majorHAnsi"/>
              </w:rPr>
            </w:pPr>
          </w:p>
        </w:tc>
      </w:tr>
      <w:bookmarkEnd w:id="13"/>
      <w:tr w:rsidR="00F45B03" w:rsidRPr="004A72C9" w14:paraId="7724E303" w14:textId="77777777" w:rsidTr="004A4A5F">
        <w:tc>
          <w:tcPr>
            <w:tcW w:w="5922" w:type="dxa"/>
            <w:gridSpan w:val="2"/>
            <w:vAlign w:val="center"/>
          </w:tcPr>
          <w:p w14:paraId="3B58EF7A" w14:textId="77777777" w:rsidR="004B29E2" w:rsidRDefault="004B29E2" w:rsidP="004B29E2">
            <w:r>
              <w:t>Able to work collaboratively with own team members and wider school community.</w:t>
            </w:r>
          </w:p>
          <w:p w14:paraId="7B560618" w14:textId="77777777" w:rsidR="00F45B03" w:rsidRPr="004A72C9" w:rsidRDefault="00F45B03" w:rsidP="004B29E2">
            <w:pPr>
              <w:rPr>
                <w:rFonts w:asciiTheme="majorHAnsi" w:hAnsiTheme="majorHAnsi"/>
              </w:rPr>
            </w:pPr>
          </w:p>
        </w:tc>
        <w:tc>
          <w:tcPr>
            <w:tcW w:w="1449" w:type="dxa"/>
            <w:vAlign w:val="center"/>
          </w:tcPr>
          <w:p w14:paraId="2E34B876" w14:textId="6489B2C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37955684" w14:textId="119C656C" w:rsidR="00F45B03" w:rsidRPr="004A72C9" w:rsidRDefault="009E139B" w:rsidP="00333D11">
            <w:pPr>
              <w:jc w:val="center"/>
              <w:rPr>
                <w:rFonts w:asciiTheme="majorHAnsi" w:hAnsiTheme="majorHAnsi"/>
              </w:rPr>
            </w:pPr>
            <w:r>
              <w:rPr>
                <w:rFonts w:asciiTheme="majorHAnsi" w:hAnsiTheme="majorHAnsi"/>
              </w:rPr>
              <w:t>I /</w:t>
            </w:r>
            <w:r w:rsidR="00F45B03">
              <w:rPr>
                <w:rFonts w:asciiTheme="majorHAnsi" w:hAnsiTheme="majorHAnsi"/>
              </w:rPr>
              <w:t xml:space="preserve"> R</w:t>
            </w:r>
          </w:p>
        </w:tc>
      </w:tr>
      <w:tr w:rsidR="00F45B03" w:rsidRPr="004A72C9" w14:paraId="124BC532" w14:textId="77777777" w:rsidTr="004A4A5F">
        <w:tc>
          <w:tcPr>
            <w:tcW w:w="5922" w:type="dxa"/>
            <w:gridSpan w:val="2"/>
            <w:vAlign w:val="center"/>
          </w:tcPr>
          <w:p w14:paraId="5A90D750" w14:textId="77777777" w:rsidR="004B29E2" w:rsidRDefault="004B29E2" w:rsidP="004B29E2">
            <w:r>
              <w:t>A commitment to upholding and promoting the values of the school.</w:t>
            </w:r>
          </w:p>
          <w:p w14:paraId="01A1108D" w14:textId="77777777" w:rsidR="004B29E2" w:rsidRDefault="004B29E2" w:rsidP="004B29E2">
            <w:r>
              <w:t>High level of initiative.</w:t>
            </w:r>
          </w:p>
          <w:p w14:paraId="1049EBA3" w14:textId="77777777" w:rsidR="00F45B03" w:rsidRPr="004A72C9" w:rsidRDefault="00F45B03" w:rsidP="009E139B">
            <w:pPr>
              <w:rPr>
                <w:rFonts w:asciiTheme="majorHAnsi" w:hAnsiTheme="majorHAnsi"/>
              </w:rPr>
            </w:pPr>
          </w:p>
        </w:tc>
        <w:tc>
          <w:tcPr>
            <w:tcW w:w="1449" w:type="dxa"/>
            <w:vAlign w:val="center"/>
          </w:tcPr>
          <w:p w14:paraId="7EE18B27" w14:textId="72A9AC92"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2DA44730" w14:textId="37EB8DA4" w:rsidR="00F45B03" w:rsidRPr="004A72C9" w:rsidRDefault="004B29E2" w:rsidP="00333D11">
            <w:pPr>
              <w:jc w:val="center"/>
              <w:rPr>
                <w:rFonts w:asciiTheme="majorHAnsi" w:hAnsiTheme="majorHAnsi"/>
              </w:rPr>
            </w:pPr>
            <w:r>
              <w:rPr>
                <w:rFonts w:asciiTheme="majorHAnsi" w:hAnsiTheme="majorHAnsi"/>
              </w:rPr>
              <w:t>I /</w:t>
            </w:r>
            <w:r w:rsidR="00F45B03">
              <w:rPr>
                <w:rFonts w:asciiTheme="majorHAnsi" w:hAnsiTheme="majorHAnsi"/>
              </w:rPr>
              <w:t xml:space="preserve"> R</w:t>
            </w:r>
          </w:p>
        </w:tc>
      </w:tr>
      <w:tr w:rsidR="00F45B03" w:rsidRPr="004A72C9" w14:paraId="1D624BF6" w14:textId="77777777" w:rsidTr="004A4A5F">
        <w:tc>
          <w:tcPr>
            <w:tcW w:w="5922" w:type="dxa"/>
            <w:gridSpan w:val="2"/>
            <w:vAlign w:val="center"/>
          </w:tcPr>
          <w:p w14:paraId="5B7A6ECC" w14:textId="77777777" w:rsidR="004B29E2" w:rsidRDefault="004B29E2" w:rsidP="004B29E2">
            <w:r>
              <w:t>Strong interpersonal skills and commitment to upholding the Nolan Principles of Public Life.</w:t>
            </w:r>
          </w:p>
          <w:p w14:paraId="3BD4E68D" w14:textId="77777777" w:rsidR="00F45B03" w:rsidRPr="004A72C9" w:rsidRDefault="00F45B03" w:rsidP="004B29E2">
            <w:pPr>
              <w:rPr>
                <w:rFonts w:asciiTheme="majorHAnsi" w:hAnsiTheme="majorHAnsi"/>
              </w:rPr>
            </w:pPr>
          </w:p>
        </w:tc>
        <w:tc>
          <w:tcPr>
            <w:tcW w:w="1449" w:type="dxa"/>
            <w:vAlign w:val="center"/>
          </w:tcPr>
          <w:p w14:paraId="719D74D4" w14:textId="62A5A943"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4097DF67" w14:textId="085B63A2" w:rsidR="00F45B03" w:rsidRPr="004A72C9" w:rsidRDefault="004B29E2" w:rsidP="00333D11">
            <w:pPr>
              <w:jc w:val="center"/>
              <w:rPr>
                <w:rFonts w:asciiTheme="majorHAnsi" w:hAnsiTheme="majorHAnsi"/>
              </w:rPr>
            </w:pPr>
            <w:r>
              <w:rPr>
                <w:rFonts w:asciiTheme="majorHAnsi" w:hAnsiTheme="majorHAnsi"/>
              </w:rPr>
              <w:t>I /</w:t>
            </w:r>
            <w:r w:rsidR="00F45B03">
              <w:rPr>
                <w:rFonts w:asciiTheme="majorHAnsi" w:hAnsiTheme="majorHAnsi"/>
              </w:rPr>
              <w:t xml:space="preserve"> R</w:t>
            </w:r>
          </w:p>
        </w:tc>
      </w:tr>
      <w:tr w:rsidR="00F45B03" w:rsidRPr="004A72C9" w14:paraId="369FFA7B" w14:textId="77777777" w:rsidTr="004A4A5F">
        <w:tc>
          <w:tcPr>
            <w:tcW w:w="5922" w:type="dxa"/>
            <w:gridSpan w:val="2"/>
            <w:vAlign w:val="center"/>
          </w:tcPr>
          <w:p w14:paraId="725D549D" w14:textId="77777777" w:rsidR="004B29E2" w:rsidRDefault="004B29E2" w:rsidP="004B29E2">
            <w:r>
              <w:t>Resilient, with ability to deliver a complex and demanding workload.</w:t>
            </w:r>
          </w:p>
          <w:p w14:paraId="5F08D22A" w14:textId="183A2CB5" w:rsidR="00F45B03" w:rsidRPr="004B29E2" w:rsidRDefault="004B29E2" w:rsidP="004A4A5F">
            <w:r>
              <w:t>Ability to establish and maintain confidential and sensitive relationships with parents, staff and pupils.</w:t>
            </w:r>
          </w:p>
          <w:p w14:paraId="70737F21" w14:textId="77777777" w:rsidR="00F45B03" w:rsidRPr="004A72C9" w:rsidRDefault="00F45B03" w:rsidP="004A4A5F">
            <w:pPr>
              <w:rPr>
                <w:rFonts w:asciiTheme="majorHAnsi" w:hAnsiTheme="majorHAnsi"/>
              </w:rPr>
            </w:pPr>
          </w:p>
        </w:tc>
        <w:tc>
          <w:tcPr>
            <w:tcW w:w="1449" w:type="dxa"/>
            <w:vAlign w:val="center"/>
          </w:tcPr>
          <w:p w14:paraId="19E10815" w14:textId="3509EDBB"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68FFC11A" w14:textId="058FD6E9" w:rsidR="00F45B03" w:rsidRPr="004A72C9" w:rsidRDefault="004B29E2" w:rsidP="00333D11">
            <w:pPr>
              <w:jc w:val="center"/>
              <w:rPr>
                <w:rFonts w:asciiTheme="majorHAnsi" w:hAnsiTheme="majorHAnsi"/>
              </w:rPr>
            </w:pPr>
            <w:r>
              <w:rPr>
                <w:rFonts w:asciiTheme="majorHAnsi" w:hAnsiTheme="majorHAnsi"/>
              </w:rPr>
              <w:t xml:space="preserve">I / </w:t>
            </w:r>
            <w:r w:rsidR="00F45B03">
              <w:rPr>
                <w:rFonts w:asciiTheme="majorHAnsi" w:hAnsiTheme="majorHAnsi"/>
              </w:rPr>
              <w:t>R</w:t>
            </w:r>
          </w:p>
        </w:tc>
      </w:tr>
      <w:tr w:rsidR="004B29E2" w:rsidRPr="004A72C9" w14:paraId="7195F1E5" w14:textId="77777777" w:rsidTr="004A4A5F">
        <w:tc>
          <w:tcPr>
            <w:tcW w:w="5922" w:type="dxa"/>
            <w:gridSpan w:val="2"/>
            <w:vAlign w:val="center"/>
          </w:tcPr>
          <w:p w14:paraId="1E657465" w14:textId="77777777" w:rsidR="004B29E2" w:rsidRDefault="004B29E2" w:rsidP="004B29E2">
            <w:r>
              <w:t>Excellent organisation and planning capability, managing multiple cyclical priorities.</w:t>
            </w:r>
          </w:p>
          <w:p w14:paraId="1D77E8B2" w14:textId="77777777" w:rsidR="004B29E2" w:rsidRDefault="004B29E2" w:rsidP="004B29E2"/>
        </w:tc>
        <w:tc>
          <w:tcPr>
            <w:tcW w:w="1449" w:type="dxa"/>
            <w:vAlign w:val="center"/>
          </w:tcPr>
          <w:p w14:paraId="1C26B554" w14:textId="5A6989B7" w:rsidR="004B29E2" w:rsidRPr="004A72C9" w:rsidRDefault="004B29E2" w:rsidP="00333D11">
            <w:pPr>
              <w:jc w:val="center"/>
              <w:rPr>
                <w:rFonts w:asciiTheme="majorHAnsi" w:hAnsiTheme="majorHAnsi"/>
              </w:rPr>
            </w:pPr>
            <w:r>
              <w:rPr>
                <w:rFonts w:asciiTheme="majorHAnsi" w:hAnsiTheme="majorHAnsi"/>
              </w:rPr>
              <w:t>E</w:t>
            </w:r>
          </w:p>
        </w:tc>
        <w:tc>
          <w:tcPr>
            <w:tcW w:w="1701" w:type="dxa"/>
            <w:vAlign w:val="center"/>
          </w:tcPr>
          <w:p w14:paraId="140727FE" w14:textId="7A083C77" w:rsidR="004B29E2" w:rsidRPr="004A72C9" w:rsidRDefault="004B29E2" w:rsidP="00333D11">
            <w:pPr>
              <w:jc w:val="center"/>
              <w:rPr>
                <w:rFonts w:asciiTheme="majorHAnsi" w:hAnsiTheme="majorHAnsi"/>
              </w:rPr>
            </w:pPr>
            <w:r>
              <w:rPr>
                <w:rFonts w:asciiTheme="majorHAnsi" w:hAnsiTheme="majorHAnsi"/>
              </w:rPr>
              <w:t>A / I / R</w:t>
            </w:r>
          </w:p>
        </w:tc>
      </w:tr>
      <w:tr w:rsidR="004B29E2" w:rsidRPr="004A72C9" w14:paraId="607C61ED" w14:textId="77777777" w:rsidTr="004A4A5F">
        <w:tc>
          <w:tcPr>
            <w:tcW w:w="5922" w:type="dxa"/>
            <w:gridSpan w:val="2"/>
            <w:vAlign w:val="center"/>
          </w:tcPr>
          <w:p w14:paraId="69CC6C6C" w14:textId="77777777" w:rsidR="004B29E2" w:rsidRDefault="004B29E2" w:rsidP="004B29E2">
            <w:r>
              <w:t>Excellent communication skills.</w:t>
            </w:r>
          </w:p>
          <w:p w14:paraId="7D2ECEF1" w14:textId="77777777" w:rsidR="004B29E2" w:rsidRDefault="004B29E2" w:rsidP="004B29E2"/>
        </w:tc>
        <w:tc>
          <w:tcPr>
            <w:tcW w:w="1449" w:type="dxa"/>
            <w:vAlign w:val="center"/>
          </w:tcPr>
          <w:p w14:paraId="07C5F6D4" w14:textId="1DD51669" w:rsidR="004B29E2" w:rsidRPr="004A72C9" w:rsidRDefault="004B29E2" w:rsidP="00333D11">
            <w:pPr>
              <w:jc w:val="center"/>
              <w:rPr>
                <w:rFonts w:asciiTheme="majorHAnsi" w:hAnsiTheme="majorHAnsi"/>
              </w:rPr>
            </w:pPr>
            <w:r>
              <w:rPr>
                <w:rFonts w:asciiTheme="majorHAnsi" w:hAnsiTheme="majorHAnsi"/>
              </w:rPr>
              <w:t>E</w:t>
            </w:r>
          </w:p>
        </w:tc>
        <w:tc>
          <w:tcPr>
            <w:tcW w:w="1701" w:type="dxa"/>
            <w:vAlign w:val="center"/>
          </w:tcPr>
          <w:p w14:paraId="509ADF7B" w14:textId="2068BF04" w:rsidR="004B29E2" w:rsidRPr="004A72C9" w:rsidRDefault="004B29E2" w:rsidP="00333D11">
            <w:pPr>
              <w:jc w:val="center"/>
              <w:rPr>
                <w:rFonts w:asciiTheme="majorHAnsi" w:hAnsiTheme="majorHAnsi"/>
              </w:rPr>
            </w:pPr>
            <w:r>
              <w:rPr>
                <w:rFonts w:asciiTheme="majorHAnsi" w:hAnsiTheme="majorHAnsi"/>
              </w:rPr>
              <w:t>I / R</w:t>
            </w:r>
          </w:p>
        </w:tc>
      </w:tr>
      <w:tr w:rsidR="004B29E2" w:rsidRPr="004A72C9" w14:paraId="444BE974" w14:textId="77777777" w:rsidTr="004A4A5F">
        <w:tc>
          <w:tcPr>
            <w:tcW w:w="5922" w:type="dxa"/>
            <w:gridSpan w:val="2"/>
            <w:vAlign w:val="center"/>
          </w:tcPr>
          <w:p w14:paraId="7194E59D" w14:textId="77777777" w:rsidR="004B29E2" w:rsidRDefault="004B29E2" w:rsidP="004B29E2">
            <w:r>
              <w:t>Ability to remain calm and positive when dealing with children and parents.</w:t>
            </w:r>
          </w:p>
          <w:p w14:paraId="6C05B93F" w14:textId="77777777" w:rsidR="004B29E2" w:rsidRDefault="004B29E2" w:rsidP="004B29E2"/>
        </w:tc>
        <w:tc>
          <w:tcPr>
            <w:tcW w:w="1449" w:type="dxa"/>
            <w:vAlign w:val="center"/>
          </w:tcPr>
          <w:p w14:paraId="32A09741" w14:textId="12C98753" w:rsidR="004B29E2" w:rsidRPr="004A72C9" w:rsidRDefault="004B29E2" w:rsidP="00333D11">
            <w:pPr>
              <w:jc w:val="center"/>
              <w:rPr>
                <w:rFonts w:asciiTheme="majorHAnsi" w:hAnsiTheme="majorHAnsi"/>
              </w:rPr>
            </w:pPr>
            <w:r>
              <w:rPr>
                <w:rFonts w:asciiTheme="majorHAnsi" w:hAnsiTheme="majorHAnsi"/>
              </w:rPr>
              <w:t>E</w:t>
            </w:r>
          </w:p>
        </w:tc>
        <w:tc>
          <w:tcPr>
            <w:tcW w:w="1701" w:type="dxa"/>
            <w:vAlign w:val="center"/>
          </w:tcPr>
          <w:p w14:paraId="55D76BB5" w14:textId="2CA21699" w:rsidR="004B29E2" w:rsidRPr="004A72C9" w:rsidRDefault="004B29E2" w:rsidP="00333D11">
            <w:pPr>
              <w:jc w:val="center"/>
              <w:rPr>
                <w:rFonts w:asciiTheme="majorHAnsi" w:hAnsiTheme="majorHAnsi"/>
              </w:rPr>
            </w:pPr>
            <w:r>
              <w:rPr>
                <w:rFonts w:asciiTheme="majorHAnsi" w:hAnsiTheme="majorHAnsi"/>
              </w:rPr>
              <w:t>I / R</w:t>
            </w:r>
          </w:p>
        </w:tc>
      </w:tr>
      <w:tr w:rsidR="004B29E2" w:rsidRPr="004A72C9" w14:paraId="7B7F2822" w14:textId="77777777" w:rsidTr="004A4A5F">
        <w:tc>
          <w:tcPr>
            <w:tcW w:w="5922" w:type="dxa"/>
            <w:gridSpan w:val="2"/>
            <w:vAlign w:val="center"/>
          </w:tcPr>
          <w:p w14:paraId="39B4DB9B" w14:textId="6CCDAECC" w:rsidR="004B29E2" w:rsidRPr="004B29E2" w:rsidRDefault="004B29E2" w:rsidP="004B29E2">
            <w:pPr>
              <w:ind w:right="46"/>
              <w:rPr>
                <w:rFonts w:eastAsia="Arial" w:cstheme="minorHAnsi"/>
                <w:sz w:val="24"/>
              </w:rPr>
            </w:pPr>
            <w:r>
              <w:t>A flexible approach to work and ability to adapt to the changing needs of the school</w:t>
            </w:r>
          </w:p>
        </w:tc>
        <w:tc>
          <w:tcPr>
            <w:tcW w:w="1449" w:type="dxa"/>
            <w:vAlign w:val="center"/>
          </w:tcPr>
          <w:p w14:paraId="6A598FAA" w14:textId="58593213" w:rsidR="004B29E2" w:rsidRPr="004A72C9" w:rsidRDefault="004B29E2" w:rsidP="00333D11">
            <w:pPr>
              <w:jc w:val="center"/>
              <w:rPr>
                <w:rFonts w:asciiTheme="majorHAnsi" w:hAnsiTheme="majorHAnsi"/>
              </w:rPr>
            </w:pPr>
            <w:r>
              <w:rPr>
                <w:rFonts w:asciiTheme="majorHAnsi" w:hAnsiTheme="majorHAnsi"/>
              </w:rPr>
              <w:t>E</w:t>
            </w:r>
          </w:p>
        </w:tc>
        <w:tc>
          <w:tcPr>
            <w:tcW w:w="1701" w:type="dxa"/>
            <w:vAlign w:val="center"/>
          </w:tcPr>
          <w:p w14:paraId="08E95C1B" w14:textId="08FA4B44" w:rsidR="004B29E2" w:rsidRPr="004A72C9" w:rsidRDefault="004B29E2" w:rsidP="00333D11">
            <w:pPr>
              <w:jc w:val="center"/>
              <w:rPr>
                <w:rFonts w:asciiTheme="majorHAnsi" w:hAnsiTheme="majorHAnsi"/>
              </w:rPr>
            </w:pPr>
            <w:r>
              <w:rPr>
                <w:rFonts w:asciiTheme="majorHAnsi" w:hAnsiTheme="majorHAnsi"/>
              </w:rPr>
              <w:t>A / I / R</w:t>
            </w:r>
          </w:p>
        </w:tc>
      </w:tr>
      <w:tr w:rsidR="00F45B03" w:rsidRPr="004A72C9" w14:paraId="7F4B8EFF" w14:textId="77777777" w:rsidTr="00333D11">
        <w:trPr>
          <w:trHeight w:val="281"/>
        </w:trPr>
        <w:tc>
          <w:tcPr>
            <w:tcW w:w="5922" w:type="dxa"/>
            <w:gridSpan w:val="2"/>
            <w:vAlign w:val="center"/>
          </w:tcPr>
          <w:p w14:paraId="32591A13" w14:textId="77777777" w:rsidR="00F45B03" w:rsidRDefault="00F45B03" w:rsidP="004A4A5F">
            <w:pPr>
              <w:rPr>
                <w:rFonts w:asciiTheme="majorHAnsi" w:hAnsiTheme="majorHAnsi"/>
              </w:rPr>
            </w:pPr>
            <w:r>
              <w:rPr>
                <w:rFonts w:asciiTheme="majorHAnsi" w:hAnsiTheme="majorHAnsi"/>
              </w:rPr>
              <w:t>Commitment to the Trust’s ethos and values</w:t>
            </w:r>
          </w:p>
        </w:tc>
        <w:tc>
          <w:tcPr>
            <w:tcW w:w="1449" w:type="dxa"/>
            <w:vAlign w:val="center"/>
          </w:tcPr>
          <w:p w14:paraId="1F4A1921" w14:textId="77777777" w:rsidR="00F45B03" w:rsidRPr="004A72C9" w:rsidRDefault="00F45B03" w:rsidP="00333D11">
            <w:pPr>
              <w:jc w:val="center"/>
              <w:rPr>
                <w:rFonts w:asciiTheme="majorHAnsi" w:hAnsiTheme="majorHAnsi"/>
              </w:rPr>
            </w:pPr>
            <w:r>
              <w:rPr>
                <w:rFonts w:asciiTheme="majorHAnsi" w:hAnsiTheme="majorHAnsi"/>
              </w:rPr>
              <w:t>E</w:t>
            </w:r>
          </w:p>
        </w:tc>
        <w:tc>
          <w:tcPr>
            <w:tcW w:w="1701" w:type="dxa"/>
            <w:vAlign w:val="center"/>
          </w:tcPr>
          <w:p w14:paraId="78B2D2BD" w14:textId="58F1FB65" w:rsidR="00F45B03" w:rsidRPr="004A72C9" w:rsidRDefault="00F45B03" w:rsidP="00333D11">
            <w:pPr>
              <w:jc w:val="center"/>
              <w:rPr>
                <w:rFonts w:asciiTheme="majorHAnsi" w:hAnsiTheme="majorHAnsi"/>
              </w:rPr>
            </w:pPr>
            <w:r>
              <w:rPr>
                <w:rFonts w:asciiTheme="majorHAnsi" w:hAnsiTheme="majorHAnsi"/>
              </w:rPr>
              <w:t>I</w:t>
            </w:r>
            <w:r w:rsidR="004B29E2">
              <w:rPr>
                <w:rFonts w:asciiTheme="majorHAnsi" w:hAnsiTheme="majorHAnsi"/>
              </w:rPr>
              <w:t xml:space="preserve"> / R</w:t>
            </w:r>
          </w:p>
        </w:tc>
      </w:tr>
      <w:tr w:rsidR="00F45B03" w:rsidRPr="004A72C9" w14:paraId="65EFB127" w14:textId="77777777" w:rsidTr="004A4A5F">
        <w:tc>
          <w:tcPr>
            <w:tcW w:w="5922" w:type="dxa"/>
            <w:gridSpan w:val="2"/>
            <w:shd w:val="clear" w:color="auto" w:fill="8A67AC"/>
            <w:vAlign w:val="center"/>
          </w:tcPr>
          <w:p w14:paraId="10B9D409" w14:textId="77777777" w:rsidR="00F45B03" w:rsidRPr="00FE648A" w:rsidRDefault="00F45B03" w:rsidP="004A4A5F">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vAlign w:val="center"/>
          </w:tcPr>
          <w:p w14:paraId="44081970" w14:textId="77777777" w:rsidR="00F45B03" w:rsidRPr="004A72C9" w:rsidRDefault="00F45B03" w:rsidP="004A4A5F">
            <w:pPr>
              <w:rPr>
                <w:rFonts w:asciiTheme="majorHAnsi" w:hAnsiTheme="majorHAnsi"/>
              </w:rPr>
            </w:pPr>
          </w:p>
        </w:tc>
        <w:tc>
          <w:tcPr>
            <w:tcW w:w="1701" w:type="dxa"/>
            <w:shd w:val="clear" w:color="auto" w:fill="8A67AC"/>
            <w:vAlign w:val="center"/>
          </w:tcPr>
          <w:p w14:paraId="05C4B210" w14:textId="77777777" w:rsidR="00F45B03" w:rsidRPr="004A72C9" w:rsidRDefault="00F45B03" w:rsidP="004A4A5F">
            <w:pPr>
              <w:rPr>
                <w:rFonts w:asciiTheme="majorHAnsi" w:hAnsiTheme="majorHAnsi"/>
              </w:rPr>
            </w:pPr>
          </w:p>
        </w:tc>
      </w:tr>
      <w:tr w:rsidR="00F45B03" w:rsidRPr="004A72C9" w14:paraId="0AD9ECD2" w14:textId="77777777" w:rsidTr="004A4A5F">
        <w:tc>
          <w:tcPr>
            <w:tcW w:w="5922" w:type="dxa"/>
            <w:gridSpan w:val="2"/>
            <w:vAlign w:val="center"/>
          </w:tcPr>
          <w:p w14:paraId="376C1EDA" w14:textId="77777777" w:rsidR="00F45B03" w:rsidRPr="004A72C9" w:rsidRDefault="00F45B03" w:rsidP="004A4A5F">
            <w:pPr>
              <w:rPr>
                <w:rFonts w:asciiTheme="majorHAnsi" w:hAnsiTheme="majorHAnsi"/>
              </w:rPr>
            </w:pPr>
            <w:r w:rsidRPr="004A72C9">
              <w:rPr>
                <w:rFonts w:asciiTheme="majorHAnsi" w:hAnsiTheme="majorHAnsi"/>
              </w:rPr>
              <w:t>Commitment to safeguarding and protecting the welfare of children and young people</w:t>
            </w:r>
          </w:p>
        </w:tc>
        <w:tc>
          <w:tcPr>
            <w:tcW w:w="1449" w:type="dxa"/>
            <w:vAlign w:val="center"/>
          </w:tcPr>
          <w:p w14:paraId="49E86A6F" w14:textId="7777777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74480AF9" w14:textId="5E5A58A3" w:rsidR="00F45B03" w:rsidRPr="004A72C9" w:rsidRDefault="00F45B03" w:rsidP="00333D11">
            <w:pPr>
              <w:jc w:val="center"/>
              <w:rPr>
                <w:rFonts w:asciiTheme="majorHAnsi" w:hAnsiTheme="majorHAnsi"/>
              </w:rPr>
            </w:pPr>
            <w:r w:rsidRPr="004A72C9">
              <w:rPr>
                <w:rFonts w:asciiTheme="majorHAnsi" w:hAnsiTheme="majorHAnsi"/>
              </w:rPr>
              <w:t>I</w:t>
            </w:r>
          </w:p>
        </w:tc>
      </w:tr>
      <w:tr w:rsidR="00F45B03" w:rsidRPr="004A72C9" w14:paraId="46AC4322" w14:textId="77777777" w:rsidTr="004A4A5F">
        <w:tc>
          <w:tcPr>
            <w:tcW w:w="5922" w:type="dxa"/>
            <w:gridSpan w:val="2"/>
            <w:vAlign w:val="center"/>
          </w:tcPr>
          <w:p w14:paraId="655ED93A" w14:textId="77777777" w:rsidR="00F45B03" w:rsidRDefault="00F45B03" w:rsidP="004A4A5F">
            <w:pPr>
              <w:rPr>
                <w:rFonts w:asciiTheme="majorHAnsi" w:hAnsiTheme="majorHAnsi"/>
              </w:rPr>
            </w:pPr>
            <w:r w:rsidRPr="004A72C9">
              <w:rPr>
                <w:rFonts w:asciiTheme="majorHAnsi" w:hAnsiTheme="majorHAnsi"/>
              </w:rPr>
              <w:t>Commitment to equality and diversity</w:t>
            </w:r>
          </w:p>
          <w:p w14:paraId="02C074F8" w14:textId="77777777" w:rsidR="00F45B03" w:rsidRPr="004A72C9" w:rsidRDefault="00F45B03" w:rsidP="004A4A5F">
            <w:pPr>
              <w:rPr>
                <w:rFonts w:asciiTheme="majorHAnsi" w:hAnsiTheme="majorHAnsi"/>
              </w:rPr>
            </w:pPr>
          </w:p>
        </w:tc>
        <w:tc>
          <w:tcPr>
            <w:tcW w:w="1449" w:type="dxa"/>
            <w:vAlign w:val="center"/>
          </w:tcPr>
          <w:p w14:paraId="2C53FAFA" w14:textId="7777777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2CD01B18" w14:textId="0C685F3C" w:rsidR="00F45B03" w:rsidRPr="004A72C9" w:rsidRDefault="004B29E2" w:rsidP="00333D11">
            <w:pPr>
              <w:jc w:val="center"/>
              <w:rPr>
                <w:rFonts w:asciiTheme="majorHAnsi" w:hAnsiTheme="majorHAnsi"/>
              </w:rPr>
            </w:pPr>
            <w:r>
              <w:rPr>
                <w:rFonts w:asciiTheme="majorHAnsi" w:hAnsiTheme="majorHAnsi"/>
              </w:rPr>
              <w:t>I</w:t>
            </w:r>
          </w:p>
        </w:tc>
      </w:tr>
      <w:tr w:rsidR="00F45B03" w:rsidRPr="004A72C9" w14:paraId="198F276E" w14:textId="77777777" w:rsidTr="004A4A5F">
        <w:tc>
          <w:tcPr>
            <w:tcW w:w="5922" w:type="dxa"/>
            <w:gridSpan w:val="2"/>
            <w:vAlign w:val="center"/>
          </w:tcPr>
          <w:p w14:paraId="599839E7" w14:textId="77777777" w:rsidR="00F45B03" w:rsidRPr="004A72C9" w:rsidRDefault="00F45B03" w:rsidP="004A4A5F">
            <w:pPr>
              <w:rPr>
                <w:rFonts w:asciiTheme="majorHAnsi" w:hAnsiTheme="majorHAnsi"/>
              </w:rPr>
            </w:pPr>
            <w:r w:rsidRPr="004A72C9">
              <w:rPr>
                <w:rFonts w:asciiTheme="majorHAnsi" w:hAnsiTheme="majorHAnsi"/>
              </w:rPr>
              <w:t>Commitment to health and safety</w:t>
            </w:r>
          </w:p>
          <w:p w14:paraId="3FF248DB" w14:textId="77777777" w:rsidR="00F45B03" w:rsidRPr="004A72C9" w:rsidRDefault="00F45B03" w:rsidP="004A4A5F">
            <w:pPr>
              <w:rPr>
                <w:rFonts w:asciiTheme="majorHAnsi" w:hAnsiTheme="majorHAnsi"/>
              </w:rPr>
            </w:pPr>
          </w:p>
        </w:tc>
        <w:tc>
          <w:tcPr>
            <w:tcW w:w="1449" w:type="dxa"/>
            <w:vAlign w:val="center"/>
          </w:tcPr>
          <w:p w14:paraId="4CE1CFA7" w14:textId="7777777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0DE80832" w14:textId="05172352" w:rsidR="00F45B03" w:rsidRPr="004A72C9" w:rsidRDefault="004B29E2" w:rsidP="00333D11">
            <w:pPr>
              <w:jc w:val="center"/>
              <w:rPr>
                <w:rFonts w:asciiTheme="majorHAnsi" w:hAnsiTheme="majorHAnsi"/>
              </w:rPr>
            </w:pPr>
            <w:r>
              <w:rPr>
                <w:rFonts w:asciiTheme="majorHAnsi" w:hAnsiTheme="majorHAnsi"/>
              </w:rPr>
              <w:t>I</w:t>
            </w:r>
          </w:p>
        </w:tc>
      </w:tr>
      <w:tr w:rsidR="00F45B03" w:rsidRPr="004A72C9" w14:paraId="38A3389E" w14:textId="77777777" w:rsidTr="004A4A5F">
        <w:tc>
          <w:tcPr>
            <w:tcW w:w="5922" w:type="dxa"/>
            <w:gridSpan w:val="2"/>
            <w:tcBorders>
              <w:bottom w:val="single" w:sz="4" w:space="0" w:color="auto"/>
            </w:tcBorders>
            <w:vAlign w:val="center"/>
          </w:tcPr>
          <w:p w14:paraId="33867C11" w14:textId="77777777" w:rsidR="004B29E2" w:rsidRPr="006B7EB9" w:rsidRDefault="004B29E2" w:rsidP="004B29E2">
            <w:pPr>
              <w:ind w:right="46"/>
              <w:rPr>
                <w:rFonts w:eastAsia="Arial" w:cstheme="minorHAnsi"/>
                <w:sz w:val="24"/>
              </w:rPr>
            </w:pPr>
            <w:r>
              <w:t>Willing to undertake first aid training.</w:t>
            </w:r>
          </w:p>
          <w:p w14:paraId="2515DE86" w14:textId="77777777" w:rsidR="00F45B03" w:rsidRPr="004A72C9" w:rsidRDefault="00F45B03" w:rsidP="004B29E2">
            <w:pPr>
              <w:rPr>
                <w:rFonts w:asciiTheme="majorHAnsi" w:hAnsiTheme="majorHAnsi"/>
              </w:rPr>
            </w:pPr>
          </w:p>
        </w:tc>
        <w:tc>
          <w:tcPr>
            <w:tcW w:w="1449" w:type="dxa"/>
            <w:tcBorders>
              <w:bottom w:val="single" w:sz="4" w:space="0" w:color="auto"/>
            </w:tcBorders>
            <w:vAlign w:val="center"/>
          </w:tcPr>
          <w:p w14:paraId="5306811D" w14:textId="067184E0" w:rsidR="00F45B03" w:rsidRPr="004A72C9" w:rsidRDefault="004B29E2" w:rsidP="00333D11">
            <w:pPr>
              <w:jc w:val="cente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3B94057C" w14:textId="64C74749" w:rsidR="00F45B03" w:rsidRPr="004A72C9" w:rsidRDefault="004B29E2" w:rsidP="00333D11">
            <w:pPr>
              <w:jc w:val="center"/>
              <w:rPr>
                <w:rFonts w:asciiTheme="majorHAnsi" w:hAnsiTheme="majorHAnsi"/>
              </w:rPr>
            </w:pPr>
            <w:r>
              <w:rPr>
                <w:rFonts w:asciiTheme="majorHAnsi" w:hAnsiTheme="majorHAnsi"/>
              </w:rPr>
              <w:t>I</w:t>
            </w:r>
          </w:p>
        </w:tc>
      </w:tr>
      <w:tr w:rsidR="00F45B03" w:rsidRPr="004A72C9" w14:paraId="24DB2DB6" w14:textId="77777777" w:rsidTr="004A4A5F">
        <w:trPr>
          <w:trHeight w:val="155"/>
        </w:trPr>
        <w:tc>
          <w:tcPr>
            <w:tcW w:w="9072" w:type="dxa"/>
            <w:gridSpan w:val="4"/>
            <w:shd w:val="clear" w:color="auto" w:fill="8A67AC"/>
            <w:vAlign w:val="center"/>
          </w:tcPr>
          <w:p w14:paraId="68BFE5AE" w14:textId="77777777" w:rsidR="00F45B03" w:rsidRPr="00FE648A" w:rsidRDefault="00F45B03" w:rsidP="004A4A5F">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E0724E" w:rsidRPr="004A72C9" w14:paraId="3B9AF27D" w14:textId="77777777" w:rsidTr="004A4A5F">
        <w:tc>
          <w:tcPr>
            <w:tcW w:w="4166" w:type="dxa"/>
            <w:vAlign w:val="center"/>
          </w:tcPr>
          <w:p w14:paraId="07756F5F" w14:textId="22F60A1F" w:rsidR="00E0724E" w:rsidRPr="004A72C9" w:rsidRDefault="00E0724E" w:rsidP="00E0724E">
            <w:pPr>
              <w:rPr>
                <w:rFonts w:asciiTheme="majorHAnsi" w:hAnsiTheme="majorHAnsi"/>
              </w:rPr>
            </w:pPr>
            <w:r w:rsidRPr="004A72C9">
              <w:rPr>
                <w:rFonts w:asciiTheme="majorHAnsi" w:hAnsiTheme="majorHAnsi"/>
              </w:rPr>
              <w:t>Prepared by:</w:t>
            </w:r>
          </w:p>
        </w:tc>
        <w:tc>
          <w:tcPr>
            <w:tcW w:w="1756" w:type="dxa"/>
            <w:vAlign w:val="center"/>
          </w:tcPr>
          <w:p w14:paraId="3F3E313B" w14:textId="53EF14F6" w:rsidR="00E0724E" w:rsidRPr="004A72C9" w:rsidRDefault="00E0724E" w:rsidP="00E0724E">
            <w:pPr>
              <w:rPr>
                <w:rFonts w:asciiTheme="majorHAnsi" w:hAnsiTheme="majorHAnsi"/>
              </w:rPr>
            </w:pPr>
            <w:r>
              <w:rPr>
                <w:rFonts w:asciiTheme="majorHAnsi" w:hAnsiTheme="majorHAnsi"/>
              </w:rPr>
              <w:t>HR Team</w:t>
            </w:r>
          </w:p>
        </w:tc>
        <w:tc>
          <w:tcPr>
            <w:tcW w:w="1449" w:type="dxa"/>
            <w:vAlign w:val="center"/>
          </w:tcPr>
          <w:p w14:paraId="4FF3743B" w14:textId="16040912" w:rsidR="00E0724E" w:rsidRPr="004A72C9" w:rsidRDefault="00E0724E" w:rsidP="00E0724E">
            <w:pPr>
              <w:rPr>
                <w:rFonts w:asciiTheme="majorHAnsi" w:hAnsiTheme="majorHAnsi"/>
              </w:rPr>
            </w:pPr>
            <w:r w:rsidRPr="004A72C9">
              <w:rPr>
                <w:rFonts w:asciiTheme="majorHAnsi" w:hAnsiTheme="majorHAnsi"/>
              </w:rPr>
              <w:t xml:space="preserve">Date: </w:t>
            </w:r>
          </w:p>
        </w:tc>
        <w:tc>
          <w:tcPr>
            <w:tcW w:w="1701" w:type="dxa"/>
            <w:vAlign w:val="center"/>
          </w:tcPr>
          <w:p w14:paraId="49BEE66E" w14:textId="33DCBA00" w:rsidR="00E0724E" w:rsidRPr="004A72C9" w:rsidRDefault="00E0724E" w:rsidP="00E0724E">
            <w:pPr>
              <w:rPr>
                <w:rFonts w:asciiTheme="majorHAnsi" w:hAnsiTheme="majorHAnsi"/>
              </w:rPr>
            </w:pPr>
            <w:r>
              <w:rPr>
                <w:rFonts w:asciiTheme="majorHAnsi" w:hAnsiTheme="majorHAnsi"/>
              </w:rPr>
              <w:t>February 2026</w:t>
            </w:r>
          </w:p>
        </w:tc>
      </w:tr>
    </w:tbl>
    <w:p w14:paraId="425567CC" w14:textId="77777777" w:rsidR="00F45B03" w:rsidRDefault="00F45B03" w:rsidP="00F45B03"/>
    <w:p w14:paraId="617BD466" w14:textId="77777777" w:rsidR="00F45B03" w:rsidRDefault="00F45B03" w:rsidP="00F45B03"/>
    <w:p w14:paraId="24401BF5" w14:textId="66903E58" w:rsidR="00C03CAD" w:rsidRDefault="00C03CAD"/>
    <w:p w14:paraId="46B4A862" w14:textId="1BAC9F74" w:rsidR="00F45B03" w:rsidRDefault="00F45B03"/>
    <w:p w14:paraId="486DF58A" w14:textId="3D718527" w:rsidR="00F45B03" w:rsidRDefault="00F45B03"/>
    <w:p w14:paraId="470DF0B9" w14:textId="7CD8D4F3" w:rsidR="00F45B03" w:rsidRDefault="00F45B03"/>
    <w:p w14:paraId="256E7620" w14:textId="19B6693E" w:rsidR="00F45B03" w:rsidRDefault="00F45B03"/>
    <w:p w14:paraId="05F02B2C" w14:textId="69B4DA93" w:rsidR="00F45B03" w:rsidRDefault="00F45B03"/>
    <w:p w14:paraId="41CFD483" w14:textId="2BDD4555" w:rsidR="00F45B03" w:rsidRDefault="00F45B03"/>
    <w:p w14:paraId="27821FE9" w14:textId="77777777" w:rsidR="009E4503" w:rsidRDefault="009E4503"/>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46B969" w14:textId="3A136904" w:rsidR="00B7368F"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F300F28" w14:textId="77777777" w:rsidR="00BB7DA8" w:rsidRDefault="00BB7DA8" w:rsidP="009E4503">
      <w:pPr>
        <w:jc w:val="both"/>
      </w:pPr>
    </w:p>
    <w:p w14:paraId="195BC473" w14:textId="77777777" w:rsidR="00BB7DA8" w:rsidRDefault="00BB7DA8" w:rsidP="009E4503">
      <w:pPr>
        <w:jc w:val="both"/>
      </w:pPr>
    </w:p>
    <w:p w14:paraId="22CEB975" w14:textId="77777777" w:rsidR="00BB7DA8" w:rsidRDefault="00BB7DA8" w:rsidP="009E4503">
      <w:pPr>
        <w:jc w:val="both"/>
      </w:pPr>
    </w:p>
    <w:p w14:paraId="3C6317DF" w14:textId="77777777" w:rsidR="00BB7DA8" w:rsidRDefault="00BB7DA8" w:rsidP="009E4503">
      <w:pPr>
        <w:jc w:val="both"/>
      </w:pPr>
    </w:p>
    <w:p w14:paraId="3B276BB1" w14:textId="77777777" w:rsidR="00BB7DA8" w:rsidRDefault="00BB7DA8" w:rsidP="009E4503">
      <w:pPr>
        <w:jc w:val="both"/>
      </w:pPr>
    </w:p>
    <w:p w14:paraId="00950BF0" w14:textId="77777777" w:rsidR="00BB7DA8" w:rsidRDefault="00BB7DA8" w:rsidP="009E4503">
      <w:pPr>
        <w:jc w:val="both"/>
      </w:pPr>
    </w:p>
    <w:p w14:paraId="2B4FBB7B" w14:textId="77777777" w:rsidR="00BB7DA8" w:rsidRDefault="00BB7DA8" w:rsidP="009E4503">
      <w:pPr>
        <w:jc w:val="both"/>
      </w:pPr>
    </w:p>
    <w:p w14:paraId="4AB90312" w14:textId="77777777" w:rsidR="00BB7DA8" w:rsidRDefault="00BB7DA8" w:rsidP="009E4503">
      <w:pPr>
        <w:jc w:val="both"/>
      </w:pPr>
    </w:p>
    <w:p w14:paraId="66B6F19A" w14:textId="5C9DFA1E" w:rsidR="00BB7DA8" w:rsidRDefault="00BB7DA8" w:rsidP="009E4503">
      <w:pPr>
        <w:jc w:val="both"/>
      </w:pPr>
    </w:p>
    <w:p w14:paraId="3391341B" w14:textId="6488B62A" w:rsidR="00F45B03" w:rsidRDefault="00F45B03" w:rsidP="009E4503">
      <w:pPr>
        <w:jc w:val="both"/>
      </w:pPr>
    </w:p>
    <w:p w14:paraId="6BC15899" w14:textId="7370E2A2" w:rsidR="00F45B03" w:rsidRDefault="00F45B03" w:rsidP="009E4503">
      <w:pPr>
        <w:jc w:val="both"/>
      </w:pPr>
    </w:p>
    <w:p w14:paraId="4CB36733" w14:textId="198ADD3B" w:rsidR="00F45B03" w:rsidRDefault="00F45B03" w:rsidP="009E4503">
      <w:pPr>
        <w:jc w:val="both"/>
      </w:pPr>
    </w:p>
    <w:p w14:paraId="7F55E1C4" w14:textId="1CC32B65" w:rsidR="00F45B03" w:rsidRDefault="00F45B03" w:rsidP="009E4503">
      <w:pPr>
        <w:jc w:val="both"/>
      </w:pPr>
    </w:p>
    <w:p w14:paraId="066479AB" w14:textId="579C3C88" w:rsidR="00F45B03" w:rsidRDefault="00F45B03" w:rsidP="009E4503">
      <w:pPr>
        <w:jc w:val="both"/>
      </w:pPr>
    </w:p>
    <w:p w14:paraId="1FCB1C14" w14:textId="4E00E99B" w:rsidR="00F45B03" w:rsidRDefault="00F45B03" w:rsidP="009E4503">
      <w:pPr>
        <w:jc w:val="both"/>
      </w:pPr>
    </w:p>
    <w:p w14:paraId="55A2E6B6" w14:textId="77777777" w:rsidR="00F45B03" w:rsidRDefault="00F45B03" w:rsidP="009E4503">
      <w:pPr>
        <w:jc w:val="both"/>
      </w:pPr>
    </w:p>
    <w:p w14:paraId="0700A97A" w14:textId="5250A390" w:rsidR="009E4503" w:rsidRDefault="009F3F27" w:rsidP="009E4503">
      <w:pPr>
        <w:pStyle w:val="Heading1"/>
      </w:pPr>
      <w:bookmarkStart w:id="14" w:name="_Toc215049107"/>
      <w:r>
        <w:lastRenderedPageBreak/>
        <w:t>operations manager</w:t>
      </w:r>
      <w:bookmarkEnd w:id="14"/>
    </w:p>
    <w:p w14:paraId="3F7261FF" w14:textId="77777777" w:rsidR="009E4503" w:rsidRDefault="009E4503" w:rsidP="009E4503">
      <w:pPr>
        <w:pStyle w:val="Heading2"/>
      </w:pPr>
      <w:bookmarkStart w:id="15" w:name="_Toc204079915"/>
      <w:bookmarkStart w:id="16" w:name="_Toc215049108"/>
      <w:r>
        <w:t>How to apply</w:t>
      </w:r>
      <w:bookmarkEnd w:id="15"/>
      <w:bookmarkEnd w:id="16"/>
    </w:p>
    <w:p w14:paraId="222641B7" w14:textId="3DA1664A" w:rsidR="009E4503" w:rsidRDefault="009E4503" w:rsidP="009E4503">
      <w:pPr>
        <w:pStyle w:val="NoSpacing"/>
        <w:jc w:val="both"/>
      </w:pPr>
      <w:r w:rsidRPr="00482CED">
        <w:t xml:space="preserve">If you would like to find out more about the position, please contact </w:t>
      </w:r>
      <w:r w:rsidR="00E945D9">
        <w:t xml:space="preserve">Mrs </w:t>
      </w:r>
      <w:r w:rsidR="00B67045">
        <w:t>Sinead Colbeck, Executive Headteacher on 01282 426938.</w:t>
      </w:r>
    </w:p>
    <w:p w14:paraId="7CBE1AA2" w14:textId="77777777" w:rsidR="00E0724E" w:rsidRDefault="00E0724E" w:rsidP="009E4503">
      <w:pPr>
        <w:pStyle w:val="NoSpacing"/>
        <w:jc w:val="both"/>
        <w:rPr>
          <w:rFonts w:cs="Times New Roman"/>
        </w:rPr>
      </w:pPr>
    </w:p>
    <w:p w14:paraId="72DF6C3F" w14:textId="772F0F4B" w:rsidR="00F45B03" w:rsidRDefault="00E0724E" w:rsidP="00E0724E">
      <w:pPr>
        <w:jc w:val="both"/>
        <w:rPr>
          <w:b/>
        </w:rPr>
      </w:pPr>
      <w:r w:rsidRPr="00834DDA">
        <w:rPr>
          <w:b/>
        </w:rPr>
        <w:t>Full details are available from the ‘My New Term’ website</w:t>
      </w:r>
      <w:r>
        <w:rPr>
          <w:b/>
        </w:rPr>
        <w:t xml:space="preserve"> </w:t>
      </w:r>
      <w:hyperlink r:id="rId17" w:history="1">
        <w:r w:rsidRPr="00834DDA">
          <w:rPr>
            <w:b/>
            <w:bCs/>
            <w:color w:val="8A67AC" w:themeColor="accent1"/>
            <w:u w:val="single"/>
          </w:rPr>
          <w:t>Education Job Search | Find Teaching, Leadership &amp; School Support Jobs</w:t>
        </w:r>
      </w:hyperlink>
      <w:r w:rsidRPr="00834DDA">
        <w:rPr>
          <w:b/>
          <w:bCs/>
          <w:color w:val="8A67AC" w:themeColor="accent1"/>
        </w:rPr>
        <w:t xml:space="preserve"> . </w:t>
      </w: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4503" w14:paraId="28F2DB95" w14:textId="77777777" w:rsidTr="774F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9E4503" w:rsidRDefault="009E4503" w:rsidP="00915635">
            <w:pPr>
              <w:jc w:val="both"/>
            </w:pPr>
            <w:r w:rsidRPr="003E7362">
              <w:t>Closing Date</w:t>
            </w:r>
          </w:p>
        </w:tc>
        <w:tc>
          <w:tcPr>
            <w:tcW w:w="4508" w:type="dxa"/>
          </w:tcPr>
          <w:p w14:paraId="0B752AAD" w14:textId="53CF4E8E" w:rsidR="009E4503" w:rsidRDefault="00333D11" w:rsidP="00915635">
            <w:pPr>
              <w:jc w:val="both"/>
              <w:cnfStyle w:val="000000100000" w:firstRow="0" w:lastRow="0" w:firstColumn="0" w:lastColumn="0" w:oddVBand="0" w:evenVBand="0" w:oddHBand="1" w:evenHBand="0" w:firstRowFirstColumn="0" w:firstRowLastColumn="0" w:lastRowFirstColumn="0" w:lastRowLastColumn="0"/>
            </w:pPr>
            <w:r>
              <w:t>Monday 27</w:t>
            </w:r>
            <w:r w:rsidRPr="00333D11">
              <w:rPr>
                <w:vertAlign w:val="superscript"/>
              </w:rPr>
              <w:t>th</w:t>
            </w:r>
            <w:r>
              <w:t xml:space="preserve"> April</w:t>
            </w:r>
            <w:r w:rsidR="006D6D1C">
              <w:t xml:space="preserve"> </w:t>
            </w:r>
            <w:r w:rsidR="003E7A76">
              <w:t>2026 @</w:t>
            </w:r>
            <w:r w:rsidR="006D6D1C">
              <w:t xml:space="preserve"> 12 noon</w:t>
            </w:r>
          </w:p>
        </w:tc>
      </w:tr>
      <w:tr w:rsidR="009E4503" w14:paraId="29514CF9" w14:textId="77777777" w:rsidTr="774F20A0">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9E4503" w:rsidRDefault="009E4503" w:rsidP="00915635">
            <w:pPr>
              <w:jc w:val="both"/>
            </w:pPr>
            <w:r w:rsidRPr="003E7362">
              <w:t>Shortlisting Date</w:t>
            </w:r>
          </w:p>
        </w:tc>
        <w:tc>
          <w:tcPr>
            <w:tcW w:w="4508" w:type="dxa"/>
          </w:tcPr>
          <w:p w14:paraId="03CB4CE3" w14:textId="0D81C232" w:rsidR="009E4503" w:rsidRDefault="006D6D1C" w:rsidP="00915635">
            <w:pPr>
              <w:jc w:val="both"/>
              <w:cnfStyle w:val="000000000000" w:firstRow="0" w:lastRow="0" w:firstColumn="0" w:lastColumn="0" w:oddVBand="0" w:evenVBand="0" w:oddHBand="0" w:evenHBand="0" w:firstRowFirstColumn="0" w:firstRowLastColumn="0" w:lastRowFirstColumn="0" w:lastRowLastColumn="0"/>
            </w:pPr>
            <w:r>
              <w:t>Tuesday 28</w:t>
            </w:r>
            <w:r w:rsidRPr="006D6D1C">
              <w:rPr>
                <w:vertAlign w:val="superscript"/>
              </w:rPr>
              <w:t>th</w:t>
            </w:r>
            <w:r>
              <w:t xml:space="preserve"> April </w:t>
            </w:r>
            <w:r w:rsidR="003E7A76">
              <w:t>2026</w:t>
            </w:r>
          </w:p>
        </w:tc>
      </w:tr>
      <w:tr w:rsidR="009E4503" w14:paraId="77420472" w14:textId="77777777" w:rsidTr="774F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9E4503" w:rsidRDefault="009E4503" w:rsidP="00915635">
            <w:pPr>
              <w:jc w:val="both"/>
            </w:pPr>
            <w:r w:rsidRPr="003E7362">
              <w:t>Interview Date</w:t>
            </w:r>
          </w:p>
        </w:tc>
        <w:tc>
          <w:tcPr>
            <w:tcW w:w="4508" w:type="dxa"/>
          </w:tcPr>
          <w:p w14:paraId="17E2EA45" w14:textId="48382576" w:rsidR="009E4503" w:rsidRDefault="003E7A76" w:rsidP="00915635">
            <w:pPr>
              <w:jc w:val="both"/>
              <w:cnfStyle w:val="000000100000" w:firstRow="0" w:lastRow="0" w:firstColumn="0" w:lastColumn="0" w:oddVBand="0" w:evenVBand="0" w:oddHBand="1" w:evenHBand="0" w:firstRowFirstColumn="0" w:firstRowLastColumn="0" w:lastRowFirstColumn="0" w:lastRowLastColumn="0"/>
            </w:pPr>
            <w:r>
              <w:t>Tuesday 5</w:t>
            </w:r>
            <w:r w:rsidRPr="003E7A76">
              <w:rPr>
                <w:vertAlign w:val="superscript"/>
              </w:rPr>
              <w:t>th</w:t>
            </w:r>
            <w:r>
              <w:t xml:space="preserve"> May 2026</w:t>
            </w:r>
          </w:p>
        </w:tc>
      </w:tr>
    </w:tbl>
    <w:p w14:paraId="3AB19023" w14:textId="77777777" w:rsidR="009E4503" w:rsidRPr="00482CED" w:rsidRDefault="009E4503" w:rsidP="009E4503">
      <w:pPr>
        <w:pStyle w:val="NoSpacing"/>
        <w:rPr>
          <w:i/>
        </w:rPr>
      </w:pPr>
    </w:p>
    <w:p w14:paraId="48F358F8" w14:textId="17739B77" w:rsidR="009E4503" w:rsidRPr="00CF53CE" w:rsidRDefault="009E4503" w:rsidP="009E4503">
      <w:pPr>
        <w:spacing w:line="240" w:lineRule="auto"/>
        <w:jc w:val="both"/>
        <w:rPr>
          <w:b/>
        </w:rPr>
      </w:pPr>
    </w:p>
    <w:p w14:paraId="1CE94F5B" w14:textId="77777777" w:rsidR="00DD2CF7" w:rsidRPr="00DD2CF7" w:rsidRDefault="00DD2CF7" w:rsidP="00DD2CF7"/>
    <w:sectPr w:rsidR="00DD2CF7" w:rsidRPr="00DD2CF7" w:rsidSect="0064296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0AF33" w14:textId="77777777" w:rsidR="007C2522" w:rsidRDefault="007C2522" w:rsidP="006D253C">
      <w:pPr>
        <w:spacing w:after="0" w:line="240" w:lineRule="auto"/>
      </w:pPr>
      <w:r>
        <w:separator/>
      </w:r>
    </w:p>
  </w:endnote>
  <w:endnote w:type="continuationSeparator" w:id="0">
    <w:p w14:paraId="7B4B278E" w14:textId="77777777" w:rsidR="007C2522" w:rsidRDefault="007C2522"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B2C0" w14:textId="73438330" w:rsidR="00672742" w:rsidRDefault="009B2DA0">
    <w:pPr>
      <w:pStyle w:val="Footer"/>
    </w:pPr>
    <w:r>
      <w:rPr>
        <w:noProof/>
        <w:lang w:eastAsia="en-GB"/>
      </w:rPr>
      <w:drawing>
        <wp:anchor distT="0" distB="0" distL="114300" distR="114300" simplePos="0" relativeHeight="251663360" behindDoc="0" locked="0" layoutInCell="1" allowOverlap="1" wp14:anchorId="046EA963" wp14:editId="000CC2A6">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1">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lang w:eastAsia="en-GB"/>
      </w:rPr>
      <mc:AlternateContent>
        <mc:Choice Requires="wps">
          <w:drawing>
            <wp:anchor distT="0" distB="0" distL="114300" distR="114300" simplePos="0" relativeHeight="251658240" behindDoc="0" locked="1" layoutInCell="1" allowOverlap="1" wp14:anchorId="4D8F8892" wp14:editId="16771BB0">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BEB48A">
            <v:rect id="Rectangle 3" style="position:absolute;margin-left:-5.6pt;margin-top:826.55pt;width:604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238DE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">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D65D" w14:textId="77777777" w:rsidR="003650FC" w:rsidRDefault="00610E4F">
    <w:pPr>
      <w:pStyle w:val="Footer"/>
    </w:pPr>
    <w:r>
      <w:rPr>
        <w:noProof/>
        <w:lang w:eastAsia="en-GB"/>
      </w:rPr>
      <w:drawing>
        <wp:anchor distT="0" distB="0" distL="114300" distR="114300" simplePos="0" relativeHeight="251651071" behindDoc="0" locked="0" layoutInCell="1" allowOverlap="1" wp14:anchorId="726DEFD3" wp14:editId="7E965707">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lang w:eastAsia="en-GB"/>
      </w:rPr>
      <mc:AlternateContent>
        <mc:Choice Requires="wps">
          <w:drawing>
            <wp:anchor distT="0" distB="0" distL="114300" distR="114300" simplePos="0" relativeHeight="251650047" behindDoc="0" locked="0" layoutInCell="1" allowOverlap="1" wp14:anchorId="68959E9A" wp14:editId="4EF26BE9">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0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lang w:eastAsia="en-GB"/>
      </w:rPr>
      <mc:AlternateContent>
        <mc:Choice Requires="wps">
          <w:drawing>
            <wp:anchor distT="0" distB="0" distL="114300" distR="114300" simplePos="0" relativeHeight="251652096" behindDoc="0" locked="1" layoutInCell="1" allowOverlap="1" wp14:anchorId="4522AE0C" wp14:editId="5E7BEB7B">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340465">
            <v:rect id="Rectangle 3" style="position:absolute;margin-left:-5.1pt;margin-top:826.55pt;width:607.3pt;height:1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6BCD5E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A9B5" w14:textId="77777777" w:rsidR="00C76D0C" w:rsidRDefault="00C76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ED4EA" w14:textId="77777777" w:rsidR="007C2522" w:rsidRDefault="007C2522" w:rsidP="006D253C">
      <w:pPr>
        <w:spacing w:after="0" w:line="240" w:lineRule="auto"/>
      </w:pPr>
      <w:r>
        <w:separator/>
      </w:r>
    </w:p>
  </w:footnote>
  <w:footnote w:type="continuationSeparator" w:id="0">
    <w:p w14:paraId="16B0CB79" w14:textId="77777777" w:rsidR="007C2522" w:rsidRDefault="007C2522"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069F" w14:textId="77777777" w:rsidR="00792091" w:rsidRDefault="00792091">
    <w:pPr>
      <w:pStyle w:val="Header"/>
    </w:pPr>
    <w:r>
      <w:rPr>
        <w:noProof/>
        <w:lang w:eastAsia="en-GB"/>
      </w:rPr>
      <w:drawing>
        <wp:anchor distT="0" distB="0" distL="114300" distR="114300" simplePos="0" relativeHeight="251661312" behindDoc="1" locked="0" layoutInCell="1" allowOverlap="1" wp14:anchorId="2AEFB64C" wp14:editId="493153F5">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B488" w14:textId="77777777" w:rsidR="00C76D0C" w:rsidRDefault="00C76D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E9DDF" w14:textId="77777777" w:rsidR="00C76D0C" w:rsidRDefault="00C76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5C00"/>
    <w:multiLevelType w:val="hybridMultilevel"/>
    <w:tmpl w:val="D66A4E2E"/>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5028E"/>
    <w:multiLevelType w:val="hybridMultilevel"/>
    <w:tmpl w:val="7A8CC266"/>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701EB"/>
    <w:multiLevelType w:val="hybridMultilevel"/>
    <w:tmpl w:val="4872A8FC"/>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3271CA"/>
    <w:multiLevelType w:val="hybridMultilevel"/>
    <w:tmpl w:val="E996B514"/>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6A131A"/>
    <w:multiLevelType w:val="hybridMultilevel"/>
    <w:tmpl w:val="5EC2A702"/>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4D597C"/>
    <w:multiLevelType w:val="hybridMultilevel"/>
    <w:tmpl w:val="DE24CC4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7384549">
    <w:abstractNumId w:val="12"/>
  </w:num>
  <w:num w:numId="2" w16cid:durableId="373581958">
    <w:abstractNumId w:val="11"/>
  </w:num>
  <w:num w:numId="3" w16cid:durableId="2019648956">
    <w:abstractNumId w:val="7"/>
  </w:num>
  <w:num w:numId="4" w16cid:durableId="809979553">
    <w:abstractNumId w:val="9"/>
  </w:num>
  <w:num w:numId="5" w16cid:durableId="1942953873">
    <w:abstractNumId w:val="20"/>
  </w:num>
  <w:num w:numId="6" w16cid:durableId="1200557156">
    <w:abstractNumId w:val="14"/>
  </w:num>
  <w:num w:numId="7" w16cid:durableId="1617716096">
    <w:abstractNumId w:val="2"/>
  </w:num>
  <w:num w:numId="8" w16cid:durableId="1570991624">
    <w:abstractNumId w:val="13"/>
  </w:num>
  <w:num w:numId="9" w16cid:durableId="2127500449">
    <w:abstractNumId w:val="10"/>
  </w:num>
  <w:num w:numId="10" w16cid:durableId="757604760">
    <w:abstractNumId w:val="19"/>
  </w:num>
  <w:num w:numId="11" w16cid:durableId="490174554">
    <w:abstractNumId w:val="18"/>
  </w:num>
  <w:num w:numId="12" w16cid:durableId="1370298679">
    <w:abstractNumId w:val="16"/>
  </w:num>
  <w:num w:numId="13" w16cid:durableId="1766997759">
    <w:abstractNumId w:val="6"/>
  </w:num>
  <w:num w:numId="14" w16cid:durableId="1091897874">
    <w:abstractNumId w:val="3"/>
  </w:num>
  <w:num w:numId="15" w16cid:durableId="553783293">
    <w:abstractNumId w:val="4"/>
  </w:num>
  <w:num w:numId="16" w16cid:durableId="978537568">
    <w:abstractNumId w:val="5"/>
  </w:num>
  <w:num w:numId="17" w16cid:durableId="1414860538">
    <w:abstractNumId w:val="1"/>
  </w:num>
  <w:num w:numId="18" w16cid:durableId="1704087138">
    <w:abstractNumId w:val="17"/>
  </w:num>
  <w:num w:numId="19" w16cid:durableId="211236921">
    <w:abstractNumId w:val="15"/>
  </w:num>
  <w:num w:numId="20" w16cid:durableId="917327104">
    <w:abstractNumId w:val="0"/>
  </w:num>
  <w:num w:numId="21" w16cid:durableId="5058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859"/>
    <w:rsid w:val="00001052"/>
    <w:rsid w:val="000011E9"/>
    <w:rsid w:val="00005014"/>
    <w:rsid w:val="000514E0"/>
    <w:rsid w:val="00053A53"/>
    <w:rsid w:val="00087D20"/>
    <w:rsid w:val="000B6B84"/>
    <w:rsid w:val="000C0644"/>
    <w:rsid w:val="000C3195"/>
    <w:rsid w:val="000C319D"/>
    <w:rsid w:val="000C7397"/>
    <w:rsid w:val="000D122C"/>
    <w:rsid w:val="00111017"/>
    <w:rsid w:val="00123859"/>
    <w:rsid w:val="00133C1F"/>
    <w:rsid w:val="0014432B"/>
    <w:rsid w:val="00152AB5"/>
    <w:rsid w:val="001A0211"/>
    <w:rsid w:val="001A12D6"/>
    <w:rsid w:val="001B51C5"/>
    <w:rsid w:val="001E2DFE"/>
    <w:rsid w:val="001F1A57"/>
    <w:rsid w:val="00205F78"/>
    <w:rsid w:val="0021368B"/>
    <w:rsid w:val="002531FA"/>
    <w:rsid w:val="00255A09"/>
    <w:rsid w:val="0026195E"/>
    <w:rsid w:val="002658FA"/>
    <w:rsid w:val="00270E8A"/>
    <w:rsid w:val="00287ACA"/>
    <w:rsid w:val="002B0345"/>
    <w:rsid w:val="002B5379"/>
    <w:rsid w:val="002C04B1"/>
    <w:rsid w:val="002C55B7"/>
    <w:rsid w:val="00302A29"/>
    <w:rsid w:val="00325EED"/>
    <w:rsid w:val="00333D11"/>
    <w:rsid w:val="003650FC"/>
    <w:rsid w:val="0037201E"/>
    <w:rsid w:val="00380DC6"/>
    <w:rsid w:val="0038219B"/>
    <w:rsid w:val="00383980"/>
    <w:rsid w:val="00386957"/>
    <w:rsid w:val="003970E0"/>
    <w:rsid w:val="00397617"/>
    <w:rsid w:val="003A0B0F"/>
    <w:rsid w:val="003B27B9"/>
    <w:rsid w:val="003B498E"/>
    <w:rsid w:val="003D222D"/>
    <w:rsid w:val="003E43DA"/>
    <w:rsid w:val="003E4AD4"/>
    <w:rsid w:val="003E7A76"/>
    <w:rsid w:val="0041617C"/>
    <w:rsid w:val="00416526"/>
    <w:rsid w:val="00417367"/>
    <w:rsid w:val="00426953"/>
    <w:rsid w:val="00442932"/>
    <w:rsid w:val="004464D6"/>
    <w:rsid w:val="00456E0A"/>
    <w:rsid w:val="00474234"/>
    <w:rsid w:val="00483248"/>
    <w:rsid w:val="00495C7D"/>
    <w:rsid w:val="004A72C9"/>
    <w:rsid w:val="004B29E2"/>
    <w:rsid w:val="004B7986"/>
    <w:rsid w:val="004D29FD"/>
    <w:rsid w:val="004D3383"/>
    <w:rsid w:val="004F684D"/>
    <w:rsid w:val="00506F4B"/>
    <w:rsid w:val="00521C9C"/>
    <w:rsid w:val="005252F5"/>
    <w:rsid w:val="0052721C"/>
    <w:rsid w:val="0055169D"/>
    <w:rsid w:val="00560106"/>
    <w:rsid w:val="0059377A"/>
    <w:rsid w:val="005A3399"/>
    <w:rsid w:val="005B59E0"/>
    <w:rsid w:val="005C6885"/>
    <w:rsid w:val="005E7364"/>
    <w:rsid w:val="005F3EF9"/>
    <w:rsid w:val="005F5173"/>
    <w:rsid w:val="006001E2"/>
    <w:rsid w:val="00610E4F"/>
    <w:rsid w:val="006229E8"/>
    <w:rsid w:val="006247DB"/>
    <w:rsid w:val="006337D3"/>
    <w:rsid w:val="006360F6"/>
    <w:rsid w:val="00642966"/>
    <w:rsid w:val="00652C8E"/>
    <w:rsid w:val="00666196"/>
    <w:rsid w:val="00672742"/>
    <w:rsid w:val="00687856"/>
    <w:rsid w:val="0069091F"/>
    <w:rsid w:val="0069373B"/>
    <w:rsid w:val="006A0569"/>
    <w:rsid w:val="006A3FD7"/>
    <w:rsid w:val="006A6051"/>
    <w:rsid w:val="006C1649"/>
    <w:rsid w:val="006D253C"/>
    <w:rsid w:val="006D2ECB"/>
    <w:rsid w:val="006D6D1C"/>
    <w:rsid w:val="006F6A3D"/>
    <w:rsid w:val="0070611C"/>
    <w:rsid w:val="0074447C"/>
    <w:rsid w:val="0075052F"/>
    <w:rsid w:val="00762A65"/>
    <w:rsid w:val="007874A8"/>
    <w:rsid w:val="00792091"/>
    <w:rsid w:val="00794365"/>
    <w:rsid w:val="00794DCB"/>
    <w:rsid w:val="00794EB1"/>
    <w:rsid w:val="0079750E"/>
    <w:rsid w:val="007B3F08"/>
    <w:rsid w:val="007B726D"/>
    <w:rsid w:val="007C2522"/>
    <w:rsid w:val="007C757A"/>
    <w:rsid w:val="007D3492"/>
    <w:rsid w:val="007E6308"/>
    <w:rsid w:val="007F304A"/>
    <w:rsid w:val="00824E3E"/>
    <w:rsid w:val="00826A8B"/>
    <w:rsid w:val="0082723F"/>
    <w:rsid w:val="00833705"/>
    <w:rsid w:val="008340A0"/>
    <w:rsid w:val="00836C55"/>
    <w:rsid w:val="008427EB"/>
    <w:rsid w:val="00843922"/>
    <w:rsid w:val="00846299"/>
    <w:rsid w:val="0085127B"/>
    <w:rsid w:val="00884E50"/>
    <w:rsid w:val="008C1AFE"/>
    <w:rsid w:val="008D0591"/>
    <w:rsid w:val="008E44A0"/>
    <w:rsid w:val="008F2745"/>
    <w:rsid w:val="00901C7B"/>
    <w:rsid w:val="0090378B"/>
    <w:rsid w:val="0091426F"/>
    <w:rsid w:val="00915D5D"/>
    <w:rsid w:val="009257AE"/>
    <w:rsid w:val="0094283D"/>
    <w:rsid w:val="0095634F"/>
    <w:rsid w:val="009B2C59"/>
    <w:rsid w:val="009B2DA0"/>
    <w:rsid w:val="009B5FD8"/>
    <w:rsid w:val="009C70E1"/>
    <w:rsid w:val="009D70A3"/>
    <w:rsid w:val="009E139B"/>
    <w:rsid w:val="009E1B50"/>
    <w:rsid w:val="009E4503"/>
    <w:rsid w:val="009E4E7C"/>
    <w:rsid w:val="009F3F27"/>
    <w:rsid w:val="00A20E59"/>
    <w:rsid w:val="00A303C4"/>
    <w:rsid w:val="00A30B38"/>
    <w:rsid w:val="00A570D2"/>
    <w:rsid w:val="00A576C1"/>
    <w:rsid w:val="00A6326E"/>
    <w:rsid w:val="00A65FA9"/>
    <w:rsid w:val="00A7128E"/>
    <w:rsid w:val="00A8594A"/>
    <w:rsid w:val="00AA01A1"/>
    <w:rsid w:val="00AB4E7F"/>
    <w:rsid w:val="00AE50AB"/>
    <w:rsid w:val="00B00A75"/>
    <w:rsid w:val="00B07158"/>
    <w:rsid w:val="00B20514"/>
    <w:rsid w:val="00B575C3"/>
    <w:rsid w:val="00B626D4"/>
    <w:rsid w:val="00B62C64"/>
    <w:rsid w:val="00B67045"/>
    <w:rsid w:val="00B7368F"/>
    <w:rsid w:val="00BA2282"/>
    <w:rsid w:val="00BA622C"/>
    <w:rsid w:val="00BB066F"/>
    <w:rsid w:val="00BB15B7"/>
    <w:rsid w:val="00BB2CE0"/>
    <w:rsid w:val="00BB6761"/>
    <w:rsid w:val="00BB7DA8"/>
    <w:rsid w:val="00BC6B91"/>
    <w:rsid w:val="00BD0277"/>
    <w:rsid w:val="00C03CAD"/>
    <w:rsid w:val="00C14B0C"/>
    <w:rsid w:val="00C20214"/>
    <w:rsid w:val="00C25CA2"/>
    <w:rsid w:val="00C308D2"/>
    <w:rsid w:val="00C32B85"/>
    <w:rsid w:val="00C679E6"/>
    <w:rsid w:val="00C76D0C"/>
    <w:rsid w:val="00C8683C"/>
    <w:rsid w:val="00C921E7"/>
    <w:rsid w:val="00CC3537"/>
    <w:rsid w:val="00CC765D"/>
    <w:rsid w:val="00CE1879"/>
    <w:rsid w:val="00CE1FB8"/>
    <w:rsid w:val="00CF554B"/>
    <w:rsid w:val="00D24124"/>
    <w:rsid w:val="00D658E5"/>
    <w:rsid w:val="00D66BE7"/>
    <w:rsid w:val="00D91B3A"/>
    <w:rsid w:val="00DA0A51"/>
    <w:rsid w:val="00DD2CF7"/>
    <w:rsid w:val="00DE160D"/>
    <w:rsid w:val="00DF08D9"/>
    <w:rsid w:val="00E0724E"/>
    <w:rsid w:val="00E264AC"/>
    <w:rsid w:val="00E4317E"/>
    <w:rsid w:val="00E63C94"/>
    <w:rsid w:val="00E933AC"/>
    <w:rsid w:val="00E945D9"/>
    <w:rsid w:val="00EA2A50"/>
    <w:rsid w:val="00EA759F"/>
    <w:rsid w:val="00EE19C7"/>
    <w:rsid w:val="00EF601B"/>
    <w:rsid w:val="00F2785E"/>
    <w:rsid w:val="00F45B03"/>
    <w:rsid w:val="00F6354C"/>
    <w:rsid w:val="00F63A34"/>
    <w:rsid w:val="00F72CD6"/>
    <w:rsid w:val="00F8155A"/>
    <w:rsid w:val="00F81588"/>
    <w:rsid w:val="00FA2E15"/>
    <w:rsid w:val="00FB4573"/>
    <w:rsid w:val="00FC43E1"/>
    <w:rsid w:val="00FD3F08"/>
    <w:rsid w:val="00FD61BD"/>
    <w:rsid w:val="00FE648A"/>
    <w:rsid w:val="00FF112A"/>
    <w:rsid w:val="30D3562B"/>
    <w:rsid w:val="3E6541AC"/>
    <w:rsid w:val="774F2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customStyle="1" w:styleId="UnresolvedMention1">
    <w:name w:val="Unresolved Mention1"/>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 w:type="character" w:styleId="UnresolvedMention">
    <w:name w:val="Unresolved Mention"/>
    <w:basedOn w:val="DefaultParagraphFont"/>
    <w:uiPriority w:val="99"/>
    <w:semiHidden/>
    <w:unhideWhenUsed/>
    <w:rsid w:val="00A57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mynewterm.com/hom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ynewterm.com/hom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head@st-augustines.lancs.sch.uk" TargetMode="External"/><Relationship Id="rId23"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ee2959-4698-4456-a2e1-35f22e17622d">
      <Terms xmlns="http://schemas.microsoft.com/office/infopath/2007/PartnerControls"/>
    </lcf76f155ced4ddcb4097134ff3c332f>
    <TaxCatchAll xmlns="206ce881-be1e-441b-ae2c-eb88f331290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16" ma:contentTypeDescription="Create a new document." ma:contentTypeScope="" ma:versionID="c81e0ce50e63d45917d76eb04bbc88e0">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c703176520e063f562cd8219eca5a94d"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 ds:uri="cfee2959-4698-4456-a2e1-35f22e17622d"/>
    <ds:schemaRef ds:uri="206ce881-be1e-441b-ae2c-eb88f331290e"/>
  </ds:schemaRefs>
</ds:datastoreItem>
</file>

<file path=customXml/itemProps2.xml><?xml version="1.0" encoding="utf-8"?>
<ds:datastoreItem xmlns:ds="http://schemas.openxmlformats.org/officeDocument/2006/customXml" ds:itemID="{E3CF3FD0-EF79-4827-91F7-63D83FBB8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e2959-4698-4456-a2e1-35f22e17622d"/>
    <ds:schemaRef ds:uri="206ce881-be1e-441b-ae2c-eb88f3312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E70B69-A881-4537-A6C1-967F7F644B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36</TotalTime>
  <Pages>11</Pages>
  <Words>2111</Words>
  <Characters>11278</Characters>
  <Application>Microsoft Office Word</Application>
  <DocSecurity>0</DocSecurity>
  <Lines>471</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Amelia Blackey</cp:lastModifiedBy>
  <cp:revision>26</cp:revision>
  <cp:lastPrinted>2026-02-26T11:10:00Z</cp:lastPrinted>
  <dcterms:created xsi:type="dcterms:W3CDTF">2026-03-04T08:02:00Z</dcterms:created>
  <dcterms:modified xsi:type="dcterms:W3CDTF">2026-04-01T07:17:00Z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0x010100DC8A17F13CB6A04CA1911D4214735662</vt:lpwstr>
  </property>
  <property fmtid="{D5CDD505-2E9C-101B-9397-08002B2CF9AE}" pid="3" name="MediaServiceImageTags">
    <vt:lpwstr/>
  </property>
</Properties>
</file>