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D9613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b/>
          <w:bCs/>
          <w:sz w:val="18"/>
          <w:szCs w:val="18"/>
        </w:rPr>
        <w:t>Person Specification – Mid Day Supervisor</w:t>
      </w: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77232367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4534"/>
        <w:gridCol w:w="3163"/>
      </w:tblGrid>
      <w:tr w:rsidR="00BD23C6" w:rsidRPr="00BD23C6" w14:paraId="3795CC22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211B8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Area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E7784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BDB37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D23C6" w:rsidRPr="00BD23C6" w14:paraId="2244CE7F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517A3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Qualifications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86F2E" w14:textId="77777777" w:rsidR="00BD23C6" w:rsidRPr="00BD23C6" w:rsidRDefault="00BD23C6" w:rsidP="00BD23C6">
            <w:pPr>
              <w:numPr>
                <w:ilvl w:val="0"/>
                <w:numId w:val="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Willingness to gain a relevant qualification.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DFC93" w14:textId="77777777" w:rsidR="00BD23C6" w:rsidRPr="00BD23C6" w:rsidRDefault="00BD23C6" w:rsidP="00BD23C6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Relevant NVQ Level 2 </w:t>
            </w:r>
          </w:p>
          <w:p w14:paraId="130F441C" w14:textId="77777777" w:rsidR="00BD23C6" w:rsidRPr="00BD23C6" w:rsidRDefault="00BD23C6" w:rsidP="00BD23C6">
            <w:pPr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First Aid </w:t>
            </w:r>
          </w:p>
          <w:p w14:paraId="4BB49C32" w14:textId="77777777" w:rsidR="00BD23C6" w:rsidRPr="00BD23C6" w:rsidRDefault="00BD23C6" w:rsidP="00BD23C6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Playleader </w:t>
            </w:r>
          </w:p>
          <w:p w14:paraId="6AD90294" w14:textId="77777777" w:rsidR="00BD23C6" w:rsidRPr="00BD23C6" w:rsidRDefault="00BD23C6" w:rsidP="00BD23C6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Active </w:t>
            </w:r>
          </w:p>
        </w:tc>
      </w:tr>
      <w:tr w:rsidR="00BD23C6" w:rsidRPr="00BD23C6" w14:paraId="4498BEE9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292D0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703A4" w14:textId="77777777" w:rsidR="00BD23C6" w:rsidRPr="00BD23C6" w:rsidRDefault="00BD23C6" w:rsidP="00BD23C6">
            <w:pPr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 of working with children.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136865" w14:textId="77777777" w:rsidR="00BD23C6" w:rsidRPr="00BD23C6" w:rsidRDefault="00BD23C6" w:rsidP="00BD23C6">
            <w:pPr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 of leading play </w:t>
            </w:r>
          </w:p>
        </w:tc>
      </w:tr>
      <w:tr w:rsidR="00BD23C6" w:rsidRPr="00BD23C6" w14:paraId="5849B7B4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0D0C7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Skills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63DDA" w14:textId="77777777" w:rsidR="00BD23C6" w:rsidRPr="00BD23C6" w:rsidRDefault="00BD23C6" w:rsidP="00BD23C6">
            <w:pPr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Good communication and liaison skills. </w:t>
            </w:r>
          </w:p>
          <w:p w14:paraId="6B6FD30C" w14:textId="77777777" w:rsidR="00BD23C6" w:rsidRPr="00BD23C6" w:rsidRDefault="00BD23C6" w:rsidP="00BD23C6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Ability to organise. </w:t>
            </w:r>
          </w:p>
          <w:p w14:paraId="3C006121" w14:textId="77777777" w:rsidR="00BD23C6" w:rsidRPr="00BD23C6" w:rsidRDefault="00BD23C6" w:rsidP="00BD23C6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use own initiative when necessary.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B0CDF" w14:textId="77777777" w:rsidR="00BD23C6" w:rsidRPr="00BD23C6" w:rsidRDefault="00BD23C6" w:rsidP="00BD23C6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Ability to inspire and lead children and other staff. </w:t>
            </w:r>
          </w:p>
        </w:tc>
      </w:tr>
      <w:tr w:rsidR="00BD23C6" w:rsidRPr="00BD23C6" w14:paraId="154AAAD7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9556D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Other factors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EF2B1" w14:textId="77777777" w:rsidR="00BD23C6" w:rsidRPr="00BD23C6" w:rsidRDefault="00BD23C6" w:rsidP="00BD23C6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An ability to make playtimes fun and fair. </w:t>
            </w:r>
          </w:p>
          <w:p w14:paraId="4EE13DB3" w14:textId="77777777" w:rsidR="00BD23C6" w:rsidRPr="00BD23C6" w:rsidRDefault="00BD23C6" w:rsidP="00BD23C6">
            <w:pPr>
              <w:numPr>
                <w:ilvl w:val="0"/>
                <w:numId w:val="1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Committed to promoting a healthy and active lifestyle. </w:t>
            </w:r>
          </w:p>
          <w:p w14:paraId="3208EE38" w14:textId="77777777" w:rsidR="00BD23C6" w:rsidRPr="00BD23C6" w:rsidRDefault="00BD23C6" w:rsidP="00BD23C6">
            <w:pPr>
              <w:numPr>
                <w:ilvl w:val="0"/>
                <w:numId w:val="1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gramStart"/>
            <w:r w:rsidRPr="00BD23C6">
              <w:rPr>
                <w:rFonts w:ascii="Poppins" w:eastAsia="Poppins" w:hAnsi="Poppins" w:cs="Poppins"/>
                <w:sz w:val="18"/>
                <w:szCs w:val="18"/>
              </w:rPr>
              <w:t>Understand the need for confidentiality at all times</w:t>
            </w:r>
            <w:proofErr w:type="gramEnd"/>
            <w:r w:rsidRPr="00BD23C6">
              <w:rPr>
                <w:rFonts w:ascii="Poppins" w:eastAsia="Poppins" w:hAnsi="Poppins" w:cs="Poppins"/>
                <w:sz w:val="18"/>
                <w:szCs w:val="18"/>
              </w:rPr>
              <w:t>. </w:t>
            </w:r>
          </w:p>
          <w:p w14:paraId="1BA7AD4B" w14:textId="77777777" w:rsidR="00BD23C6" w:rsidRPr="00BD23C6" w:rsidRDefault="00BD23C6" w:rsidP="00BD23C6">
            <w:pPr>
              <w:numPr>
                <w:ilvl w:val="0"/>
                <w:numId w:val="1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An understanding and empathy for the needs of our children and the community.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AFCCA6" w14:textId="77777777" w:rsidR="00BD23C6" w:rsidRPr="00BD23C6" w:rsidRDefault="00BD23C6" w:rsidP="00BD23C6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suggest and promote ideas towards the continual improvement of our playground provision. </w:t>
            </w:r>
          </w:p>
        </w:tc>
      </w:tr>
      <w:tr w:rsidR="00BD23C6" w:rsidRPr="00BD23C6" w14:paraId="69C2F1C2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88A5DC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Qualities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FEC1F" w14:textId="77777777" w:rsidR="00BD23C6" w:rsidRPr="00BD23C6" w:rsidRDefault="00BD23C6" w:rsidP="00BD23C6">
            <w:pPr>
              <w:numPr>
                <w:ilvl w:val="0"/>
                <w:numId w:val="1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Flexibility </w:t>
            </w:r>
          </w:p>
          <w:p w14:paraId="02223D34" w14:textId="77777777" w:rsidR="00BD23C6" w:rsidRPr="00BD23C6" w:rsidRDefault="00BD23C6" w:rsidP="00BD23C6">
            <w:pPr>
              <w:numPr>
                <w:ilvl w:val="0"/>
                <w:numId w:val="1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Show respect to adults and children. </w:t>
            </w:r>
          </w:p>
          <w:p w14:paraId="7692A27E" w14:textId="77777777" w:rsidR="00BD23C6" w:rsidRPr="00BD23C6" w:rsidRDefault="00BD23C6" w:rsidP="00BD23C6">
            <w:pPr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Willingness to learn. </w:t>
            </w:r>
          </w:p>
          <w:p w14:paraId="7270BB3A" w14:textId="77777777" w:rsidR="00BD23C6" w:rsidRPr="00BD23C6" w:rsidRDefault="00BD23C6" w:rsidP="00BD23C6">
            <w:pPr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work as a team member. </w:t>
            </w:r>
          </w:p>
          <w:p w14:paraId="69CB8FC9" w14:textId="77777777" w:rsidR="00BD23C6" w:rsidRPr="00BD23C6" w:rsidRDefault="00BD23C6" w:rsidP="00BD23C6">
            <w:pPr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Possess a strong work ethic.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80BA1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76C18A3F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79E18CDE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5CE615C3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16F1B9DD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DA30C" w14:textId="77777777" w:rsidR="00BD23C6" w:rsidRDefault="00BD23C6">
      <w:pPr>
        <w:spacing w:after="0" w:line="240" w:lineRule="auto"/>
      </w:pPr>
      <w:r>
        <w:separator/>
      </w:r>
    </w:p>
  </w:endnote>
  <w:endnote w:type="continuationSeparator" w:id="0">
    <w:p w14:paraId="59787066" w14:textId="77777777" w:rsidR="00BD23C6" w:rsidRDefault="00BD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92365C2-48E7-FE4D-999F-0A743BBD70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A1841C-DDE7-CC4F-AA8B-C8834BBB27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19271CE-5FA2-5F4E-91AF-84B03C4F55FC}"/>
    <w:embedBold r:id="rId4" w:fontKey="{EFFD9A28-BDD6-4242-B6C8-7F85C07C17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387E14-9E4F-4C4F-975F-725911A441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65E476B-9A99-0742-8AEA-07DFB5610307}"/>
    <w:embedItalic r:id="rId7" w:fontKey="{65B53B47-DB62-A141-B31E-A19C7BF5416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73AF06FC-E335-3E49-AB31-A4764486219B}"/>
    <w:embedBold r:id="rId9" w:fontKey="{9EABBB16-CD96-DB45-A856-69D5F420A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CD33BB-58D5-6C43-B4B7-BB83509EA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9272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02A2156E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0DEC97EC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F1CD3A9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2FF0C4CD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2BAC51D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228BEC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2EBC4A8" wp14:editId="39E44BCE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402CB370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63CF176" wp14:editId="6B07E440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488CF01B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EA448" w14:textId="77777777" w:rsidR="00BD23C6" w:rsidRDefault="00BD23C6">
      <w:pPr>
        <w:spacing w:after="0" w:line="240" w:lineRule="auto"/>
      </w:pPr>
      <w:r>
        <w:separator/>
      </w:r>
    </w:p>
  </w:footnote>
  <w:footnote w:type="continuationSeparator" w:id="0">
    <w:p w14:paraId="225232F6" w14:textId="77777777" w:rsidR="00BD23C6" w:rsidRDefault="00BD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8BAA0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3D7A5333" wp14:editId="18D69FF9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7CC3E221" wp14:editId="01C7018E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1D655DC2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A2C865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A9357E9" wp14:editId="11A06FC0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92A4E89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5713A793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28108905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4CAA641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43AF"/>
    <w:multiLevelType w:val="multilevel"/>
    <w:tmpl w:val="ADCE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D14FF2"/>
    <w:multiLevelType w:val="multilevel"/>
    <w:tmpl w:val="9B42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F67A9E"/>
    <w:multiLevelType w:val="multilevel"/>
    <w:tmpl w:val="CA28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8873BC"/>
    <w:multiLevelType w:val="multilevel"/>
    <w:tmpl w:val="964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3B7DD5"/>
    <w:multiLevelType w:val="multilevel"/>
    <w:tmpl w:val="4AE8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5D4FF3"/>
    <w:multiLevelType w:val="multilevel"/>
    <w:tmpl w:val="AECC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2B392B"/>
    <w:multiLevelType w:val="multilevel"/>
    <w:tmpl w:val="E536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2F6041"/>
    <w:multiLevelType w:val="multilevel"/>
    <w:tmpl w:val="EC3C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235D34"/>
    <w:multiLevelType w:val="multilevel"/>
    <w:tmpl w:val="C65E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A42DF0"/>
    <w:multiLevelType w:val="multilevel"/>
    <w:tmpl w:val="3376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CB2DDD"/>
    <w:multiLevelType w:val="multilevel"/>
    <w:tmpl w:val="7FE4E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401689"/>
    <w:multiLevelType w:val="multilevel"/>
    <w:tmpl w:val="6818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711DCD"/>
    <w:multiLevelType w:val="multilevel"/>
    <w:tmpl w:val="DBB2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B665F2"/>
    <w:multiLevelType w:val="multilevel"/>
    <w:tmpl w:val="6144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445148"/>
    <w:multiLevelType w:val="multilevel"/>
    <w:tmpl w:val="17A6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60393F"/>
    <w:multiLevelType w:val="multilevel"/>
    <w:tmpl w:val="B64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2338DB"/>
    <w:multiLevelType w:val="multilevel"/>
    <w:tmpl w:val="BA5C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EB23C9"/>
    <w:multiLevelType w:val="multilevel"/>
    <w:tmpl w:val="2758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6CE1CC2"/>
    <w:multiLevelType w:val="multilevel"/>
    <w:tmpl w:val="DE9C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B11A57"/>
    <w:multiLevelType w:val="multilevel"/>
    <w:tmpl w:val="49A4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EC1318"/>
    <w:multiLevelType w:val="multilevel"/>
    <w:tmpl w:val="81F2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515264">
    <w:abstractNumId w:val="18"/>
  </w:num>
  <w:num w:numId="2" w16cid:durableId="1552158249">
    <w:abstractNumId w:val="14"/>
  </w:num>
  <w:num w:numId="3" w16cid:durableId="1709331788">
    <w:abstractNumId w:val="1"/>
  </w:num>
  <w:num w:numId="4" w16cid:durableId="687636329">
    <w:abstractNumId w:val="12"/>
  </w:num>
  <w:num w:numId="5" w16cid:durableId="324287113">
    <w:abstractNumId w:val="20"/>
  </w:num>
  <w:num w:numId="6" w16cid:durableId="2086954906">
    <w:abstractNumId w:val="2"/>
  </w:num>
  <w:num w:numId="7" w16cid:durableId="1582522688">
    <w:abstractNumId w:val="5"/>
  </w:num>
  <w:num w:numId="8" w16cid:durableId="828063636">
    <w:abstractNumId w:val="7"/>
  </w:num>
  <w:num w:numId="9" w16cid:durableId="1433629701">
    <w:abstractNumId w:val="11"/>
  </w:num>
  <w:num w:numId="10" w16cid:durableId="746539763">
    <w:abstractNumId w:val="15"/>
  </w:num>
  <w:num w:numId="11" w16cid:durableId="309021015">
    <w:abstractNumId w:val="8"/>
  </w:num>
  <w:num w:numId="12" w16cid:durableId="2083134575">
    <w:abstractNumId w:val="13"/>
  </w:num>
  <w:num w:numId="13" w16cid:durableId="1223982704">
    <w:abstractNumId w:val="4"/>
  </w:num>
  <w:num w:numId="14" w16cid:durableId="1165706970">
    <w:abstractNumId w:val="16"/>
  </w:num>
  <w:num w:numId="15" w16cid:durableId="1329823716">
    <w:abstractNumId w:val="10"/>
  </w:num>
  <w:num w:numId="16" w16cid:durableId="384379225">
    <w:abstractNumId w:val="9"/>
  </w:num>
  <w:num w:numId="17" w16cid:durableId="280309745">
    <w:abstractNumId w:val="17"/>
  </w:num>
  <w:num w:numId="18" w16cid:durableId="1225291434">
    <w:abstractNumId w:val="6"/>
  </w:num>
  <w:num w:numId="19" w16cid:durableId="1207991675">
    <w:abstractNumId w:val="0"/>
  </w:num>
  <w:num w:numId="20" w16cid:durableId="1641570818">
    <w:abstractNumId w:val="3"/>
  </w:num>
  <w:num w:numId="21" w16cid:durableId="15494141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3C6"/>
    <w:rsid w:val="00137F75"/>
    <w:rsid w:val="00437430"/>
    <w:rsid w:val="00583466"/>
    <w:rsid w:val="00661EF2"/>
    <w:rsid w:val="007173EF"/>
    <w:rsid w:val="00B22876"/>
    <w:rsid w:val="00BD23C6"/>
    <w:rsid w:val="00C77090"/>
    <w:rsid w:val="00EB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394D"/>
  <w15:docId w15:val="{CCE6412B-1AC7-4359-BA35-13F603D3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1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9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2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0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19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16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8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0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4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6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0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6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3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4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5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14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6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5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4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8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0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5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5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9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0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7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8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1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5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8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8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C:\Users\KarenBarnes\Downloads\2025-26 LEARNERs' Trust - letter head - A4 portrait (30).dotx</Template>
  <TotalTime>0</TotalTime>
  <Pages>1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CPS Head</cp:lastModifiedBy>
  <cp:revision>2</cp:revision>
  <dcterms:created xsi:type="dcterms:W3CDTF">2025-09-22T10:25:00Z</dcterms:created>
  <dcterms:modified xsi:type="dcterms:W3CDTF">2025-09-22T10:25:00Z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