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2E762D3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 xml:space="preserve">Location: </w:t>
      </w:r>
      <w:r w:rsidR="00DB511E">
        <w:rPr>
          <w:rFonts w:ascii="Poppins" w:eastAsia="Arial" w:hAnsi="Poppins" w:cs="Poppins"/>
          <w:color w:val="000000" w:themeColor="text1"/>
          <w:sz w:val="20"/>
          <w:szCs w:val="20"/>
          <w:lang w:val="en-US"/>
        </w:rPr>
        <w:t>Old Hall Junior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7CEC70B9"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A6260D" w:rsidRPr="001539DA">
        <w:rPr>
          <w:rFonts w:ascii="Poppins" w:eastAsia="Arial" w:hAnsi="Poppins" w:cs="Poppins"/>
          <w:color w:val="000000" w:themeColor="text1"/>
          <w:sz w:val="20"/>
          <w:szCs w:val="20"/>
          <w:lang w:val="en-US"/>
        </w:rPr>
        <w:t>Grade 7</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74412972"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DB511E">
        <w:rPr>
          <w:rFonts w:ascii="Poppins" w:eastAsia="Arial" w:hAnsi="Poppins" w:cs="Poppins"/>
          <w:color w:val="000000" w:themeColor="text1"/>
          <w:sz w:val="20"/>
          <w:szCs w:val="20"/>
          <w:lang w:val="en-US"/>
        </w:rPr>
        <w:t>18.75 hours per week</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C534DB4" w14:textId="1392ADCD"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Contract type</w:t>
      </w:r>
      <w:r w:rsidRPr="001539DA">
        <w:rPr>
          <w:rFonts w:ascii="Poppins" w:eastAsia="Arial" w:hAnsi="Poppins" w:cs="Poppins"/>
          <w:color w:val="000000" w:themeColor="text1"/>
          <w:sz w:val="20"/>
          <w:szCs w:val="20"/>
          <w:lang w:val="en-US"/>
        </w:rPr>
        <w:t xml:space="preserve">: </w:t>
      </w:r>
      <w:r w:rsidR="00DB511E">
        <w:rPr>
          <w:rFonts w:ascii="Poppins" w:eastAsia="Arial" w:hAnsi="Poppins" w:cs="Poppins"/>
          <w:color w:val="000000" w:themeColor="text1"/>
          <w:sz w:val="20"/>
          <w:szCs w:val="20"/>
          <w:lang w:val="en-US"/>
        </w:rPr>
        <w:t>Permanent</w:t>
      </w:r>
    </w:p>
    <w:p w14:paraId="588CAB1B" w14:textId="611FA314" w:rsidR="00F73D21" w:rsidRPr="001539DA" w:rsidRDefault="00F73D21"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FAFC" w14:textId="77777777" w:rsidR="003D045E" w:rsidRDefault="003D045E">
      <w:pPr>
        <w:spacing w:after="0" w:line="240" w:lineRule="auto"/>
      </w:pPr>
      <w:r>
        <w:separator/>
      </w:r>
    </w:p>
  </w:endnote>
  <w:endnote w:type="continuationSeparator" w:id="0">
    <w:p w14:paraId="4C6E8ABB" w14:textId="77777777" w:rsidR="003D045E" w:rsidRDefault="003D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B279B3A-A4CA-4301-8DE4-67114C77E19B}"/>
    <w:embedBold r:id="rId2" w:fontKey="{7D97E5FB-4150-4AC2-8602-B268D64A59DA}"/>
  </w:font>
  <w:font w:name="Tahoma">
    <w:panose1 w:val="020B0604030504040204"/>
    <w:charset w:val="00"/>
    <w:family w:val="swiss"/>
    <w:pitch w:val="variable"/>
    <w:sig w:usb0="E1002EFF" w:usb1="C000605B" w:usb2="00000029" w:usb3="00000000" w:csb0="000101FF" w:csb1="00000000"/>
    <w:embedRegular r:id="rId3" w:fontKey="{91D27820-B029-4E23-80C9-7215CBD5CA4A}"/>
  </w:font>
  <w:font w:name="Georgia">
    <w:panose1 w:val="02040502050405020303"/>
    <w:charset w:val="00"/>
    <w:family w:val="roman"/>
    <w:pitch w:val="variable"/>
    <w:sig w:usb0="00000287" w:usb1="00000000" w:usb2="00000000" w:usb3="00000000" w:csb0="0000009F" w:csb1="00000000"/>
    <w:embedRegular r:id="rId4" w:fontKey="{DC5A1B9E-9C0F-47A7-948A-2C37242FC1F0}"/>
    <w:embedItalic r:id="rId5" w:fontKey="{2480DE2E-547A-4CB8-9670-AD4BA986AFB4}"/>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AFAB0393-5CCC-4756-98F1-BCF76AF653A8}"/>
    <w:embedBold r:id="rId7" w:fontKey="{53296548-C524-4DCE-A689-C78E1387FB70}"/>
  </w:font>
  <w:font w:name="Cambria">
    <w:panose1 w:val="02040503050406030204"/>
    <w:charset w:val="00"/>
    <w:family w:val="roman"/>
    <w:pitch w:val="variable"/>
    <w:sig w:usb0="E00006FF" w:usb1="420024FF" w:usb2="02000000" w:usb3="00000000" w:csb0="0000019F" w:csb1="00000000"/>
    <w:embedRegular r:id="rId8" w:fontKey="{C46C1C1A-9C1B-4F2C-866D-0A165EF56F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111D1" w14:textId="77777777" w:rsidR="003D045E" w:rsidRDefault="003D045E">
      <w:pPr>
        <w:spacing w:after="0" w:line="240" w:lineRule="auto"/>
      </w:pPr>
      <w:r>
        <w:separator/>
      </w:r>
    </w:p>
  </w:footnote>
  <w:footnote w:type="continuationSeparator" w:id="0">
    <w:p w14:paraId="253F79A2" w14:textId="77777777" w:rsidR="003D045E" w:rsidRDefault="003D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C2659"/>
    <w:rsid w:val="00137F75"/>
    <w:rsid w:val="001539DA"/>
    <w:rsid w:val="001D11B3"/>
    <w:rsid w:val="003D045E"/>
    <w:rsid w:val="00583466"/>
    <w:rsid w:val="0066684E"/>
    <w:rsid w:val="007173EF"/>
    <w:rsid w:val="00A6260D"/>
    <w:rsid w:val="00B22876"/>
    <w:rsid w:val="00B30A71"/>
    <w:rsid w:val="00D06CD9"/>
    <w:rsid w:val="00D07BE5"/>
    <w:rsid w:val="00DB511E"/>
    <w:rsid w:val="00DC05BB"/>
    <w:rsid w:val="00F73D21"/>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1</TotalTime>
  <Pages>9</Pages>
  <Words>1390</Words>
  <Characters>7929</Characters>
  <Application>Microsoft Office Word</Application>
  <DocSecurity>0</DocSecurity>
  <Lines>66</Lines>
  <Paragraphs>18</Paragraphs>
  <ScaleCrop>false</ScaleCrop>
  <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2026-03-13T09:57:00Z</dcterms:created>
  <dcterms:modified xsi:type="dcterms:W3CDTF">2026-03-13T09:57:00Z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