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247097B4" w:rsidR="5FDEDEA8" w:rsidRPr="00DE2D97" w:rsidRDefault="5FDEDEA8" w:rsidP="7952C5AF">
      <w:pPr>
        <w:spacing w:after="120" w:line="240" w:lineRule="auto"/>
        <w:rPr>
          <w:rFonts w:ascii="Poppins" w:eastAsia="Arial" w:hAnsi="Poppins" w:cs="Poppins"/>
          <w:color w:val="000000" w:themeColor="text1"/>
          <w:sz w:val="20"/>
          <w:szCs w:val="20"/>
          <w:lang w:val="en-US"/>
        </w:rPr>
      </w:pPr>
      <w:r w:rsidRPr="01D49508">
        <w:rPr>
          <w:rFonts w:ascii="Poppins" w:eastAsia="Arial" w:hAnsi="Poppins" w:cs="Poppins"/>
          <w:b/>
          <w:bCs/>
          <w:color w:val="000000" w:themeColor="text1"/>
          <w:sz w:val="20"/>
          <w:szCs w:val="20"/>
          <w:lang w:val="en-US"/>
        </w:rPr>
        <w:t xml:space="preserve">Location: </w:t>
      </w:r>
      <w:r w:rsidR="5513D4D1" w:rsidRPr="01D49508">
        <w:rPr>
          <w:rFonts w:ascii="Poppins" w:eastAsia="Arial" w:hAnsi="Poppins" w:cs="Poppins"/>
          <w:b/>
          <w:bCs/>
          <w:color w:val="000000" w:themeColor="text1"/>
          <w:sz w:val="20"/>
          <w:szCs w:val="20"/>
          <w:lang w:val="en-US"/>
        </w:rPr>
        <w:t xml:space="preserve">  </w:t>
      </w:r>
      <w:proofErr w:type="spellStart"/>
      <w:r w:rsidR="000E048D">
        <w:rPr>
          <w:rFonts w:ascii="Poppins" w:eastAsia="Arial" w:hAnsi="Poppins" w:cs="Poppins"/>
          <w:color w:val="000000" w:themeColor="text1"/>
          <w:sz w:val="20"/>
          <w:szCs w:val="20"/>
          <w:lang w:val="en-US"/>
        </w:rPr>
        <w:t>Brimington</w:t>
      </w:r>
      <w:proofErr w:type="spellEnd"/>
      <w:r w:rsidR="000E048D">
        <w:rPr>
          <w:rFonts w:ascii="Poppins" w:eastAsia="Arial" w:hAnsi="Poppins" w:cs="Poppins"/>
          <w:color w:val="000000" w:themeColor="text1"/>
          <w:sz w:val="20"/>
          <w:szCs w:val="20"/>
          <w:lang w:val="en-US"/>
        </w:rPr>
        <w:t xml:space="preserve"> Junior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77C39665"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17</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63E48CFA"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Reporting to</w:t>
      </w:r>
      <w:r w:rsidRPr="00DE2D97">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Katie Dennis</w:t>
      </w:r>
      <w:r w:rsidR="00DE2D97" w:rsidRPr="00DE2D97">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6A2E998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 xml:space="preserve">Personal </w:t>
            </w:r>
            <w:proofErr w:type="spellStart"/>
            <w:r w:rsidRPr="00DE2D97">
              <w:rPr>
                <w:rFonts w:ascii="Poppins" w:eastAsia="Poppins" w:hAnsi="Poppins" w:cs="Poppins"/>
                <w:b/>
                <w:bCs/>
                <w:sz w:val="18"/>
                <w:szCs w:val="18"/>
              </w:rPr>
              <w:t>qualites</w:t>
            </w:r>
            <w:proofErr w:type="spellEnd"/>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E5BE0" w14:textId="77777777" w:rsidR="003A2B26" w:rsidRDefault="003A2B26">
      <w:pPr>
        <w:spacing w:after="0" w:line="240" w:lineRule="auto"/>
      </w:pPr>
      <w:r>
        <w:separator/>
      </w:r>
    </w:p>
  </w:endnote>
  <w:endnote w:type="continuationSeparator" w:id="0">
    <w:p w14:paraId="09004D27" w14:textId="77777777" w:rsidR="003A2B26" w:rsidRDefault="003A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62FCEE8-677A-4C0B-9C59-BC99F027E755}"/>
    <w:embedBold r:id="rId2" w:fontKey="{30C1C14B-FFEC-42BF-A71D-EFAA7344884F}"/>
  </w:font>
  <w:font w:name="Tahoma">
    <w:panose1 w:val="020B0604030504040204"/>
    <w:charset w:val="00"/>
    <w:family w:val="swiss"/>
    <w:pitch w:val="variable"/>
    <w:sig w:usb0="E1002EFF" w:usb1="C000605B" w:usb2="00000029" w:usb3="00000000" w:csb0="000101FF" w:csb1="00000000"/>
    <w:embedRegular r:id="rId3" w:fontKey="{38DABA6D-C2A7-47A7-9CC9-A001D5E40E8C}"/>
  </w:font>
  <w:font w:name="Georgia">
    <w:panose1 w:val="02040502050405020303"/>
    <w:charset w:val="00"/>
    <w:family w:val="roman"/>
    <w:pitch w:val="variable"/>
    <w:sig w:usb0="00000287" w:usb1="00000000" w:usb2="00000000" w:usb3="00000000" w:csb0="0000009F" w:csb1="00000000"/>
    <w:embedRegular r:id="rId4" w:fontKey="{A009FF98-C698-43D5-BAAB-EE9EE99F0802}"/>
    <w:embedItalic r:id="rId5" w:fontKey="{80E7190A-F14B-4006-80B4-E6DC6EF220C3}"/>
  </w:font>
  <w:font w:name="Poppins">
    <w:panose1 w:val="00000500000000000000"/>
    <w:charset w:val="00"/>
    <w:family w:val="auto"/>
    <w:pitch w:val="variable"/>
    <w:sig w:usb0="00008007" w:usb1="00000000" w:usb2="00000000" w:usb3="00000000" w:csb0="00000093" w:csb1="00000000"/>
    <w:embedRegular r:id="rId6" w:fontKey="{A8D75A02-B1B6-4F25-95CE-31C47B181ED0}"/>
    <w:embedBold r:id="rId7" w:fontKey="{A680EB48-10B5-465F-906B-1F6C4172238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11A9E562-7921-44B0-A26E-2FA0D15273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B229" w14:textId="77777777" w:rsidR="003A2B26" w:rsidRDefault="003A2B26">
      <w:pPr>
        <w:spacing w:after="0" w:line="240" w:lineRule="auto"/>
      </w:pPr>
      <w:r>
        <w:separator/>
      </w:r>
    </w:p>
  </w:footnote>
  <w:footnote w:type="continuationSeparator" w:id="0">
    <w:p w14:paraId="1420E1A6" w14:textId="77777777" w:rsidR="003A2B26" w:rsidRDefault="003A2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A2B26"/>
    <w:rsid w:val="00583466"/>
    <w:rsid w:val="007173EF"/>
    <w:rsid w:val="007E3FE8"/>
    <w:rsid w:val="00B22876"/>
    <w:rsid w:val="00DE2D97"/>
    <w:rsid w:val="01D49508"/>
    <w:rsid w:val="0344B8A7"/>
    <w:rsid w:val="0B4F3A52"/>
    <w:rsid w:val="10DE405D"/>
    <w:rsid w:val="1191BCF0"/>
    <w:rsid w:val="120FC373"/>
    <w:rsid w:val="124A89C0"/>
    <w:rsid w:val="13AE08AF"/>
    <w:rsid w:val="14A3F0EC"/>
    <w:rsid w:val="19D40E2C"/>
    <w:rsid w:val="1E90C721"/>
    <w:rsid w:val="1EC5750D"/>
    <w:rsid w:val="1FBEC17C"/>
    <w:rsid w:val="216EF8F3"/>
    <w:rsid w:val="25DF147E"/>
    <w:rsid w:val="2D35E79E"/>
    <w:rsid w:val="2FB445E7"/>
    <w:rsid w:val="3026A789"/>
    <w:rsid w:val="356F0B74"/>
    <w:rsid w:val="376DF2E7"/>
    <w:rsid w:val="3772C435"/>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3</TotalTime>
  <Pages>7</Pages>
  <Words>1180</Words>
  <Characters>6726</Characters>
  <Application>Microsoft Office Word</Application>
  <DocSecurity>0</DocSecurity>
  <Lines>56</Lines>
  <Paragraphs>15</Paragraphs>
  <ScaleCrop>false</ScaleCrop>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2026-05-15T11:14:00Z</dcterms:created>
  <dcterms:modified xsi:type="dcterms:W3CDTF">2026-05-15T11:14:00Z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