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DA781" w14:textId="77777777" w:rsidR="008D6E61" w:rsidRPr="00B51E83" w:rsidRDefault="008D6E61" w:rsidP="006A0232">
      <w:pPr>
        <w:rPr>
          <w:rFonts w:ascii="Arial" w:hAnsi="Arial" w:cs="Arial"/>
          <w:sz w:val="16"/>
        </w:rPr>
        <w:sectPr w:rsidR="008D6E61" w:rsidRPr="00B51E83" w:rsidSect="00B84735">
          <w:headerReference w:type="default" r:id="rId10"/>
          <w:footerReference w:type="default" r:id="rId11"/>
          <w:type w:val="continuous"/>
          <w:pgSz w:w="11906" w:h="16838" w:code="9"/>
          <w:pgMar w:top="2268" w:right="1797" w:bottom="1440" w:left="1797" w:header="567" w:footer="1701" w:gutter="0"/>
          <w:cols w:space="708"/>
          <w:docGrid w:linePitch="360"/>
        </w:sectPr>
      </w:pPr>
    </w:p>
    <w:p w14:paraId="2F1D6780" w14:textId="77777777" w:rsidR="0008219C" w:rsidRDefault="0008219C" w:rsidP="00B51E83">
      <w:pPr>
        <w:jc w:val="center"/>
        <w:rPr>
          <w:rFonts w:ascii="Arial" w:hAnsi="Arial" w:cs="Arial"/>
          <w:b/>
          <w:color w:val="000000"/>
        </w:rPr>
      </w:pPr>
    </w:p>
    <w:p w14:paraId="3EFA3139" w14:textId="77777777" w:rsidR="0008219C" w:rsidRDefault="0008219C" w:rsidP="00B51E83">
      <w:pPr>
        <w:jc w:val="center"/>
        <w:rPr>
          <w:rFonts w:ascii="Arial" w:hAnsi="Arial" w:cs="Arial"/>
          <w:b/>
          <w:color w:val="000000"/>
        </w:rPr>
      </w:pPr>
    </w:p>
    <w:p w14:paraId="69EDA782" w14:textId="77777777" w:rsidR="00B51E83" w:rsidRPr="00DE56A9" w:rsidRDefault="00B51E83" w:rsidP="00B51E83">
      <w:pPr>
        <w:jc w:val="center"/>
        <w:rPr>
          <w:rFonts w:ascii="Arial" w:hAnsi="Arial" w:cs="Arial"/>
          <w:b/>
          <w:color w:val="000000"/>
        </w:rPr>
      </w:pPr>
      <w:r w:rsidRPr="00DE56A9">
        <w:rPr>
          <w:rFonts w:ascii="Arial" w:hAnsi="Arial" w:cs="Arial"/>
          <w:b/>
          <w:color w:val="000000"/>
        </w:rPr>
        <w:t>JOB DESCRIPTION</w:t>
      </w:r>
    </w:p>
    <w:p w14:paraId="69EDA783" w14:textId="77777777" w:rsidR="00B51E83" w:rsidRDefault="00B51E83" w:rsidP="00B51E83">
      <w:pPr>
        <w:rPr>
          <w:rFonts w:ascii="Arial" w:hAnsi="Arial" w:cs="Arial"/>
          <w:color w:val="000000"/>
        </w:rPr>
      </w:pPr>
    </w:p>
    <w:p w14:paraId="69EDA784" w14:textId="77777777" w:rsidR="00B51E83" w:rsidRDefault="00B51E83" w:rsidP="00B51E83">
      <w:pPr>
        <w:tabs>
          <w:tab w:val="left" w:pos="2835"/>
        </w:tabs>
        <w:jc w:val="both"/>
        <w:rPr>
          <w:rFonts w:ascii="Arial" w:hAnsi="Arial" w:cs="Arial"/>
        </w:rPr>
      </w:pPr>
      <w:r w:rsidRPr="00042151">
        <w:rPr>
          <w:rFonts w:ascii="Arial" w:hAnsi="Arial" w:cs="Arial"/>
          <w:b/>
        </w:rPr>
        <w:t>JOB TITLE:</w:t>
      </w:r>
      <w:r w:rsidRPr="00042151">
        <w:rPr>
          <w:rFonts w:ascii="Arial" w:hAnsi="Arial" w:cs="Arial"/>
          <w:b/>
        </w:rPr>
        <w:tab/>
      </w:r>
      <w:r w:rsidR="007453C5">
        <w:rPr>
          <w:rFonts w:ascii="Arial" w:hAnsi="Arial" w:cs="Arial"/>
        </w:rPr>
        <w:t>Display Assistant</w:t>
      </w:r>
    </w:p>
    <w:p w14:paraId="69EDA785" w14:textId="77777777" w:rsidR="00B51E83" w:rsidRPr="00B51E83" w:rsidRDefault="00B51E83" w:rsidP="00B51E83">
      <w:pPr>
        <w:tabs>
          <w:tab w:val="left" w:pos="2835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</w:rPr>
        <w:tab/>
      </w:r>
    </w:p>
    <w:p w14:paraId="69EDA786" w14:textId="5C70D004" w:rsidR="00B51E83" w:rsidRPr="00042151" w:rsidRDefault="00B51E83" w:rsidP="00B51E83">
      <w:pPr>
        <w:tabs>
          <w:tab w:val="left" w:pos="2835"/>
        </w:tabs>
        <w:jc w:val="both"/>
        <w:rPr>
          <w:rFonts w:ascii="Arial" w:hAnsi="Arial" w:cs="Arial"/>
        </w:rPr>
      </w:pPr>
      <w:r w:rsidRPr="00042151">
        <w:rPr>
          <w:rFonts w:ascii="Arial" w:hAnsi="Arial" w:cs="Arial"/>
          <w:b/>
        </w:rPr>
        <w:t>RESPONSIBLE TO:</w:t>
      </w:r>
      <w:r w:rsidRPr="00042151">
        <w:rPr>
          <w:rFonts w:ascii="Arial" w:hAnsi="Arial" w:cs="Arial"/>
          <w:b/>
        </w:rPr>
        <w:tab/>
      </w:r>
      <w:r w:rsidR="00C735D8">
        <w:rPr>
          <w:rFonts w:ascii="Arial" w:hAnsi="Arial" w:cs="Arial"/>
        </w:rPr>
        <w:t>Assistant Headteacher</w:t>
      </w:r>
    </w:p>
    <w:p w14:paraId="69EDA787" w14:textId="77777777" w:rsidR="00B51E83" w:rsidRPr="00B51E83" w:rsidRDefault="00B51E83" w:rsidP="00B51E83">
      <w:pPr>
        <w:tabs>
          <w:tab w:val="left" w:pos="2835"/>
        </w:tabs>
        <w:jc w:val="both"/>
        <w:rPr>
          <w:rFonts w:ascii="Arial" w:hAnsi="Arial" w:cs="Arial"/>
          <w:sz w:val="20"/>
        </w:rPr>
      </w:pPr>
    </w:p>
    <w:p w14:paraId="69EDA788" w14:textId="77777777" w:rsidR="00B51E83" w:rsidRPr="00042151" w:rsidRDefault="00B51E83" w:rsidP="00B51E83">
      <w:pPr>
        <w:tabs>
          <w:tab w:val="left" w:pos="2835"/>
        </w:tabs>
        <w:ind w:left="2835" w:hanging="2835"/>
        <w:jc w:val="both"/>
        <w:rPr>
          <w:rFonts w:ascii="Arial" w:hAnsi="Arial" w:cs="Arial"/>
        </w:rPr>
      </w:pPr>
      <w:r w:rsidRPr="00042151">
        <w:rPr>
          <w:rFonts w:ascii="Arial" w:hAnsi="Arial" w:cs="Arial"/>
          <w:b/>
        </w:rPr>
        <w:t>JOB PURPOSE:</w:t>
      </w:r>
      <w:r w:rsidRPr="00042151">
        <w:rPr>
          <w:rFonts w:ascii="Arial" w:hAnsi="Arial" w:cs="Arial"/>
          <w:b/>
        </w:rPr>
        <w:tab/>
      </w:r>
      <w:r w:rsidR="00040A9C">
        <w:rPr>
          <w:rFonts w:ascii="Arial" w:hAnsi="Arial" w:cs="Arial"/>
        </w:rPr>
        <w:t>To produce high-quality</w:t>
      </w:r>
      <w:r w:rsidR="007453C5">
        <w:rPr>
          <w:rFonts w:ascii="Arial" w:hAnsi="Arial" w:cs="Arial"/>
        </w:rPr>
        <w:t xml:space="preserve"> </w:t>
      </w:r>
      <w:r w:rsidR="007453C5" w:rsidRPr="007453C5">
        <w:rPr>
          <w:rFonts w:ascii="Arial" w:hAnsi="Arial" w:cs="Arial"/>
        </w:rPr>
        <w:t>displays</w:t>
      </w:r>
      <w:r w:rsidR="00040A9C" w:rsidRPr="00040A9C">
        <w:rPr>
          <w:rFonts w:ascii="Arial" w:hAnsi="Arial" w:cs="Arial"/>
        </w:rPr>
        <w:t xml:space="preserve"> </w:t>
      </w:r>
      <w:r w:rsidR="00040A9C" w:rsidRPr="007453C5">
        <w:rPr>
          <w:rFonts w:ascii="Arial" w:hAnsi="Arial" w:cs="Arial"/>
        </w:rPr>
        <w:t>throughout the school</w:t>
      </w:r>
      <w:r w:rsidR="00040A9C">
        <w:rPr>
          <w:rFonts w:ascii="Arial" w:hAnsi="Arial" w:cs="Arial"/>
        </w:rPr>
        <w:t xml:space="preserve"> </w:t>
      </w:r>
      <w:r w:rsidR="007453C5" w:rsidRPr="007453C5">
        <w:rPr>
          <w:rFonts w:ascii="Arial" w:hAnsi="Arial" w:cs="Arial"/>
        </w:rPr>
        <w:t xml:space="preserve">in </w:t>
      </w:r>
      <w:r w:rsidR="00040A9C">
        <w:rPr>
          <w:rFonts w:ascii="Arial" w:hAnsi="Arial" w:cs="Arial"/>
        </w:rPr>
        <w:t xml:space="preserve">both </w:t>
      </w:r>
      <w:r w:rsidR="007453C5" w:rsidRPr="007453C5">
        <w:rPr>
          <w:rFonts w:ascii="Arial" w:hAnsi="Arial" w:cs="Arial"/>
        </w:rPr>
        <w:t xml:space="preserve">classrooms and corridors </w:t>
      </w:r>
      <w:r w:rsidR="00040A9C">
        <w:rPr>
          <w:rFonts w:ascii="Arial" w:hAnsi="Arial" w:cs="Arial"/>
        </w:rPr>
        <w:t>under the direction of teachers, curriculum leaders and the Senior Leadership Team.</w:t>
      </w:r>
    </w:p>
    <w:p w14:paraId="69EDA789" w14:textId="77777777" w:rsidR="00B51E83" w:rsidRPr="00042151" w:rsidRDefault="00B51E83" w:rsidP="00B51E83">
      <w:pPr>
        <w:jc w:val="both"/>
        <w:rPr>
          <w:rFonts w:ascii="Arial" w:hAnsi="Arial" w:cs="Arial"/>
        </w:rPr>
      </w:pPr>
    </w:p>
    <w:p w14:paraId="69EDA78A" w14:textId="77777777" w:rsidR="00B51E83" w:rsidRDefault="00B51E83" w:rsidP="00B51E83">
      <w:pPr>
        <w:jc w:val="both"/>
        <w:rPr>
          <w:rFonts w:ascii="Arial" w:hAnsi="Arial" w:cs="Arial"/>
          <w:b/>
        </w:rPr>
      </w:pPr>
      <w:r w:rsidRPr="00042151">
        <w:rPr>
          <w:rFonts w:ascii="Arial" w:hAnsi="Arial" w:cs="Arial"/>
          <w:b/>
        </w:rPr>
        <w:t>Main duties and responsibilities</w:t>
      </w:r>
    </w:p>
    <w:p w14:paraId="69EDA78B" w14:textId="77777777" w:rsidR="007453C5" w:rsidRDefault="007453C5" w:rsidP="00B51E83">
      <w:pPr>
        <w:jc w:val="both"/>
        <w:rPr>
          <w:rFonts w:ascii="Arial" w:hAnsi="Arial" w:cs="Arial"/>
          <w:b/>
        </w:rPr>
      </w:pPr>
    </w:p>
    <w:p w14:paraId="69EDA78C" w14:textId="77777777" w:rsidR="007453C5" w:rsidRDefault="00554FF2" w:rsidP="00B51E8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Display</w:t>
      </w:r>
      <w:r w:rsidR="007453C5">
        <w:rPr>
          <w:rFonts w:ascii="Arial" w:hAnsi="Arial" w:cs="Arial"/>
          <w:b/>
        </w:rPr>
        <w:t xml:space="preserve"> Assistant:</w:t>
      </w:r>
    </w:p>
    <w:p w14:paraId="69EDA78D" w14:textId="77777777" w:rsidR="007453C5" w:rsidRDefault="007453C5" w:rsidP="00B51E83">
      <w:pPr>
        <w:jc w:val="both"/>
        <w:rPr>
          <w:rFonts w:ascii="Arial" w:hAnsi="Arial" w:cs="Arial"/>
          <w:b/>
        </w:rPr>
      </w:pPr>
    </w:p>
    <w:p w14:paraId="69EDA78E" w14:textId="77777777" w:rsidR="007453C5" w:rsidRPr="0021131E" w:rsidRDefault="007453C5" w:rsidP="007453C5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21131E">
        <w:rPr>
          <w:rFonts w:ascii="Arial" w:hAnsi="Arial" w:cs="Arial"/>
        </w:rPr>
        <w:t>To prepare and organise resources</w:t>
      </w:r>
    </w:p>
    <w:p w14:paraId="69EDA78F" w14:textId="77777777" w:rsidR="007453C5" w:rsidRPr="0021131E" w:rsidRDefault="007453C5" w:rsidP="007453C5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21131E">
        <w:rPr>
          <w:rFonts w:ascii="Arial" w:hAnsi="Arial" w:cs="Arial"/>
        </w:rPr>
        <w:t>Photocopying, collation and distribution of resources and documents</w:t>
      </w:r>
    </w:p>
    <w:p w14:paraId="69EDA790" w14:textId="77777777" w:rsidR="007453C5" w:rsidRPr="0021131E" w:rsidRDefault="007453C5" w:rsidP="007453C5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21131E">
        <w:rPr>
          <w:rFonts w:ascii="Arial" w:hAnsi="Arial" w:cs="Arial"/>
        </w:rPr>
        <w:t>To maintain displays of pupils</w:t>
      </w:r>
      <w:r w:rsidR="00554FF2">
        <w:rPr>
          <w:rFonts w:ascii="Arial" w:hAnsi="Arial" w:cs="Arial"/>
        </w:rPr>
        <w:t>’</w:t>
      </w:r>
      <w:r w:rsidRPr="0021131E">
        <w:rPr>
          <w:rFonts w:ascii="Arial" w:hAnsi="Arial" w:cs="Arial"/>
        </w:rPr>
        <w:t xml:space="preserve"> </w:t>
      </w:r>
      <w:r w:rsidR="00554FF2" w:rsidRPr="0021131E">
        <w:rPr>
          <w:rFonts w:ascii="Arial" w:hAnsi="Arial" w:cs="Arial"/>
        </w:rPr>
        <w:t>work (</w:t>
      </w:r>
      <w:r w:rsidR="00554FF2">
        <w:rPr>
          <w:rFonts w:ascii="Arial" w:hAnsi="Arial" w:cs="Arial"/>
        </w:rPr>
        <w:t>r</w:t>
      </w:r>
      <w:r w:rsidRPr="0021131E">
        <w:rPr>
          <w:rFonts w:ascii="Arial" w:hAnsi="Arial" w:cs="Arial"/>
        </w:rPr>
        <w:t>epair of existing displays, mounting and display of pupils’ work, covering display boards)</w:t>
      </w:r>
    </w:p>
    <w:p w14:paraId="69EDA791" w14:textId="77777777" w:rsidR="007453C5" w:rsidRDefault="007453C5" w:rsidP="007453C5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21131E">
        <w:rPr>
          <w:rFonts w:ascii="Arial" w:hAnsi="Arial" w:cs="Arial"/>
        </w:rPr>
        <w:t>To undertake any other duties of a similar level</w:t>
      </w:r>
    </w:p>
    <w:p w14:paraId="69EDA792" w14:textId="77777777" w:rsidR="007453C5" w:rsidRPr="00554FF2" w:rsidRDefault="00554FF2" w:rsidP="002C4A40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554FF2">
        <w:rPr>
          <w:rFonts w:ascii="Arial" w:hAnsi="Arial" w:cs="Arial"/>
        </w:rPr>
        <w:t>To ensure the school looks professional at all times, particularly for key events (e.g. Open Evenings, Parents’ Evenings etc)</w:t>
      </w:r>
    </w:p>
    <w:p w14:paraId="69EDA793" w14:textId="05D183FB" w:rsidR="007453C5" w:rsidRDefault="00554FF2" w:rsidP="007453C5">
      <w:pPr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7453C5" w:rsidRPr="0021131E">
        <w:rPr>
          <w:rFonts w:ascii="Arial" w:hAnsi="Arial" w:cs="Arial"/>
        </w:rPr>
        <w:t xml:space="preserve">iaising </w:t>
      </w:r>
      <w:r>
        <w:rPr>
          <w:rFonts w:ascii="Arial" w:hAnsi="Arial" w:cs="Arial"/>
        </w:rPr>
        <w:t>with relevant stakeholders</w:t>
      </w:r>
      <w:r w:rsidR="007453C5" w:rsidRPr="0021131E">
        <w:rPr>
          <w:rFonts w:ascii="Arial" w:hAnsi="Arial" w:cs="Arial"/>
        </w:rPr>
        <w:t xml:space="preserve"> about displays throughout the school</w:t>
      </w:r>
      <w:r>
        <w:rPr>
          <w:rFonts w:ascii="Arial" w:hAnsi="Arial" w:cs="Arial"/>
        </w:rPr>
        <w:t xml:space="preserve"> (</w:t>
      </w:r>
      <w:r w:rsidR="00C735D8">
        <w:rPr>
          <w:rFonts w:ascii="Arial" w:hAnsi="Arial" w:cs="Arial"/>
        </w:rPr>
        <w:t>Assistant Headteacher</w:t>
      </w:r>
      <w:r>
        <w:rPr>
          <w:rFonts w:ascii="Arial" w:hAnsi="Arial" w:cs="Arial"/>
        </w:rPr>
        <w:t>, Curriculum Leaders, Heads of Year, teachers, SLT)</w:t>
      </w:r>
    </w:p>
    <w:p w14:paraId="69EDA794" w14:textId="77777777" w:rsidR="006F78B4" w:rsidRPr="0021131E" w:rsidRDefault="006F78B4" w:rsidP="007453C5">
      <w:pPr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Managing the overall display areas, including the content </w:t>
      </w:r>
    </w:p>
    <w:p w14:paraId="69EDA795" w14:textId="77777777" w:rsidR="007453C5" w:rsidRPr="0021131E" w:rsidRDefault="007453C5" w:rsidP="007453C5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21131E">
        <w:rPr>
          <w:rFonts w:ascii="Arial" w:hAnsi="Arial" w:cs="Arial"/>
        </w:rPr>
        <w:t>Collection of display material from teachers and departments</w:t>
      </w:r>
    </w:p>
    <w:p w14:paraId="69EDA796" w14:textId="77777777" w:rsidR="007453C5" w:rsidRPr="0021131E" w:rsidRDefault="007453C5" w:rsidP="007453C5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21131E">
        <w:rPr>
          <w:rFonts w:ascii="Arial" w:hAnsi="Arial" w:cs="Arial"/>
        </w:rPr>
        <w:t>Enthusiasm for creating a stimulating environment within school</w:t>
      </w:r>
    </w:p>
    <w:p w14:paraId="69EDA797" w14:textId="77777777" w:rsidR="007453C5" w:rsidRPr="0021131E" w:rsidRDefault="007453C5" w:rsidP="007453C5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21131E">
        <w:rPr>
          <w:rFonts w:ascii="Arial" w:hAnsi="Arial" w:cs="Arial"/>
        </w:rPr>
        <w:t>A willingness to bring flair and creativity to the production of displays in classrooms and corridors</w:t>
      </w:r>
    </w:p>
    <w:p w14:paraId="69EDA798" w14:textId="77777777" w:rsidR="007453C5" w:rsidRPr="0021131E" w:rsidRDefault="007453C5" w:rsidP="007453C5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21131E">
        <w:rPr>
          <w:rFonts w:ascii="Arial" w:hAnsi="Arial" w:cs="Arial"/>
        </w:rPr>
        <w:t>Maintaining the displays</w:t>
      </w:r>
    </w:p>
    <w:p w14:paraId="69EDA799" w14:textId="77777777" w:rsidR="007453C5" w:rsidRPr="0021131E" w:rsidRDefault="007453C5" w:rsidP="007453C5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21131E">
        <w:rPr>
          <w:rFonts w:ascii="Arial" w:hAnsi="Arial" w:cs="Arial"/>
        </w:rPr>
        <w:t>Using initiative regarding renewal and updating</w:t>
      </w:r>
    </w:p>
    <w:p w14:paraId="69EDA79A" w14:textId="77777777" w:rsidR="007453C5" w:rsidRDefault="007453C5" w:rsidP="007453C5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21131E">
        <w:rPr>
          <w:rFonts w:ascii="Arial" w:hAnsi="Arial" w:cs="Arial"/>
        </w:rPr>
        <w:t>Developing areas and wall space for displays</w:t>
      </w:r>
    </w:p>
    <w:p w14:paraId="69EDA79B" w14:textId="77777777" w:rsidR="006F78B4" w:rsidRPr="0021131E" w:rsidRDefault="006F78B4" w:rsidP="007453C5">
      <w:pPr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Planning for upcoming school events, making arrangements in line with the school diary</w:t>
      </w:r>
    </w:p>
    <w:p w14:paraId="69EDA79C" w14:textId="77777777" w:rsidR="007453C5" w:rsidRPr="0021131E" w:rsidRDefault="007453C5" w:rsidP="007453C5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21131E">
        <w:rPr>
          <w:rFonts w:ascii="Arial" w:hAnsi="Arial" w:cs="Arial"/>
        </w:rPr>
        <w:t>Professional, friendly and flexible approach when dealing with staff, pupils and other members of the school community</w:t>
      </w:r>
    </w:p>
    <w:p w14:paraId="69EDA79D" w14:textId="77777777" w:rsidR="007453C5" w:rsidRPr="0021131E" w:rsidRDefault="007453C5" w:rsidP="007453C5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21131E">
        <w:rPr>
          <w:rFonts w:ascii="Arial" w:hAnsi="Arial" w:cs="Arial"/>
        </w:rPr>
        <w:t>Ordering of materials for display</w:t>
      </w:r>
    </w:p>
    <w:p w14:paraId="69EDA79E" w14:textId="77777777" w:rsidR="007453C5" w:rsidRDefault="007453C5" w:rsidP="00B51E83">
      <w:pPr>
        <w:jc w:val="both"/>
        <w:rPr>
          <w:rFonts w:ascii="Arial" w:hAnsi="Arial" w:cs="Arial"/>
        </w:rPr>
      </w:pPr>
    </w:p>
    <w:p w14:paraId="69EDA79F" w14:textId="77777777" w:rsidR="007453C5" w:rsidRPr="007453C5" w:rsidRDefault="007453C5" w:rsidP="007453C5">
      <w:pPr>
        <w:jc w:val="both"/>
        <w:rPr>
          <w:rFonts w:ascii="Arial" w:hAnsi="Arial" w:cs="Arial"/>
          <w:b/>
        </w:rPr>
      </w:pPr>
      <w:r w:rsidRPr="007453C5">
        <w:rPr>
          <w:rFonts w:ascii="Arial" w:hAnsi="Arial" w:cs="Arial"/>
          <w:b/>
        </w:rPr>
        <w:t>Other duties</w:t>
      </w:r>
      <w:r>
        <w:rPr>
          <w:rFonts w:ascii="Arial" w:hAnsi="Arial" w:cs="Arial"/>
          <w:b/>
        </w:rPr>
        <w:t>:</w:t>
      </w:r>
    </w:p>
    <w:p w14:paraId="69EDA7A0" w14:textId="77777777" w:rsidR="007453C5" w:rsidRPr="0021131E" w:rsidRDefault="007453C5" w:rsidP="007453C5">
      <w:pPr>
        <w:jc w:val="both"/>
        <w:rPr>
          <w:rFonts w:ascii="Arial" w:hAnsi="Arial" w:cs="Arial"/>
        </w:rPr>
      </w:pPr>
    </w:p>
    <w:p w14:paraId="69EDA7A1" w14:textId="77777777" w:rsidR="007453C5" w:rsidRPr="00042151" w:rsidRDefault="007453C5" w:rsidP="00B51E83">
      <w:pPr>
        <w:jc w:val="both"/>
        <w:rPr>
          <w:rFonts w:ascii="Arial" w:hAnsi="Arial" w:cs="Arial"/>
        </w:rPr>
      </w:pPr>
      <w:r w:rsidRPr="0021131E">
        <w:rPr>
          <w:rFonts w:ascii="Arial" w:hAnsi="Arial" w:cs="Arial"/>
        </w:rPr>
        <w:t>To undertake any other tasks at a similar level, as directed by the Head Teacher within the school.</w:t>
      </w:r>
    </w:p>
    <w:sectPr w:rsidR="007453C5" w:rsidRPr="00042151" w:rsidSect="008D6E61">
      <w:type w:val="continuous"/>
      <w:pgSz w:w="11906" w:h="16838" w:code="9"/>
      <w:pgMar w:top="2268" w:right="1134" w:bottom="1440" w:left="1134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85788" w14:textId="77777777" w:rsidR="00A8308B" w:rsidRDefault="00A8308B">
      <w:r>
        <w:separator/>
      </w:r>
    </w:p>
  </w:endnote>
  <w:endnote w:type="continuationSeparator" w:id="0">
    <w:p w14:paraId="199B3DA9" w14:textId="77777777" w:rsidR="00A8308B" w:rsidRDefault="00A83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DA7A7" w14:textId="4FDA1251" w:rsidR="00433991" w:rsidRPr="00C50F14" w:rsidRDefault="00C735D8" w:rsidP="00C50F1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BFD91C0" wp14:editId="49CD7B45">
              <wp:simplePos x="0" y="0"/>
              <wp:positionH relativeFrom="column">
                <wp:posOffset>-542925</wp:posOffset>
              </wp:positionH>
              <wp:positionV relativeFrom="paragraph">
                <wp:posOffset>179705</wp:posOffset>
              </wp:positionV>
              <wp:extent cx="6831965" cy="1061085"/>
              <wp:effectExtent l="0" t="0" r="6985" b="5715"/>
              <wp:wrapNone/>
              <wp:docPr id="11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965" cy="1061085"/>
                        <a:chOff x="0" y="0"/>
                        <a:chExt cx="6831965" cy="1061085"/>
                      </a:xfrm>
                    </wpg:grpSpPr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125" y="38100"/>
                          <a:ext cx="600075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13" r="3613"/>
                        <a:stretch>
                          <a:fillRect/>
                        </a:stretch>
                      </pic:blipFill>
                      <pic:spPr bwMode="auto">
                        <a:xfrm>
                          <a:off x="4238625" y="38100"/>
                          <a:ext cx="54292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 b="815"/>
                        <a:stretch>
                          <a:fillRect/>
                        </a:stretch>
                      </pic:blipFill>
                      <pic:spPr bwMode="auto">
                        <a:xfrm>
                          <a:off x="504825" y="66675"/>
                          <a:ext cx="176657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550" y="171450"/>
                          <a:ext cx="59055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05450" y="28575"/>
                          <a:ext cx="4095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8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60579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142875" y="723900"/>
                          <a:ext cx="635063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03C644" w14:textId="77777777" w:rsidR="00C735D8" w:rsidRPr="003D48A5" w:rsidRDefault="00C735D8" w:rsidP="00CF0E41">
                            <w:pPr>
                              <w:spacing w:line="280" w:lineRule="auto"/>
                              <w:ind w:right="-89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0"/>
                              </w:rPr>
                              <w:t xml:space="preserve">           </w:t>
                            </w:r>
                            <w:r w:rsidRPr="003D48A5">
                              <w:rPr>
                                <w:rFonts w:ascii="Baskerville Old Face" w:hAnsi="Baskerville Old Face"/>
                                <w:sz w:val="20"/>
                              </w:rPr>
                              <w:t>Goldington Academy is a company limited by guarantee registered in England and Wales.  Company No. 07557785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2" name="AutoShape 15"/>
                      <wps:cNvCnPr>
                        <a:cxnSpLocks noChangeShapeType="1"/>
                      </wps:cNvCnPr>
                      <wps:spPr bwMode="auto">
                        <a:xfrm flipV="1">
                          <a:off x="38100" y="647700"/>
                          <a:ext cx="6684010" cy="25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23" name="Picture 9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1700" y="142875"/>
                          <a:ext cx="85026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Picture 16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0725" y="28575"/>
                          <a:ext cx="58039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Picture 11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3725" y="161925"/>
                          <a:ext cx="47434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19" r="6019"/>
                        <a:stretch/>
                      </pic:blipFill>
                      <pic:spPr bwMode="auto">
                        <a:xfrm>
                          <a:off x="4838700" y="0"/>
                          <a:ext cx="54292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FD91C0" id="Group 4" o:spid="_x0000_s1031" style="position:absolute;margin-left:-42.75pt;margin-top:14.15pt;width:537.95pt;height:83.55pt;z-index:251658240" coordsize="68319,106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CgAAAAAAAAAhAIcs05pbUAsAW1ALABUAAABkcnMvbWVk&#10;aWEvaW1hZ2U0LmpwZWf/2P/tACxQaG90b3Nob3AgMy4wADhCSU0D7QAAAAAAEAEsAAAAAQABASwA&#10;AAABAAH/4n0QSUNDX1BST0ZJTEUAARIACICEQURCRQIQAABwcnRyQ01ZS0xhYiAH1wAIABQAAAAA&#10;AABhY3NwQVBQTAAAAABBREJFAAAAAAAAAAAAAAAAAAAAAA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BkaGxwdHh8gISIjJCUmJygpKisrLC0uLzAxMjM0&#10;NTY3ODk6Ozw9Pj9AQUJDREVGR0hJSktMTU5PUFBRUlNUVVZXWFlaW1xdXl9gYWJjZGVmZ2hpamts&#10;bW5vcHFyc3R1dnd4eXp7fH1+f4CBgoOEhoeIiYqLjI2Oj5CRkpOUlZaXmJmam5ydnp+goaKjpKWm&#10;p6ipqqusra6vsLGys7S2t7i5uru8vb6/wMHCw8TFxsfIycrLzM3Oz9DR0tPU1tfY2drb3N3e3+Dh&#10;4uPk5ebn6Onq6+zt7u/w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YGRobHB0eHyAhIiMkJSYnKCkq&#10;KyssLS4vMDEyMzQ1Njc4OTo7PD0+P0BBQkNERUZHSElKS0xNTk9QUFFSU1RVVldYWVpbXF1eX2Bh&#10;YmNkZWZnaGlqa2xtbm9wcXJzdHV2d3h5ent8fX5/gIGCg4SGh4iJiouMjY6PkJGSk5SVlpeYmZqb&#10;nJ2en6ChoqOkpaanqKmqq6ytrq+wsbKztLa3uLm6u7y9vr/AwcLDxMXGx8jJysvMzc7P0NHS09TW&#10;19jZ2tvc3d7f4OHi4+Tl5ufo6err7O3u7/D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ej8////////&#10;////////////////////////////////6dLp////////////////////////////////////////&#10;/Oj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eH2///////////////////////////////////////1rpCu&#10;9v/////////////////////////////////////hkGmQ4v//////////////////////////////&#10;///////1rpCu9v//////////////////////////////////////9uH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u6TD////////////////////////////////////&#10;//+/dk9/0P///////////////////////////////////+CaTwBbu///////////////////////&#10;////////////8bZ5T0l3yv//////////////////////////////////69LFq5av8v//////////&#10;////////////////////////////9+f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7uzt7/L2+v////////////////////////////////+5mpiZnKGmrbS+yuH/////&#10;//////////////////////+iV0pMUVddaH2WueP///////////////////////////+zVwAaNVBu&#10;ja/T+v/////////////////////////////Ob0Bfe5m32Pv/////////////////////////////&#10;///un4Wnw+H/////////////////////////////////////5NH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F&#10;ZgAAAABSZ2h0bG9uZwAABB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BAQEBAQEBAQEBAQEBAQEBAQEBAQEBAQEBAQEBAgEBAQEBAQIC&#10;AgICAgICAgICAgICAwMDAwMDAwMDAwMDAwMDAQEBAQEBAQIBAQIDAgICAwMDAwMDAwMDAwMDAwMD&#10;AwMDAwMDAwMDAwMDAwMDAwMDAwMDAwMDAwMDAwMDAwMDAwP/wAARCAVmBBgDAREAAhEBAxEB/90A&#10;BACD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mH/wAKbP5dpo63D/zC+rsK/wBt&#10;kpcFsH5I0VBTqEgro40wvXfaVSU50zItPt3IORYOmMKqTLM/tthmvRTfwaT4y8Dx+31/P/Vx607P&#10;dOi3r3v3Xuve/fLr3Xvfuvde9761173rh1vr3v3n17r3v3y691737r3W4x/wmT/l3NUVma/mEdp4&#10;ErBRNmth/G6kydGD5auSJ8R2B2hRGQ8LGjzbex8oX1M2TvbREzXQefRjYQaj4zeXD7fX8v8AVw63&#10;N/bnR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3r/hQh1X8auq/5hu9Kf4+5mlOe3hg8fvjvnZGIpo/7v7B7&#10;d3HNJX5Omx1XEQoqMvSPTZzI0QUinqKp2Eg8321M01AcdEF2qLORH+fyPn1Rr7r0m697917r3v3X&#10;uve/de697917q8//AIT0dafHHsn+YlsmPvrMQLuLaWCym8+hdnZSCL+A717cwDJX0CZGrkcA1OJo&#10;kqsxjaMp+/U06PrtB4KiyjOelNmsbTgP+XzP+r/N19ID270f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7wAAAAAUmdodGxvbmcAAAUu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cNwAA&#10;AAEAAACgAAAAcwAAAeAAANegAAAcGwAYAAH/2P/tAAxBZG9iZV9DTQAB/+4ADkFkb2JlAGSAAAAA&#10;Af/bAIQADAgICAkIDAkJDBELCgsRFQ8MDA8VGBMTFRMTGBEMDAwMDAwRDAwMDAwMDAwMDAwMDAwM&#10;DAwMDAwMDAwMDAwMDAENCwsNDg0QDg4QFA4ODhQUDg4ODhQRDAwMDAwREQwMDAwMDBEMDAwMDAwM&#10;DAwMDAwMDAwMDAwMDAwMDAwMDAwM/8AAEQgAc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O8BS4DAREAAhEBAxEB/90ABACm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OEJJTQPtAAAAAAAQASwAAAABAAIBLAAAAAEAAjhCSU0EJgAAAAAADgAAAAAAAAAAAAA/gAAA&#10;OEJJTQPyAAAAAAAKAAD///////8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qgAAAABSZ2h0bG9uZwAAAKo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COFAAAAAQAAAKAAAACgAAAB4AAB&#10;LAAAACNpABgAAf/Y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L/4klDQ19QUk9GSUxFAAEJAAiAcEFEQkUCEAAA&#10;cHJ0ckNNWUtMYWIgB9AABwAaAAUAKQA1YWNzcEFQUEwAAAAAQURCRQAAAAAAAAAAAAAAAAAAAAE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/+L/4klDQ19QUk9GSUxFAAMJ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/+L/4klDQ19QUk9GSUxFAAgJ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KB8ElDQ19QUk9GSUxFAAk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Xj4+Tm6O3x+f/////////////////////////////9sZSSkpWZ&#10;naOpsrzQ7f//////////////////////////nVNHSU1RVmBziq/W/P//////////////////////&#10;////slYAGjVQbYuu0vf/////////////////////////////zW8+X3uZt9f5////////////////&#10;////////////////7p+DpsLh/////////////////////////////////////+PO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EAAAAAC/9sAhAABAQEBAQEBAQEBAQEBAQEBAQEBAQEBAQEB&#10;AQEBAQEBAQEBAQEBAQEBAQEBAgICAgICAgICAgIDAwMDAwMDAwMDAQEBAQEBAQEBAQECAgECAgMD&#10;AwMDAwMDAwMDAwMDAwMDAwMDAwMDAwMDAwMDAwMDAwMDAwMDAwMDAwMDAwMDAwP/wAAUCACqAKoE&#10;AREAAhEBAxEBBBEA/90ABAAW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2" type="#_x0000_t75" style="position:absolute;left:25241;top:381;width:6001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">
                <v:imagedata r:id="rId11" o:title=""/>
              </v:shape>
              <v:shape id="Picture 12" o:spid="_x0000_s1033" type="#_x0000_t75" style="position:absolute;left:42386;top:381;width:5429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">
                <v:imagedata r:id="rId12" o:title="" cropleft="2368f" cropright="2368f"/>
              </v:shape>
              <v:shape id="Picture 4" o:spid="_x0000_s1034" type="#_x0000_t75" style="position:absolute;left:5048;top:666;width:17665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">
                <v:imagedata r:id="rId13" o:title="" croptop="534f" cropbottom="534f"/>
              </v:shape>
              <v:shape id="Picture 8" o:spid="_x0000_s1035" type="#_x0000_t75" style="position:absolute;left:36385;top:1714;width:5906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">
                <v:imagedata r:id="rId14" o:title=""/>
              </v:shape>
              <v:shape id="Picture 16" o:spid="_x0000_s1036" type="#_x0000_t75" style="position:absolute;left:55054;top:285;width:4096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">
                <v:imagedata r:id="rId15" o:title=""/>
              </v:shape>
              <v:shape id="Picture 8" o:spid="_x0000_s1037" type="#_x0000_t75" style="position:absolute;top:1524;width:6057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">
                <v:imagedata r:id="rId1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8" type="#_x0000_t202" style="position:absolute;left:1428;top:7239;width:63507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" filled="f" stroked="f">
                <v:textbox inset="2.88pt,2.88pt,2.88pt,2.88pt">
                  <w:txbxContent>
                    <w:p w14:paraId="7403C644" w14:textId="77777777" w:rsidR="00C735D8" w:rsidRPr="003D48A5" w:rsidRDefault="00C735D8" w:rsidP="00CF0E41">
                      <w:pPr>
                        <w:spacing w:line="280" w:lineRule="auto"/>
                        <w:ind w:right="-897"/>
                        <w:rPr>
                          <w:sz w:val="20"/>
                        </w:rPr>
                      </w:pPr>
                      <w:r>
                        <w:rPr>
                          <w:rFonts w:ascii="Baskerville Old Face" w:hAnsi="Baskerville Old Face"/>
                          <w:sz w:val="20"/>
                        </w:rPr>
                        <w:t xml:space="preserve">           </w:t>
                      </w:r>
                      <w:r w:rsidRPr="003D48A5">
                        <w:rPr>
                          <w:rFonts w:ascii="Baskerville Old Face" w:hAnsi="Baskerville Old Face"/>
                          <w:sz w:val="20"/>
                        </w:rPr>
                        <w:t>Goldington Academy is a company limited by guarantee registered in England and Wales.  Company No. 07557785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39" type="#_x0000_t32" style="position:absolute;left:381;top:6477;width:66840;height:2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" strokeweight="1pt"/>
              <v:shape id="Picture 9" o:spid="_x0000_s1040" type="#_x0000_t75" style="position:absolute;left:59817;top:1428;width:850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">
                <v:imagedata r:id="rId17" o:title=""/>
              </v:shape>
              <v:shape id="Picture 16" o:spid="_x0000_s1041" type="#_x0000_t75" style="position:absolute;left:19907;top:285;width:5804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">
                <v:imagedata r:id="rId18" o:title=""/>
              </v:shape>
              <v:shape id="Picture 11" o:spid="_x0000_s1042" type="#_x0000_t75" style="position:absolute;left:31337;top:1619;width:4743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">
                <v:imagedata r:id="rId19" o:title=""/>
              </v:shape>
              <v:shape id="Picture 12" o:spid="_x0000_s1043" type="#_x0000_t75" style="position:absolute;left:48387;width:5429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">
                <v:imagedata r:id="rId20" o:title="" cropleft="3945f" cropright="3945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BD36E" w14:textId="77777777" w:rsidR="00A8308B" w:rsidRDefault="00A8308B">
      <w:r>
        <w:separator/>
      </w:r>
    </w:p>
  </w:footnote>
  <w:footnote w:type="continuationSeparator" w:id="0">
    <w:p w14:paraId="2794FB14" w14:textId="77777777" w:rsidR="00A8308B" w:rsidRDefault="00A83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DA7A6" w14:textId="2057E58F" w:rsidR="00433991" w:rsidRDefault="0008219C" w:rsidP="008D6E61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71C4416" wp14:editId="518CC46A">
              <wp:simplePos x="0" y="0"/>
              <wp:positionH relativeFrom="column">
                <wp:posOffset>-409575</wp:posOffset>
              </wp:positionH>
              <wp:positionV relativeFrom="paragraph">
                <wp:posOffset>-173990</wp:posOffset>
              </wp:positionV>
              <wp:extent cx="6595745" cy="1468120"/>
              <wp:effectExtent l="0" t="0" r="33655" b="17780"/>
              <wp:wrapNone/>
              <wp:docPr id="4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5745" cy="1468120"/>
                        <a:chOff x="1068038" y="1060476"/>
                        <a:chExt cx="65958" cy="14682"/>
                      </a:xfrm>
                    </wpg:grpSpPr>
                    <wps:wsp>
                      <wps:cNvPr id="4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9426" y="1064282"/>
                          <a:ext cx="44570" cy="10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CF136" w14:textId="77777777" w:rsidR="0008219C" w:rsidRDefault="0008219C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proofErr w:type="spellStart"/>
                            <w:r>
                              <w:rPr>
                                <w:rFonts w:ascii="Baskerville Old Face" w:hAnsi="Baskerville Old Face"/>
                              </w:rPr>
                              <w:t>Haylands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</w:rPr>
                              <w:t xml:space="preserve"> Way, Bedford MK41 9BX</w:t>
                            </w:r>
                          </w:p>
                          <w:p w14:paraId="686E69B3" w14:textId="77777777" w:rsidR="0008219C" w:rsidRDefault="0008219C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Telephone: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01234 261516 </w:t>
                            </w:r>
                          </w:p>
                          <w:p w14:paraId="6ED9E3FF" w14:textId="77777777" w:rsidR="0008219C" w:rsidRPr="007D14DE" w:rsidRDefault="0008219C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  <w:lang w:val="it-IT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  <w:lang w:val="it-IT"/>
                              </w:rPr>
                              <w:t>e-mail:</w:t>
                            </w:r>
                            <w:r w:rsidRPr="007D14DE">
                              <w:rPr>
                                <w:rFonts w:ascii="Baskerville Old Face" w:hAnsi="Baskerville Old Face"/>
                                <w:lang w:val="it-IT"/>
                              </w:rPr>
                              <w:t xml:space="preserve"> office@goldington.beds.sch.uk</w:t>
                            </w:r>
                          </w:p>
                          <w:p w14:paraId="380CA406" w14:textId="77777777" w:rsidR="0008219C" w:rsidRPr="007D14DE" w:rsidRDefault="0008219C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Website: 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>www.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>goldington.beds.sch.uk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 xml:space="preserve">       </w:t>
                            </w:r>
                          </w:p>
                          <w:p w14:paraId="57FD53B8" w14:textId="77777777" w:rsidR="0008219C" w:rsidRDefault="0008219C" w:rsidP="005D6659">
                            <w:pPr>
                              <w:widowControl w:val="0"/>
                              <w:spacing w:line="256" w:lineRule="auto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Principal: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 Mr. Francis Galbraith BSc (Hons), NPQH, 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38" y="1060476"/>
                          <a:ext cx="22574" cy="127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8" name="Text Box 307"/>
                      <wps:cNvSpPr txBox="1">
                        <a:spLocks noChangeArrowheads="1"/>
                      </wps:cNvSpPr>
                      <wps:spPr bwMode="auto">
                        <a:xfrm>
                          <a:off x="1081572" y="1060476"/>
                          <a:ext cx="41338" cy="3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19602" w14:textId="77777777" w:rsidR="0008219C" w:rsidRDefault="0008219C" w:rsidP="005D6659">
                            <w:pPr>
                              <w:widowControl w:val="0"/>
                              <w:spacing w:line="256" w:lineRule="auto"/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  <w:t>Engaging minds. Nurturing success. Inspiring futures.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AutoShape 11"/>
                      <wps:cNvCnPr>
                        <a:cxnSpLocks noChangeShapeType="1"/>
                      </wps:cNvCnPr>
                      <wps:spPr bwMode="auto">
                        <a:xfrm>
                          <a:off x="1072239" y="1075158"/>
                          <a:ext cx="61757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1C4416" id="Group 1" o:spid="_x0000_s1026" style="position:absolute;left:0;text-align:left;margin-left:-32.25pt;margin-top:-13.7pt;width:519.35pt;height:115.6pt;z-index:251658241" coordorigin="10680,10604" coordsize="659,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0894;top:10642;width:44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<v:textbox>
                  <w:txbxContent>
                    <w:p w14:paraId="426CF136" w14:textId="77777777" w:rsidR="0008219C" w:rsidRDefault="0008219C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proofErr w:type="spellStart"/>
                      <w:r>
                        <w:rPr>
                          <w:rFonts w:ascii="Baskerville Old Face" w:hAnsi="Baskerville Old Face"/>
                        </w:rPr>
                        <w:t>Haylands</w:t>
                      </w:r>
                      <w:proofErr w:type="spellEnd"/>
                      <w:r>
                        <w:rPr>
                          <w:rFonts w:ascii="Baskerville Old Face" w:hAnsi="Baskerville Old Face"/>
                        </w:rPr>
                        <w:t xml:space="preserve"> Way, Bedford MK41 9BX</w:t>
                      </w:r>
                    </w:p>
                    <w:p w14:paraId="686E69B3" w14:textId="77777777" w:rsidR="0008219C" w:rsidRDefault="0008219C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Telephone: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01234 261516 </w:t>
                      </w:r>
                    </w:p>
                    <w:p w14:paraId="6ED9E3FF" w14:textId="77777777" w:rsidR="0008219C" w:rsidRPr="007D14DE" w:rsidRDefault="0008219C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  <w:lang w:val="it-IT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  <w:lang w:val="it-IT"/>
                        </w:rPr>
                        <w:t>e-mail:</w:t>
                      </w:r>
                      <w:r w:rsidRPr="007D14DE">
                        <w:rPr>
                          <w:rFonts w:ascii="Baskerville Old Face" w:hAnsi="Baskerville Old Face"/>
                          <w:lang w:val="it-IT"/>
                        </w:rPr>
                        <w:t xml:space="preserve"> office@goldington.beds.sch.uk</w:t>
                      </w:r>
                    </w:p>
                    <w:p w14:paraId="380CA406" w14:textId="77777777" w:rsidR="0008219C" w:rsidRPr="007D14DE" w:rsidRDefault="0008219C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Website: </w:t>
                      </w:r>
                      <w:r w:rsidRPr="007D14DE">
                        <w:rPr>
                          <w:rFonts w:ascii="Baskerville Old Face" w:hAnsi="Baskerville Old Face"/>
                        </w:rPr>
                        <w:t>www.</w:t>
                      </w:r>
                      <w:r>
                        <w:rPr>
                          <w:rFonts w:ascii="Baskerville Old Face" w:hAnsi="Baskerville Old Face"/>
                        </w:rPr>
                        <w:t>goldington.beds.sch.uk</w:t>
                      </w:r>
                      <w:r w:rsidRPr="007D14DE">
                        <w:rPr>
                          <w:rFonts w:ascii="Baskerville Old Face" w:hAnsi="Baskerville Old Face"/>
                        </w:rPr>
                        <w:t xml:space="preserve">       </w:t>
                      </w:r>
                    </w:p>
                    <w:p w14:paraId="57FD53B8" w14:textId="77777777" w:rsidR="0008219C" w:rsidRDefault="0008219C" w:rsidP="005D6659">
                      <w:pPr>
                        <w:widowControl w:val="0"/>
                        <w:spacing w:line="256" w:lineRule="auto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Principal: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 Mr. Francis Galbraith BSc (Hons), NPQH, MBA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left:10680;top:10604;width:22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">
                <v:imagedata r:id="rId2" o:title=""/>
              </v:shape>
              <v:shape id="Text Box 307" o:spid="_x0000_s1029" type="#_x0000_t202" style="position:absolute;left:10815;top:10604;width:41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<v:textbox>
                  <w:txbxContent>
                    <w:p w14:paraId="2C819602" w14:textId="77777777" w:rsidR="0008219C" w:rsidRDefault="0008219C" w:rsidP="005D6659">
                      <w:pPr>
                        <w:widowControl w:val="0"/>
                        <w:spacing w:line="256" w:lineRule="auto"/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  <w:t>Engaging minds. Nurturing success. Inspiring futures.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30" type="#_x0000_t32" style="position:absolute;left:10722;top:10751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" strokeweight="1pt">
                <v:shadow color="black [0]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4744E"/>
    <w:multiLevelType w:val="hybridMultilevel"/>
    <w:tmpl w:val="2EACCA32"/>
    <w:lvl w:ilvl="0" w:tplc="11A64DAE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BF1B5F"/>
    <w:multiLevelType w:val="hybridMultilevel"/>
    <w:tmpl w:val="A07EB3A2"/>
    <w:lvl w:ilvl="0" w:tplc="11A64DAE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11454D"/>
    <w:multiLevelType w:val="hybridMultilevel"/>
    <w:tmpl w:val="EFD09752"/>
    <w:lvl w:ilvl="0" w:tplc="BE56A49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49264203">
    <w:abstractNumId w:val="2"/>
  </w:num>
  <w:num w:numId="2" w16cid:durableId="1197619817">
    <w:abstractNumId w:val="0"/>
  </w:num>
  <w:num w:numId="3" w16cid:durableId="209343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E83"/>
    <w:rsid w:val="00040A9C"/>
    <w:rsid w:val="0008219C"/>
    <w:rsid w:val="0020752A"/>
    <w:rsid w:val="002158F8"/>
    <w:rsid w:val="002520AF"/>
    <w:rsid w:val="00316012"/>
    <w:rsid w:val="00354B52"/>
    <w:rsid w:val="003C33AA"/>
    <w:rsid w:val="003D538C"/>
    <w:rsid w:val="00413EA9"/>
    <w:rsid w:val="00433991"/>
    <w:rsid w:val="004750FB"/>
    <w:rsid w:val="004A4D0E"/>
    <w:rsid w:val="004C1D08"/>
    <w:rsid w:val="005415D4"/>
    <w:rsid w:val="00554FF2"/>
    <w:rsid w:val="005D4AEB"/>
    <w:rsid w:val="005F0BC4"/>
    <w:rsid w:val="0061674B"/>
    <w:rsid w:val="006A0232"/>
    <w:rsid w:val="006C5CAC"/>
    <w:rsid w:val="006D538C"/>
    <w:rsid w:val="006F78B4"/>
    <w:rsid w:val="00716C18"/>
    <w:rsid w:val="007453C5"/>
    <w:rsid w:val="007E220F"/>
    <w:rsid w:val="007F186F"/>
    <w:rsid w:val="0081192B"/>
    <w:rsid w:val="00890044"/>
    <w:rsid w:val="008B29CC"/>
    <w:rsid w:val="008D6E61"/>
    <w:rsid w:val="00910174"/>
    <w:rsid w:val="00937E1C"/>
    <w:rsid w:val="009B101D"/>
    <w:rsid w:val="009B118A"/>
    <w:rsid w:val="009C6567"/>
    <w:rsid w:val="00A054F1"/>
    <w:rsid w:val="00A0604F"/>
    <w:rsid w:val="00A273B1"/>
    <w:rsid w:val="00A8308B"/>
    <w:rsid w:val="00AC318A"/>
    <w:rsid w:val="00B336EB"/>
    <w:rsid w:val="00B44966"/>
    <w:rsid w:val="00B51E83"/>
    <w:rsid w:val="00B609F4"/>
    <w:rsid w:val="00B66A82"/>
    <w:rsid w:val="00B720DF"/>
    <w:rsid w:val="00B84735"/>
    <w:rsid w:val="00BA41DF"/>
    <w:rsid w:val="00BB0E33"/>
    <w:rsid w:val="00BB54D3"/>
    <w:rsid w:val="00C50F14"/>
    <w:rsid w:val="00C735D8"/>
    <w:rsid w:val="00D21083"/>
    <w:rsid w:val="00D22839"/>
    <w:rsid w:val="00D56F93"/>
    <w:rsid w:val="00D92CAC"/>
    <w:rsid w:val="00DE2D1B"/>
    <w:rsid w:val="00DF0D2F"/>
    <w:rsid w:val="00E45AE8"/>
    <w:rsid w:val="00E54CD0"/>
    <w:rsid w:val="00E7318D"/>
    <w:rsid w:val="00EB1DA3"/>
    <w:rsid w:val="00F309CD"/>
    <w:rsid w:val="00F547E8"/>
    <w:rsid w:val="00F7599C"/>
    <w:rsid w:val="00F86F30"/>
    <w:rsid w:val="00F905AB"/>
    <w:rsid w:val="00FB6367"/>
    <w:rsid w:val="00FC10A5"/>
    <w:rsid w:val="00FE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EDA781"/>
  <w15:chartTrackingRefBased/>
  <w15:docId w15:val="{63441624-CF3A-4C61-8A69-02B94667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51E8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4A4D0E"/>
    <w:pPr>
      <w:jc w:val="center"/>
    </w:pPr>
    <w:rPr>
      <w:rFonts w:ascii="Comic Sans MS" w:hAnsi="Comic Sans MS"/>
      <w:szCs w:val="20"/>
      <w:lang w:eastAsia="en-US"/>
    </w:rPr>
  </w:style>
  <w:style w:type="character" w:customStyle="1" w:styleId="BodyTextChar">
    <w:name w:val="Body Text Char"/>
    <w:link w:val="BodyText"/>
    <w:rsid w:val="004A4D0E"/>
    <w:rPr>
      <w:rFonts w:ascii="Comic Sans MS" w:hAnsi="Comic Sans MS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9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18" Type="http://schemas.openxmlformats.org/officeDocument/2006/relationships/image" Target="media/image2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jpeg"/><Relationship Id="rId20" Type="http://schemas.openxmlformats.org/officeDocument/2006/relationships/image" Target="media/image22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jpeg"/><Relationship Id="rId9" Type="http://schemas.openxmlformats.org/officeDocument/2006/relationships/image" Target="media/image11.pn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ndersonj\AppData\Roaming\Microsoft\Templates\A4%20headed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2BD5768791A4488714A86EE6293C4" ma:contentTypeVersion="9" ma:contentTypeDescription="Create a new document." ma:contentTypeScope="" ma:versionID="e586e27f17da65382b52706eff8020f2">
  <xsd:schema xmlns:xsd="http://www.w3.org/2001/XMLSchema" xmlns:xs="http://www.w3.org/2001/XMLSchema" xmlns:p="http://schemas.microsoft.com/office/2006/metadata/properties" xmlns:ns2="289d3461-3419-4fa1-b530-ca73175b7ce0" targetNamespace="http://schemas.microsoft.com/office/2006/metadata/properties" ma:root="true" ma:fieldsID="22e8399797053da24d80f5ae0eb07033" ns2:_="">
    <xsd:import namespace="289d3461-3419-4fa1-b530-ca73175b7c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9d3461-3419-4fa1-b530-ca73175b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493e86e-4df9-4e61-bebb-80d2aa594c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9d3461-3419-4fa1-b530-ca73175b7ce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B4CFE6C-AC4C-40D6-88C0-42FD9433EB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DDF863-063E-4791-993E-B03CF8EF7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9d3461-3419-4fa1-b530-ca73175b7c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183E0F-F5F4-44A9-A186-9F9F30357AD7}">
  <ds:schemaRefs>
    <ds:schemaRef ds:uri="http://schemas.microsoft.com/office/2006/metadata/properties"/>
    <ds:schemaRef ds:uri="http://schemas.microsoft.com/office/infopath/2007/PartnerControls"/>
    <ds:schemaRef ds:uri="289d3461-3419-4fa1-b530-ca73175b7ce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headed paper</Template>
  <TotalTime>4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Cambridgeshire County Council</Company>
  <LinksUpToDate>false</LinksUpToDate>
  <CharactersWithSpaces>1641</CharactersWithSpaces>
  <SharedDoc>false</SharedDoc>
  <HLinks>
    <vt:vector size="6" baseType="variant">
      <vt:variant>
        <vt:i4>6029396</vt:i4>
      </vt:variant>
      <vt:variant>
        <vt:i4>2367</vt:i4>
      </vt:variant>
      <vt:variant>
        <vt:i4>1025</vt:i4>
      </vt:variant>
      <vt:variant>
        <vt:i4>4</vt:i4>
      </vt:variant>
      <vt:variant>
        <vt:lpwstr>javascript:__doPostBack('ctl00$lnkLogo','')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henderson</dc:creator>
  <cp:keywords/>
  <cp:lastModifiedBy>Karen Chisnall</cp:lastModifiedBy>
  <cp:revision>6</cp:revision>
  <cp:lastPrinted>2012-07-26T14:45:00Z</cp:lastPrinted>
  <dcterms:created xsi:type="dcterms:W3CDTF">2020-03-13T09:48:00Z</dcterms:created>
  <dcterms:modified xsi:type="dcterms:W3CDTF">2026-05-07T13:17:00Z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0x010100CB12BD5768791A4488714A86EE6293C4</vt:lpwstr>
  </property>
  <property fmtid="{D5CDD505-2E9C-101B-9397-08002B2CF9AE}" pid="3" name="Order">
    <vt:r8>1852200</vt:r8>
  </property>
  <property fmtid="{D5CDD505-2E9C-101B-9397-08002B2CF9AE}" pid="4" name="MediaServiceImageTags">
    <vt:lpwstr/>
  </property>
</Properties>
</file>