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96314D" w14:textId="0C51A1A6"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3632" behindDoc="1" locked="0" layoutInCell="1" allowOverlap="1" wp14:anchorId="3D9616B9" wp14:editId="4BEDD28A">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2" style="position:absolute;margin-left:-72.6pt;margin-top:-73.2pt;width:601.75pt;height:850.95pt;z-index:-251662848;mso-width-relative:margin" coordsize="76422,108070" coordorigin="-95,-3657" o:spid="_x0000_s1026" w14:anchorId="7A08C7E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95;top:-3657;width:76421;height:108070;visibility:visible;mso-wrap-style:square" alt="A black screen with a black backgroun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">
                  <v:imagedata o:title="A black screen with a black background" r:id="rId12"/>
                </v:shape>
                <v:shape id="Picture 1" style="position:absolute;left:361;top:98126;width:25927;height:46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">
                  <v:imagedata o:title="" r:id="rId13"/>
                </v:shape>
              </v:group>
            </w:pict>
          </mc:Fallback>
        </mc:AlternateContent>
      </w:r>
    </w:p>
    <w:p w14:paraId="0DD86090" w14:textId="61790D5A" w:rsidR="00CE1879" w:rsidRDefault="0067578C" w:rsidP="005C6885">
      <w:pPr>
        <w:spacing w:line="920" w:lineRule="exact"/>
        <w:contextualSpacing/>
        <w:jc w:val="both"/>
        <w:rPr>
          <w:rFonts w:ascii="New Atten ExtraBold" w:hAnsi="New Atten ExtraBold"/>
          <w:b/>
          <w:bCs/>
          <w:color w:val="FFFFFF" w:themeColor="background1"/>
          <w:sz w:val="100"/>
          <w:szCs w:val="100"/>
        </w:rPr>
      </w:pPr>
      <w:r>
        <w:rPr>
          <w:noProof/>
        </w:rPr>
        <w:drawing>
          <wp:anchor distT="0" distB="0" distL="114300" distR="114300" simplePos="0" relativeHeight="251657728" behindDoc="0" locked="0" layoutInCell="1" allowOverlap="1" wp14:anchorId="7AB34011" wp14:editId="5A046005">
            <wp:simplePos x="0" y="0"/>
            <wp:positionH relativeFrom="margin">
              <wp:posOffset>4771390</wp:posOffset>
            </wp:positionH>
            <wp:positionV relativeFrom="paragraph">
              <wp:posOffset>56515</wp:posOffset>
            </wp:positionV>
            <wp:extent cx="1171575" cy="1171575"/>
            <wp:effectExtent l="0" t="0" r="9525" b="9525"/>
            <wp:wrapNone/>
            <wp:docPr id="5" name="Picture 5" descr="C:\Users\Romero-05\OneDrive - Romero Catholic Academy Trust\General - HR\Recruitment\1. Advertising\School Packs\Logos\Primary\Sacred 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Sacred Hea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3F52AB0E"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0C740B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263E05FF"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5F93AEB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4E25515C"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606CC3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71E94DA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341D1B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6F4BADCB" w14:textId="10B8586B" w:rsidR="00642966" w:rsidRPr="00102586" w:rsidRDefault="00001052" w:rsidP="00102586">
      <w:pPr>
        <w:spacing w:line="920" w:lineRule="exact"/>
        <w:rPr>
          <w:rFonts w:asciiTheme="majorHAnsi" w:hAnsiTheme="majorHAnsi"/>
          <w:color w:val="9263A7"/>
          <w:sz w:val="100"/>
          <w:szCs w:val="100"/>
        </w:rPr>
      </w:pPr>
      <w:r w:rsidRPr="00F45B03">
        <w:rPr>
          <w:rFonts w:asciiTheme="majorHAnsi" w:hAnsiTheme="majorHAnsi"/>
          <w:noProof/>
          <w:color w:val="9263A7"/>
          <w:sz w:val="100"/>
          <w:szCs w:val="100"/>
        </w:rPr>
        <w:drawing>
          <wp:anchor distT="0" distB="0" distL="114300" distR="114300" simplePos="0" relativeHeight="251645440"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102586">
        <w:rPr>
          <w:rFonts w:asciiTheme="majorHAnsi" w:hAnsiTheme="majorHAnsi"/>
          <w:color w:val="9263A7"/>
          <w:sz w:val="100"/>
          <w:szCs w:val="100"/>
        </w:rPr>
        <w:t>Teaching Assistant TA2B</w:t>
      </w:r>
      <w:r w:rsidR="00642966">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08072C18" w14:textId="47598032" w:rsidR="004F6268" w:rsidRDefault="00FA2E15">
          <w:pPr>
            <w:pStyle w:val="TOC1"/>
            <w:rPr>
              <w:sz w:val="22"/>
              <w:szCs w:val="22"/>
              <w:lang w:eastAsia="en-GB"/>
            </w:rPr>
          </w:pPr>
          <w:r>
            <w:fldChar w:fldCharType="begin"/>
          </w:r>
          <w:r>
            <w:instrText xml:space="preserve"> TOC \o "1-3" \h \z \u </w:instrText>
          </w:r>
          <w:r>
            <w:fldChar w:fldCharType="separate"/>
          </w:r>
          <w:hyperlink w:anchor="_Toc212033991" w:history="1">
            <w:r w:rsidR="004F6268" w:rsidRPr="00974D31">
              <w:rPr>
                <w:rStyle w:val="Hyperlink"/>
              </w:rPr>
              <w:t>Welcome from Lisa Stinchon, Headteacher</w:t>
            </w:r>
            <w:r w:rsidR="004F6268">
              <w:rPr>
                <w:webHidden/>
              </w:rPr>
              <w:tab/>
            </w:r>
            <w:r w:rsidR="004F6268">
              <w:rPr>
                <w:webHidden/>
              </w:rPr>
              <w:fldChar w:fldCharType="begin"/>
            </w:r>
            <w:r w:rsidR="004F6268">
              <w:rPr>
                <w:webHidden/>
              </w:rPr>
              <w:instrText xml:space="preserve"> PAGEREF _Toc212033991 \h </w:instrText>
            </w:r>
            <w:r w:rsidR="004F6268">
              <w:rPr>
                <w:webHidden/>
              </w:rPr>
            </w:r>
            <w:r w:rsidR="004F6268">
              <w:rPr>
                <w:webHidden/>
              </w:rPr>
              <w:fldChar w:fldCharType="separate"/>
            </w:r>
            <w:r w:rsidR="004F6268">
              <w:rPr>
                <w:webHidden/>
              </w:rPr>
              <w:t>3</w:t>
            </w:r>
            <w:r w:rsidR="004F6268">
              <w:rPr>
                <w:webHidden/>
              </w:rPr>
              <w:fldChar w:fldCharType="end"/>
            </w:r>
          </w:hyperlink>
        </w:p>
        <w:p w14:paraId="16334E1E" w14:textId="23107884" w:rsidR="004F6268" w:rsidRDefault="00125125">
          <w:pPr>
            <w:pStyle w:val="TOC1"/>
            <w:rPr>
              <w:sz w:val="22"/>
              <w:szCs w:val="22"/>
              <w:lang w:eastAsia="en-GB"/>
            </w:rPr>
          </w:pPr>
          <w:hyperlink w:anchor="_Toc212033992" w:history="1">
            <w:r w:rsidR="004F6268" w:rsidRPr="00974D31">
              <w:rPr>
                <w:rStyle w:val="Hyperlink"/>
              </w:rPr>
              <w:t>Welcome from Michael Maud, Chair of the Board of Governors</w:t>
            </w:r>
            <w:r w:rsidR="004F6268">
              <w:rPr>
                <w:webHidden/>
              </w:rPr>
              <w:tab/>
            </w:r>
            <w:r w:rsidR="008D7C50">
              <w:rPr>
                <w:webHidden/>
              </w:rPr>
              <w:t>4</w:t>
            </w:r>
          </w:hyperlink>
        </w:p>
        <w:p w14:paraId="33577499" w14:textId="2C0BEF56" w:rsidR="004F6268" w:rsidRDefault="00125125" w:rsidP="00D40884">
          <w:pPr>
            <w:pStyle w:val="TOC2"/>
            <w:tabs>
              <w:tab w:val="right" w:leader="dot" w:pos="9016"/>
            </w:tabs>
            <w:ind w:left="0"/>
            <w:rPr>
              <w:noProof/>
              <w:sz w:val="22"/>
              <w:szCs w:val="22"/>
              <w:lang w:eastAsia="en-GB"/>
            </w:rPr>
          </w:pPr>
          <w:hyperlink w:anchor="_Toc212033995" w:history="1">
            <w:r w:rsidR="004F6268" w:rsidRPr="00974D31">
              <w:rPr>
                <w:rStyle w:val="Hyperlink"/>
                <w:noProof/>
              </w:rPr>
              <w:t>Job Description</w:t>
            </w:r>
            <w:r w:rsidR="004F6268">
              <w:rPr>
                <w:noProof/>
                <w:webHidden/>
              </w:rPr>
              <w:tab/>
            </w:r>
            <w:r w:rsidR="004F6268">
              <w:rPr>
                <w:noProof/>
                <w:webHidden/>
              </w:rPr>
              <w:fldChar w:fldCharType="begin"/>
            </w:r>
            <w:r w:rsidR="004F6268">
              <w:rPr>
                <w:noProof/>
                <w:webHidden/>
              </w:rPr>
              <w:instrText xml:space="preserve"> PAGEREF _Toc212033995 \h </w:instrText>
            </w:r>
            <w:r w:rsidR="004F6268">
              <w:rPr>
                <w:noProof/>
                <w:webHidden/>
              </w:rPr>
            </w:r>
            <w:r w:rsidR="004F6268">
              <w:rPr>
                <w:noProof/>
                <w:webHidden/>
              </w:rPr>
              <w:fldChar w:fldCharType="separate"/>
            </w:r>
            <w:r w:rsidR="004F6268">
              <w:rPr>
                <w:noProof/>
                <w:webHidden/>
              </w:rPr>
              <w:t>5</w:t>
            </w:r>
            <w:r w:rsidR="004F6268">
              <w:rPr>
                <w:noProof/>
                <w:webHidden/>
              </w:rPr>
              <w:fldChar w:fldCharType="end"/>
            </w:r>
          </w:hyperlink>
        </w:p>
        <w:p w14:paraId="2F6808C6" w14:textId="2B2412A7" w:rsidR="004F6268" w:rsidRDefault="00125125" w:rsidP="00D40884">
          <w:pPr>
            <w:pStyle w:val="TOC3"/>
            <w:tabs>
              <w:tab w:val="right" w:leader="dot" w:pos="9016"/>
            </w:tabs>
            <w:ind w:left="0"/>
            <w:rPr>
              <w:noProof/>
              <w:sz w:val="22"/>
              <w:szCs w:val="22"/>
              <w:lang w:eastAsia="en-GB"/>
            </w:rPr>
          </w:pPr>
          <w:hyperlink w:anchor="_Toc212033997" w:history="1">
            <w:r w:rsidR="004F6268" w:rsidRPr="00974D31">
              <w:rPr>
                <w:rStyle w:val="Hyperlink"/>
                <w:noProof/>
              </w:rPr>
              <w:t>Main Duties and Responsibilities</w:t>
            </w:r>
            <w:r w:rsidR="004F6268">
              <w:rPr>
                <w:noProof/>
                <w:webHidden/>
              </w:rPr>
              <w:tab/>
            </w:r>
            <w:r w:rsidR="004F6268">
              <w:rPr>
                <w:noProof/>
                <w:webHidden/>
              </w:rPr>
              <w:fldChar w:fldCharType="begin"/>
            </w:r>
            <w:r w:rsidR="004F6268">
              <w:rPr>
                <w:noProof/>
                <w:webHidden/>
              </w:rPr>
              <w:instrText xml:space="preserve"> PAGEREF _Toc212033997 \h </w:instrText>
            </w:r>
            <w:r w:rsidR="004F6268">
              <w:rPr>
                <w:noProof/>
                <w:webHidden/>
              </w:rPr>
            </w:r>
            <w:r w:rsidR="004F6268">
              <w:rPr>
                <w:noProof/>
                <w:webHidden/>
              </w:rPr>
              <w:fldChar w:fldCharType="separate"/>
            </w:r>
            <w:r w:rsidR="004F6268">
              <w:rPr>
                <w:noProof/>
                <w:webHidden/>
              </w:rPr>
              <w:t>5</w:t>
            </w:r>
            <w:r w:rsidR="004F6268">
              <w:rPr>
                <w:noProof/>
                <w:webHidden/>
              </w:rPr>
              <w:fldChar w:fldCharType="end"/>
            </w:r>
          </w:hyperlink>
        </w:p>
        <w:p w14:paraId="478F34A3" w14:textId="11CEB785" w:rsidR="004F6268" w:rsidRDefault="00125125" w:rsidP="00D40884">
          <w:pPr>
            <w:pStyle w:val="TOC2"/>
            <w:tabs>
              <w:tab w:val="right" w:leader="dot" w:pos="9016"/>
            </w:tabs>
            <w:ind w:left="0"/>
            <w:rPr>
              <w:noProof/>
              <w:sz w:val="22"/>
              <w:szCs w:val="22"/>
              <w:lang w:eastAsia="en-GB"/>
            </w:rPr>
          </w:pPr>
          <w:hyperlink w:anchor="_Toc212033999" w:history="1">
            <w:r w:rsidR="004F6268" w:rsidRPr="00974D31">
              <w:rPr>
                <w:rStyle w:val="Hyperlink"/>
                <w:noProof/>
              </w:rPr>
              <w:t>Person Specification</w:t>
            </w:r>
            <w:r w:rsidR="004F6268">
              <w:rPr>
                <w:noProof/>
                <w:webHidden/>
              </w:rPr>
              <w:tab/>
            </w:r>
            <w:r w:rsidR="004F6268">
              <w:rPr>
                <w:noProof/>
                <w:webHidden/>
              </w:rPr>
              <w:fldChar w:fldCharType="begin"/>
            </w:r>
            <w:r w:rsidR="004F6268">
              <w:rPr>
                <w:noProof/>
                <w:webHidden/>
              </w:rPr>
              <w:instrText xml:space="preserve"> PAGEREF _Toc212033999 \h </w:instrText>
            </w:r>
            <w:r w:rsidR="004F6268">
              <w:rPr>
                <w:noProof/>
                <w:webHidden/>
              </w:rPr>
            </w:r>
            <w:r w:rsidR="004F6268">
              <w:rPr>
                <w:noProof/>
                <w:webHidden/>
              </w:rPr>
              <w:fldChar w:fldCharType="separate"/>
            </w:r>
            <w:r w:rsidR="004F6268">
              <w:rPr>
                <w:noProof/>
                <w:webHidden/>
              </w:rPr>
              <w:t>6</w:t>
            </w:r>
            <w:r w:rsidR="004F6268">
              <w:rPr>
                <w:noProof/>
                <w:webHidden/>
              </w:rPr>
              <w:fldChar w:fldCharType="end"/>
            </w:r>
          </w:hyperlink>
        </w:p>
        <w:p w14:paraId="32E6A18E" w14:textId="70BA57A6" w:rsidR="004F6268" w:rsidRDefault="00125125" w:rsidP="00D40884">
          <w:pPr>
            <w:pStyle w:val="TOC2"/>
            <w:tabs>
              <w:tab w:val="right" w:leader="dot" w:pos="9016"/>
            </w:tabs>
            <w:ind w:left="0"/>
            <w:rPr>
              <w:noProof/>
              <w:sz w:val="22"/>
              <w:szCs w:val="22"/>
              <w:lang w:eastAsia="en-GB"/>
            </w:rPr>
          </w:pPr>
          <w:hyperlink w:anchor="_Toc212034001" w:history="1">
            <w:r w:rsidR="004F6268" w:rsidRPr="00974D31">
              <w:rPr>
                <w:rStyle w:val="Hyperlink"/>
                <w:noProof/>
              </w:rPr>
              <w:t>How to apply</w:t>
            </w:r>
            <w:r w:rsidR="004F6268">
              <w:rPr>
                <w:noProof/>
                <w:webHidden/>
              </w:rPr>
              <w:tab/>
            </w:r>
            <w:r w:rsidR="004F6268">
              <w:rPr>
                <w:noProof/>
                <w:webHidden/>
              </w:rPr>
              <w:fldChar w:fldCharType="begin"/>
            </w:r>
            <w:r w:rsidR="004F6268">
              <w:rPr>
                <w:noProof/>
                <w:webHidden/>
              </w:rPr>
              <w:instrText xml:space="preserve"> PAGEREF _Toc212034001 \h </w:instrText>
            </w:r>
            <w:r w:rsidR="004F6268">
              <w:rPr>
                <w:noProof/>
                <w:webHidden/>
              </w:rPr>
            </w:r>
            <w:r w:rsidR="004F6268">
              <w:rPr>
                <w:noProof/>
                <w:webHidden/>
              </w:rPr>
              <w:fldChar w:fldCharType="separate"/>
            </w:r>
            <w:r w:rsidR="004F6268">
              <w:rPr>
                <w:noProof/>
                <w:webHidden/>
              </w:rPr>
              <w:t>9</w:t>
            </w:r>
            <w:r w:rsidR="004F6268">
              <w:rPr>
                <w:noProof/>
                <w:webHidden/>
              </w:rPr>
              <w:fldChar w:fldCharType="end"/>
            </w:r>
          </w:hyperlink>
        </w:p>
        <w:p w14:paraId="48EB7043" w14:textId="419EE6C0" w:rsidR="00FA2E15" w:rsidRDefault="00FA2E15">
          <w:r>
            <w:rPr>
              <w:b/>
              <w:bCs/>
              <w:noProof/>
            </w:rPr>
            <w:fldChar w:fldCharType="end"/>
          </w:r>
        </w:p>
      </w:sdtContent>
    </w:sdt>
    <w:p w14:paraId="0B3E83B3" w14:textId="6458B33E" w:rsidR="00B575C3" w:rsidRDefault="00B575C3" w:rsidP="005C6885">
      <w:pPr>
        <w:jc w:val="both"/>
      </w:pPr>
    </w:p>
    <w:p w14:paraId="71CB52CA" w14:textId="7E55DCC0" w:rsidR="00D91B3A" w:rsidRDefault="00D91B3A" w:rsidP="005C6885">
      <w:pPr>
        <w:jc w:val="both"/>
      </w:pPr>
    </w:p>
    <w:p w14:paraId="1C8E204B" w14:textId="2B2917BA" w:rsidR="00123859" w:rsidRDefault="00123859" w:rsidP="005C6885">
      <w:pPr>
        <w:jc w:val="both"/>
      </w:pPr>
    </w:p>
    <w:p w14:paraId="2E303717" w14:textId="2C2D0A03"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67578C">
      <w:pPr>
        <w:jc w:val="right"/>
      </w:pPr>
    </w:p>
    <w:p w14:paraId="6CEFEC6D" w14:textId="1CAD6B8F" w:rsidR="00123859" w:rsidRDefault="00123859" w:rsidP="005C6885">
      <w:pPr>
        <w:jc w:val="both"/>
      </w:pPr>
    </w:p>
    <w:p w14:paraId="0BD46565" w14:textId="06DE1511" w:rsidR="00123859" w:rsidRDefault="00123859" w:rsidP="005C6885">
      <w:pPr>
        <w:jc w:val="both"/>
      </w:pPr>
    </w:p>
    <w:p w14:paraId="49C50D99" w14:textId="558371A7" w:rsidR="00123859" w:rsidRDefault="00123859" w:rsidP="005C6885">
      <w:pPr>
        <w:jc w:val="both"/>
      </w:pPr>
    </w:p>
    <w:p w14:paraId="61FB6ED8" w14:textId="3096051B" w:rsidR="009E4503" w:rsidRDefault="009E4503" w:rsidP="005C6885">
      <w:pPr>
        <w:jc w:val="both"/>
      </w:pPr>
    </w:p>
    <w:p w14:paraId="3531E59F" w14:textId="77777777" w:rsidR="00D40884" w:rsidRDefault="00D40884" w:rsidP="005C6885">
      <w:pPr>
        <w:jc w:val="both"/>
      </w:pPr>
    </w:p>
    <w:p w14:paraId="5B3ACFF5" w14:textId="77777777" w:rsidR="00D40884" w:rsidRDefault="00D40884" w:rsidP="005C6885">
      <w:pPr>
        <w:jc w:val="both"/>
      </w:pPr>
    </w:p>
    <w:p w14:paraId="558DDBA1" w14:textId="77777777" w:rsidR="00D40884" w:rsidRDefault="00D40884" w:rsidP="005C6885">
      <w:pPr>
        <w:jc w:val="both"/>
      </w:pPr>
    </w:p>
    <w:p w14:paraId="432C90BC" w14:textId="77777777" w:rsidR="00D40884" w:rsidRDefault="00D40884" w:rsidP="005C6885">
      <w:pPr>
        <w:jc w:val="both"/>
      </w:pPr>
    </w:p>
    <w:p w14:paraId="263576DA" w14:textId="77777777" w:rsidR="00D40884" w:rsidRDefault="00D40884" w:rsidP="005C6885">
      <w:pPr>
        <w:jc w:val="both"/>
      </w:pPr>
    </w:p>
    <w:p w14:paraId="3B314730" w14:textId="77777777" w:rsidR="00D40884" w:rsidRDefault="00D40884" w:rsidP="005C6885">
      <w:pPr>
        <w:jc w:val="both"/>
      </w:pPr>
    </w:p>
    <w:p w14:paraId="54BCB89B" w14:textId="7793471F" w:rsidR="009E4503" w:rsidRDefault="0067578C" w:rsidP="0067578C">
      <w:pPr>
        <w:tabs>
          <w:tab w:val="left" w:pos="7890"/>
        </w:tabs>
        <w:jc w:val="both"/>
      </w:pPr>
      <w:r>
        <w:tab/>
      </w:r>
    </w:p>
    <w:p w14:paraId="62A965D2" w14:textId="77777777" w:rsidR="00123859" w:rsidRDefault="00123859" w:rsidP="005C6885">
      <w:pPr>
        <w:jc w:val="both"/>
      </w:pPr>
    </w:p>
    <w:p w14:paraId="11FDFD68" w14:textId="6DF671C9" w:rsidR="00087D20" w:rsidRDefault="00087D20" w:rsidP="00087D20">
      <w:pPr>
        <w:pStyle w:val="Heading1"/>
        <w:jc w:val="both"/>
      </w:pPr>
      <w:bookmarkStart w:id="0" w:name="_Toc201564507"/>
      <w:bookmarkStart w:id="1" w:name="_Toc212033991"/>
      <w:r>
        <w:lastRenderedPageBreak/>
        <w:t xml:space="preserve">Welcome from </w:t>
      </w:r>
      <w:r w:rsidR="0067578C">
        <w:t>Lisa Stinchon</w:t>
      </w:r>
      <w:r>
        <w:t>,</w:t>
      </w:r>
      <w:bookmarkEnd w:id="0"/>
      <w:r>
        <w:t xml:space="preserve"> Headteacher</w:t>
      </w:r>
      <w:bookmarkEnd w:id="1"/>
    </w:p>
    <w:p w14:paraId="075D5FF5" w14:textId="04511023" w:rsidR="37230194" w:rsidRDefault="37230194" w:rsidP="512203D2">
      <w:pPr>
        <w:jc w:val="both"/>
      </w:pPr>
      <w:r w:rsidRPr="512203D2">
        <w:rPr>
          <w:rFonts w:ascii="Aptos" w:eastAsia="Aptos" w:hAnsi="Aptos" w:cs="Aptos"/>
        </w:rPr>
        <w:t>Dear Applicant,</w:t>
      </w:r>
    </w:p>
    <w:p w14:paraId="75798807" w14:textId="77314C5D" w:rsidR="37230194" w:rsidRDefault="37230194" w:rsidP="512203D2">
      <w:pPr>
        <w:jc w:val="both"/>
      </w:pPr>
      <w:r w:rsidRPr="512203D2">
        <w:rPr>
          <w:rFonts w:ascii="Aptos" w:eastAsia="Aptos" w:hAnsi="Aptos" w:cs="Aptos"/>
        </w:rPr>
        <w:t xml:space="preserve">Thank you for your interest in the </w:t>
      </w:r>
      <w:r w:rsidR="000D6328">
        <w:rPr>
          <w:rFonts w:ascii="Aptos" w:eastAsia="Aptos" w:hAnsi="Aptos" w:cs="Aptos"/>
        </w:rPr>
        <w:t>Teaching Assistant</w:t>
      </w:r>
      <w:r w:rsidRPr="512203D2">
        <w:rPr>
          <w:rFonts w:ascii="Aptos" w:eastAsia="Aptos" w:hAnsi="Aptos" w:cs="Aptos"/>
        </w:rPr>
        <w:t xml:space="preserve"> position at Sacred Heart Primary School. I am delighted that you are considering joining our wonderful school community, and I hope this introduction gives you a genuine sense of who we are and what we value.</w:t>
      </w:r>
    </w:p>
    <w:p w14:paraId="54ECE737" w14:textId="1C4CB3BB" w:rsidR="37230194" w:rsidRDefault="37230194" w:rsidP="512203D2">
      <w:pPr>
        <w:jc w:val="both"/>
      </w:pPr>
      <w:r w:rsidRPr="512203D2">
        <w:rPr>
          <w:rFonts w:ascii="Aptos" w:eastAsia="Aptos" w:hAnsi="Aptos" w:cs="Aptos"/>
        </w:rPr>
        <w:t>Sacred Heart is a happy, thriving school on the edge of Colne, within easy reach of Foulridge, Barrowford and Blacko. We are blessed with beautiful surroundings and spacious school grounds, including a large playing field, three playgrounds and two conservation areas. Our Foundation Stage children also enjoy a dedicated, stimulating outdoor area with both covered and grassed spaces that support play and learning throughout the year.</w:t>
      </w:r>
    </w:p>
    <w:p w14:paraId="0E0DEBC5" w14:textId="68CAD767" w:rsidR="37230194" w:rsidRDefault="37230194" w:rsidP="512203D2">
      <w:pPr>
        <w:jc w:val="both"/>
      </w:pPr>
      <w:r w:rsidRPr="512203D2">
        <w:rPr>
          <w:rFonts w:ascii="Aptos" w:eastAsia="Aptos" w:hAnsi="Aptos" w:cs="Aptos"/>
        </w:rPr>
        <w:t>At Sacred Heart, we pride ourselves on being a warm and welcoming community with a strong family feel. Rooted in our Catholic faith, we are guided by our shared values and a commitment to nurturing every child so that they flourish both academically and personally. Our most recent Catholic Schools Inspection, alongside our strong pupil outcomes, reflect the hard work, dedication and passion of our whole staff team.</w:t>
      </w:r>
    </w:p>
    <w:p w14:paraId="4FEFF55A" w14:textId="5ABA02CB" w:rsidR="37230194" w:rsidRDefault="37230194" w:rsidP="512203D2">
      <w:pPr>
        <w:jc w:val="both"/>
      </w:pPr>
      <w:r w:rsidRPr="512203D2">
        <w:rPr>
          <w:rFonts w:ascii="Aptos" w:eastAsia="Aptos" w:hAnsi="Aptos" w:cs="Aptos"/>
        </w:rPr>
        <w:t>As a school, we are committed to providing the highest quality education for all within a caring, supportive and inclusive environment. Our curriculum is rich, vibrant and ambitious, and we encourage creativity, curiosity and a love of learning in everything we do. As a class teacher, you will be supported by a collaborative staff team who place children at the heart of their practice and who work together to ensure that every child has access to exceptional teaching and meaningful learning experiences.</w:t>
      </w:r>
    </w:p>
    <w:p w14:paraId="2E124E70" w14:textId="7A6B67CC" w:rsidR="37230194" w:rsidRDefault="37230194" w:rsidP="512203D2">
      <w:pPr>
        <w:jc w:val="both"/>
      </w:pPr>
      <w:r w:rsidRPr="512203D2">
        <w:rPr>
          <w:rFonts w:ascii="Aptos" w:eastAsia="Aptos" w:hAnsi="Aptos" w:cs="Aptos"/>
        </w:rPr>
        <w:t>We are also fortunate to enjoy strong relationships with our parents and the wider community. Many volunteers give generously of their time, and our Friends of Sacred Heart group plays an active role in fundraising and enhancing school life for our pupils.</w:t>
      </w:r>
    </w:p>
    <w:p w14:paraId="1B7BCBF8" w14:textId="3C279B8E" w:rsidR="37230194" w:rsidRDefault="37230194" w:rsidP="512203D2">
      <w:pPr>
        <w:jc w:val="both"/>
      </w:pPr>
      <w:r w:rsidRPr="512203D2">
        <w:rPr>
          <w:rFonts w:ascii="Aptos" w:eastAsia="Aptos" w:hAnsi="Aptos" w:cs="Aptos"/>
        </w:rPr>
        <w:t>I am incredibly proud of our children. They are enthusiastic, caring, resilient and a joy to work with. The successes of our school are the result of a dedicated staff team working alongside children who embrace every opportunity with positivity and determination.</w:t>
      </w:r>
    </w:p>
    <w:p w14:paraId="29E03154" w14:textId="275C5BFD" w:rsidR="37230194" w:rsidRDefault="37230194" w:rsidP="512203D2">
      <w:pPr>
        <w:jc w:val="both"/>
      </w:pPr>
      <w:r w:rsidRPr="512203D2">
        <w:rPr>
          <w:rFonts w:ascii="Aptos" w:eastAsia="Aptos" w:hAnsi="Aptos" w:cs="Aptos"/>
        </w:rPr>
        <w:t>If you share our values, our ambition, and our belief in the potential of every child, I warmly encourage you to apply. We would be delighted to welcome a new class teacher who is committed, reflective and ready to contribute to the life and mission of Sacred Heart.</w:t>
      </w:r>
    </w:p>
    <w:p w14:paraId="2BE82C1A" w14:textId="6B6C9689" w:rsidR="37230194" w:rsidRDefault="37230194" w:rsidP="512203D2">
      <w:pPr>
        <w:jc w:val="both"/>
      </w:pPr>
      <w:r w:rsidRPr="512203D2">
        <w:rPr>
          <w:rFonts w:ascii="Aptos" w:eastAsia="Aptos" w:hAnsi="Aptos" w:cs="Aptos"/>
        </w:rPr>
        <w:t>I wish you every success in your application and hope to welcome you to our team.</w:t>
      </w:r>
    </w:p>
    <w:p w14:paraId="48504EAC" w14:textId="417C330F" w:rsidR="37230194" w:rsidRDefault="37230194" w:rsidP="512203D2">
      <w:pPr>
        <w:jc w:val="both"/>
      </w:pPr>
      <w:r w:rsidRPr="512203D2">
        <w:rPr>
          <w:rFonts w:ascii="Aptos" w:eastAsia="Aptos" w:hAnsi="Aptos" w:cs="Aptos"/>
        </w:rPr>
        <w:t>Yours sincerely,</w:t>
      </w:r>
    </w:p>
    <w:p w14:paraId="67F0EA73" w14:textId="357E3D2D" w:rsidR="37230194" w:rsidRDefault="37230194" w:rsidP="512203D2">
      <w:pPr>
        <w:jc w:val="both"/>
      </w:pPr>
      <w:r w:rsidRPr="512203D2">
        <w:rPr>
          <w:rFonts w:ascii="Aptos" w:eastAsia="Aptos" w:hAnsi="Aptos" w:cs="Aptos"/>
        </w:rPr>
        <w:t xml:space="preserve">Mrs Lisa </w:t>
      </w:r>
      <w:proofErr w:type="spellStart"/>
      <w:r w:rsidRPr="512203D2">
        <w:rPr>
          <w:rFonts w:ascii="Aptos" w:eastAsia="Aptos" w:hAnsi="Aptos" w:cs="Aptos"/>
        </w:rPr>
        <w:t>Stinchon</w:t>
      </w:r>
      <w:proofErr w:type="spellEnd"/>
    </w:p>
    <w:p w14:paraId="4CE4C4FF" w14:textId="7AD62F85" w:rsidR="37230194" w:rsidRDefault="37230194" w:rsidP="512203D2">
      <w:pPr>
        <w:jc w:val="both"/>
      </w:pPr>
      <w:r w:rsidRPr="512203D2">
        <w:rPr>
          <w:rFonts w:ascii="Aptos" w:eastAsia="Aptos" w:hAnsi="Aptos" w:cs="Aptos"/>
        </w:rPr>
        <w:t>Headteacher</w:t>
      </w:r>
    </w:p>
    <w:p w14:paraId="78D0CB3A" w14:textId="303CF2A1" w:rsidR="512203D2" w:rsidRDefault="512203D2" w:rsidP="512203D2">
      <w:pPr>
        <w:jc w:val="both"/>
        <w:rPr>
          <w:rFonts w:ascii="Aptos" w:eastAsia="Aptos" w:hAnsi="Aptos" w:cs="Aptos"/>
        </w:rPr>
      </w:pPr>
    </w:p>
    <w:p w14:paraId="429DC2B2" w14:textId="6016832D" w:rsidR="512203D2" w:rsidRDefault="512203D2" w:rsidP="512203D2">
      <w:pPr>
        <w:jc w:val="both"/>
        <w:rPr>
          <w:rFonts w:ascii="Aptos" w:eastAsia="Aptos" w:hAnsi="Aptos" w:cs="Aptos"/>
        </w:rPr>
      </w:pPr>
    </w:p>
    <w:p w14:paraId="4C80A4BF" w14:textId="79652D16" w:rsidR="512203D2" w:rsidRDefault="512203D2" w:rsidP="512203D2">
      <w:pPr>
        <w:jc w:val="both"/>
        <w:rPr>
          <w:rFonts w:ascii="Aptos" w:eastAsia="Aptos" w:hAnsi="Aptos" w:cs="Aptos"/>
        </w:rPr>
      </w:pPr>
    </w:p>
    <w:p w14:paraId="0CBB15B5" w14:textId="2D127AD1" w:rsidR="512203D2" w:rsidRDefault="512203D2" w:rsidP="512203D2">
      <w:pPr>
        <w:jc w:val="both"/>
      </w:pPr>
    </w:p>
    <w:p w14:paraId="36147189" w14:textId="1EC85DE9" w:rsidR="00087D20" w:rsidRDefault="00087D20" w:rsidP="00087D20">
      <w:pPr>
        <w:pStyle w:val="Heading1"/>
        <w:jc w:val="both"/>
      </w:pPr>
      <w:bookmarkStart w:id="2" w:name="_Toc201564508"/>
      <w:bookmarkStart w:id="3" w:name="_Toc212033992"/>
      <w:r>
        <w:lastRenderedPageBreak/>
        <w:t xml:space="preserve">Welcome from </w:t>
      </w:r>
      <w:r w:rsidR="0067578C">
        <w:t>Michael Maud</w:t>
      </w:r>
      <w:r>
        <w:t xml:space="preserve">, Chair of the Board of </w:t>
      </w:r>
      <w:r w:rsidR="00F45B03">
        <w:t>G</w:t>
      </w:r>
      <w:r>
        <w:t>overnors</w:t>
      </w:r>
      <w:bookmarkEnd w:id="2"/>
      <w:bookmarkEnd w:id="3"/>
    </w:p>
    <w:p w14:paraId="685780A7" w14:textId="565314FC" w:rsidR="2590A00C" w:rsidRDefault="2590A00C" w:rsidP="512203D2">
      <w:pPr>
        <w:jc w:val="both"/>
      </w:pPr>
      <w:r w:rsidRPr="512203D2">
        <w:rPr>
          <w:rFonts w:ascii="Aptos" w:eastAsia="Aptos" w:hAnsi="Aptos" w:cs="Aptos"/>
        </w:rPr>
        <w:t xml:space="preserve">Dear Applicant, </w:t>
      </w:r>
    </w:p>
    <w:p w14:paraId="0D2CF404" w14:textId="41C6D512" w:rsidR="2590A00C" w:rsidRDefault="2590A00C" w:rsidP="512203D2">
      <w:pPr>
        <w:jc w:val="both"/>
      </w:pPr>
      <w:r w:rsidRPr="512203D2">
        <w:rPr>
          <w:rFonts w:ascii="Aptos" w:eastAsia="Aptos" w:hAnsi="Aptos" w:cs="Aptos"/>
        </w:rPr>
        <w:t xml:space="preserve">Thank you for your interest in joining our team at Sacred Heart RC Primary School. We are delighted that you are considering applying for our </w:t>
      </w:r>
      <w:r w:rsidR="002A2ECA">
        <w:rPr>
          <w:rFonts w:ascii="Aptos" w:eastAsia="Aptos" w:hAnsi="Aptos" w:cs="Aptos"/>
        </w:rPr>
        <w:t>Teaching Assistant position</w:t>
      </w:r>
      <w:r w:rsidRPr="512203D2">
        <w:rPr>
          <w:rFonts w:ascii="Aptos" w:eastAsia="Aptos" w:hAnsi="Aptos" w:cs="Aptos"/>
        </w:rPr>
        <w:t xml:space="preserve"> and warmly welcome you to learn more about what makes our school such a special place to work. </w:t>
      </w:r>
    </w:p>
    <w:p w14:paraId="3C9C9E8B" w14:textId="03F2DB0A" w:rsidR="2590A00C" w:rsidRDefault="2590A00C" w:rsidP="512203D2">
      <w:pPr>
        <w:jc w:val="both"/>
      </w:pPr>
      <w:r w:rsidRPr="512203D2">
        <w:rPr>
          <w:rFonts w:ascii="Aptos" w:eastAsia="Aptos" w:hAnsi="Aptos" w:cs="Aptos"/>
        </w:rPr>
        <w:t xml:space="preserve">Sacred Heart is a happy, nurturing, and faith-centred community where every member is valued. As our Headteacher expresses in her welcome, we are “warm and welcoming community with a strong family feel” committed to ensuring that every child can flourish and achieve their very best. </w:t>
      </w:r>
    </w:p>
    <w:p w14:paraId="096ACEBF" w14:textId="4A37C446" w:rsidR="2590A00C" w:rsidRDefault="2590A00C" w:rsidP="512203D2">
      <w:pPr>
        <w:jc w:val="both"/>
      </w:pPr>
      <w:r w:rsidRPr="512203D2">
        <w:rPr>
          <w:rFonts w:ascii="Aptos" w:eastAsia="Aptos" w:hAnsi="Aptos" w:cs="Aptos"/>
        </w:rPr>
        <w:t xml:space="preserve">Situated on the edge of Colne, our school benefits from a beautiful setting surrounded by Lancashire countryside. Our extensive grounds include a large grass playing field, three playgrounds, and two conservation areas, as well as a bright, stimulating Early Years outdoor environment. These spaces enrich our curriculum and support children’s wellbeing and development. </w:t>
      </w:r>
    </w:p>
    <w:p w14:paraId="22553D0D" w14:textId="68B637DC" w:rsidR="2590A00C" w:rsidRDefault="2590A00C" w:rsidP="512203D2">
      <w:pPr>
        <w:jc w:val="both"/>
      </w:pPr>
      <w:r w:rsidRPr="512203D2">
        <w:rPr>
          <w:rFonts w:ascii="Aptos" w:eastAsia="Aptos" w:hAnsi="Aptos" w:cs="Aptos"/>
        </w:rPr>
        <w:t xml:space="preserve">We are proud to offer a high-quality, inclusive education within a caring and supportive environment. Our staff are dedicated professionals who work together to create an exciting curriculum and outstanding learning experiences. The school’s strong results and positive inspection feedback reflect the commitment and hard work of our whole school community. </w:t>
      </w:r>
    </w:p>
    <w:p w14:paraId="76E95098" w14:textId="7210461F" w:rsidR="2590A00C" w:rsidRDefault="2590A00C" w:rsidP="512203D2">
      <w:pPr>
        <w:jc w:val="both"/>
      </w:pPr>
      <w:r w:rsidRPr="512203D2">
        <w:rPr>
          <w:rFonts w:ascii="Aptos" w:eastAsia="Aptos" w:hAnsi="Aptos" w:cs="Aptos"/>
        </w:rPr>
        <w:t xml:space="preserve">Sacred Heart thrives on the support and engagement of our parents and the wider community. Volunteers play an active role in school life, and our Friends of Sacred Heart group helps raise funds for additional facilities and enrichment opportunities. This strong partnership ethos contributes greatly to the warm and collaborative atmosphere that defines our school. </w:t>
      </w:r>
    </w:p>
    <w:p w14:paraId="4869BD71" w14:textId="185E2CDE" w:rsidR="2590A00C" w:rsidRDefault="2590A00C" w:rsidP="512203D2">
      <w:pPr>
        <w:jc w:val="both"/>
      </w:pPr>
      <w:r w:rsidRPr="512203D2">
        <w:rPr>
          <w:rFonts w:ascii="Aptos" w:eastAsia="Aptos" w:hAnsi="Aptos" w:cs="Aptos"/>
        </w:rPr>
        <w:t xml:space="preserve">As part of the Romero Catholic Academy Trust, we are guided by our mission to “Let Your Light Shine”, placing Gospel values at the heart of school life. Our Catholic identity shapes the way we teach, learn, and care for one another. Religious Education is central to our curriculum, and we strive to nurture children who are not only academically capable but also compassionate, confident, and ready to take their place in the world. </w:t>
      </w:r>
    </w:p>
    <w:p w14:paraId="09656CC3" w14:textId="031771D0" w:rsidR="2590A00C" w:rsidRDefault="2590A00C" w:rsidP="512203D2">
      <w:pPr>
        <w:jc w:val="both"/>
      </w:pPr>
      <w:r w:rsidRPr="512203D2">
        <w:rPr>
          <w:rFonts w:ascii="Aptos" w:eastAsia="Aptos" w:hAnsi="Aptos" w:cs="Aptos"/>
        </w:rPr>
        <w:t xml:space="preserve">By joining Sacred Heart, you will become part of a supportive, enthusiastic, and dedicated staff team who are passionate about making a difference. We value the strengths and talents of every colleague and look forward to welcoming a teacher who will share in our commitment to providing exceptional education during this period of maternity cover. </w:t>
      </w:r>
    </w:p>
    <w:p w14:paraId="65759028" w14:textId="70C0F25E" w:rsidR="2590A00C" w:rsidRDefault="2590A00C" w:rsidP="512203D2">
      <w:pPr>
        <w:jc w:val="both"/>
      </w:pPr>
      <w:r w:rsidRPr="512203D2">
        <w:rPr>
          <w:rFonts w:ascii="Aptos" w:eastAsia="Aptos" w:hAnsi="Aptos" w:cs="Aptos"/>
        </w:rPr>
        <w:t xml:space="preserve">We hope this job pack gives you a clear sense of who we are and what we stand for—and we look forward to receiving your application. </w:t>
      </w:r>
    </w:p>
    <w:p w14:paraId="222E7D6E" w14:textId="45186201" w:rsidR="2590A00C" w:rsidRDefault="2590A00C" w:rsidP="512203D2">
      <w:pPr>
        <w:jc w:val="both"/>
      </w:pPr>
      <w:r w:rsidRPr="512203D2">
        <w:rPr>
          <w:rFonts w:ascii="Aptos" w:eastAsia="Aptos" w:hAnsi="Aptos" w:cs="Aptos"/>
        </w:rPr>
        <w:t>We look forward to seeing you.</w:t>
      </w:r>
    </w:p>
    <w:p w14:paraId="2DC41337" w14:textId="3E6C6576" w:rsidR="2590A00C" w:rsidRDefault="2590A00C" w:rsidP="512203D2">
      <w:pPr>
        <w:jc w:val="both"/>
      </w:pPr>
      <w:r w:rsidRPr="512203D2">
        <w:rPr>
          <w:rFonts w:ascii="Aptos" w:eastAsia="Aptos" w:hAnsi="Aptos" w:cs="Aptos"/>
        </w:rPr>
        <w:t>Yours faithfully</w:t>
      </w:r>
    </w:p>
    <w:p w14:paraId="6236CC67" w14:textId="4FA475FB" w:rsidR="2590A00C" w:rsidRDefault="2590A00C" w:rsidP="512203D2">
      <w:pPr>
        <w:jc w:val="both"/>
      </w:pPr>
      <w:r w:rsidRPr="512203D2">
        <w:rPr>
          <w:rFonts w:ascii="Aptos" w:eastAsia="Aptos" w:hAnsi="Aptos" w:cs="Aptos"/>
        </w:rPr>
        <w:t>Michael Maud</w:t>
      </w:r>
    </w:p>
    <w:p w14:paraId="0861A7A3" w14:textId="29C9A353" w:rsidR="512203D2" w:rsidRDefault="512203D2" w:rsidP="512203D2">
      <w:pPr>
        <w:jc w:val="both"/>
      </w:pPr>
    </w:p>
    <w:p w14:paraId="27E167E0" w14:textId="51DEAEB6" w:rsidR="512203D2" w:rsidRDefault="512203D2" w:rsidP="512203D2">
      <w:pPr>
        <w:jc w:val="both"/>
      </w:pPr>
    </w:p>
    <w:p w14:paraId="1F62CA54" w14:textId="77777777" w:rsidR="008D7C50" w:rsidRDefault="008D7C50" w:rsidP="005C6885">
      <w:pPr>
        <w:pStyle w:val="Title"/>
        <w:jc w:val="both"/>
      </w:pPr>
    </w:p>
    <w:p w14:paraId="203416B5" w14:textId="6BCFD672" w:rsidR="006337D3" w:rsidRDefault="006337D3" w:rsidP="005C6885">
      <w:pPr>
        <w:pStyle w:val="Title"/>
        <w:jc w:val="both"/>
      </w:pPr>
      <w:r>
        <w:lastRenderedPageBreak/>
        <w:t>Job Advert</w:t>
      </w:r>
    </w:p>
    <w:p w14:paraId="61DFE2EC" w14:textId="187175B5" w:rsidR="096A6CDD" w:rsidRDefault="096A6CDD" w:rsidP="512203D2">
      <w:pPr>
        <w:pStyle w:val="Heading1"/>
        <w:pBdr>
          <w:top w:val="single" w:sz="24" w:space="0" w:color="8A67AC"/>
          <w:left w:val="single" w:sz="24" w:space="0" w:color="8A67AC"/>
          <w:bottom w:val="single" w:sz="24" w:space="0" w:color="8A67AC"/>
          <w:right w:val="single" w:sz="24" w:space="0" w:color="8A67AC"/>
        </w:pBdr>
        <w:shd w:val="clear" w:color="auto" w:fill="8A67AC" w:themeFill="accent3"/>
        <w:jc w:val="both"/>
      </w:pPr>
      <w:r>
        <w:t>Teaching Assistant TA2B</w:t>
      </w:r>
    </w:p>
    <w:p w14:paraId="09479301" w14:textId="467B9237" w:rsidR="006337D3" w:rsidRPr="00F45B03" w:rsidRDefault="00F45B03" w:rsidP="005C6885">
      <w:pPr>
        <w:jc w:val="both"/>
        <w:rPr>
          <w:rStyle w:val="IntenseEmphasis"/>
        </w:rPr>
      </w:pPr>
      <w:r w:rsidRPr="512203D2">
        <w:rPr>
          <w:rStyle w:val="IntenseEmphasis"/>
        </w:rPr>
        <w:t>Permanent</w:t>
      </w:r>
      <w:r w:rsidR="00096BDD">
        <w:rPr>
          <w:rStyle w:val="IntenseEmphasis"/>
        </w:rPr>
        <w:t xml:space="preserve"> -</w:t>
      </w:r>
      <w:r w:rsidR="48394E81" w:rsidRPr="512203D2">
        <w:rPr>
          <w:rStyle w:val="IntenseEmphasis"/>
        </w:rPr>
        <w:t xml:space="preserve"> 24.50 hours per week</w:t>
      </w:r>
    </w:p>
    <w:p w14:paraId="2E53B265" w14:textId="0531CCD8" w:rsidR="00F45B03" w:rsidRPr="00F45B03" w:rsidRDefault="00F45B03" w:rsidP="00F45B03">
      <w:pPr>
        <w:jc w:val="both"/>
        <w:rPr>
          <w:rStyle w:val="IntenseEmphasis"/>
        </w:rPr>
      </w:pPr>
      <w:r w:rsidRPr="512203D2">
        <w:rPr>
          <w:rStyle w:val="IntenseEmphasis"/>
        </w:rPr>
        <w:t xml:space="preserve">Grade </w:t>
      </w:r>
      <w:r w:rsidR="7ECD569F" w:rsidRPr="512203D2">
        <w:rPr>
          <w:rStyle w:val="IntenseEmphasis"/>
        </w:rPr>
        <w:t>5</w:t>
      </w:r>
      <w:r w:rsidRPr="512203D2">
        <w:rPr>
          <w:rStyle w:val="IntenseEmphasis"/>
        </w:rPr>
        <w:t xml:space="preserve">, SCP </w:t>
      </w:r>
      <w:r w:rsidR="1DD7A460" w:rsidRPr="512203D2">
        <w:rPr>
          <w:rStyle w:val="IntenseEmphasis"/>
        </w:rPr>
        <w:t xml:space="preserve">6 </w:t>
      </w:r>
      <w:r w:rsidRPr="512203D2">
        <w:rPr>
          <w:rStyle w:val="IntenseEmphasis"/>
        </w:rPr>
        <w:t>-</w:t>
      </w:r>
      <w:r w:rsidR="25B17639" w:rsidRPr="512203D2">
        <w:rPr>
          <w:rStyle w:val="IntenseEmphasis"/>
        </w:rPr>
        <w:t xml:space="preserve"> 11</w:t>
      </w:r>
      <w:r w:rsidRPr="512203D2">
        <w:rPr>
          <w:rStyle w:val="IntenseEmphasis"/>
        </w:rPr>
        <w:t xml:space="preserve"> £</w:t>
      </w:r>
      <w:r w:rsidR="41180200" w:rsidRPr="512203D2">
        <w:rPr>
          <w:rStyle w:val="IntenseEmphasis"/>
        </w:rPr>
        <w:t>25,989</w:t>
      </w:r>
      <w:r w:rsidRPr="512203D2">
        <w:rPr>
          <w:rStyle w:val="IntenseEmphasis"/>
        </w:rPr>
        <w:t xml:space="preserve"> - £</w:t>
      </w:r>
      <w:r w:rsidR="585FCD58" w:rsidRPr="512203D2">
        <w:rPr>
          <w:rStyle w:val="IntenseEmphasis"/>
        </w:rPr>
        <w:t>28,142</w:t>
      </w:r>
      <w:r w:rsidRPr="512203D2">
        <w:rPr>
          <w:rStyle w:val="IntenseEmphasis"/>
        </w:rPr>
        <w:t xml:space="preserve"> fte [£</w:t>
      </w:r>
      <w:r w:rsidR="50720773" w:rsidRPr="512203D2">
        <w:rPr>
          <w:rStyle w:val="IntenseEmphasis"/>
        </w:rPr>
        <w:t>14,551</w:t>
      </w:r>
      <w:r w:rsidRPr="512203D2">
        <w:rPr>
          <w:rStyle w:val="IntenseEmphasis"/>
        </w:rPr>
        <w:t xml:space="preserve"> - £</w:t>
      </w:r>
      <w:r w:rsidR="55788130" w:rsidRPr="512203D2">
        <w:rPr>
          <w:rStyle w:val="IntenseEmphasis"/>
        </w:rPr>
        <w:t>15,756</w:t>
      </w:r>
      <w:r w:rsidRPr="512203D2">
        <w:rPr>
          <w:rStyle w:val="IntenseEmphasis"/>
        </w:rPr>
        <w:t xml:space="preserve"> pRO-RATA]</w:t>
      </w:r>
    </w:p>
    <w:p w14:paraId="2722EE9F" w14:textId="133B2AB6" w:rsidR="00F2785E" w:rsidRDefault="00F2785E" w:rsidP="005C6885">
      <w:pPr>
        <w:jc w:val="both"/>
        <w:rPr>
          <w:rStyle w:val="IntenseEmphasis"/>
        </w:rPr>
      </w:pPr>
      <w:r w:rsidRPr="512203D2">
        <w:rPr>
          <w:rStyle w:val="IntenseEmphasis"/>
        </w:rPr>
        <w:t xml:space="preserve">Responsible to: </w:t>
      </w:r>
      <w:r w:rsidR="00096BDD">
        <w:rPr>
          <w:rStyle w:val="IntenseEmphasis"/>
        </w:rPr>
        <w:t>The Headteacher</w:t>
      </w:r>
    </w:p>
    <w:p w14:paraId="02290DBA" w14:textId="7D07E714" w:rsidR="00F2785E" w:rsidRDefault="00F2785E" w:rsidP="005C6885">
      <w:pPr>
        <w:jc w:val="both"/>
        <w:rPr>
          <w:rStyle w:val="IntenseEmphasis"/>
        </w:rPr>
      </w:pPr>
      <w:r>
        <w:rPr>
          <w:rStyle w:val="IntenseEmphasis"/>
        </w:rPr>
        <w:t xml:space="preserve">Main Location: </w:t>
      </w:r>
      <w:r w:rsidR="0067578C">
        <w:rPr>
          <w:rStyle w:val="IntenseEmphasis"/>
        </w:rPr>
        <w:t>Sacred Heart</w:t>
      </w:r>
      <w:r w:rsidR="00123859">
        <w:rPr>
          <w:rStyle w:val="IntenseEmphasis"/>
        </w:rPr>
        <w:t xml:space="preserve"> RC </w:t>
      </w:r>
      <w:r w:rsidR="00EA2A50">
        <w:rPr>
          <w:rStyle w:val="IntenseEmphasis"/>
        </w:rPr>
        <w:t>Primary school</w:t>
      </w:r>
    </w:p>
    <w:p w14:paraId="30C2FE22" w14:textId="3DF3BB46" w:rsidR="00123859" w:rsidRPr="00123859" w:rsidRDefault="00F2785E" w:rsidP="512203D2">
      <w:pPr>
        <w:jc w:val="both"/>
        <w:rPr>
          <w:rStyle w:val="Emphasis"/>
          <w:shd w:val="clear" w:color="auto" w:fill="F7F7F7"/>
        </w:rPr>
      </w:pPr>
      <w:r w:rsidRPr="512203D2">
        <w:rPr>
          <w:rStyle w:val="Emphasis"/>
        </w:rPr>
        <w:t xml:space="preserve">Required to commence </w:t>
      </w:r>
      <w:r w:rsidR="00726F39" w:rsidRPr="0089799C">
        <w:rPr>
          <w:rStyle w:val="Emphasis"/>
          <w:color w:val="auto"/>
        </w:rPr>
        <w:t>5th</w:t>
      </w:r>
      <w:r w:rsidR="5BED0BE7" w:rsidRPr="0089799C">
        <w:rPr>
          <w:rStyle w:val="Emphasis"/>
          <w:color w:val="auto"/>
        </w:rPr>
        <w:t xml:space="preserve"> MAY 2026</w:t>
      </w:r>
      <w:r w:rsidRPr="512203D2">
        <w:rPr>
          <w:rStyle w:val="Emphasis"/>
        </w:rPr>
        <w:t xml:space="preserve"> </w:t>
      </w:r>
    </w:p>
    <w:p w14:paraId="2BF89E29" w14:textId="1F397E73" w:rsidR="444D686F" w:rsidRDefault="444D686F" w:rsidP="512203D2">
      <w:pPr>
        <w:spacing w:before="0" w:after="0"/>
        <w:rPr>
          <w:lang w:val="en-US"/>
        </w:rPr>
      </w:pPr>
      <w:r w:rsidRPr="512203D2">
        <w:rPr>
          <w:lang w:val="en-US"/>
        </w:rPr>
        <w:t>The Board of Directors of the Romero Catholic Academy Trust alongside The Governors of Sacred Heart RC Primary School, Colne are seeking to appoint an enthusiastic Teaching Assistant to join our school</w:t>
      </w:r>
      <w:r w:rsidR="208C4115" w:rsidRPr="512203D2">
        <w:rPr>
          <w:lang w:val="en-US"/>
        </w:rPr>
        <w:t>.</w:t>
      </w:r>
    </w:p>
    <w:p w14:paraId="09D69E7E" w14:textId="747CABE1" w:rsidR="512203D2" w:rsidRDefault="512203D2" w:rsidP="512203D2">
      <w:pPr>
        <w:spacing w:before="0" w:after="0"/>
        <w:rPr>
          <w:rFonts w:ascii="Calibri" w:eastAsia="Calibri" w:hAnsi="Calibri" w:cs="Calibri"/>
          <w:sz w:val="24"/>
          <w:szCs w:val="24"/>
          <w:lang w:val="en"/>
        </w:rPr>
      </w:pPr>
    </w:p>
    <w:p w14:paraId="2A3B43F7" w14:textId="1B20E8E4" w:rsidR="208C4115" w:rsidRDefault="208C4115" w:rsidP="512203D2">
      <w:pPr>
        <w:spacing w:before="0" w:after="0"/>
        <w:rPr>
          <w:lang w:val="en"/>
        </w:rPr>
      </w:pPr>
      <w:r w:rsidRPr="512203D2">
        <w:rPr>
          <w:lang w:val="en"/>
        </w:rPr>
        <w:t>We are looking for a someone who:</w:t>
      </w:r>
    </w:p>
    <w:p w14:paraId="3478E531" w14:textId="3C7659AE" w:rsidR="208C4115" w:rsidRDefault="208C4115" w:rsidP="512203D2">
      <w:pPr>
        <w:pStyle w:val="ListParagraph"/>
        <w:numPr>
          <w:ilvl w:val="0"/>
          <w:numId w:val="2"/>
        </w:numPr>
        <w:spacing w:before="0" w:after="0"/>
        <w:ind w:left="1080" w:hanging="720"/>
        <w:rPr>
          <w:lang w:val="en"/>
        </w:rPr>
      </w:pPr>
      <w:r w:rsidRPr="512203D2">
        <w:rPr>
          <w:lang w:val="en"/>
        </w:rPr>
        <w:t>Can engage and enthuse our learners through a commitment to outstanding learning</w:t>
      </w:r>
    </w:p>
    <w:p w14:paraId="5E0391D0" w14:textId="44EC1ACB" w:rsidR="208C4115" w:rsidRDefault="208C4115" w:rsidP="512203D2">
      <w:pPr>
        <w:pStyle w:val="ListParagraph"/>
        <w:numPr>
          <w:ilvl w:val="0"/>
          <w:numId w:val="2"/>
        </w:numPr>
        <w:spacing w:before="0" w:after="0"/>
        <w:ind w:left="1080" w:hanging="720"/>
        <w:rPr>
          <w:lang w:val="en"/>
        </w:rPr>
      </w:pPr>
      <w:r w:rsidRPr="512203D2">
        <w:rPr>
          <w:lang w:val="en"/>
        </w:rPr>
        <w:t>Can contribute to the further development of a strong and forward-looking team</w:t>
      </w:r>
    </w:p>
    <w:p w14:paraId="297F355D" w14:textId="1A0A6AE9" w:rsidR="208C4115" w:rsidRDefault="208C4115" w:rsidP="512203D2">
      <w:pPr>
        <w:pStyle w:val="ListParagraph"/>
        <w:numPr>
          <w:ilvl w:val="0"/>
          <w:numId w:val="2"/>
        </w:numPr>
        <w:spacing w:before="0" w:after="0"/>
        <w:ind w:left="1080" w:hanging="720"/>
        <w:rPr>
          <w:lang w:val="en"/>
        </w:rPr>
      </w:pPr>
      <w:r w:rsidRPr="512203D2">
        <w:rPr>
          <w:lang w:val="en"/>
        </w:rPr>
        <w:t>Is innovative in their techniques to motivate and inspire young people</w:t>
      </w:r>
    </w:p>
    <w:p w14:paraId="577EB00A" w14:textId="4C8BAC32" w:rsidR="208C4115" w:rsidRDefault="208C4115" w:rsidP="512203D2">
      <w:pPr>
        <w:pStyle w:val="ListParagraph"/>
        <w:numPr>
          <w:ilvl w:val="0"/>
          <w:numId w:val="2"/>
        </w:numPr>
        <w:spacing w:before="0" w:after="0"/>
        <w:ind w:left="1080" w:hanging="720"/>
        <w:rPr>
          <w:lang w:val="en-US"/>
        </w:rPr>
      </w:pPr>
      <w:r w:rsidRPr="512203D2">
        <w:rPr>
          <w:lang w:val="en-US"/>
        </w:rPr>
        <w:t>Can build positive relationships with staff, pupils and parents alike</w:t>
      </w:r>
    </w:p>
    <w:p w14:paraId="2E5FA502" w14:textId="0BB0673E" w:rsidR="208C4115" w:rsidRDefault="208C4115" w:rsidP="512203D2">
      <w:pPr>
        <w:pStyle w:val="ListParagraph"/>
        <w:numPr>
          <w:ilvl w:val="0"/>
          <w:numId w:val="2"/>
        </w:numPr>
        <w:spacing w:before="0" w:after="0"/>
        <w:ind w:left="1080" w:hanging="720"/>
        <w:rPr>
          <w:lang w:val="en"/>
        </w:rPr>
      </w:pPr>
      <w:r w:rsidRPr="512203D2">
        <w:rPr>
          <w:lang w:val="en"/>
        </w:rPr>
        <w:t>Is willing to support the ethos of the school</w:t>
      </w:r>
    </w:p>
    <w:p w14:paraId="2CE5F9AE" w14:textId="687A3564" w:rsidR="208C4115" w:rsidRDefault="208C4115" w:rsidP="512203D2">
      <w:pPr>
        <w:pStyle w:val="ListParagraph"/>
        <w:numPr>
          <w:ilvl w:val="0"/>
          <w:numId w:val="2"/>
        </w:numPr>
        <w:spacing w:before="0" w:after="0"/>
        <w:ind w:left="1080" w:hanging="720"/>
        <w:rPr>
          <w:lang w:val="en-US"/>
        </w:rPr>
      </w:pPr>
      <w:r w:rsidRPr="512203D2">
        <w:rPr>
          <w:lang w:val="en-US"/>
        </w:rPr>
        <w:t xml:space="preserve">Experienced in </w:t>
      </w:r>
      <w:proofErr w:type="spellStart"/>
      <w:r w:rsidRPr="512203D2">
        <w:rPr>
          <w:lang w:val="en-US"/>
        </w:rPr>
        <w:t>behaviour</w:t>
      </w:r>
      <w:proofErr w:type="spellEnd"/>
      <w:r w:rsidRPr="512203D2">
        <w:rPr>
          <w:lang w:val="en-US"/>
        </w:rPr>
        <w:t xml:space="preserve"> management and emotional support</w:t>
      </w:r>
    </w:p>
    <w:p w14:paraId="018E7048" w14:textId="53A2ECBB" w:rsidR="208C4115" w:rsidRDefault="208C4115" w:rsidP="512203D2">
      <w:pPr>
        <w:spacing w:before="0" w:after="0"/>
        <w:rPr>
          <w:lang w:val="en"/>
        </w:rPr>
      </w:pPr>
      <w:r w:rsidRPr="512203D2">
        <w:rPr>
          <w:lang w:val="en"/>
        </w:rPr>
        <w:t xml:space="preserve"> </w:t>
      </w:r>
    </w:p>
    <w:p w14:paraId="5436729D" w14:textId="51FAF8B5" w:rsidR="208C4115" w:rsidRDefault="208C4115" w:rsidP="512203D2">
      <w:pPr>
        <w:spacing w:before="0" w:after="0"/>
        <w:ind w:left="720" w:hanging="720"/>
        <w:rPr>
          <w:lang w:val="en"/>
        </w:rPr>
      </w:pPr>
      <w:r w:rsidRPr="512203D2">
        <w:rPr>
          <w:lang w:val="en"/>
        </w:rPr>
        <w:t>What we can offer you: -</w:t>
      </w:r>
    </w:p>
    <w:p w14:paraId="546265D4" w14:textId="6FA18929" w:rsidR="208C4115" w:rsidRDefault="208C4115" w:rsidP="512203D2">
      <w:pPr>
        <w:pStyle w:val="ListParagraph"/>
        <w:numPr>
          <w:ilvl w:val="0"/>
          <w:numId w:val="1"/>
        </w:numPr>
        <w:spacing w:before="0" w:after="0"/>
        <w:ind w:left="1080" w:hanging="720"/>
        <w:rPr>
          <w:lang w:val="en"/>
        </w:rPr>
      </w:pPr>
      <w:r w:rsidRPr="512203D2">
        <w:rPr>
          <w:lang w:val="en"/>
        </w:rPr>
        <w:t>Committed students who are positive and keen to learn</w:t>
      </w:r>
    </w:p>
    <w:p w14:paraId="50FD565E" w14:textId="3967CD8B" w:rsidR="208C4115" w:rsidRDefault="208C4115" w:rsidP="512203D2">
      <w:pPr>
        <w:pStyle w:val="ListParagraph"/>
        <w:numPr>
          <w:ilvl w:val="0"/>
          <w:numId w:val="1"/>
        </w:numPr>
        <w:spacing w:before="0" w:after="0"/>
        <w:ind w:left="1080" w:hanging="720"/>
        <w:rPr>
          <w:lang w:val="en"/>
        </w:rPr>
      </w:pPr>
      <w:r w:rsidRPr="512203D2">
        <w:rPr>
          <w:lang w:val="en"/>
        </w:rPr>
        <w:t>The opportunity to be part of a friendly and supportive team</w:t>
      </w:r>
    </w:p>
    <w:p w14:paraId="5DAD32F8" w14:textId="3F4791CD" w:rsidR="208C4115" w:rsidRDefault="208C4115" w:rsidP="512203D2">
      <w:pPr>
        <w:pStyle w:val="ListParagraph"/>
        <w:numPr>
          <w:ilvl w:val="0"/>
          <w:numId w:val="1"/>
        </w:numPr>
        <w:spacing w:before="0" w:after="0"/>
        <w:ind w:left="1080" w:hanging="720"/>
        <w:rPr>
          <w:lang w:val="en"/>
        </w:rPr>
      </w:pPr>
      <w:r w:rsidRPr="512203D2">
        <w:rPr>
          <w:lang w:val="en"/>
        </w:rPr>
        <w:t>Excellent and innovative facilities across the school</w:t>
      </w:r>
    </w:p>
    <w:p w14:paraId="42402213" w14:textId="6B1542CB" w:rsidR="208C4115" w:rsidRDefault="208C4115" w:rsidP="512203D2">
      <w:pPr>
        <w:pStyle w:val="ListParagraph"/>
        <w:numPr>
          <w:ilvl w:val="0"/>
          <w:numId w:val="1"/>
        </w:numPr>
        <w:spacing w:before="0" w:after="0"/>
        <w:ind w:left="1080" w:hanging="720"/>
        <w:rPr>
          <w:lang w:val="en-US"/>
        </w:rPr>
      </w:pPr>
      <w:r w:rsidRPr="512203D2">
        <w:rPr>
          <w:lang w:val="en-US"/>
        </w:rPr>
        <w:t xml:space="preserve">A comprehensive professional development </w:t>
      </w:r>
      <w:proofErr w:type="spellStart"/>
      <w:r w:rsidRPr="512203D2">
        <w:rPr>
          <w:lang w:val="en-US"/>
        </w:rPr>
        <w:t>programme</w:t>
      </w:r>
      <w:proofErr w:type="spellEnd"/>
      <w:r w:rsidRPr="512203D2">
        <w:rPr>
          <w:lang w:val="en-US"/>
        </w:rPr>
        <w:t xml:space="preserve"> and many opportunities to contribute to extra-curricular activities and whole school initiatives</w:t>
      </w:r>
    </w:p>
    <w:p w14:paraId="23F69217" w14:textId="54E05A51" w:rsidR="208C4115" w:rsidRDefault="208C4115" w:rsidP="512203D2">
      <w:pPr>
        <w:spacing w:before="0" w:after="0"/>
      </w:pPr>
      <w:r w:rsidRPr="512203D2">
        <w:rPr>
          <w:rFonts w:ascii="Calibri" w:eastAsia="Calibri" w:hAnsi="Calibri" w:cs="Calibri"/>
          <w:sz w:val="24"/>
          <w:szCs w:val="24"/>
          <w:lang w:val="en-US"/>
        </w:rPr>
        <w:t xml:space="preserve"> </w:t>
      </w:r>
    </w:p>
    <w:p w14:paraId="17D30646" w14:textId="428149B3" w:rsidR="00F45B03" w:rsidRDefault="0038219B" w:rsidP="0038219B">
      <w:pPr>
        <w:pStyle w:val="NoSpacing"/>
        <w:jc w:val="both"/>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67578C">
        <w:rPr>
          <w:b/>
        </w:rPr>
        <w:t>864362</w:t>
      </w:r>
      <w:r>
        <w:t xml:space="preserve"> or </w:t>
      </w:r>
      <w:hyperlink r:id="rId16" w:history="1">
        <w:r w:rsidR="0067578C" w:rsidRPr="00B46C4E">
          <w:rPr>
            <w:rStyle w:val="Hyperlink"/>
            <w:b/>
          </w:rPr>
          <w:t>bursar@sacredheart-pri.lancs.sch.uk</w:t>
        </w:r>
      </w:hyperlink>
      <w:r w:rsidRPr="00794365">
        <w:rPr>
          <w:b/>
        </w:rPr>
        <w:t>.</w:t>
      </w:r>
    </w:p>
    <w:p w14:paraId="6C083F03" w14:textId="77777777" w:rsidR="00F45B03" w:rsidRDefault="00F45B03" w:rsidP="0038219B">
      <w:pPr>
        <w:pStyle w:val="NoSpacing"/>
        <w:jc w:val="both"/>
      </w:pPr>
    </w:p>
    <w:p w14:paraId="45126254" w14:textId="1AA5E45C" w:rsidR="3CD8304C" w:rsidRDefault="3CD8304C" w:rsidP="512203D2">
      <w:pPr>
        <w:jc w:val="both"/>
      </w:pPr>
      <w:bookmarkStart w:id="4" w:name="_Hlk224133352"/>
      <w:r w:rsidRPr="512203D2">
        <w:rPr>
          <w:rFonts w:ascii="Aptos" w:eastAsia="Aptos" w:hAnsi="Aptos" w:cs="Aptos"/>
          <w:b/>
          <w:bCs/>
        </w:rPr>
        <w:t xml:space="preserve">Full details are available from the ‘My New Term’ website Education Job Search | Find Teaching, </w:t>
      </w:r>
      <w:hyperlink r:id="rId17">
        <w:r w:rsidRPr="512203D2">
          <w:rPr>
            <w:rStyle w:val="Hyperlink"/>
            <w:rFonts w:ascii="Aptos" w:eastAsia="Aptos" w:hAnsi="Aptos" w:cs="Aptos"/>
            <w:b/>
            <w:bCs/>
            <w:color w:val="192451" w:themeColor="accent4"/>
          </w:rPr>
          <w:t>https://mynewterm.com</w:t>
        </w:r>
      </w:hyperlink>
      <w:r w:rsidRPr="512203D2">
        <w:rPr>
          <w:rFonts w:ascii="Aptos" w:eastAsia="Aptos" w:hAnsi="Aptos" w:cs="Aptos"/>
          <w:b/>
          <w:bCs/>
        </w:rPr>
        <w:t xml:space="preserve"> .</w:t>
      </w:r>
    </w:p>
    <w:bookmarkEnd w:id="4"/>
    <w:p w14:paraId="169FA36F" w14:textId="2A0F8E53"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51220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07E1A22A" w:rsidR="00B20514" w:rsidRDefault="00934E45" w:rsidP="512203D2">
            <w:pPr>
              <w:jc w:val="both"/>
              <w:cnfStyle w:val="000000100000" w:firstRow="0" w:lastRow="0" w:firstColumn="0" w:lastColumn="0" w:oddVBand="0" w:evenVBand="0" w:oddHBand="1" w:evenHBand="0" w:firstRowFirstColumn="0" w:firstRowLastColumn="0" w:lastRowFirstColumn="0" w:lastRowLastColumn="0"/>
              <w:rPr>
                <w:highlight w:val="yellow"/>
              </w:rPr>
            </w:pPr>
            <w:r w:rsidRPr="00597411">
              <w:t>27/03/2026</w:t>
            </w:r>
          </w:p>
        </w:tc>
      </w:tr>
      <w:tr w:rsidR="00B20514" w14:paraId="49B1F11C" w14:textId="77777777" w:rsidTr="512203D2">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103CD524" w:rsidR="00B20514" w:rsidRDefault="00934E45" w:rsidP="512203D2">
            <w:pPr>
              <w:jc w:val="both"/>
              <w:cnfStyle w:val="000000000000" w:firstRow="0" w:lastRow="0" w:firstColumn="0" w:lastColumn="0" w:oddVBand="0" w:evenVBand="0" w:oddHBand="0" w:evenHBand="0" w:firstRowFirstColumn="0" w:firstRowLastColumn="0" w:lastRowFirstColumn="0" w:lastRowLastColumn="0"/>
              <w:rPr>
                <w:highlight w:val="yellow"/>
              </w:rPr>
            </w:pPr>
            <w:r w:rsidRPr="00597411">
              <w:t>30/03/2026</w:t>
            </w:r>
          </w:p>
        </w:tc>
      </w:tr>
      <w:tr w:rsidR="00B20514" w14:paraId="3B857092" w14:textId="77777777" w:rsidTr="512203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010C4C5E" w:rsidR="00B20514" w:rsidRDefault="00597411" w:rsidP="005C6885">
            <w:pPr>
              <w:jc w:val="both"/>
              <w:cnfStyle w:val="000000100000" w:firstRow="0" w:lastRow="0" w:firstColumn="0" w:lastColumn="0" w:oddVBand="0" w:evenVBand="0" w:oddHBand="1" w:evenHBand="0" w:firstRowFirstColumn="0" w:firstRowLastColumn="0" w:lastRowFirstColumn="0" w:lastRowLastColumn="0"/>
            </w:pPr>
            <w:r>
              <w:t>22/04/2026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6AA9F324" w14:textId="1980F196" w:rsidR="34D8E1FF" w:rsidRDefault="34D8E1FF" w:rsidP="512203D2">
      <w:pPr>
        <w:pStyle w:val="Heading1"/>
        <w:pBdr>
          <w:top w:val="single" w:sz="24" w:space="0" w:color="8A67AC"/>
          <w:left w:val="single" w:sz="24" w:space="0" w:color="8A67AC"/>
          <w:bottom w:val="single" w:sz="24" w:space="0" w:color="8A67AC"/>
          <w:right w:val="single" w:sz="24" w:space="0" w:color="8A67AC"/>
        </w:pBdr>
        <w:shd w:val="clear" w:color="auto" w:fill="8A67AC" w:themeFill="accent3"/>
        <w:jc w:val="both"/>
      </w:pPr>
      <w:r>
        <w:lastRenderedPageBreak/>
        <w:t>TEACHING ASSISTANT TA2B</w:t>
      </w:r>
    </w:p>
    <w:p w14:paraId="3B30E32E" w14:textId="77777777" w:rsidR="00F45B03" w:rsidRDefault="00F45B03" w:rsidP="00F45B03">
      <w:pPr>
        <w:pStyle w:val="Heading2"/>
        <w:jc w:val="both"/>
      </w:pPr>
      <w:bookmarkStart w:id="5" w:name="_Toc201564514"/>
      <w:bookmarkStart w:id="6" w:name="_Toc212033995"/>
      <w:r>
        <w:t>Job Description</w:t>
      </w:r>
      <w:bookmarkEnd w:id="5"/>
      <w:bookmarkEnd w:id="6"/>
    </w:p>
    <w:p w14:paraId="21D9CEBC" w14:textId="0846F510" w:rsidR="20780634" w:rsidRPr="009F0754" w:rsidRDefault="20780634" w:rsidP="512203D2">
      <w:pPr>
        <w:jc w:val="both"/>
        <w:rPr>
          <w:rFonts w:eastAsia="Aptos" w:cs="Aptos"/>
        </w:rPr>
      </w:pPr>
      <w:r w:rsidRPr="009F0754">
        <w:rPr>
          <w:rFonts w:eastAsia="Calibri" w:cs="Calibri"/>
        </w:rPr>
        <w:t>Under the teacher’s clear guidance, in respect of their work with individuals or small groups, to support the education, personal and social development of pupils in the class including those with special needs and/or bilingual needs and to establish positive relationships with pupils and assist them to complete structured learning activities. The role would be to ensure pupils remain on task and to report progress to the teacher.</w:t>
      </w:r>
    </w:p>
    <w:p w14:paraId="714CA852" w14:textId="77777777" w:rsidR="00F45B03" w:rsidRDefault="00F45B03" w:rsidP="00F45B03">
      <w:pPr>
        <w:pStyle w:val="Heading3"/>
      </w:pPr>
      <w:bookmarkStart w:id="7" w:name="_Toc201564516"/>
      <w:bookmarkStart w:id="8" w:name="_Toc212033997"/>
      <w:r>
        <w:t>Main Duties and Responsibilities</w:t>
      </w:r>
      <w:bookmarkEnd w:id="7"/>
      <w:bookmarkEnd w:id="8"/>
    </w:p>
    <w:p w14:paraId="24E2452E" w14:textId="77777777" w:rsidR="00F45B03" w:rsidRPr="00BB6761" w:rsidRDefault="00F45B03" w:rsidP="00F45B03">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14:paraId="57143473" w14:textId="77777777" w:rsidR="009F0754" w:rsidRPr="009F0754" w:rsidRDefault="009F0754" w:rsidP="009F0754">
      <w:pPr>
        <w:spacing w:after="160" w:line="259" w:lineRule="auto"/>
        <w:rPr>
          <w:rFonts w:eastAsia="Calibri" w:cs="Calibri"/>
          <w:b/>
          <w:color w:val="000000"/>
        </w:rPr>
      </w:pPr>
      <w:r w:rsidRPr="009F0754">
        <w:rPr>
          <w:rFonts w:eastAsia="Calibri" w:cs="Calibri"/>
          <w:b/>
          <w:color w:val="000000"/>
        </w:rPr>
        <w:t xml:space="preserve">Support for Pupils </w:t>
      </w:r>
    </w:p>
    <w:p w14:paraId="7E753559"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Under the clear guidance of the class teacher to implement structured learning activities and to assist individual/group of pupils to complete tasks. </w:t>
      </w:r>
    </w:p>
    <w:p w14:paraId="718CA0AC"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undertake activities to assist in monitoring the personal social and emotional needs of pupils. </w:t>
      </w:r>
    </w:p>
    <w:p w14:paraId="3AFCE4BD"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develop positive relationships with pupils to assist pupil progress and attainment. </w:t>
      </w:r>
    </w:p>
    <w:p w14:paraId="12E0030D"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assist in the devising of pupil's individual targets and their monitoring and review. </w:t>
      </w:r>
    </w:p>
    <w:p w14:paraId="36E1BBC7"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Support pupils as part of a planned inclusion programme.</w:t>
      </w:r>
    </w:p>
    <w:p w14:paraId="0CED81A9"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assist in the development of varying skills that support pupils' learning. </w:t>
      </w:r>
    </w:p>
    <w:p w14:paraId="0E93E4FF"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assist in the specific medical/care needs of pupils when specific training has been undertaken. </w:t>
      </w:r>
    </w:p>
    <w:p w14:paraId="3259E1A7" w14:textId="77777777" w:rsidR="009F0754" w:rsidRDefault="009F0754" w:rsidP="009F0754">
      <w:pPr>
        <w:spacing w:after="160" w:line="259" w:lineRule="auto"/>
        <w:rPr>
          <w:rFonts w:eastAsia="Calibri" w:cs="Calibri"/>
          <w:b/>
          <w:color w:val="000000"/>
        </w:rPr>
      </w:pPr>
    </w:p>
    <w:p w14:paraId="18ADA442" w14:textId="29D3831E" w:rsidR="009F0754" w:rsidRPr="009F0754" w:rsidRDefault="009F0754" w:rsidP="009F0754">
      <w:pPr>
        <w:spacing w:after="160" w:line="259" w:lineRule="auto"/>
        <w:rPr>
          <w:rFonts w:eastAsia="Calibri" w:cs="Calibri"/>
          <w:b/>
          <w:color w:val="000000"/>
        </w:rPr>
      </w:pPr>
      <w:r w:rsidRPr="009F0754">
        <w:rPr>
          <w:rFonts w:eastAsia="Calibri" w:cs="Calibri"/>
          <w:b/>
          <w:color w:val="000000"/>
        </w:rPr>
        <w:t xml:space="preserve">Support for the School </w:t>
      </w:r>
    </w:p>
    <w:p w14:paraId="7E598AE8" w14:textId="77777777" w:rsidR="009F0754" w:rsidRPr="009F0754" w:rsidRDefault="009F0754" w:rsidP="009F0754">
      <w:pPr>
        <w:spacing w:before="0" w:after="160" w:line="259" w:lineRule="auto"/>
        <w:ind w:left="720"/>
        <w:contextualSpacing/>
        <w:rPr>
          <w:rFonts w:eastAsia="Calibri" w:cs="Calibri"/>
        </w:rPr>
      </w:pPr>
      <w:r w:rsidRPr="009F0754">
        <w:rPr>
          <w:rFonts w:eastAsia="Calibri" w:cs="Calibri"/>
        </w:rPr>
        <w:t xml:space="preserve">To assist in providing an atmosphere in which effective learning can take place. </w:t>
      </w:r>
    </w:p>
    <w:p w14:paraId="4C32D165"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support the promotion of positive relationships with parents, carers and outside agencies. </w:t>
      </w:r>
    </w:p>
    <w:p w14:paraId="5497E03D"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work within school policies and procedures. </w:t>
      </w:r>
    </w:p>
    <w:p w14:paraId="6182681D"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attend staff training as appropriate. </w:t>
      </w:r>
    </w:p>
    <w:p w14:paraId="62E10636"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 xml:space="preserve">To take care for their own and other people's health and safety. </w:t>
      </w:r>
    </w:p>
    <w:p w14:paraId="6DB8321C" w14:textId="77777777" w:rsidR="009F0754" w:rsidRPr="009F0754" w:rsidRDefault="009F0754" w:rsidP="009F0754">
      <w:pPr>
        <w:numPr>
          <w:ilvl w:val="0"/>
          <w:numId w:val="18"/>
        </w:numPr>
        <w:spacing w:before="0" w:after="160" w:line="259" w:lineRule="auto"/>
        <w:contextualSpacing/>
        <w:rPr>
          <w:rFonts w:eastAsia="Calibri" w:cs="Calibri"/>
        </w:rPr>
      </w:pPr>
      <w:r w:rsidRPr="009F0754">
        <w:rPr>
          <w:rFonts w:eastAsia="Calibri" w:cs="Calibri"/>
        </w:rPr>
        <w:t>To be aware of the confidential nature of issues related to home/pupil/teacher/school work.</w:t>
      </w:r>
    </w:p>
    <w:p w14:paraId="738E0144" w14:textId="77777777" w:rsidR="009F0754" w:rsidRDefault="009F0754" w:rsidP="009F0754">
      <w:pPr>
        <w:rPr>
          <w:b/>
        </w:rPr>
      </w:pPr>
    </w:p>
    <w:p w14:paraId="2B06C35C" w14:textId="3596C19A" w:rsidR="009F0754" w:rsidRPr="009F0754" w:rsidRDefault="009F0754" w:rsidP="009F0754">
      <w:pPr>
        <w:rPr>
          <w:b/>
        </w:rPr>
      </w:pPr>
      <w:r w:rsidRPr="009F0754">
        <w:rPr>
          <w:b/>
        </w:rPr>
        <w:t xml:space="preserve">Support for the Curriculum </w:t>
      </w:r>
    </w:p>
    <w:p w14:paraId="41C902FD" w14:textId="143134F7" w:rsidR="009F0754" w:rsidRDefault="009F0754" w:rsidP="00125125">
      <w:pPr>
        <w:numPr>
          <w:ilvl w:val="0"/>
          <w:numId w:val="18"/>
        </w:numPr>
        <w:spacing w:before="0" w:after="0" w:line="240" w:lineRule="auto"/>
        <w:contextualSpacing/>
        <w:rPr>
          <w:rFonts w:eastAsia="Calibri" w:cs="Calibri"/>
        </w:rPr>
      </w:pPr>
      <w:r w:rsidRPr="009F0754">
        <w:rPr>
          <w:rFonts w:eastAsia="Calibri" w:cs="Calibri"/>
        </w:rPr>
        <w:t xml:space="preserve">To assist the delivery of educational and developmental work programmes. </w:t>
      </w:r>
    </w:p>
    <w:p w14:paraId="59E37470" w14:textId="77777777" w:rsidR="00125125" w:rsidRPr="00125125" w:rsidRDefault="00125125" w:rsidP="00125125">
      <w:pPr>
        <w:spacing w:before="0" w:after="0" w:line="240" w:lineRule="auto"/>
        <w:ind w:left="720"/>
        <w:contextualSpacing/>
        <w:rPr>
          <w:rFonts w:eastAsia="Calibri" w:cs="Calibri"/>
        </w:rPr>
      </w:pPr>
    </w:p>
    <w:p w14:paraId="31F406E5" w14:textId="4FC801B8" w:rsidR="00F45B03" w:rsidRPr="009F0754" w:rsidRDefault="009F0754" w:rsidP="009F0754">
      <w:pPr>
        <w:jc w:val="both"/>
        <w:rPr>
          <w:b/>
        </w:rPr>
      </w:pPr>
      <w:r w:rsidRPr="009F0754">
        <w:rPr>
          <w:rStyle w:val="IntenseEmphasis"/>
          <w:b w:val="0"/>
        </w:rPr>
        <w:t xml:space="preserve"> </w:t>
      </w:r>
      <w:r w:rsidRPr="009F0754">
        <w:rPr>
          <w:rFonts w:eastAsia="Calibri" w:cs="Calibri"/>
          <w:b/>
        </w:rPr>
        <w:t>Additiona</w:t>
      </w:r>
      <w:r w:rsidRPr="009F0754">
        <w:rPr>
          <w:b/>
        </w:rPr>
        <w:t>l</w:t>
      </w:r>
    </w:p>
    <w:p w14:paraId="2DED7303" w14:textId="56259249" w:rsidR="0038219B" w:rsidRPr="009F0754" w:rsidRDefault="009F0754" w:rsidP="009F0754">
      <w:pPr>
        <w:pStyle w:val="ListParagraph"/>
        <w:numPr>
          <w:ilvl w:val="0"/>
          <w:numId w:val="18"/>
        </w:numPr>
        <w:tabs>
          <w:tab w:val="left" w:pos="720"/>
        </w:tabs>
        <w:spacing w:before="0" w:after="0" w:line="240" w:lineRule="auto"/>
        <w:ind w:right="261"/>
        <w:jc w:val="both"/>
      </w:pPr>
      <w:r w:rsidRPr="009F0754">
        <w:rPr>
          <w:rFonts w:eastAsia="Calibri" w:cs="Calibri"/>
        </w:rPr>
        <w:t>To support and demonstrate a commitment to the distinctive Catholic mission and ethos of the school.</w:t>
      </w:r>
    </w:p>
    <w:p w14:paraId="7976CC2F" w14:textId="5D840D5A" w:rsidR="00F45B03" w:rsidRPr="009F0754" w:rsidRDefault="00F45B03" w:rsidP="0038219B">
      <w:pPr>
        <w:tabs>
          <w:tab w:val="left" w:pos="720"/>
        </w:tabs>
        <w:spacing w:before="0" w:after="0" w:line="240" w:lineRule="auto"/>
        <w:ind w:right="261"/>
        <w:jc w:val="both"/>
      </w:pPr>
    </w:p>
    <w:p w14:paraId="2E010D4A" w14:textId="14E2202D" w:rsidR="00F45B03" w:rsidRPr="009F0754" w:rsidRDefault="009F0754" w:rsidP="009F0754">
      <w:pPr>
        <w:pStyle w:val="ListParagraph"/>
        <w:numPr>
          <w:ilvl w:val="0"/>
          <w:numId w:val="19"/>
        </w:numPr>
        <w:tabs>
          <w:tab w:val="left" w:pos="720"/>
        </w:tabs>
        <w:spacing w:before="0" w:after="0" w:line="240" w:lineRule="auto"/>
        <w:ind w:right="261"/>
        <w:jc w:val="both"/>
        <w:rPr>
          <w:bCs/>
        </w:rPr>
      </w:pPr>
      <w:r w:rsidRPr="009F0754">
        <w:rPr>
          <w:rFonts w:eastAsia="Arial" w:cs="Calibri"/>
          <w:bCs/>
        </w:rPr>
        <w:t>In addition, other duties at no higher a responsibility level may be interchanged with/added to this list at any time.</w:t>
      </w:r>
    </w:p>
    <w:p w14:paraId="5724BF9E" w14:textId="77777777" w:rsidR="00F45B03" w:rsidRDefault="00F45B03" w:rsidP="0038219B">
      <w:pPr>
        <w:tabs>
          <w:tab w:val="left" w:pos="720"/>
        </w:tabs>
        <w:spacing w:before="0" w:after="0" w:line="240" w:lineRule="auto"/>
        <w:ind w:right="261"/>
        <w:jc w:val="both"/>
      </w:pPr>
    </w:p>
    <w:p w14:paraId="3AF95820" w14:textId="77777777" w:rsidR="0038219B" w:rsidRDefault="0038219B" w:rsidP="0038219B">
      <w:pPr>
        <w:tabs>
          <w:tab w:val="left" w:pos="720"/>
        </w:tabs>
        <w:spacing w:before="0" w:after="0" w:line="240" w:lineRule="auto"/>
        <w:ind w:right="261"/>
        <w:jc w:val="both"/>
      </w:pPr>
    </w:p>
    <w:p w14:paraId="1CF2BF52" w14:textId="77777777" w:rsidR="0038219B" w:rsidRDefault="0038219B" w:rsidP="0038219B">
      <w:pPr>
        <w:tabs>
          <w:tab w:val="left" w:pos="720"/>
        </w:tabs>
        <w:spacing w:before="0" w:after="0" w:line="240" w:lineRule="auto"/>
        <w:ind w:right="261"/>
        <w:jc w:val="both"/>
      </w:pPr>
    </w:p>
    <w:p w14:paraId="3E7CC86B" w14:textId="77777777" w:rsidR="0038219B" w:rsidRDefault="0038219B" w:rsidP="0038219B">
      <w:pPr>
        <w:tabs>
          <w:tab w:val="left" w:pos="720"/>
        </w:tabs>
        <w:spacing w:before="0" w:after="0" w:line="240" w:lineRule="auto"/>
        <w:ind w:right="261"/>
        <w:jc w:val="both"/>
      </w:pPr>
    </w:p>
    <w:p w14:paraId="6FE2B698" w14:textId="39679D16" w:rsidR="00F45B03" w:rsidRDefault="00116795" w:rsidP="00F45B03">
      <w:pPr>
        <w:pStyle w:val="Heading1"/>
      </w:pPr>
      <w:r>
        <w:lastRenderedPageBreak/>
        <w:t>Teaching Assistant Ta2B</w:t>
      </w:r>
    </w:p>
    <w:p w14:paraId="6783C6D9" w14:textId="77777777" w:rsidR="00F45B03" w:rsidRDefault="00F45B03" w:rsidP="00F45B03">
      <w:pPr>
        <w:pStyle w:val="Heading2"/>
      </w:pPr>
      <w:bookmarkStart w:id="9" w:name="_Toc201564518"/>
      <w:bookmarkStart w:id="10" w:name="_Toc212033999"/>
      <w:r>
        <w:t>Person Specification</w:t>
      </w:r>
      <w:bookmarkEnd w:id="9"/>
      <w:bookmarkEnd w:id="10"/>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F45B03" w:rsidRPr="004A72C9" w14:paraId="74182150" w14:textId="77777777" w:rsidTr="004A4A5F">
        <w:trPr>
          <w:trHeight w:val="266"/>
        </w:trPr>
        <w:tc>
          <w:tcPr>
            <w:tcW w:w="5922" w:type="dxa"/>
            <w:gridSpan w:val="2"/>
            <w:vAlign w:val="center"/>
          </w:tcPr>
          <w:p w14:paraId="3D718984" w14:textId="69DB0E47" w:rsidR="00F45B03" w:rsidRPr="004A72C9" w:rsidRDefault="009F0754" w:rsidP="004A4A5F">
            <w:pPr>
              <w:rPr>
                <w:rFonts w:asciiTheme="majorHAnsi" w:hAnsiTheme="majorHAnsi" w:cs="Arial"/>
              </w:rPr>
            </w:pPr>
            <w:r w:rsidRPr="009F0754">
              <w:rPr>
                <w:rFonts w:eastAsia="Arial" w:cs="Calibri"/>
                <w:color w:val="000000"/>
                <w:lang w:eastAsia="en-GB"/>
              </w:rPr>
              <w:t>NVQ level 2 or above qualification –appropriate to the post (or equivalent</w:t>
            </w:r>
            <w:r>
              <w:rPr>
                <w:rFonts w:eastAsia="Arial" w:cs="Calibri"/>
                <w:color w:val="000000"/>
                <w:lang w:eastAsia="en-GB"/>
              </w:rPr>
              <w:t>)</w:t>
            </w:r>
          </w:p>
        </w:tc>
        <w:tc>
          <w:tcPr>
            <w:tcW w:w="1449" w:type="dxa"/>
            <w:vAlign w:val="center"/>
          </w:tcPr>
          <w:p w14:paraId="47B5564F" w14:textId="13BFABD6" w:rsidR="00F45B03" w:rsidRPr="004A72C9" w:rsidRDefault="00F45B03" w:rsidP="004A4A5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14:paraId="12BCE7DF" w14:textId="1A86629A" w:rsidR="00F45B03" w:rsidRPr="004A72C9" w:rsidRDefault="00F45B03" w:rsidP="004A4A5F">
            <w:pPr>
              <w:rPr>
                <w:rFonts w:asciiTheme="majorHAnsi" w:hAnsiTheme="majorHAnsi"/>
              </w:rPr>
            </w:pPr>
            <w:r>
              <w:rPr>
                <w:rFonts w:asciiTheme="majorHAnsi" w:hAnsiTheme="majorHAnsi"/>
              </w:rPr>
              <w:t>C</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F45B03" w:rsidRPr="004A72C9" w14:paraId="5A1BCA01" w14:textId="77777777" w:rsidTr="004A4A5F">
        <w:tc>
          <w:tcPr>
            <w:tcW w:w="5922" w:type="dxa"/>
            <w:gridSpan w:val="2"/>
            <w:vAlign w:val="center"/>
          </w:tcPr>
          <w:p w14:paraId="2C5E7B26" w14:textId="70771352" w:rsidR="00F45B03" w:rsidRPr="009F0754" w:rsidRDefault="009F0754" w:rsidP="009F0754">
            <w:pPr>
              <w:spacing w:after="160" w:line="259" w:lineRule="auto"/>
              <w:ind w:right="46"/>
              <w:rPr>
                <w:rFonts w:eastAsia="Arial" w:cs="Calibri"/>
                <w:color w:val="000000"/>
                <w:lang w:eastAsia="en-GB"/>
              </w:rPr>
            </w:pPr>
            <w:r w:rsidRPr="009F0754">
              <w:rPr>
                <w:rFonts w:eastAsia="Arial" w:cs="Calibri"/>
                <w:color w:val="000000"/>
                <w:lang w:eastAsia="en-GB"/>
              </w:rPr>
              <w:t xml:space="preserve">Experience of working with children  </w:t>
            </w:r>
          </w:p>
        </w:tc>
        <w:tc>
          <w:tcPr>
            <w:tcW w:w="1449" w:type="dxa"/>
            <w:vAlign w:val="center"/>
          </w:tcPr>
          <w:p w14:paraId="3FA73B9E" w14:textId="37BEFBC3" w:rsidR="00F45B03" w:rsidRPr="009F0754" w:rsidRDefault="00F45B03" w:rsidP="004A4A5F">
            <w:r w:rsidRPr="009F0754">
              <w:t xml:space="preserve">E </w:t>
            </w:r>
          </w:p>
        </w:tc>
        <w:tc>
          <w:tcPr>
            <w:tcW w:w="1701" w:type="dxa"/>
            <w:vAlign w:val="center"/>
          </w:tcPr>
          <w:p w14:paraId="0DA6FBEF" w14:textId="34CD38FD" w:rsidR="00F45B03" w:rsidRPr="009F0754" w:rsidRDefault="00F45B03" w:rsidP="004A4A5F">
            <w:r w:rsidRPr="009F0754">
              <w:t xml:space="preserve">A / I </w:t>
            </w:r>
          </w:p>
        </w:tc>
      </w:tr>
      <w:tr w:rsidR="00F45B03" w:rsidRPr="004A72C9" w14:paraId="3D0CAFF1" w14:textId="77777777" w:rsidTr="004A4A5F">
        <w:tc>
          <w:tcPr>
            <w:tcW w:w="5922" w:type="dxa"/>
            <w:gridSpan w:val="2"/>
            <w:vAlign w:val="center"/>
          </w:tcPr>
          <w:p w14:paraId="55BE8233" w14:textId="232D1FAF" w:rsidR="00F45B03" w:rsidRPr="009F0754" w:rsidRDefault="009F0754" w:rsidP="009F0754">
            <w:pPr>
              <w:spacing w:after="160" w:line="259" w:lineRule="auto"/>
              <w:ind w:right="46"/>
              <w:rPr>
                <w:rFonts w:eastAsia="Arial" w:cs="Calibri"/>
                <w:color w:val="000000"/>
                <w:lang w:eastAsia="en-GB"/>
              </w:rPr>
            </w:pPr>
            <w:r w:rsidRPr="009F0754">
              <w:rPr>
                <w:rFonts w:eastAsia="Arial" w:cs="Calibri"/>
                <w:color w:val="000000"/>
                <w:lang w:eastAsia="en-GB"/>
              </w:rPr>
              <w:t xml:space="preserve">Experience of working in a classroom environment </w:t>
            </w:r>
          </w:p>
        </w:tc>
        <w:tc>
          <w:tcPr>
            <w:tcW w:w="1449" w:type="dxa"/>
            <w:vAlign w:val="center"/>
          </w:tcPr>
          <w:p w14:paraId="0895D18C" w14:textId="2D3258F3" w:rsidR="00F45B03" w:rsidRPr="009F0754" w:rsidRDefault="00F45B03" w:rsidP="004A4A5F">
            <w:r w:rsidRPr="009F0754">
              <w:t>D</w:t>
            </w:r>
          </w:p>
        </w:tc>
        <w:tc>
          <w:tcPr>
            <w:tcW w:w="1701" w:type="dxa"/>
            <w:vAlign w:val="center"/>
          </w:tcPr>
          <w:p w14:paraId="7694945D" w14:textId="7A215A10" w:rsidR="00F45B03" w:rsidRPr="009F0754" w:rsidRDefault="00F45B03" w:rsidP="004A4A5F">
            <w:r w:rsidRPr="009F0754">
              <w:t xml:space="preserve">A / I </w:t>
            </w:r>
          </w:p>
        </w:tc>
      </w:tr>
      <w:tr w:rsidR="00F45B03" w:rsidRPr="004A72C9" w14:paraId="0A511CA7" w14:textId="77777777" w:rsidTr="004A4A5F">
        <w:tc>
          <w:tcPr>
            <w:tcW w:w="5922" w:type="dxa"/>
            <w:gridSpan w:val="2"/>
            <w:vAlign w:val="center"/>
          </w:tcPr>
          <w:p w14:paraId="1D9B314C" w14:textId="15254FD3" w:rsidR="00F45B03" w:rsidRPr="009F0754" w:rsidRDefault="009F0754" w:rsidP="009F0754">
            <w:pPr>
              <w:spacing w:after="160" w:line="259" w:lineRule="auto"/>
              <w:ind w:right="46"/>
              <w:rPr>
                <w:rFonts w:eastAsia="Arial" w:cs="Calibri"/>
                <w:color w:val="000000"/>
                <w:lang w:eastAsia="en-GB"/>
              </w:rPr>
            </w:pPr>
            <w:r w:rsidRPr="009F0754">
              <w:rPr>
                <w:rFonts w:eastAsia="Arial" w:cs="Calibri"/>
                <w:color w:val="000000"/>
                <w:lang w:eastAsia="en-GB"/>
              </w:rPr>
              <w:t xml:space="preserve">Experience of Administrative work </w:t>
            </w:r>
          </w:p>
        </w:tc>
        <w:tc>
          <w:tcPr>
            <w:tcW w:w="1449" w:type="dxa"/>
            <w:vAlign w:val="center"/>
          </w:tcPr>
          <w:p w14:paraId="65BEE67B" w14:textId="13C0D7BA" w:rsidR="00F45B03" w:rsidRPr="009F0754" w:rsidRDefault="00F45B03" w:rsidP="004A4A5F">
            <w:r w:rsidRPr="009F0754">
              <w:t>D</w:t>
            </w:r>
          </w:p>
        </w:tc>
        <w:tc>
          <w:tcPr>
            <w:tcW w:w="1701" w:type="dxa"/>
            <w:vAlign w:val="center"/>
          </w:tcPr>
          <w:p w14:paraId="679CED86" w14:textId="61F6D77A" w:rsidR="00F45B03" w:rsidRPr="009F0754" w:rsidRDefault="00F45B03" w:rsidP="004A4A5F">
            <w:r w:rsidRPr="009F0754">
              <w:t xml:space="preserve">A / I </w:t>
            </w:r>
          </w:p>
        </w:tc>
      </w:tr>
      <w:tr w:rsidR="00F45B03" w:rsidRPr="004A72C9" w14:paraId="0DF70A7F" w14:textId="77777777" w:rsidTr="004A4A5F">
        <w:tc>
          <w:tcPr>
            <w:tcW w:w="5922" w:type="dxa"/>
            <w:gridSpan w:val="2"/>
            <w:vAlign w:val="center"/>
          </w:tcPr>
          <w:p w14:paraId="23D341B9" w14:textId="77777777" w:rsidR="00F45B03" w:rsidRDefault="009F0754" w:rsidP="004A4A5F">
            <w:pPr>
              <w:rPr>
                <w:rFonts w:eastAsia="Arial" w:cs="Calibri"/>
                <w:color w:val="000000"/>
                <w:lang w:eastAsia="en-GB"/>
              </w:rPr>
            </w:pPr>
            <w:r w:rsidRPr="009F0754">
              <w:rPr>
                <w:rFonts w:eastAsia="Arial" w:cs="Calibri"/>
                <w:color w:val="000000"/>
                <w:lang w:eastAsia="en-GB"/>
              </w:rPr>
              <w:t xml:space="preserve">Experience of supporting pupils with challenging behaviour </w:t>
            </w:r>
          </w:p>
          <w:p w14:paraId="70CC4A77" w14:textId="486B5FB1" w:rsidR="009F0754" w:rsidRPr="009F0754" w:rsidRDefault="009F0754" w:rsidP="004A4A5F">
            <w:pPr>
              <w:rPr>
                <w:rFonts w:cs="Times New Roman"/>
              </w:rPr>
            </w:pPr>
          </w:p>
        </w:tc>
        <w:tc>
          <w:tcPr>
            <w:tcW w:w="1449" w:type="dxa"/>
            <w:vAlign w:val="center"/>
          </w:tcPr>
          <w:p w14:paraId="6851A260" w14:textId="115ACE96" w:rsidR="00F45B03" w:rsidRPr="009F0754" w:rsidRDefault="00F45B03" w:rsidP="004A4A5F">
            <w:r w:rsidRPr="009F0754">
              <w:t>D</w:t>
            </w:r>
          </w:p>
        </w:tc>
        <w:tc>
          <w:tcPr>
            <w:tcW w:w="1701" w:type="dxa"/>
            <w:vAlign w:val="center"/>
          </w:tcPr>
          <w:p w14:paraId="1ECF337D" w14:textId="63B3FA3A" w:rsidR="00F45B03" w:rsidRPr="009F0754" w:rsidRDefault="00F45B03" w:rsidP="004A4A5F">
            <w:r w:rsidRPr="009F0754">
              <w:t xml:space="preserve">A / I </w:t>
            </w:r>
          </w:p>
        </w:tc>
      </w:tr>
      <w:tr w:rsidR="00F45B03" w:rsidRPr="004A72C9" w14:paraId="7BD5764E" w14:textId="77777777" w:rsidTr="004A4A5F">
        <w:tc>
          <w:tcPr>
            <w:tcW w:w="5922" w:type="dxa"/>
            <w:gridSpan w:val="2"/>
            <w:shd w:val="clear" w:color="auto" w:fill="8A67AC"/>
            <w:vAlign w:val="center"/>
          </w:tcPr>
          <w:p w14:paraId="79394FED"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F45B03" w:rsidRPr="004A72C9" w14:paraId="1ED504B3" w14:textId="77777777" w:rsidTr="004A4A5F">
        <w:tc>
          <w:tcPr>
            <w:tcW w:w="5922" w:type="dxa"/>
            <w:gridSpan w:val="2"/>
            <w:vAlign w:val="center"/>
          </w:tcPr>
          <w:p w14:paraId="775BF39F" w14:textId="15769BAF" w:rsidR="00F45B03"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 xml:space="preserve">Ability to operate at a level of understanding and competence equivalent to NVQ Level 2 standard  </w:t>
            </w:r>
          </w:p>
        </w:tc>
        <w:tc>
          <w:tcPr>
            <w:tcW w:w="1449" w:type="dxa"/>
            <w:vAlign w:val="center"/>
          </w:tcPr>
          <w:p w14:paraId="1D9E163F" w14:textId="0246E6FD" w:rsidR="00F45B03" w:rsidRPr="00643A49" w:rsidRDefault="00F45B03" w:rsidP="004A4A5F">
            <w:r w:rsidRPr="00643A49">
              <w:t xml:space="preserve">E </w:t>
            </w:r>
          </w:p>
        </w:tc>
        <w:tc>
          <w:tcPr>
            <w:tcW w:w="1701" w:type="dxa"/>
            <w:vAlign w:val="center"/>
          </w:tcPr>
          <w:p w14:paraId="54C82F8D" w14:textId="7518308E" w:rsidR="00F45B03" w:rsidRPr="00643A49" w:rsidRDefault="00F45B03" w:rsidP="004A4A5F">
            <w:r w:rsidRPr="00643A49">
              <w:t xml:space="preserve">A / I </w:t>
            </w:r>
          </w:p>
        </w:tc>
      </w:tr>
      <w:tr w:rsidR="00F45B03" w:rsidRPr="004A72C9" w14:paraId="23DF0E84" w14:textId="77777777" w:rsidTr="004A4A5F">
        <w:tc>
          <w:tcPr>
            <w:tcW w:w="5922" w:type="dxa"/>
            <w:gridSpan w:val="2"/>
            <w:vAlign w:val="center"/>
          </w:tcPr>
          <w:p w14:paraId="4C0CB31A" w14:textId="023F3802" w:rsidR="00F45B03"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 xml:space="preserve">Ability to relate well to children </w:t>
            </w:r>
          </w:p>
        </w:tc>
        <w:tc>
          <w:tcPr>
            <w:tcW w:w="1449" w:type="dxa"/>
            <w:vAlign w:val="center"/>
          </w:tcPr>
          <w:p w14:paraId="1E3FD892" w14:textId="3C0B9DB7" w:rsidR="00F45B03" w:rsidRPr="00643A49" w:rsidRDefault="00F45B03" w:rsidP="004A4A5F">
            <w:r w:rsidRPr="00643A49">
              <w:t xml:space="preserve">E </w:t>
            </w:r>
          </w:p>
        </w:tc>
        <w:tc>
          <w:tcPr>
            <w:tcW w:w="1701" w:type="dxa"/>
            <w:vAlign w:val="center"/>
          </w:tcPr>
          <w:p w14:paraId="126410A4" w14:textId="508356C1" w:rsidR="00F45B03" w:rsidRPr="00643A49" w:rsidRDefault="00F45B03" w:rsidP="004A4A5F">
            <w:r w:rsidRPr="00643A49">
              <w:t xml:space="preserve">A / I </w:t>
            </w:r>
          </w:p>
        </w:tc>
      </w:tr>
      <w:tr w:rsidR="00F45B03" w:rsidRPr="004A72C9" w14:paraId="63CCC9A1" w14:textId="77777777" w:rsidTr="004A4A5F">
        <w:tc>
          <w:tcPr>
            <w:tcW w:w="5922" w:type="dxa"/>
            <w:gridSpan w:val="2"/>
            <w:vAlign w:val="center"/>
          </w:tcPr>
          <w:p w14:paraId="14A8F5FE" w14:textId="77777777" w:rsidR="00F45B03" w:rsidRPr="00643A49" w:rsidRDefault="00643A49" w:rsidP="004A4A5F">
            <w:pPr>
              <w:rPr>
                <w:rFonts w:eastAsia="Arial" w:cs="Calibri"/>
                <w:color w:val="000000"/>
                <w:lang w:eastAsia="en-GB"/>
              </w:rPr>
            </w:pPr>
            <w:r w:rsidRPr="00643A49">
              <w:rPr>
                <w:rFonts w:eastAsia="Arial" w:cs="Calibri"/>
                <w:color w:val="000000"/>
                <w:lang w:eastAsia="en-GB"/>
              </w:rPr>
              <w:t xml:space="preserve">Ability to work as part of a team </w:t>
            </w:r>
          </w:p>
          <w:p w14:paraId="1219D555" w14:textId="230DD8E5" w:rsidR="00643A49" w:rsidRPr="00643A49" w:rsidRDefault="00643A49" w:rsidP="004A4A5F">
            <w:pPr>
              <w:rPr>
                <w:rFonts w:cs="Times New Roman"/>
              </w:rPr>
            </w:pPr>
          </w:p>
        </w:tc>
        <w:tc>
          <w:tcPr>
            <w:tcW w:w="1449" w:type="dxa"/>
            <w:vAlign w:val="center"/>
          </w:tcPr>
          <w:p w14:paraId="0419E7C3" w14:textId="24AE5611" w:rsidR="00F45B03" w:rsidRPr="00643A49" w:rsidRDefault="00F45B03" w:rsidP="004A4A5F">
            <w:r w:rsidRPr="00643A49">
              <w:t xml:space="preserve">E </w:t>
            </w:r>
          </w:p>
        </w:tc>
        <w:tc>
          <w:tcPr>
            <w:tcW w:w="1701" w:type="dxa"/>
            <w:vAlign w:val="center"/>
          </w:tcPr>
          <w:p w14:paraId="70DCDB0F" w14:textId="59A41C61" w:rsidR="00F45B03" w:rsidRPr="00643A49" w:rsidRDefault="00F45B03" w:rsidP="004A4A5F">
            <w:r w:rsidRPr="00643A49">
              <w:t xml:space="preserve">A / I </w:t>
            </w:r>
          </w:p>
        </w:tc>
      </w:tr>
      <w:tr w:rsidR="00643A49" w:rsidRPr="004A72C9" w14:paraId="1AC0C25F" w14:textId="77777777" w:rsidTr="004A4A5F">
        <w:tc>
          <w:tcPr>
            <w:tcW w:w="5922" w:type="dxa"/>
            <w:gridSpan w:val="2"/>
            <w:vAlign w:val="center"/>
          </w:tcPr>
          <w:p w14:paraId="44C29AAF" w14:textId="77777777" w:rsidR="00643A49" w:rsidRPr="00643A49" w:rsidRDefault="00643A49" w:rsidP="004A4A5F">
            <w:pPr>
              <w:rPr>
                <w:rFonts w:eastAsia="Arial" w:cs="Calibri"/>
                <w:color w:val="000000"/>
                <w:lang w:eastAsia="en-GB"/>
              </w:rPr>
            </w:pPr>
            <w:r w:rsidRPr="00643A49">
              <w:rPr>
                <w:rFonts w:eastAsia="Arial" w:cs="Calibri"/>
                <w:color w:val="000000"/>
                <w:lang w:eastAsia="en-GB"/>
              </w:rPr>
              <w:t>Time management skills</w:t>
            </w:r>
          </w:p>
          <w:p w14:paraId="4DA0241A" w14:textId="43F4C57D" w:rsidR="00643A49" w:rsidRPr="00643A49" w:rsidRDefault="00643A49" w:rsidP="004A4A5F">
            <w:pPr>
              <w:rPr>
                <w:rFonts w:eastAsia="Arial" w:cs="Calibri"/>
                <w:color w:val="000000"/>
                <w:lang w:eastAsia="en-GB"/>
              </w:rPr>
            </w:pPr>
          </w:p>
        </w:tc>
        <w:tc>
          <w:tcPr>
            <w:tcW w:w="1449" w:type="dxa"/>
            <w:vAlign w:val="center"/>
          </w:tcPr>
          <w:p w14:paraId="1395DF80" w14:textId="4F2882D2" w:rsidR="00643A49" w:rsidRPr="00643A49" w:rsidRDefault="00116795" w:rsidP="004A4A5F">
            <w:r>
              <w:t>E</w:t>
            </w:r>
          </w:p>
        </w:tc>
        <w:tc>
          <w:tcPr>
            <w:tcW w:w="1701" w:type="dxa"/>
            <w:vAlign w:val="center"/>
          </w:tcPr>
          <w:p w14:paraId="77ABF41C" w14:textId="1EC21178" w:rsidR="00643A49" w:rsidRPr="00643A49" w:rsidRDefault="00116795" w:rsidP="004A4A5F">
            <w:r w:rsidRPr="00643A49">
              <w:t>A / I</w:t>
            </w:r>
          </w:p>
        </w:tc>
      </w:tr>
      <w:tr w:rsidR="00643A49" w:rsidRPr="004A72C9" w14:paraId="755F2B90" w14:textId="77777777" w:rsidTr="004A4A5F">
        <w:tc>
          <w:tcPr>
            <w:tcW w:w="5922" w:type="dxa"/>
            <w:gridSpan w:val="2"/>
            <w:vAlign w:val="center"/>
          </w:tcPr>
          <w:p w14:paraId="51AF1B6C" w14:textId="77777777" w:rsidR="00643A49" w:rsidRPr="00643A49" w:rsidRDefault="00643A49" w:rsidP="004A4A5F">
            <w:pPr>
              <w:rPr>
                <w:rFonts w:eastAsia="Arial" w:cs="Calibri"/>
                <w:color w:val="000000"/>
                <w:lang w:eastAsia="en-GB"/>
              </w:rPr>
            </w:pPr>
            <w:r w:rsidRPr="00643A49">
              <w:rPr>
                <w:rFonts w:eastAsia="Arial" w:cs="Calibri"/>
                <w:color w:val="000000"/>
                <w:lang w:eastAsia="en-GB"/>
              </w:rPr>
              <w:t>Organisational skills</w:t>
            </w:r>
          </w:p>
          <w:p w14:paraId="3FC990EC" w14:textId="19946AA4" w:rsidR="00643A49" w:rsidRPr="00643A49" w:rsidRDefault="00643A49" w:rsidP="004A4A5F">
            <w:pPr>
              <w:rPr>
                <w:rFonts w:eastAsia="Arial" w:cs="Calibri"/>
                <w:color w:val="000000"/>
                <w:lang w:eastAsia="en-GB"/>
              </w:rPr>
            </w:pPr>
          </w:p>
        </w:tc>
        <w:tc>
          <w:tcPr>
            <w:tcW w:w="1449" w:type="dxa"/>
            <w:vAlign w:val="center"/>
          </w:tcPr>
          <w:p w14:paraId="32C97BBC" w14:textId="602F986A" w:rsidR="00643A49" w:rsidRPr="00643A49" w:rsidRDefault="00116795" w:rsidP="004A4A5F">
            <w:r>
              <w:t>E</w:t>
            </w:r>
          </w:p>
        </w:tc>
        <w:tc>
          <w:tcPr>
            <w:tcW w:w="1701" w:type="dxa"/>
            <w:vAlign w:val="center"/>
          </w:tcPr>
          <w:p w14:paraId="769CB881" w14:textId="1624F759" w:rsidR="00643A49" w:rsidRPr="00643A49" w:rsidRDefault="00116795" w:rsidP="004A4A5F">
            <w:r w:rsidRPr="00643A49">
              <w:t>A / I</w:t>
            </w:r>
          </w:p>
        </w:tc>
      </w:tr>
      <w:tr w:rsidR="00643A49" w:rsidRPr="004A72C9" w14:paraId="6DD25CCD" w14:textId="77777777" w:rsidTr="004A4A5F">
        <w:tc>
          <w:tcPr>
            <w:tcW w:w="5922" w:type="dxa"/>
            <w:gridSpan w:val="2"/>
            <w:vAlign w:val="center"/>
          </w:tcPr>
          <w:p w14:paraId="506034B8" w14:textId="27BDE2B2" w:rsidR="00643A49"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 xml:space="preserve">Knowledge of classroom roles and responsibilities </w:t>
            </w:r>
          </w:p>
        </w:tc>
        <w:tc>
          <w:tcPr>
            <w:tcW w:w="1449" w:type="dxa"/>
            <w:vAlign w:val="center"/>
          </w:tcPr>
          <w:p w14:paraId="15D3460C" w14:textId="1CF70A74" w:rsidR="00643A49" w:rsidRPr="00643A49" w:rsidRDefault="00116795" w:rsidP="004A4A5F">
            <w:r>
              <w:t>E</w:t>
            </w:r>
          </w:p>
        </w:tc>
        <w:tc>
          <w:tcPr>
            <w:tcW w:w="1701" w:type="dxa"/>
            <w:vAlign w:val="center"/>
          </w:tcPr>
          <w:p w14:paraId="6532ED9C" w14:textId="2331C123" w:rsidR="00643A49" w:rsidRPr="00643A49" w:rsidRDefault="00116795" w:rsidP="004A4A5F">
            <w:r w:rsidRPr="00643A49">
              <w:t>A / I</w:t>
            </w:r>
          </w:p>
        </w:tc>
      </w:tr>
      <w:tr w:rsidR="00643A49" w:rsidRPr="004A72C9" w14:paraId="553B4546" w14:textId="77777777" w:rsidTr="004A4A5F">
        <w:tc>
          <w:tcPr>
            <w:tcW w:w="5922" w:type="dxa"/>
            <w:gridSpan w:val="2"/>
            <w:vAlign w:val="center"/>
          </w:tcPr>
          <w:p w14:paraId="46E2DE3D" w14:textId="3C97D472" w:rsidR="00643A49"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 xml:space="preserve">Knowledge of the concept of confidentiality </w:t>
            </w:r>
          </w:p>
        </w:tc>
        <w:tc>
          <w:tcPr>
            <w:tcW w:w="1449" w:type="dxa"/>
            <w:vAlign w:val="center"/>
          </w:tcPr>
          <w:p w14:paraId="087498C3" w14:textId="4C58C5DA" w:rsidR="00643A49" w:rsidRPr="00643A49" w:rsidRDefault="00116795" w:rsidP="004A4A5F">
            <w:r>
              <w:t>E</w:t>
            </w:r>
          </w:p>
        </w:tc>
        <w:tc>
          <w:tcPr>
            <w:tcW w:w="1701" w:type="dxa"/>
            <w:vAlign w:val="center"/>
          </w:tcPr>
          <w:p w14:paraId="7C153911" w14:textId="46CB3135" w:rsidR="00643A49" w:rsidRPr="00643A49" w:rsidRDefault="00116795" w:rsidP="004A4A5F">
            <w:r w:rsidRPr="00643A49">
              <w:t>A / I</w:t>
            </w:r>
          </w:p>
        </w:tc>
      </w:tr>
      <w:tr w:rsidR="00643A49" w:rsidRPr="004A72C9" w14:paraId="5696FD45" w14:textId="77777777" w:rsidTr="004A4A5F">
        <w:tc>
          <w:tcPr>
            <w:tcW w:w="5922" w:type="dxa"/>
            <w:gridSpan w:val="2"/>
            <w:vAlign w:val="center"/>
          </w:tcPr>
          <w:p w14:paraId="23360764" w14:textId="353B3CCA" w:rsidR="00643A49"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First Aid certificate</w:t>
            </w:r>
          </w:p>
        </w:tc>
        <w:tc>
          <w:tcPr>
            <w:tcW w:w="1449" w:type="dxa"/>
            <w:vAlign w:val="center"/>
          </w:tcPr>
          <w:p w14:paraId="6AC646CA" w14:textId="04AB2181" w:rsidR="00643A49" w:rsidRPr="00643A49" w:rsidRDefault="00116795" w:rsidP="004A4A5F">
            <w:r>
              <w:t>E</w:t>
            </w:r>
          </w:p>
        </w:tc>
        <w:tc>
          <w:tcPr>
            <w:tcW w:w="1701" w:type="dxa"/>
            <w:vAlign w:val="center"/>
          </w:tcPr>
          <w:p w14:paraId="5396ADD1" w14:textId="7C2BA1C1" w:rsidR="00643A49" w:rsidRPr="00643A49" w:rsidRDefault="00116795" w:rsidP="004A4A5F">
            <w:r w:rsidRPr="00643A49">
              <w:t>A / I</w:t>
            </w:r>
          </w:p>
        </w:tc>
      </w:tr>
      <w:tr w:rsidR="00643A49" w:rsidRPr="004A72C9" w14:paraId="778DE8BB" w14:textId="77777777" w:rsidTr="004A4A5F">
        <w:tc>
          <w:tcPr>
            <w:tcW w:w="5922" w:type="dxa"/>
            <w:gridSpan w:val="2"/>
            <w:vAlign w:val="center"/>
          </w:tcPr>
          <w:p w14:paraId="670D2137" w14:textId="2A7DD025" w:rsidR="00643A49"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Administrative skills</w:t>
            </w:r>
          </w:p>
        </w:tc>
        <w:tc>
          <w:tcPr>
            <w:tcW w:w="1449" w:type="dxa"/>
            <w:vAlign w:val="center"/>
          </w:tcPr>
          <w:p w14:paraId="7DC021DB" w14:textId="3430F528" w:rsidR="00643A49" w:rsidRPr="00643A49" w:rsidRDefault="00116795" w:rsidP="004A4A5F">
            <w:r>
              <w:t>E</w:t>
            </w:r>
          </w:p>
        </w:tc>
        <w:tc>
          <w:tcPr>
            <w:tcW w:w="1701" w:type="dxa"/>
            <w:vAlign w:val="center"/>
          </w:tcPr>
          <w:p w14:paraId="4EDFB775" w14:textId="30E971B5" w:rsidR="00643A49" w:rsidRPr="00643A49" w:rsidRDefault="00116795" w:rsidP="004A4A5F">
            <w:r w:rsidRPr="00643A49">
              <w:t>A / I</w:t>
            </w:r>
          </w:p>
        </w:tc>
      </w:tr>
      <w:tr w:rsidR="00643A49" w:rsidRPr="004A72C9" w14:paraId="69950187" w14:textId="77777777" w:rsidTr="004A4A5F">
        <w:tc>
          <w:tcPr>
            <w:tcW w:w="5922" w:type="dxa"/>
            <w:gridSpan w:val="2"/>
            <w:vAlign w:val="center"/>
          </w:tcPr>
          <w:p w14:paraId="568AECE6" w14:textId="075E4BD6" w:rsidR="00643A49"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Knowledge of Early Years Foundation Stage</w:t>
            </w:r>
          </w:p>
        </w:tc>
        <w:tc>
          <w:tcPr>
            <w:tcW w:w="1449" w:type="dxa"/>
            <w:vAlign w:val="center"/>
          </w:tcPr>
          <w:p w14:paraId="2AAF2107" w14:textId="5539C836" w:rsidR="00643A49" w:rsidRPr="00643A49" w:rsidRDefault="00116795" w:rsidP="004A4A5F">
            <w:r>
              <w:t>E</w:t>
            </w:r>
          </w:p>
        </w:tc>
        <w:tc>
          <w:tcPr>
            <w:tcW w:w="1701" w:type="dxa"/>
            <w:vAlign w:val="center"/>
          </w:tcPr>
          <w:p w14:paraId="1B92CB7B" w14:textId="06BC0BB1" w:rsidR="00643A49" w:rsidRPr="00643A49" w:rsidRDefault="00116795" w:rsidP="004A4A5F">
            <w:r w:rsidRPr="00643A49">
              <w:t>A / I</w:t>
            </w:r>
          </w:p>
        </w:tc>
      </w:tr>
      <w:tr w:rsidR="00643A49" w:rsidRPr="004A72C9" w14:paraId="1960B952" w14:textId="77777777" w:rsidTr="004A4A5F">
        <w:tc>
          <w:tcPr>
            <w:tcW w:w="5922" w:type="dxa"/>
            <w:gridSpan w:val="2"/>
            <w:vAlign w:val="center"/>
          </w:tcPr>
          <w:p w14:paraId="2B8E61E5" w14:textId="47806216" w:rsidR="00643A49"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Good numeracy and literacy skills</w:t>
            </w:r>
          </w:p>
        </w:tc>
        <w:tc>
          <w:tcPr>
            <w:tcW w:w="1449" w:type="dxa"/>
            <w:vAlign w:val="center"/>
          </w:tcPr>
          <w:p w14:paraId="104E5779" w14:textId="24C2A0CD" w:rsidR="00643A49" w:rsidRPr="00643A49" w:rsidRDefault="00116795" w:rsidP="004A4A5F">
            <w:r>
              <w:t>E</w:t>
            </w:r>
          </w:p>
        </w:tc>
        <w:tc>
          <w:tcPr>
            <w:tcW w:w="1701" w:type="dxa"/>
            <w:vAlign w:val="center"/>
          </w:tcPr>
          <w:p w14:paraId="287E8929" w14:textId="77193E18" w:rsidR="00643A49" w:rsidRPr="00643A49" w:rsidRDefault="00116795" w:rsidP="004A4A5F">
            <w:r w:rsidRPr="00643A49">
              <w:t>A / I</w:t>
            </w:r>
          </w:p>
        </w:tc>
      </w:tr>
      <w:tr w:rsidR="00643A49" w:rsidRPr="004A72C9" w14:paraId="23AA7E51" w14:textId="77777777" w:rsidTr="004A4A5F">
        <w:tc>
          <w:tcPr>
            <w:tcW w:w="5922" w:type="dxa"/>
            <w:gridSpan w:val="2"/>
            <w:vAlign w:val="center"/>
          </w:tcPr>
          <w:p w14:paraId="47E59B47" w14:textId="19F1D68A" w:rsidR="00643A49"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Ability to make effective use of ICT</w:t>
            </w:r>
          </w:p>
        </w:tc>
        <w:tc>
          <w:tcPr>
            <w:tcW w:w="1449" w:type="dxa"/>
            <w:vAlign w:val="center"/>
          </w:tcPr>
          <w:p w14:paraId="4E82C43D" w14:textId="599FA280" w:rsidR="00643A49" w:rsidRPr="00643A49" w:rsidRDefault="00116795" w:rsidP="004A4A5F">
            <w:r>
              <w:t>E</w:t>
            </w:r>
          </w:p>
        </w:tc>
        <w:tc>
          <w:tcPr>
            <w:tcW w:w="1701" w:type="dxa"/>
            <w:vAlign w:val="center"/>
          </w:tcPr>
          <w:p w14:paraId="09AF4303" w14:textId="1E7012C9" w:rsidR="00643A49" w:rsidRPr="00643A49" w:rsidRDefault="00116795" w:rsidP="004A4A5F">
            <w:r w:rsidRPr="00643A49">
              <w:t>A / I</w:t>
            </w:r>
          </w:p>
        </w:tc>
      </w:tr>
      <w:tr w:rsidR="00643A49" w:rsidRPr="004A72C9" w14:paraId="7959C459" w14:textId="77777777" w:rsidTr="004A4A5F">
        <w:tc>
          <w:tcPr>
            <w:tcW w:w="5922" w:type="dxa"/>
            <w:gridSpan w:val="2"/>
            <w:vAlign w:val="center"/>
          </w:tcPr>
          <w:p w14:paraId="4CEF275D" w14:textId="274368E5" w:rsidR="00643A49" w:rsidRPr="00643A49" w:rsidRDefault="00643A49" w:rsidP="00643A49">
            <w:pPr>
              <w:spacing w:after="160" w:line="259" w:lineRule="auto"/>
              <w:ind w:right="46"/>
              <w:rPr>
                <w:rFonts w:eastAsia="Arial" w:cs="Calibri"/>
                <w:color w:val="000000"/>
                <w:lang w:eastAsia="en-GB"/>
              </w:rPr>
            </w:pPr>
            <w:r w:rsidRPr="00643A49">
              <w:rPr>
                <w:rFonts w:eastAsia="Arial" w:cs="Calibri"/>
                <w:color w:val="000000"/>
                <w:lang w:eastAsia="en-GB"/>
              </w:rPr>
              <w:t>Flexible attitude to work</w:t>
            </w:r>
          </w:p>
        </w:tc>
        <w:tc>
          <w:tcPr>
            <w:tcW w:w="1449" w:type="dxa"/>
            <w:vAlign w:val="center"/>
          </w:tcPr>
          <w:p w14:paraId="0DC5E9C3" w14:textId="5C29F405" w:rsidR="00643A49" w:rsidRPr="00643A49" w:rsidRDefault="00116795" w:rsidP="004A4A5F">
            <w:r>
              <w:t>E</w:t>
            </w:r>
          </w:p>
        </w:tc>
        <w:tc>
          <w:tcPr>
            <w:tcW w:w="1701" w:type="dxa"/>
            <w:vAlign w:val="center"/>
          </w:tcPr>
          <w:p w14:paraId="7CA5A28C" w14:textId="4C8D6A6E" w:rsidR="00643A49" w:rsidRPr="00643A49" w:rsidRDefault="00116795" w:rsidP="004A4A5F">
            <w:r w:rsidRPr="00643A49">
              <w:t>A / I</w:t>
            </w:r>
          </w:p>
        </w:tc>
      </w:tr>
      <w:tr w:rsidR="00F45B03" w:rsidRPr="004A72C9" w14:paraId="65EFB127" w14:textId="77777777" w:rsidTr="004A4A5F">
        <w:tc>
          <w:tcPr>
            <w:tcW w:w="5922" w:type="dxa"/>
            <w:gridSpan w:val="2"/>
            <w:shd w:val="clear" w:color="auto" w:fill="8A67AC"/>
            <w:vAlign w:val="center"/>
          </w:tcPr>
          <w:p w14:paraId="10B9D409"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14:paraId="44081970" w14:textId="77777777" w:rsidR="00F45B03" w:rsidRPr="004A72C9" w:rsidRDefault="00F45B03" w:rsidP="004A4A5F">
            <w:pPr>
              <w:rPr>
                <w:rFonts w:asciiTheme="majorHAnsi" w:hAnsiTheme="majorHAnsi"/>
              </w:rPr>
            </w:pPr>
          </w:p>
        </w:tc>
        <w:tc>
          <w:tcPr>
            <w:tcW w:w="1701" w:type="dxa"/>
            <w:shd w:val="clear" w:color="auto" w:fill="8A67AC"/>
            <w:vAlign w:val="center"/>
          </w:tcPr>
          <w:p w14:paraId="05C4B210" w14:textId="77777777" w:rsidR="00F45B03" w:rsidRPr="004A72C9" w:rsidRDefault="00F45B03" w:rsidP="004A4A5F">
            <w:pPr>
              <w:rPr>
                <w:rFonts w:asciiTheme="majorHAnsi" w:hAnsiTheme="majorHAnsi"/>
              </w:rPr>
            </w:pPr>
          </w:p>
        </w:tc>
      </w:tr>
      <w:tr w:rsidR="00F45B03" w:rsidRPr="004A72C9" w14:paraId="0AD9ECD2" w14:textId="77777777" w:rsidTr="004A4A5F">
        <w:tc>
          <w:tcPr>
            <w:tcW w:w="5922" w:type="dxa"/>
            <w:gridSpan w:val="2"/>
            <w:vAlign w:val="center"/>
          </w:tcPr>
          <w:p w14:paraId="376C1EDA" w14:textId="77777777" w:rsidR="00F45B03" w:rsidRPr="004A72C9" w:rsidRDefault="00F45B03" w:rsidP="004A4A5F">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14:paraId="49E86A6F"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74480AF9" w14:textId="77777777" w:rsidR="00F45B03" w:rsidRPr="004A72C9" w:rsidRDefault="00F45B03" w:rsidP="004A4A5F">
            <w:pPr>
              <w:rPr>
                <w:rFonts w:asciiTheme="majorHAnsi" w:hAnsiTheme="majorHAnsi"/>
              </w:rPr>
            </w:pPr>
            <w:r w:rsidRPr="004A72C9">
              <w:rPr>
                <w:rFonts w:asciiTheme="majorHAnsi" w:hAnsiTheme="majorHAnsi"/>
              </w:rPr>
              <w:t>A/I</w:t>
            </w:r>
          </w:p>
        </w:tc>
      </w:tr>
      <w:tr w:rsidR="00F45B03" w:rsidRPr="004A72C9" w14:paraId="46AC4322" w14:textId="77777777" w:rsidTr="004A4A5F">
        <w:tc>
          <w:tcPr>
            <w:tcW w:w="5922" w:type="dxa"/>
            <w:gridSpan w:val="2"/>
            <w:vAlign w:val="center"/>
          </w:tcPr>
          <w:p w14:paraId="655ED93A" w14:textId="77777777" w:rsidR="00F45B03" w:rsidRDefault="00F45B03" w:rsidP="004A4A5F">
            <w:pPr>
              <w:rPr>
                <w:rFonts w:asciiTheme="majorHAnsi" w:hAnsiTheme="majorHAnsi"/>
              </w:rPr>
            </w:pPr>
            <w:r w:rsidRPr="004A72C9">
              <w:rPr>
                <w:rFonts w:asciiTheme="majorHAnsi" w:hAnsiTheme="majorHAnsi"/>
              </w:rPr>
              <w:t>Commitment to equality and diversity</w:t>
            </w:r>
          </w:p>
          <w:p w14:paraId="02C074F8" w14:textId="77777777" w:rsidR="00F45B03" w:rsidRPr="004A72C9" w:rsidRDefault="00F45B03" w:rsidP="004A4A5F">
            <w:pPr>
              <w:rPr>
                <w:rFonts w:asciiTheme="majorHAnsi" w:hAnsiTheme="majorHAnsi"/>
              </w:rPr>
            </w:pPr>
          </w:p>
        </w:tc>
        <w:tc>
          <w:tcPr>
            <w:tcW w:w="1449" w:type="dxa"/>
            <w:vAlign w:val="center"/>
          </w:tcPr>
          <w:p w14:paraId="2C53FAFA"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2CD01B18" w14:textId="7337C60B" w:rsidR="00F45B03" w:rsidRPr="004A72C9" w:rsidRDefault="00116795" w:rsidP="004A4A5F">
            <w:pPr>
              <w:rPr>
                <w:rFonts w:asciiTheme="majorHAnsi" w:hAnsiTheme="majorHAnsi"/>
              </w:rPr>
            </w:pPr>
            <w:r>
              <w:rPr>
                <w:rFonts w:asciiTheme="majorHAnsi" w:hAnsiTheme="majorHAnsi"/>
              </w:rPr>
              <w:t>A/I</w:t>
            </w:r>
          </w:p>
        </w:tc>
      </w:tr>
      <w:tr w:rsidR="00F45B03" w:rsidRPr="004A72C9" w14:paraId="198F276E" w14:textId="77777777" w:rsidTr="004A4A5F">
        <w:tc>
          <w:tcPr>
            <w:tcW w:w="5922" w:type="dxa"/>
            <w:gridSpan w:val="2"/>
            <w:vAlign w:val="center"/>
          </w:tcPr>
          <w:p w14:paraId="599839E7" w14:textId="77777777" w:rsidR="00F45B03" w:rsidRPr="004A72C9" w:rsidRDefault="00F45B03" w:rsidP="004A4A5F">
            <w:pPr>
              <w:rPr>
                <w:rFonts w:asciiTheme="majorHAnsi" w:hAnsiTheme="majorHAnsi"/>
              </w:rPr>
            </w:pPr>
            <w:r w:rsidRPr="004A72C9">
              <w:rPr>
                <w:rFonts w:asciiTheme="majorHAnsi" w:hAnsiTheme="majorHAnsi"/>
              </w:rPr>
              <w:t>Commitment to health and safety</w:t>
            </w:r>
          </w:p>
          <w:p w14:paraId="3FF248DB" w14:textId="77777777" w:rsidR="00F45B03" w:rsidRPr="004A72C9" w:rsidRDefault="00F45B03" w:rsidP="004A4A5F">
            <w:pPr>
              <w:rPr>
                <w:rFonts w:asciiTheme="majorHAnsi" w:hAnsiTheme="majorHAnsi"/>
              </w:rPr>
            </w:pPr>
          </w:p>
        </w:tc>
        <w:tc>
          <w:tcPr>
            <w:tcW w:w="1449" w:type="dxa"/>
            <w:vAlign w:val="center"/>
          </w:tcPr>
          <w:p w14:paraId="4CE1CFA7" w14:textId="77777777" w:rsidR="00F45B03" w:rsidRPr="004A72C9" w:rsidRDefault="00F45B03" w:rsidP="004A4A5F">
            <w:pPr>
              <w:rPr>
                <w:rFonts w:asciiTheme="majorHAnsi" w:hAnsiTheme="majorHAnsi"/>
              </w:rPr>
            </w:pPr>
            <w:r w:rsidRPr="004A72C9">
              <w:rPr>
                <w:rFonts w:asciiTheme="majorHAnsi" w:hAnsiTheme="majorHAnsi"/>
              </w:rPr>
              <w:t>E</w:t>
            </w:r>
          </w:p>
        </w:tc>
        <w:tc>
          <w:tcPr>
            <w:tcW w:w="1701" w:type="dxa"/>
            <w:vAlign w:val="center"/>
          </w:tcPr>
          <w:p w14:paraId="0DE80832" w14:textId="76CA3F50" w:rsidR="00F45B03" w:rsidRPr="004A72C9" w:rsidRDefault="00116795" w:rsidP="004A4A5F">
            <w:pPr>
              <w:rPr>
                <w:rFonts w:asciiTheme="majorHAnsi" w:hAnsiTheme="majorHAnsi"/>
              </w:rPr>
            </w:pPr>
            <w:r>
              <w:rPr>
                <w:rFonts w:asciiTheme="majorHAnsi" w:hAnsiTheme="majorHAnsi"/>
              </w:rPr>
              <w:t>A/I</w:t>
            </w:r>
          </w:p>
        </w:tc>
      </w:tr>
      <w:tr w:rsidR="00116795" w:rsidRPr="004A72C9" w14:paraId="605CF53A" w14:textId="77777777" w:rsidTr="004A4A5F">
        <w:tc>
          <w:tcPr>
            <w:tcW w:w="5922" w:type="dxa"/>
            <w:gridSpan w:val="2"/>
            <w:tcBorders>
              <w:bottom w:val="single" w:sz="4" w:space="0" w:color="auto"/>
            </w:tcBorders>
            <w:vAlign w:val="center"/>
          </w:tcPr>
          <w:p w14:paraId="1BC416B4" w14:textId="77777777" w:rsidR="00116795" w:rsidRDefault="00116795" w:rsidP="004A4A5F">
            <w:pPr>
              <w:rPr>
                <w:rFonts w:asciiTheme="majorHAnsi" w:hAnsiTheme="majorHAnsi"/>
              </w:rPr>
            </w:pPr>
            <w:r w:rsidRPr="00116795">
              <w:rPr>
                <w:rFonts w:asciiTheme="majorHAnsi" w:hAnsiTheme="majorHAnsi"/>
              </w:rPr>
              <w:t>Commitment to the Trust’s ethos and values</w:t>
            </w:r>
          </w:p>
          <w:p w14:paraId="773F9E31" w14:textId="263A766B" w:rsidR="00116795" w:rsidRPr="004A72C9" w:rsidRDefault="00116795" w:rsidP="004A4A5F">
            <w:pPr>
              <w:rPr>
                <w:rFonts w:asciiTheme="majorHAnsi" w:hAnsiTheme="majorHAnsi"/>
              </w:rPr>
            </w:pPr>
          </w:p>
        </w:tc>
        <w:tc>
          <w:tcPr>
            <w:tcW w:w="1449" w:type="dxa"/>
            <w:tcBorders>
              <w:bottom w:val="single" w:sz="4" w:space="0" w:color="auto"/>
            </w:tcBorders>
            <w:vAlign w:val="center"/>
          </w:tcPr>
          <w:p w14:paraId="5EA4ABCB" w14:textId="4CA7BDAC" w:rsidR="00116795" w:rsidRPr="004A72C9" w:rsidRDefault="00116795" w:rsidP="004A4A5F">
            <w:pPr>
              <w:rPr>
                <w:rFonts w:asciiTheme="majorHAnsi" w:hAnsiTheme="majorHAnsi"/>
              </w:rPr>
            </w:pPr>
            <w:r>
              <w:rPr>
                <w:rFonts w:asciiTheme="majorHAnsi" w:hAnsiTheme="majorHAnsi"/>
              </w:rPr>
              <w:lastRenderedPageBreak/>
              <w:t>E</w:t>
            </w:r>
          </w:p>
        </w:tc>
        <w:tc>
          <w:tcPr>
            <w:tcW w:w="1701" w:type="dxa"/>
            <w:tcBorders>
              <w:bottom w:val="single" w:sz="4" w:space="0" w:color="auto"/>
            </w:tcBorders>
            <w:vAlign w:val="center"/>
          </w:tcPr>
          <w:p w14:paraId="6E5F7D75" w14:textId="4BBDA4D4" w:rsidR="00116795" w:rsidRPr="004A72C9" w:rsidRDefault="00116795" w:rsidP="004A4A5F">
            <w:pPr>
              <w:rPr>
                <w:rFonts w:asciiTheme="majorHAnsi" w:hAnsiTheme="majorHAnsi"/>
              </w:rPr>
            </w:pPr>
            <w:r>
              <w:rPr>
                <w:rFonts w:asciiTheme="majorHAnsi" w:hAnsiTheme="majorHAnsi"/>
              </w:rPr>
              <w:t>A/I</w:t>
            </w:r>
          </w:p>
        </w:tc>
      </w:tr>
      <w:tr w:rsidR="00F45B03" w:rsidRPr="004A72C9" w14:paraId="24DB2DB6" w14:textId="77777777" w:rsidTr="004A4A5F">
        <w:trPr>
          <w:trHeight w:val="155"/>
        </w:trPr>
        <w:tc>
          <w:tcPr>
            <w:tcW w:w="9072" w:type="dxa"/>
            <w:gridSpan w:val="4"/>
            <w:shd w:val="clear" w:color="auto" w:fill="8A67AC"/>
            <w:vAlign w:val="center"/>
          </w:tcPr>
          <w:p w14:paraId="68BFE5AE" w14:textId="77777777" w:rsidR="00F45B03" w:rsidRPr="00FE648A" w:rsidRDefault="00F45B03" w:rsidP="004A4A5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F45B03" w:rsidRPr="004A72C9" w14:paraId="3B9AF27D" w14:textId="77777777" w:rsidTr="004A4A5F">
        <w:tc>
          <w:tcPr>
            <w:tcW w:w="4166" w:type="dxa"/>
            <w:vAlign w:val="center"/>
          </w:tcPr>
          <w:p w14:paraId="07756F5F" w14:textId="10B3161C" w:rsidR="00F45B03" w:rsidRPr="004A72C9" w:rsidRDefault="00F45B03" w:rsidP="004A4A5F">
            <w:pPr>
              <w:rPr>
                <w:rFonts w:asciiTheme="majorHAnsi" w:hAnsiTheme="majorHAnsi"/>
              </w:rPr>
            </w:pPr>
            <w:r w:rsidRPr="004A72C9">
              <w:rPr>
                <w:rFonts w:asciiTheme="majorHAnsi" w:hAnsiTheme="majorHAnsi"/>
              </w:rPr>
              <w:t>Prepared by:</w:t>
            </w:r>
            <w:r w:rsidR="00116795">
              <w:rPr>
                <w:rFonts w:asciiTheme="majorHAnsi" w:hAnsiTheme="majorHAnsi"/>
              </w:rPr>
              <w:t xml:space="preserve"> L </w:t>
            </w:r>
            <w:proofErr w:type="spellStart"/>
            <w:r w:rsidR="00116795">
              <w:rPr>
                <w:rFonts w:asciiTheme="majorHAnsi" w:hAnsiTheme="majorHAnsi"/>
              </w:rPr>
              <w:t>Stinchon</w:t>
            </w:r>
            <w:proofErr w:type="spellEnd"/>
          </w:p>
        </w:tc>
        <w:tc>
          <w:tcPr>
            <w:tcW w:w="1756" w:type="dxa"/>
            <w:vAlign w:val="center"/>
          </w:tcPr>
          <w:p w14:paraId="3F3E313B" w14:textId="7FB17769" w:rsidR="00F45B03" w:rsidRPr="004A72C9" w:rsidRDefault="00116795" w:rsidP="004A4A5F">
            <w:pPr>
              <w:rPr>
                <w:rFonts w:asciiTheme="majorHAnsi" w:hAnsiTheme="majorHAnsi"/>
              </w:rPr>
            </w:pPr>
            <w:r>
              <w:rPr>
                <w:rFonts w:asciiTheme="majorHAnsi" w:hAnsiTheme="majorHAnsi"/>
              </w:rPr>
              <w:t>Headteacher</w:t>
            </w:r>
          </w:p>
        </w:tc>
        <w:tc>
          <w:tcPr>
            <w:tcW w:w="1449" w:type="dxa"/>
            <w:vAlign w:val="center"/>
          </w:tcPr>
          <w:p w14:paraId="4FF3743B" w14:textId="3C107A22" w:rsidR="00F45B03" w:rsidRPr="004A72C9" w:rsidRDefault="00F45B03" w:rsidP="004A4A5F">
            <w:pPr>
              <w:rPr>
                <w:rFonts w:asciiTheme="majorHAnsi" w:hAnsiTheme="majorHAnsi"/>
              </w:rPr>
            </w:pPr>
            <w:r w:rsidRPr="004A72C9">
              <w:rPr>
                <w:rFonts w:asciiTheme="majorHAnsi" w:hAnsiTheme="majorHAnsi"/>
              </w:rPr>
              <w:t xml:space="preserve">Date: </w:t>
            </w:r>
            <w:r w:rsidR="00116795">
              <w:rPr>
                <w:rFonts w:asciiTheme="majorHAnsi" w:hAnsiTheme="majorHAnsi"/>
              </w:rPr>
              <w:t>11.03.2026</w:t>
            </w:r>
          </w:p>
        </w:tc>
        <w:tc>
          <w:tcPr>
            <w:tcW w:w="1701" w:type="dxa"/>
            <w:vAlign w:val="center"/>
          </w:tcPr>
          <w:p w14:paraId="49BEE66E" w14:textId="493A5716" w:rsidR="00F45B03" w:rsidRPr="004A72C9" w:rsidRDefault="00116795" w:rsidP="004A4A5F">
            <w:pPr>
              <w:rPr>
                <w:rFonts w:asciiTheme="majorHAnsi" w:hAnsiTheme="majorHAnsi"/>
              </w:rPr>
            </w:pPr>
            <w:r>
              <w:rPr>
                <w:rFonts w:asciiTheme="majorHAnsi" w:hAnsiTheme="majorHAnsi"/>
              </w:rPr>
              <w:t>March 2026</w:t>
            </w:r>
          </w:p>
        </w:tc>
      </w:tr>
    </w:tbl>
    <w:p w14:paraId="425567CC" w14:textId="77777777" w:rsidR="00F45B03" w:rsidRDefault="00F45B03" w:rsidP="00F45B03"/>
    <w:p w14:paraId="27821FE9" w14:textId="77777777" w:rsidR="009E4503" w:rsidRDefault="009E450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46B969" w14:textId="3A136904" w:rsidR="00B7368F"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14:paraId="4F300F28" w14:textId="77777777" w:rsidR="00BB7DA8" w:rsidRDefault="00BB7DA8" w:rsidP="009E4503">
      <w:pPr>
        <w:jc w:val="both"/>
      </w:pPr>
    </w:p>
    <w:p w14:paraId="195BC473" w14:textId="77777777" w:rsidR="00BB7DA8" w:rsidRDefault="00BB7DA8" w:rsidP="009E4503">
      <w:pPr>
        <w:jc w:val="both"/>
      </w:pPr>
    </w:p>
    <w:p w14:paraId="22CEB975" w14:textId="77777777" w:rsidR="00BB7DA8" w:rsidRDefault="00BB7DA8" w:rsidP="009E4503">
      <w:pPr>
        <w:jc w:val="both"/>
      </w:pPr>
    </w:p>
    <w:p w14:paraId="3C6317DF" w14:textId="77777777" w:rsidR="00BB7DA8" w:rsidRDefault="00BB7DA8" w:rsidP="009E4503">
      <w:pPr>
        <w:jc w:val="both"/>
      </w:pPr>
    </w:p>
    <w:p w14:paraId="3B276BB1" w14:textId="77777777" w:rsidR="00BB7DA8" w:rsidRDefault="00BB7DA8" w:rsidP="009E4503">
      <w:pPr>
        <w:jc w:val="both"/>
      </w:pPr>
    </w:p>
    <w:p w14:paraId="00950BF0" w14:textId="77777777" w:rsidR="00BB7DA8" w:rsidRDefault="00BB7DA8" w:rsidP="009E4503">
      <w:pPr>
        <w:jc w:val="both"/>
      </w:pPr>
    </w:p>
    <w:p w14:paraId="2B4FBB7B" w14:textId="77777777" w:rsidR="00BB7DA8" w:rsidRDefault="00BB7DA8" w:rsidP="009E4503">
      <w:pPr>
        <w:jc w:val="both"/>
      </w:pPr>
    </w:p>
    <w:p w14:paraId="4AB90312" w14:textId="77777777" w:rsidR="00BB7DA8" w:rsidRDefault="00BB7DA8" w:rsidP="009E4503">
      <w:pPr>
        <w:jc w:val="both"/>
      </w:pPr>
    </w:p>
    <w:p w14:paraId="66B6F19A" w14:textId="5C9DFA1E" w:rsidR="00BB7DA8" w:rsidRDefault="00BB7DA8" w:rsidP="009E4503">
      <w:pPr>
        <w:jc w:val="both"/>
      </w:pPr>
    </w:p>
    <w:p w14:paraId="3391341B" w14:textId="6488B62A" w:rsidR="00F45B03" w:rsidRDefault="00F45B03" w:rsidP="009E4503">
      <w:pPr>
        <w:jc w:val="both"/>
      </w:pPr>
    </w:p>
    <w:p w14:paraId="4D683FE4" w14:textId="5659FF45" w:rsidR="00BB7DA8" w:rsidRDefault="00BB7DA8" w:rsidP="009E4503">
      <w:pPr>
        <w:jc w:val="both"/>
      </w:pPr>
    </w:p>
    <w:p w14:paraId="1C5532EB" w14:textId="77777777" w:rsidR="00102586" w:rsidRDefault="00102586" w:rsidP="009E4503">
      <w:pPr>
        <w:jc w:val="both"/>
      </w:pPr>
    </w:p>
    <w:p w14:paraId="55A2E6B6" w14:textId="77777777" w:rsidR="00F45B03" w:rsidRDefault="00F45B03" w:rsidP="009E4503">
      <w:pPr>
        <w:jc w:val="both"/>
      </w:pPr>
    </w:p>
    <w:p w14:paraId="0700A97A" w14:textId="5A12D353" w:rsidR="009E4503" w:rsidRDefault="00102586" w:rsidP="009E4503">
      <w:pPr>
        <w:pStyle w:val="Heading1"/>
      </w:pPr>
      <w:r>
        <w:lastRenderedPageBreak/>
        <w:t>Teaching Assistant TA2B</w:t>
      </w:r>
    </w:p>
    <w:p w14:paraId="3F7261FF" w14:textId="77777777" w:rsidR="009E4503" w:rsidRDefault="009E4503" w:rsidP="009E4503">
      <w:pPr>
        <w:pStyle w:val="Heading2"/>
      </w:pPr>
      <w:bookmarkStart w:id="11" w:name="_Toc204079915"/>
      <w:bookmarkStart w:id="12" w:name="_Toc212034001"/>
      <w:r>
        <w:t>How to apply</w:t>
      </w:r>
      <w:bookmarkEnd w:id="11"/>
      <w:bookmarkEnd w:id="12"/>
    </w:p>
    <w:p w14:paraId="222641B7" w14:textId="32DF14A0" w:rsidR="009E4503" w:rsidRDefault="009E4503" w:rsidP="009E4503">
      <w:pPr>
        <w:pStyle w:val="NoSpacing"/>
        <w:jc w:val="both"/>
      </w:pPr>
      <w:r w:rsidRPr="00482CED">
        <w:t xml:space="preserve">If you would like to find out more about the position, please contact </w:t>
      </w:r>
      <w:r w:rsidR="0067578C">
        <w:t xml:space="preserve">Mrs </w:t>
      </w:r>
      <w:r w:rsidR="00102586">
        <w:t>Julie Lawson</w:t>
      </w:r>
      <w:r w:rsidRPr="00482CED">
        <w:t xml:space="preserve"> on </w:t>
      </w:r>
      <w:r w:rsidR="00482E1B">
        <w:t xml:space="preserve">01282 </w:t>
      </w:r>
      <w:r w:rsidR="0067578C">
        <w:t>864362</w:t>
      </w:r>
      <w:r w:rsidR="00087D20" w:rsidRPr="00087D20">
        <w:t xml:space="preserve"> or </w:t>
      </w:r>
      <w:hyperlink r:id="rId18" w:history="1">
        <w:r w:rsidR="0067578C" w:rsidRPr="00B46C4E">
          <w:rPr>
            <w:rStyle w:val="Hyperlink"/>
          </w:rPr>
          <w:t>bursar@sacredheart-pri.lancs.sch.uk</w:t>
        </w:r>
      </w:hyperlink>
      <w:r w:rsidR="00482E1B">
        <w:t>.</w:t>
      </w:r>
    </w:p>
    <w:p w14:paraId="638E2C14" w14:textId="77777777" w:rsidR="00102586" w:rsidRDefault="00102586" w:rsidP="00102586">
      <w:pPr>
        <w:jc w:val="both"/>
        <w:rPr>
          <w:rFonts w:ascii="Aptos" w:eastAsia="Aptos" w:hAnsi="Aptos" w:cs="Aptos"/>
          <w:b/>
          <w:bCs/>
        </w:rPr>
      </w:pPr>
    </w:p>
    <w:p w14:paraId="72DF6C3F" w14:textId="603DE4FD" w:rsidR="00F45B03" w:rsidRPr="00102586" w:rsidRDefault="00102586" w:rsidP="00102586">
      <w:pPr>
        <w:jc w:val="both"/>
      </w:pPr>
      <w:r w:rsidRPr="512203D2">
        <w:rPr>
          <w:rFonts w:ascii="Aptos" w:eastAsia="Aptos" w:hAnsi="Aptos" w:cs="Aptos"/>
          <w:b/>
          <w:bCs/>
        </w:rPr>
        <w:t xml:space="preserve">Full details are available from the ‘My New Term’ website Education Job Search | Find Teaching, </w:t>
      </w:r>
      <w:hyperlink r:id="rId19">
        <w:r w:rsidRPr="512203D2">
          <w:rPr>
            <w:rStyle w:val="Hyperlink"/>
            <w:rFonts w:ascii="Aptos" w:eastAsia="Aptos" w:hAnsi="Aptos" w:cs="Aptos"/>
            <w:b/>
            <w:bCs/>
            <w:color w:val="192451" w:themeColor="accent4"/>
          </w:rPr>
          <w:t>https://mynewterm.com</w:t>
        </w:r>
      </w:hyperlink>
      <w:r w:rsidRPr="512203D2">
        <w:rPr>
          <w:rFonts w:ascii="Aptos" w:eastAsia="Aptos" w:hAnsi="Aptos" w:cs="Aptos"/>
          <w:b/>
          <w:bCs/>
        </w:rPr>
        <w:t xml:space="preserve"> .</w:t>
      </w: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43066507" w:rsidR="009E4503" w:rsidRDefault="00601385" w:rsidP="00915635">
            <w:pPr>
              <w:jc w:val="both"/>
              <w:cnfStyle w:val="000000100000" w:firstRow="0" w:lastRow="0" w:firstColumn="0" w:lastColumn="0" w:oddVBand="0" w:evenVBand="0" w:oddHBand="1" w:evenHBand="0" w:firstRowFirstColumn="0" w:firstRowLastColumn="0" w:lastRowFirstColumn="0" w:lastRowLastColumn="0"/>
            </w:pPr>
            <w:r>
              <w:t>27/03/2026</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5D474944" w:rsidR="009E4503" w:rsidRDefault="00601385" w:rsidP="00915635">
            <w:pPr>
              <w:jc w:val="both"/>
              <w:cnfStyle w:val="000000000000" w:firstRow="0" w:lastRow="0" w:firstColumn="0" w:lastColumn="0" w:oddVBand="0" w:evenVBand="0" w:oddHBand="0" w:evenHBand="0" w:firstRowFirstColumn="0" w:firstRowLastColumn="0" w:lastRowFirstColumn="0" w:lastRowLastColumn="0"/>
            </w:pPr>
            <w:r>
              <w:t>30/03/2026</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3BE1F80B" w:rsidR="009E4503" w:rsidRDefault="00133D55" w:rsidP="00915635">
            <w:pPr>
              <w:jc w:val="both"/>
              <w:cnfStyle w:val="000000100000" w:firstRow="0" w:lastRow="0" w:firstColumn="0" w:lastColumn="0" w:oddVBand="0" w:evenVBand="0" w:oddHBand="1" w:evenHBand="0" w:firstRowFirstColumn="0" w:firstRowLastColumn="0" w:lastRowFirstColumn="0" w:lastRowLastColumn="0"/>
            </w:pPr>
            <w:r>
              <w:t>22/04/2026</w:t>
            </w:r>
          </w:p>
        </w:tc>
      </w:tr>
    </w:tbl>
    <w:p w14:paraId="3AB19023" w14:textId="77777777" w:rsidR="009E4503" w:rsidRPr="00482CED" w:rsidRDefault="009E4503" w:rsidP="009E4503">
      <w:pPr>
        <w:pStyle w:val="NoSpacing"/>
        <w:rPr>
          <w:i/>
        </w:rPr>
      </w:pPr>
    </w:p>
    <w:p w14:paraId="1CE94F5B" w14:textId="77777777" w:rsidR="00DD2CF7" w:rsidRPr="00DD2CF7" w:rsidRDefault="00DD2CF7" w:rsidP="00DD2CF7"/>
    <w:sectPr w:rsidR="00DD2CF7" w:rsidRPr="00DD2CF7" w:rsidSect="00642966">
      <w:headerReference w:type="even" r:id="rId20"/>
      <w:footerReference w:type="even" r:id="rId21"/>
      <w:footerReference w:type="default" r:id="rId22"/>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99DFD" w14:textId="77777777" w:rsidR="006B43E3" w:rsidRDefault="006B43E3" w:rsidP="006D253C">
      <w:pPr>
        <w:spacing w:after="0" w:line="240" w:lineRule="auto"/>
      </w:pPr>
      <w:r>
        <w:separator/>
      </w:r>
    </w:p>
  </w:endnote>
  <w:endnote w:type="continuationSeparator" w:id="0">
    <w:p w14:paraId="126018EE" w14:textId="77777777" w:rsidR="006B43E3" w:rsidRDefault="006B43E3"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B2C0" w14:textId="149A00E4" w:rsidR="00672742" w:rsidRDefault="0067578C">
    <w:pPr>
      <w:pStyle w:val="Footer"/>
    </w:pPr>
    <w:r>
      <w:rPr>
        <w:noProof/>
      </w:rPr>
      <w:drawing>
        <wp:anchor distT="0" distB="0" distL="114300" distR="114300" simplePos="0" relativeHeight="251670016" behindDoc="0" locked="0" layoutInCell="1" allowOverlap="1" wp14:anchorId="0E35716C" wp14:editId="5CF5EEDE">
          <wp:simplePos x="0" y="0"/>
          <wp:positionH relativeFrom="page">
            <wp:align>right</wp:align>
          </wp:positionH>
          <wp:positionV relativeFrom="paragraph">
            <wp:posOffset>-692150</wp:posOffset>
          </wp:positionV>
          <wp:extent cx="657225" cy="657225"/>
          <wp:effectExtent l="0" t="0" r="9525" b="9525"/>
          <wp:wrapNone/>
          <wp:docPr id="6" name="Picture 6" descr="C:\Users\Romero-05\OneDrive - Romero Catholic Academy Trust\General - HR\Recruitment\1. Advertising\School Packs\Logos\Primary\Sacred 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Sacred Hear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rPr>
      <w:drawing>
        <wp:anchor distT="0" distB="0" distL="114300" distR="114300" simplePos="0" relativeHeight="251660800" behindDoc="0" locked="0" layoutInCell="1" allowOverlap="1" wp14:anchorId="046EA963" wp14:editId="7320E56B">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rPr>
      <mc:AlternateContent>
        <mc:Choice Requires="wps">
          <w:drawing>
            <wp:anchor distT="0" distB="0" distL="114300" distR="114300" simplePos="0" relativeHeight="251657728" behindDoc="0" locked="1" layoutInCell="1" allowOverlap="1" wp14:anchorId="4D8F8892" wp14:editId="2EC843D1">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0C704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D65D" w14:textId="77777777" w:rsidR="003650FC" w:rsidRDefault="00610E4F">
    <w:pPr>
      <w:pStyle w:val="Footer"/>
    </w:pPr>
    <w:r>
      <w:rPr>
        <w:noProof/>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64B68C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36904" w14:textId="77777777" w:rsidR="006B43E3" w:rsidRDefault="006B43E3" w:rsidP="006D253C">
      <w:pPr>
        <w:spacing w:after="0" w:line="240" w:lineRule="auto"/>
      </w:pPr>
      <w:r>
        <w:separator/>
      </w:r>
    </w:p>
  </w:footnote>
  <w:footnote w:type="continuationSeparator" w:id="0">
    <w:p w14:paraId="14EE395C" w14:textId="77777777" w:rsidR="006B43E3" w:rsidRDefault="006B43E3"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069F" w14:textId="77777777" w:rsidR="00792091" w:rsidRDefault="00792091">
    <w:pPr>
      <w:pStyle w:val="Header"/>
    </w:pPr>
    <w:r>
      <w:rPr>
        <w:noProof/>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82.5pt;height:91.5pt" coordsize="" o:spt="100" o:bullet="t" adj="0,,0" path="" stroked="f">
        <v:stroke joinstyle="miter"/>
        <v:imagedata r:id="rId1" o:title="image2"/>
        <v:formulas/>
        <v:path o:connecttype="segments"/>
      </v:shape>
    </w:pict>
  </w:numPicBullet>
  <w:abstractNum w:abstractNumId="0"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055EEC"/>
    <w:multiLevelType w:val="hybridMultilevel"/>
    <w:tmpl w:val="7E7CE294"/>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A8406">
      <w:start w:val="1"/>
      <w:numFmt w:val="bullet"/>
      <w:lvlText w:val="•"/>
      <w:lvlPicBulletId w:val="0"/>
      <w:lvlJc w:val="left"/>
      <w:pPr>
        <w:ind w:left="144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CE166F"/>
    <w:multiLevelType w:val="hybridMultilevel"/>
    <w:tmpl w:val="AF6E9876"/>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938373"/>
    <w:multiLevelType w:val="hybridMultilevel"/>
    <w:tmpl w:val="F188995C"/>
    <w:lvl w:ilvl="0" w:tplc="EC20184A">
      <w:start w:val="1"/>
      <w:numFmt w:val="bullet"/>
      <w:lvlText w:val="·"/>
      <w:lvlJc w:val="left"/>
      <w:pPr>
        <w:ind w:left="720" w:hanging="360"/>
      </w:pPr>
      <w:rPr>
        <w:rFonts w:ascii="Symbol" w:hAnsi="Symbol" w:hint="default"/>
      </w:rPr>
    </w:lvl>
    <w:lvl w:ilvl="1" w:tplc="3DC2BC36">
      <w:start w:val="1"/>
      <w:numFmt w:val="bullet"/>
      <w:lvlText w:val="o"/>
      <w:lvlJc w:val="left"/>
      <w:pPr>
        <w:ind w:left="1440" w:hanging="360"/>
      </w:pPr>
      <w:rPr>
        <w:rFonts w:ascii="Courier New" w:hAnsi="Courier New" w:hint="default"/>
      </w:rPr>
    </w:lvl>
    <w:lvl w:ilvl="2" w:tplc="1674BC7E">
      <w:start w:val="1"/>
      <w:numFmt w:val="bullet"/>
      <w:lvlText w:val=""/>
      <w:lvlJc w:val="left"/>
      <w:pPr>
        <w:ind w:left="2160" w:hanging="360"/>
      </w:pPr>
      <w:rPr>
        <w:rFonts w:ascii="Wingdings" w:hAnsi="Wingdings" w:hint="default"/>
      </w:rPr>
    </w:lvl>
    <w:lvl w:ilvl="3" w:tplc="9E44029A">
      <w:start w:val="1"/>
      <w:numFmt w:val="bullet"/>
      <w:lvlText w:val=""/>
      <w:lvlJc w:val="left"/>
      <w:pPr>
        <w:ind w:left="2880" w:hanging="360"/>
      </w:pPr>
      <w:rPr>
        <w:rFonts w:ascii="Symbol" w:hAnsi="Symbol" w:hint="default"/>
      </w:rPr>
    </w:lvl>
    <w:lvl w:ilvl="4" w:tplc="1C1CBA12">
      <w:start w:val="1"/>
      <w:numFmt w:val="bullet"/>
      <w:lvlText w:val="o"/>
      <w:lvlJc w:val="left"/>
      <w:pPr>
        <w:ind w:left="3600" w:hanging="360"/>
      </w:pPr>
      <w:rPr>
        <w:rFonts w:ascii="Courier New" w:hAnsi="Courier New" w:hint="default"/>
      </w:rPr>
    </w:lvl>
    <w:lvl w:ilvl="5" w:tplc="E9A4C876">
      <w:start w:val="1"/>
      <w:numFmt w:val="bullet"/>
      <w:lvlText w:val=""/>
      <w:lvlJc w:val="left"/>
      <w:pPr>
        <w:ind w:left="4320" w:hanging="360"/>
      </w:pPr>
      <w:rPr>
        <w:rFonts w:ascii="Wingdings" w:hAnsi="Wingdings" w:hint="default"/>
      </w:rPr>
    </w:lvl>
    <w:lvl w:ilvl="6" w:tplc="FD4CFB68">
      <w:start w:val="1"/>
      <w:numFmt w:val="bullet"/>
      <w:lvlText w:val=""/>
      <w:lvlJc w:val="left"/>
      <w:pPr>
        <w:ind w:left="5040" w:hanging="360"/>
      </w:pPr>
      <w:rPr>
        <w:rFonts w:ascii="Symbol" w:hAnsi="Symbol" w:hint="default"/>
      </w:rPr>
    </w:lvl>
    <w:lvl w:ilvl="7" w:tplc="4A70311E">
      <w:start w:val="1"/>
      <w:numFmt w:val="bullet"/>
      <w:lvlText w:val="o"/>
      <w:lvlJc w:val="left"/>
      <w:pPr>
        <w:ind w:left="5760" w:hanging="360"/>
      </w:pPr>
      <w:rPr>
        <w:rFonts w:ascii="Courier New" w:hAnsi="Courier New" w:hint="default"/>
      </w:rPr>
    </w:lvl>
    <w:lvl w:ilvl="8" w:tplc="CE623EF0">
      <w:start w:val="1"/>
      <w:numFmt w:val="bullet"/>
      <w:lvlText w:val=""/>
      <w:lvlJc w:val="left"/>
      <w:pPr>
        <w:ind w:left="6480" w:hanging="360"/>
      </w:pPr>
      <w:rPr>
        <w:rFonts w:ascii="Wingdings" w:hAnsi="Wingdings" w:hint="default"/>
      </w:rPr>
    </w:lvl>
  </w:abstractNum>
  <w:abstractNum w:abstractNumId="14"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810CB"/>
    <w:multiLevelType w:val="hybridMultilevel"/>
    <w:tmpl w:val="B8C2693A"/>
    <w:lvl w:ilvl="0" w:tplc="35044D0C">
      <w:start w:val="1"/>
      <w:numFmt w:val="bullet"/>
      <w:lvlText w:val="·"/>
      <w:lvlJc w:val="left"/>
      <w:pPr>
        <w:ind w:left="720" w:hanging="360"/>
      </w:pPr>
      <w:rPr>
        <w:rFonts w:ascii="Symbol" w:hAnsi="Symbol" w:hint="default"/>
      </w:rPr>
    </w:lvl>
    <w:lvl w:ilvl="1" w:tplc="4810E148">
      <w:start w:val="1"/>
      <w:numFmt w:val="bullet"/>
      <w:lvlText w:val="o"/>
      <w:lvlJc w:val="left"/>
      <w:pPr>
        <w:ind w:left="1440" w:hanging="360"/>
      </w:pPr>
      <w:rPr>
        <w:rFonts w:ascii="Courier New" w:hAnsi="Courier New" w:hint="default"/>
      </w:rPr>
    </w:lvl>
    <w:lvl w:ilvl="2" w:tplc="358EE636">
      <w:start w:val="1"/>
      <w:numFmt w:val="bullet"/>
      <w:lvlText w:val=""/>
      <w:lvlJc w:val="left"/>
      <w:pPr>
        <w:ind w:left="2160" w:hanging="360"/>
      </w:pPr>
      <w:rPr>
        <w:rFonts w:ascii="Wingdings" w:hAnsi="Wingdings" w:hint="default"/>
      </w:rPr>
    </w:lvl>
    <w:lvl w:ilvl="3" w:tplc="5650D47C">
      <w:start w:val="1"/>
      <w:numFmt w:val="bullet"/>
      <w:lvlText w:val=""/>
      <w:lvlJc w:val="left"/>
      <w:pPr>
        <w:ind w:left="2880" w:hanging="360"/>
      </w:pPr>
      <w:rPr>
        <w:rFonts w:ascii="Symbol" w:hAnsi="Symbol" w:hint="default"/>
      </w:rPr>
    </w:lvl>
    <w:lvl w:ilvl="4" w:tplc="16E2327A">
      <w:start w:val="1"/>
      <w:numFmt w:val="bullet"/>
      <w:lvlText w:val="o"/>
      <w:lvlJc w:val="left"/>
      <w:pPr>
        <w:ind w:left="3600" w:hanging="360"/>
      </w:pPr>
      <w:rPr>
        <w:rFonts w:ascii="Courier New" w:hAnsi="Courier New" w:hint="default"/>
      </w:rPr>
    </w:lvl>
    <w:lvl w:ilvl="5" w:tplc="C8DAFFF0">
      <w:start w:val="1"/>
      <w:numFmt w:val="bullet"/>
      <w:lvlText w:val=""/>
      <w:lvlJc w:val="left"/>
      <w:pPr>
        <w:ind w:left="4320" w:hanging="360"/>
      </w:pPr>
      <w:rPr>
        <w:rFonts w:ascii="Wingdings" w:hAnsi="Wingdings" w:hint="default"/>
      </w:rPr>
    </w:lvl>
    <w:lvl w:ilvl="6" w:tplc="53A698EC">
      <w:start w:val="1"/>
      <w:numFmt w:val="bullet"/>
      <w:lvlText w:val=""/>
      <w:lvlJc w:val="left"/>
      <w:pPr>
        <w:ind w:left="5040" w:hanging="360"/>
      </w:pPr>
      <w:rPr>
        <w:rFonts w:ascii="Symbol" w:hAnsi="Symbol" w:hint="default"/>
      </w:rPr>
    </w:lvl>
    <w:lvl w:ilvl="7" w:tplc="08C85E4E">
      <w:start w:val="1"/>
      <w:numFmt w:val="bullet"/>
      <w:lvlText w:val="o"/>
      <w:lvlJc w:val="left"/>
      <w:pPr>
        <w:ind w:left="5760" w:hanging="360"/>
      </w:pPr>
      <w:rPr>
        <w:rFonts w:ascii="Courier New" w:hAnsi="Courier New" w:hint="default"/>
      </w:rPr>
    </w:lvl>
    <w:lvl w:ilvl="8" w:tplc="63CE441E">
      <w:start w:val="1"/>
      <w:numFmt w:val="bullet"/>
      <w:lvlText w:val=""/>
      <w:lvlJc w:val="left"/>
      <w:pPr>
        <w:ind w:left="6480" w:hanging="360"/>
      </w:pPr>
      <w:rPr>
        <w:rFonts w:ascii="Wingdings" w:hAnsi="Wingdings" w:hint="default"/>
      </w:rPr>
    </w:lvl>
  </w:abstractNum>
  <w:num w:numId="1" w16cid:durableId="1905682733">
    <w:abstractNumId w:val="13"/>
  </w:num>
  <w:num w:numId="2" w16cid:durableId="336272476">
    <w:abstractNumId w:val="18"/>
  </w:num>
  <w:num w:numId="3" w16cid:durableId="1906525683">
    <w:abstractNumId w:val="10"/>
  </w:num>
  <w:num w:numId="4" w16cid:durableId="1078744086">
    <w:abstractNumId w:val="9"/>
  </w:num>
  <w:num w:numId="5" w16cid:durableId="87702667">
    <w:abstractNumId w:val="4"/>
  </w:num>
  <w:num w:numId="6" w16cid:durableId="929385305">
    <w:abstractNumId w:val="7"/>
  </w:num>
  <w:num w:numId="7" w16cid:durableId="1982076107">
    <w:abstractNumId w:val="17"/>
  </w:num>
  <w:num w:numId="8" w16cid:durableId="279918731">
    <w:abstractNumId w:val="12"/>
  </w:num>
  <w:num w:numId="9" w16cid:durableId="1526362889">
    <w:abstractNumId w:val="0"/>
  </w:num>
  <w:num w:numId="10" w16cid:durableId="234820009">
    <w:abstractNumId w:val="11"/>
  </w:num>
  <w:num w:numId="11" w16cid:durableId="416944550">
    <w:abstractNumId w:val="8"/>
  </w:num>
  <w:num w:numId="12" w16cid:durableId="2005550125">
    <w:abstractNumId w:val="16"/>
  </w:num>
  <w:num w:numId="13" w16cid:durableId="624040767">
    <w:abstractNumId w:val="15"/>
  </w:num>
  <w:num w:numId="14" w16cid:durableId="1325619830">
    <w:abstractNumId w:val="14"/>
  </w:num>
  <w:num w:numId="15" w16cid:durableId="1297565255">
    <w:abstractNumId w:val="3"/>
  </w:num>
  <w:num w:numId="16" w16cid:durableId="2784080">
    <w:abstractNumId w:val="1"/>
  </w:num>
  <w:num w:numId="17" w16cid:durableId="1294748647">
    <w:abstractNumId w:val="2"/>
  </w:num>
  <w:num w:numId="18" w16cid:durableId="555313374">
    <w:abstractNumId w:val="5"/>
  </w:num>
  <w:num w:numId="19" w16cid:durableId="14450753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859"/>
    <w:rsid w:val="00001052"/>
    <w:rsid w:val="00005014"/>
    <w:rsid w:val="00053A53"/>
    <w:rsid w:val="00087D20"/>
    <w:rsid w:val="00096BDD"/>
    <w:rsid w:val="000B450F"/>
    <w:rsid w:val="000B6B84"/>
    <w:rsid w:val="000C0644"/>
    <w:rsid w:val="000C3195"/>
    <w:rsid w:val="000C319D"/>
    <w:rsid w:val="000D122C"/>
    <w:rsid w:val="000D6328"/>
    <w:rsid w:val="00102586"/>
    <w:rsid w:val="00111017"/>
    <w:rsid w:val="00116795"/>
    <w:rsid w:val="00123859"/>
    <w:rsid w:val="00125125"/>
    <w:rsid w:val="00133C1F"/>
    <w:rsid w:val="00133D55"/>
    <w:rsid w:val="0014432B"/>
    <w:rsid w:val="001A0211"/>
    <w:rsid w:val="001A12D6"/>
    <w:rsid w:val="001B51C5"/>
    <w:rsid w:val="001E2DFE"/>
    <w:rsid w:val="001F1A57"/>
    <w:rsid w:val="0021368B"/>
    <w:rsid w:val="00270E8A"/>
    <w:rsid w:val="00287ACA"/>
    <w:rsid w:val="002A2ECA"/>
    <w:rsid w:val="002B0345"/>
    <w:rsid w:val="002B5379"/>
    <w:rsid w:val="002C04B1"/>
    <w:rsid w:val="002C55B7"/>
    <w:rsid w:val="00302A29"/>
    <w:rsid w:val="00320058"/>
    <w:rsid w:val="00324E74"/>
    <w:rsid w:val="00325EED"/>
    <w:rsid w:val="003650FC"/>
    <w:rsid w:val="00380DC6"/>
    <w:rsid w:val="0038219B"/>
    <w:rsid w:val="00386957"/>
    <w:rsid w:val="003970E0"/>
    <w:rsid w:val="00397617"/>
    <w:rsid w:val="003B498E"/>
    <w:rsid w:val="003E43DA"/>
    <w:rsid w:val="00417367"/>
    <w:rsid w:val="00442932"/>
    <w:rsid w:val="004464D6"/>
    <w:rsid w:val="00456E0A"/>
    <w:rsid w:val="00482E1B"/>
    <w:rsid w:val="00483248"/>
    <w:rsid w:val="00495C7D"/>
    <w:rsid w:val="004A72C9"/>
    <w:rsid w:val="004B6B67"/>
    <w:rsid w:val="004B7986"/>
    <w:rsid w:val="004D29FD"/>
    <w:rsid w:val="004D3383"/>
    <w:rsid w:val="004F6268"/>
    <w:rsid w:val="00521C9C"/>
    <w:rsid w:val="0055169D"/>
    <w:rsid w:val="00560106"/>
    <w:rsid w:val="0059377A"/>
    <w:rsid w:val="00597411"/>
    <w:rsid w:val="005A3399"/>
    <w:rsid w:val="005B59E0"/>
    <w:rsid w:val="005C6885"/>
    <w:rsid w:val="005E7364"/>
    <w:rsid w:val="005F3EF9"/>
    <w:rsid w:val="005F5173"/>
    <w:rsid w:val="00601385"/>
    <w:rsid w:val="00610E4F"/>
    <w:rsid w:val="006229E8"/>
    <w:rsid w:val="006337D3"/>
    <w:rsid w:val="006360F6"/>
    <w:rsid w:val="00642094"/>
    <w:rsid w:val="00642966"/>
    <w:rsid w:val="00643A49"/>
    <w:rsid w:val="00652C8E"/>
    <w:rsid w:val="00666196"/>
    <w:rsid w:val="00672742"/>
    <w:rsid w:val="0067578C"/>
    <w:rsid w:val="00687856"/>
    <w:rsid w:val="0069091F"/>
    <w:rsid w:val="006A0569"/>
    <w:rsid w:val="006A6051"/>
    <w:rsid w:val="006B43E3"/>
    <w:rsid w:val="006C1649"/>
    <w:rsid w:val="006D253C"/>
    <w:rsid w:val="0070611C"/>
    <w:rsid w:val="00726F39"/>
    <w:rsid w:val="0075052F"/>
    <w:rsid w:val="00762A65"/>
    <w:rsid w:val="007874A8"/>
    <w:rsid w:val="00792091"/>
    <w:rsid w:val="00794365"/>
    <w:rsid w:val="00794DCB"/>
    <w:rsid w:val="00794EB1"/>
    <w:rsid w:val="007B3F08"/>
    <w:rsid w:val="007C757A"/>
    <w:rsid w:val="007D0980"/>
    <w:rsid w:val="007D3492"/>
    <w:rsid w:val="007E6308"/>
    <w:rsid w:val="00826A8B"/>
    <w:rsid w:val="0082723F"/>
    <w:rsid w:val="00833705"/>
    <w:rsid w:val="008340A0"/>
    <w:rsid w:val="00836C55"/>
    <w:rsid w:val="008427EB"/>
    <w:rsid w:val="00843922"/>
    <w:rsid w:val="008445D4"/>
    <w:rsid w:val="0085127B"/>
    <w:rsid w:val="00884E50"/>
    <w:rsid w:val="0089799C"/>
    <w:rsid w:val="008C1AFE"/>
    <w:rsid w:val="008D0591"/>
    <w:rsid w:val="008D7C50"/>
    <w:rsid w:val="008F2745"/>
    <w:rsid w:val="0091426F"/>
    <w:rsid w:val="00934E45"/>
    <w:rsid w:val="009B2DA0"/>
    <w:rsid w:val="009B5FD8"/>
    <w:rsid w:val="009C70E1"/>
    <w:rsid w:val="009D70A3"/>
    <w:rsid w:val="009E4503"/>
    <w:rsid w:val="009E4E7C"/>
    <w:rsid w:val="009F0754"/>
    <w:rsid w:val="00A20E59"/>
    <w:rsid w:val="00A30B38"/>
    <w:rsid w:val="00A64D82"/>
    <w:rsid w:val="00A7128E"/>
    <w:rsid w:val="00AA01A1"/>
    <w:rsid w:val="00AE50AB"/>
    <w:rsid w:val="00B00A75"/>
    <w:rsid w:val="00B07158"/>
    <w:rsid w:val="00B20514"/>
    <w:rsid w:val="00B575C3"/>
    <w:rsid w:val="00B626D4"/>
    <w:rsid w:val="00B7368F"/>
    <w:rsid w:val="00B90B65"/>
    <w:rsid w:val="00BA2282"/>
    <w:rsid w:val="00BA622C"/>
    <w:rsid w:val="00BB066F"/>
    <w:rsid w:val="00BB15B7"/>
    <w:rsid w:val="00BB6761"/>
    <w:rsid w:val="00BB7DA8"/>
    <w:rsid w:val="00BD0277"/>
    <w:rsid w:val="00C03CAD"/>
    <w:rsid w:val="00C14B0C"/>
    <w:rsid w:val="00C20214"/>
    <w:rsid w:val="00C32B85"/>
    <w:rsid w:val="00C679E6"/>
    <w:rsid w:val="00C704A8"/>
    <w:rsid w:val="00C921E7"/>
    <w:rsid w:val="00CC3537"/>
    <w:rsid w:val="00CE1879"/>
    <w:rsid w:val="00CE1FB8"/>
    <w:rsid w:val="00D24124"/>
    <w:rsid w:val="00D40884"/>
    <w:rsid w:val="00D66BE7"/>
    <w:rsid w:val="00D91B3A"/>
    <w:rsid w:val="00DA0A51"/>
    <w:rsid w:val="00DD2CF7"/>
    <w:rsid w:val="00DE160D"/>
    <w:rsid w:val="00DF08D9"/>
    <w:rsid w:val="00E264AC"/>
    <w:rsid w:val="00E4317E"/>
    <w:rsid w:val="00E63C94"/>
    <w:rsid w:val="00E82D68"/>
    <w:rsid w:val="00EA2A50"/>
    <w:rsid w:val="00EA759F"/>
    <w:rsid w:val="00EE19C7"/>
    <w:rsid w:val="00EF601B"/>
    <w:rsid w:val="00F2785E"/>
    <w:rsid w:val="00F45B03"/>
    <w:rsid w:val="00F63A34"/>
    <w:rsid w:val="00F72CD6"/>
    <w:rsid w:val="00F8155A"/>
    <w:rsid w:val="00FA2E15"/>
    <w:rsid w:val="00FD3F08"/>
    <w:rsid w:val="00FE648A"/>
    <w:rsid w:val="096A6CDD"/>
    <w:rsid w:val="0ACBDA63"/>
    <w:rsid w:val="0F928A9D"/>
    <w:rsid w:val="1C1238D8"/>
    <w:rsid w:val="1DD7A460"/>
    <w:rsid w:val="20780634"/>
    <w:rsid w:val="208C4115"/>
    <w:rsid w:val="22A29214"/>
    <w:rsid w:val="2590A00C"/>
    <w:rsid w:val="25B17639"/>
    <w:rsid w:val="2B8AD7BA"/>
    <w:rsid w:val="2D6BC2B7"/>
    <w:rsid w:val="3455418D"/>
    <w:rsid w:val="34D8E1FF"/>
    <w:rsid w:val="37230194"/>
    <w:rsid w:val="3726EE91"/>
    <w:rsid w:val="3CD8304C"/>
    <w:rsid w:val="3D8911DD"/>
    <w:rsid w:val="3DCBDEC2"/>
    <w:rsid w:val="41180200"/>
    <w:rsid w:val="444D686F"/>
    <w:rsid w:val="475F8D89"/>
    <w:rsid w:val="48394E81"/>
    <w:rsid w:val="488579FF"/>
    <w:rsid w:val="50720773"/>
    <w:rsid w:val="512203D2"/>
    <w:rsid w:val="55788130"/>
    <w:rsid w:val="585FCD58"/>
    <w:rsid w:val="5BED0BE7"/>
    <w:rsid w:val="5E9A89AD"/>
    <w:rsid w:val="611001C5"/>
    <w:rsid w:val="618B91C8"/>
    <w:rsid w:val="6A992FE4"/>
    <w:rsid w:val="71781897"/>
    <w:rsid w:val="73AB092D"/>
    <w:rsid w:val="7D8B65F2"/>
    <w:rsid w:val="7ECD5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318935">
      <w:bodyDiv w:val="1"/>
      <w:marLeft w:val="0"/>
      <w:marRight w:val="0"/>
      <w:marTop w:val="0"/>
      <w:marBottom w:val="0"/>
      <w:divBdr>
        <w:top w:val="none" w:sz="0" w:space="0" w:color="auto"/>
        <w:left w:val="none" w:sz="0" w:space="0" w:color="auto"/>
        <w:bottom w:val="none" w:sz="0" w:space="0" w:color="auto"/>
        <w:right w:val="none" w:sz="0" w:space="0" w:color="auto"/>
      </w:divBdr>
    </w:div>
    <w:div w:id="188652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bursar@sacredheart-pri.lancs.sch.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mynewterm.com/" TargetMode="External"/><Relationship Id="rId2" Type="http://schemas.openxmlformats.org/officeDocument/2006/relationships/customXml" Target="../customXml/item2.xml"/><Relationship Id="rId16" Type="http://schemas.openxmlformats.org/officeDocument/2006/relationships/hyperlink" Target="mailto:bursar@sacredheart-pri.lancs.sch.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mynewter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80E9B3B933A4CAD7B64BDC70A4419" ma:contentTypeVersion="3" ma:contentTypeDescription="Create a new document." ma:contentTypeScope="" ma:versionID="4a58b1b5309bd95026ef8f78f4307967">
  <xsd:schema xmlns:xsd="http://www.w3.org/2001/XMLSchema" xmlns:xs="http://www.w3.org/2001/XMLSchema" xmlns:p="http://schemas.microsoft.com/office/2006/metadata/properties" xmlns:ns2="5af6c849-6a86-43de-98e6-74e9b088b8fb" targetNamespace="http://schemas.microsoft.com/office/2006/metadata/properties" ma:root="true" ma:fieldsID="fa93d8ce53e40704d01d02f34030ab52" ns2:_="">
    <xsd:import namespace="5af6c849-6a86-43de-98e6-74e9b088b8f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6c849-6a86-43de-98e6-74e9b088b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015D44-A95D-458B-9250-38C9F80BB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6c849-6a86-43de-98e6-74e9b088b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E70B69-A881-4537-A6C1-967F7F644B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15</TotalTime>
  <Pages>9</Pages>
  <Words>2002</Words>
  <Characters>11414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D Parker</cp:lastModifiedBy>
  <cp:revision>14</cp:revision>
  <dcterms:created xsi:type="dcterms:W3CDTF">2026-03-11T14:58:00Z</dcterms:created>
  <dcterms:modified xsi:type="dcterms:W3CDTF">2026-03-11T15:24:00Z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0x01010082380E9B3B933A4CAD7B64BDC70A4419</vt:lpwstr>
  </property>
  <property fmtid="{D5CDD505-2E9C-101B-9397-08002B2CF9AE}" pid="3" name="MediaServiceImageTags">
    <vt:lpwstr/>
  </property>
</Properties>
</file>