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117CAFC9">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5C606C5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 </w:t>
            </w:r>
            <w:r w:rsidR="00157616">
              <w:rPr>
                <w:rFonts w:ascii="Poppins" w:eastAsia="Poppins" w:hAnsi="Poppins" w:cs="Poppins"/>
                <w:sz w:val="18"/>
                <w:szCs w:val="18"/>
              </w:rPr>
              <w:t>– 0.2 FTE</w:t>
            </w:r>
          </w:p>
          <w:p w14:paraId="0031654C" w14:textId="7FC445B3"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0A3A1C">
              <w:rPr>
                <w:rFonts w:ascii="Poppins" w:eastAsia="Poppins" w:hAnsi="Poppins" w:cs="Poppins"/>
                <w:sz w:val="18"/>
                <w:szCs w:val="18"/>
              </w:rPr>
              <w:t xml:space="preserve"> </w:t>
            </w:r>
            <w:proofErr w:type="spellStart"/>
            <w:r w:rsidR="00157616">
              <w:rPr>
                <w:rFonts w:ascii="Poppins" w:eastAsia="Poppins" w:hAnsi="Poppins" w:cs="Poppins"/>
                <w:sz w:val="18"/>
                <w:szCs w:val="18"/>
              </w:rPr>
              <w:t>Somerlea</w:t>
            </w:r>
            <w:proofErr w:type="spellEnd"/>
            <w:r w:rsidR="00157616">
              <w:rPr>
                <w:rFonts w:ascii="Poppins" w:eastAsia="Poppins" w:hAnsi="Poppins" w:cs="Poppins"/>
                <w:sz w:val="18"/>
                <w:szCs w:val="18"/>
              </w:rPr>
              <w:t xml:space="preserve"> Park Junior School</w:t>
            </w:r>
          </w:p>
          <w:p w14:paraId="0207CA6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MPS/UPS </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A3C8" w14:textId="77777777" w:rsidR="00186482" w:rsidRDefault="00186482">
      <w:pPr>
        <w:spacing w:after="0" w:line="240" w:lineRule="auto"/>
      </w:pPr>
      <w:r>
        <w:separator/>
      </w:r>
    </w:p>
  </w:endnote>
  <w:endnote w:type="continuationSeparator" w:id="0">
    <w:p w14:paraId="007B7F16" w14:textId="77777777" w:rsidR="00186482" w:rsidRDefault="0018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A3AEEF1-4F66-4CD9-9E57-BCA2A2CFAAC9}"/>
    <w:embedBold r:id="rId2" w:fontKey="{397160D7-FCE5-4649-B4A3-E9B31ADF9280}"/>
  </w:font>
  <w:font w:name="Tahoma">
    <w:panose1 w:val="020B0604030504040204"/>
    <w:charset w:val="00"/>
    <w:family w:val="swiss"/>
    <w:pitch w:val="variable"/>
    <w:sig w:usb0="E1002EFF" w:usb1="C000605B" w:usb2="00000029" w:usb3="00000000" w:csb0="000101FF" w:csb1="00000000"/>
    <w:embedRegular r:id="rId3" w:fontKey="{4D794C5B-BE6A-403C-B23F-BC90C76D7BAF}"/>
  </w:font>
  <w:font w:name="Georgia">
    <w:panose1 w:val="02040502050405020303"/>
    <w:charset w:val="00"/>
    <w:family w:val="roman"/>
    <w:pitch w:val="variable"/>
    <w:sig w:usb0="00000287" w:usb1="00000000" w:usb2="00000000" w:usb3="00000000" w:csb0="0000009F" w:csb1="00000000"/>
    <w:embedRegular r:id="rId4" w:fontKey="{1D4432E6-FA5E-4C81-B6D1-A626E0C6BAE6}"/>
    <w:embedItalic r:id="rId5" w:fontKey="{73213599-B1A8-49D8-9C2A-CB8432D07191}"/>
  </w:font>
  <w:font w:name="Poppins">
    <w:panose1 w:val="00000500000000000000"/>
    <w:charset w:val="00"/>
    <w:family w:val="auto"/>
    <w:pitch w:val="variable"/>
    <w:sig w:usb0="00008007" w:usb1="00000000" w:usb2="00000000" w:usb3="00000000" w:csb0="00000093" w:csb1="00000000"/>
    <w:embedRegular r:id="rId6" w:fontKey="{336B8E82-9F09-4178-AC93-8BF7F8972AF1}"/>
    <w:embedBold r:id="rId7" w:fontKey="{C1F2A8FB-9723-416D-92FB-0735FC3B6314}"/>
  </w:font>
  <w:font w:name="Cambria">
    <w:panose1 w:val="02040503050406030204"/>
    <w:charset w:val="00"/>
    <w:family w:val="roman"/>
    <w:pitch w:val="variable"/>
    <w:sig w:usb0="E00006FF" w:usb1="420024FF" w:usb2="02000000" w:usb3="00000000" w:csb0="0000019F" w:csb1="00000000"/>
    <w:embedRegular r:id="rId8" w:fontKey="{1A8B339C-4DED-4618-93D1-737244F50E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E88C" w14:textId="77777777" w:rsidR="00186482" w:rsidRDefault="00186482">
      <w:pPr>
        <w:spacing w:after="0" w:line="240" w:lineRule="auto"/>
      </w:pPr>
      <w:r>
        <w:separator/>
      </w:r>
    </w:p>
  </w:footnote>
  <w:footnote w:type="continuationSeparator" w:id="0">
    <w:p w14:paraId="76B4B7B2" w14:textId="77777777" w:rsidR="00186482" w:rsidRDefault="0018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0A3A1C"/>
    <w:rsid w:val="00137F75"/>
    <w:rsid w:val="00157616"/>
    <w:rsid w:val="00186482"/>
    <w:rsid w:val="00583466"/>
    <w:rsid w:val="007173EF"/>
    <w:rsid w:val="00B22876"/>
    <w:rsid w:val="00CB6DB6"/>
    <w:rsid w:val="00F67CDE"/>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8" ma:contentTypeDescription="Create a new document." ma:contentTypeScope="" ma:versionID="9df5fa601a6a10a97e7f95eaa0bcaa2e">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046566045719828860c9a2fd55d97044"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05A513CD-6C5F-4953-9C1F-4A1B2B36B7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0</TotalTime>
  <Pages>4</Pages>
  <Words>711</Words>
  <Characters>4055</Characters>
  <Application>Microsoft Office Word</Application>
  <DocSecurity>0</DocSecurity>
  <Lines>33</Lines>
  <Paragraphs>9</Paragraphs>
  <ScaleCrop>false</ScaleCrop>
  <Company/>
  <LinksUpToDate>false</LinksUpToDate>
  <CharactersWithSpaces>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2026-05-12T12:20:00Z</dcterms:created>
  <dcterms:modified xsi:type="dcterms:W3CDTF">2026-05-12T12:20:00Z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