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268EF" w14:textId="77777777" w:rsidR="002C47D2" w:rsidRPr="00D85069" w:rsidRDefault="002C47D2" w:rsidP="002C47D2">
      <w:pPr>
        <w:spacing w:after="0"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49508AA4" w14:textId="42C4A629" w:rsidR="002C47D2" w:rsidRPr="00D85069" w:rsidRDefault="002C47D2" w:rsidP="002C47D2">
      <w:pPr>
        <w:spacing w:after="0" w:line="240" w:lineRule="auto"/>
        <w:rPr>
          <w:rFonts w:ascii="Poppins" w:eastAsia="Poppins" w:hAnsi="Poppins" w:cs="Poppins"/>
          <w:b/>
          <w:bCs/>
          <w:sz w:val="20"/>
          <w:szCs w:val="20"/>
        </w:rPr>
      </w:pPr>
      <w:r w:rsidRPr="00D85069">
        <w:rPr>
          <w:rFonts w:ascii="Poppins" w:eastAsia="Poppins" w:hAnsi="Poppins" w:cs="Poppins"/>
          <w:b/>
          <w:bCs/>
          <w:sz w:val="20"/>
          <w:szCs w:val="20"/>
        </w:rPr>
        <w:t>Post: School Business A</w:t>
      </w:r>
      <w:r w:rsidR="00A67772">
        <w:rPr>
          <w:rFonts w:ascii="Poppins" w:eastAsia="Poppins" w:hAnsi="Poppins" w:cs="Poppins"/>
          <w:b/>
          <w:bCs/>
          <w:sz w:val="20"/>
          <w:szCs w:val="20"/>
        </w:rPr>
        <w:t>ssistant</w:t>
      </w:r>
      <w:r w:rsidR="00D85069" w:rsidRPr="00D85069">
        <w:rPr>
          <w:rFonts w:ascii="Poppins" w:eastAsia="Poppins" w:hAnsi="Poppins" w:cs="Poppins"/>
          <w:b/>
          <w:bCs/>
          <w:sz w:val="20"/>
          <w:szCs w:val="20"/>
        </w:rPr>
        <w:t>- Reception</w:t>
      </w:r>
    </w:p>
    <w:p w14:paraId="51AA5C4E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tbl>
      <w:tblPr>
        <w:tblW w:w="86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55"/>
        <w:gridCol w:w="1985"/>
      </w:tblGrid>
      <w:tr w:rsidR="00C945D7" w:rsidRPr="002C47D2" w14:paraId="20A99216" w14:textId="77777777" w:rsidTr="00C945D7">
        <w:trPr>
          <w:trHeight w:val="300"/>
        </w:trPr>
        <w:tc>
          <w:tcPr>
            <w:tcW w:w="6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E39A6F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Personal Skills Characteristics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3A85A89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0C1D5E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Method of Assessment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2CF9A2E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(List Code Below)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C945D7" w:rsidRPr="002C47D2" w14:paraId="6171BFDE" w14:textId="77777777" w:rsidTr="00C945D7">
        <w:trPr>
          <w:trHeight w:val="300"/>
        </w:trPr>
        <w:tc>
          <w:tcPr>
            <w:tcW w:w="6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560A5E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1.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 xml:space="preserve"> Qualifications/Experience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3D890B7" w14:textId="5293E284" w:rsidR="00C945D7" w:rsidRPr="002C47D2" w:rsidRDefault="00C945D7" w:rsidP="002C47D2">
            <w:pPr>
              <w:numPr>
                <w:ilvl w:val="0"/>
                <w:numId w:val="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Appropriate qualifications NQF Level 2 qualification e.g. GCSEs Grades A*-C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(4-9)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 xml:space="preserve">, NVQs Level 2, GNVQs Intermediate or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e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vidence of the equivalent level of knowledge gained through work experience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03CDB851" w14:textId="4AD5F6AF" w:rsidR="00C945D7" w:rsidRDefault="00C945D7" w:rsidP="002C47D2">
            <w:pPr>
              <w:numPr>
                <w:ilvl w:val="0"/>
                <w:numId w:val="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Commitment to attend appropriate training and development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0624B2CD" w14:textId="0D6578E9" w:rsidR="00C945D7" w:rsidRPr="00A43093" w:rsidRDefault="00C945D7" w:rsidP="00A43093">
            <w:pPr>
              <w:pStyle w:val="BodyTextIndent"/>
              <w:numPr>
                <w:ilvl w:val="0"/>
                <w:numId w:val="2"/>
              </w:numPr>
              <w:spacing w:after="0"/>
              <w:rPr>
                <w:rFonts w:ascii="Poppins" w:hAnsi="Poppins" w:cs="Poppins"/>
                <w:bCs/>
                <w:sz w:val="18"/>
                <w:szCs w:val="18"/>
              </w:rPr>
            </w:pPr>
            <w:r w:rsidRPr="00A43093">
              <w:rPr>
                <w:rFonts w:ascii="Poppins" w:hAnsi="Poppins" w:cs="Poppins"/>
                <w:bCs/>
                <w:sz w:val="18"/>
                <w:szCs w:val="18"/>
              </w:rPr>
              <w:t>Experience of working in a Reception role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6250D4BD" w14:textId="02CD382C" w:rsidR="00C945D7" w:rsidRPr="00A43093" w:rsidRDefault="00C945D7" w:rsidP="00A43093">
            <w:pPr>
              <w:pStyle w:val="BodyTextIndent"/>
              <w:numPr>
                <w:ilvl w:val="0"/>
                <w:numId w:val="2"/>
              </w:numPr>
              <w:spacing w:after="0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bCs/>
                <w:sz w:val="18"/>
                <w:szCs w:val="18"/>
              </w:rPr>
              <w:t>Experience of working in a c</w:t>
            </w:r>
            <w:r w:rsidRPr="00A43093">
              <w:rPr>
                <w:rFonts w:ascii="Poppins" w:hAnsi="Poppins" w:cs="Poppins"/>
                <w:bCs/>
                <w:sz w:val="18"/>
                <w:szCs w:val="18"/>
              </w:rPr>
              <w:t>ustomer focused</w:t>
            </w:r>
            <w:r>
              <w:rPr>
                <w:rFonts w:ascii="Poppins" w:hAnsi="Poppins" w:cs="Poppins"/>
                <w:bCs/>
                <w:sz w:val="18"/>
                <w:szCs w:val="18"/>
              </w:rPr>
              <w:t xml:space="preserve"> environment</w:t>
            </w:r>
            <w:r w:rsidRPr="00A43093">
              <w:rPr>
                <w:rFonts w:ascii="Poppins" w:hAnsi="Poppins" w:cs="Poppins"/>
                <w:bCs/>
                <w:sz w:val="18"/>
                <w:szCs w:val="18"/>
              </w:rPr>
              <w:t xml:space="preserve"> </w:t>
            </w:r>
            <w:r>
              <w:rPr>
                <w:rFonts w:ascii="Poppins" w:hAnsi="Poppins" w:cs="Poppins"/>
                <w:bCs/>
                <w:sz w:val="18"/>
                <w:szCs w:val="18"/>
              </w:rPr>
              <w:t xml:space="preserve"> 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76348AC7" w14:textId="16E2D80B" w:rsidR="00C945D7" w:rsidRPr="002C47D2" w:rsidRDefault="00C945D7" w:rsidP="00A43093">
            <w:pPr>
              <w:pStyle w:val="BodyTextIndent"/>
              <w:numPr>
                <w:ilvl w:val="0"/>
                <w:numId w:val="2"/>
              </w:numPr>
              <w:spacing w:after="0"/>
              <w:rPr>
                <w:rFonts w:ascii="Poppins" w:eastAsia="Poppins" w:hAnsi="Poppins" w:cs="Poppins"/>
                <w:sz w:val="18"/>
                <w:szCs w:val="18"/>
              </w:rPr>
            </w:pPr>
            <w:r w:rsidRPr="00A43093">
              <w:rPr>
                <w:rFonts w:ascii="Poppins" w:hAnsi="Poppins" w:cs="Poppins"/>
                <w:bCs/>
                <w:sz w:val="18"/>
                <w:szCs w:val="18"/>
              </w:rPr>
              <w:t>Office experience within an educational establishment</w:t>
            </w:r>
            <w:r>
              <w:rPr>
                <w:rFonts w:ascii="Poppins" w:hAnsi="Poppins" w:cs="Poppins"/>
                <w:bCs/>
                <w:sz w:val="18"/>
                <w:szCs w:val="18"/>
              </w:rPr>
              <w:t xml:space="preserve"> – </w:t>
            </w:r>
            <w:r w:rsidRPr="00C945D7">
              <w:rPr>
                <w:rFonts w:ascii="Poppins" w:hAnsi="Poppins" w:cs="Poppins"/>
                <w:b/>
                <w:sz w:val="18"/>
                <w:szCs w:val="18"/>
              </w:rPr>
              <w:t xml:space="preserve">Desirable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C69114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BB857CC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A0D1B67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AF/R </w:t>
            </w:r>
          </w:p>
          <w:p w14:paraId="73E126A4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F9454D2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FA8A9E3" w14:textId="5CDF4FC4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AF/I </w:t>
            </w:r>
          </w:p>
          <w:p w14:paraId="779B1520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B83DFDF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AF/R</w:t>
            </w:r>
          </w:p>
          <w:p w14:paraId="705487D4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AF/R</w:t>
            </w:r>
          </w:p>
          <w:p w14:paraId="75160439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42E2B91" w14:textId="07DE4552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AF/R</w:t>
            </w:r>
          </w:p>
        </w:tc>
      </w:tr>
      <w:tr w:rsidR="00C945D7" w:rsidRPr="002C47D2" w14:paraId="51778C8A" w14:textId="77777777" w:rsidTr="00C945D7">
        <w:trPr>
          <w:trHeight w:val="300"/>
        </w:trPr>
        <w:tc>
          <w:tcPr>
            <w:tcW w:w="6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DA8F92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 xml:space="preserve">2. 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>Special Skills and Knowledge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6F64477" w14:textId="34AEDFCE" w:rsidR="00C945D7" w:rsidRDefault="00C945D7" w:rsidP="00C945D7">
            <w:pPr>
              <w:numPr>
                <w:ilvl w:val="0"/>
                <w:numId w:val="5"/>
              </w:numPr>
              <w:spacing w:after="0" w:line="240" w:lineRule="auto"/>
              <w:rPr>
                <w:rFonts w:ascii="Poppins" w:eastAsia="Poppins" w:hAnsi="Poppins" w:cs="Poppins"/>
                <w:b/>
                <w:bCs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Ability to use ICT proficiently across all aspects of school life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(inc Microsoft Office) –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33CCA92B" w14:textId="77777777" w:rsidR="00C945D7" w:rsidRPr="00D85069" w:rsidRDefault="00C945D7" w:rsidP="00C945D7">
            <w:pPr>
              <w:pStyle w:val="ListParagraph"/>
              <w:numPr>
                <w:ilvl w:val="0"/>
                <w:numId w:val="5"/>
              </w:numPr>
              <w:rPr>
                <w:rFonts w:ascii="Poppins" w:hAnsi="Poppins" w:cs="Poppins"/>
                <w:sz w:val="18"/>
                <w:szCs w:val="18"/>
              </w:rPr>
            </w:pPr>
            <w:r w:rsidRPr="00D85069">
              <w:rPr>
                <w:rFonts w:ascii="Poppins" w:hAnsi="Poppins" w:cs="Poppins"/>
                <w:sz w:val="18"/>
                <w:szCs w:val="18"/>
              </w:rPr>
              <w:t>Understanding of the need for confidentiality and sensitivity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 - </w:t>
            </w:r>
            <w:r w:rsidRPr="00C945D7">
              <w:rPr>
                <w:rFonts w:ascii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2347DC05" w14:textId="567F4867" w:rsidR="00C945D7" w:rsidRPr="00C945D7" w:rsidRDefault="00C945D7" w:rsidP="00C945D7">
            <w:pPr>
              <w:pStyle w:val="ListParagraph"/>
              <w:numPr>
                <w:ilvl w:val="0"/>
                <w:numId w:val="5"/>
              </w:numPr>
              <w:rPr>
                <w:rFonts w:ascii="Poppins" w:hAnsi="Poppins" w:cs="Poppins"/>
                <w:sz w:val="18"/>
                <w:szCs w:val="18"/>
              </w:rPr>
            </w:pPr>
            <w:r w:rsidRPr="00D85069">
              <w:rPr>
                <w:rFonts w:ascii="Poppins" w:hAnsi="Poppins" w:cs="Poppins"/>
                <w:sz w:val="18"/>
                <w:szCs w:val="18"/>
              </w:rPr>
              <w:t>Knowledge of Data Protection procedures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–</w:t>
            </w:r>
            <w:r w:rsidRPr="00C945D7">
              <w:rPr>
                <w:rFonts w:ascii="Poppins" w:hAnsi="Poppins" w:cs="Poppins"/>
                <w:b/>
                <w:bCs/>
                <w:sz w:val="18"/>
                <w:szCs w:val="18"/>
              </w:rPr>
              <w:t xml:space="preserve"> Essential</w:t>
            </w:r>
          </w:p>
          <w:p w14:paraId="5D15C989" w14:textId="77777777" w:rsidR="00C945D7" w:rsidRPr="00C945D7" w:rsidRDefault="00C945D7" w:rsidP="00C945D7">
            <w:pPr>
              <w:pStyle w:val="ListParagraph"/>
              <w:numPr>
                <w:ilvl w:val="0"/>
                <w:numId w:val="5"/>
              </w:numPr>
              <w:rPr>
                <w:rFonts w:ascii="Poppins" w:hAnsi="Poppins" w:cs="Poppins"/>
                <w:sz w:val="18"/>
                <w:szCs w:val="18"/>
              </w:rPr>
            </w:pPr>
            <w:r w:rsidRPr="00C945D7">
              <w:rPr>
                <w:rFonts w:ascii="Poppins" w:eastAsia="Poppins" w:hAnsi="Poppins" w:cs="Poppins"/>
                <w:sz w:val="18"/>
                <w:szCs w:val="18"/>
              </w:rPr>
              <w:t xml:space="preserve">Previous knowledge of Arbor –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 xml:space="preserve">Desirable </w:t>
            </w:r>
          </w:p>
          <w:p w14:paraId="35DBB010" w14:textId="5184574B" w:rsidR="00C945D7" w:rsidRPr="00C945D7" w:rsidRDefault="00C945D7" w:rsidP="00C945D7">
            <w:pPr>
              <w:pStyle w:val="ListParagraph"/>
              <w:numPr>
                <w:ilvl w:val="0"/>
                <w:numId w:val="5"/>
              </w:numPr>
              <w:rPr>
                <w:rFonts w:ascii="Poppins" w:hAnsi="Poppins" w:cs="Poppins"/>
                <w:sz w:val="18"/>
                <w:szCs w:val="18"/>
              </w:rPr>
            </w:pPr>
            <w:r w:rsidRPr="00C945D7">
              <w:rPr>
                <w:rFonts w:ascii="Poppins" w:eastAsia="Poppins" w:hAnsi="Poppins" w:cs="Poppins"/>
                <w:sz w:val="18"/>
                <w:szCs w:val="18"/>
              </w:rPr>
              <w:t xml:space="preserve">Experience of Parent mail (or other school communication systems) –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</w:p>
          <w:p w14:paraId="47FE24A3" w14:textId="57CE863F" w:rsidR="00C945D7" w:rsidRPr="00D85069" w:rsidRDefault="00C945D7" w:rsidP="00C945D7">
            <w:pPr>
              <w:pStyle w:val="ListParagraph"/>
              <w:numPr>
                <w:ilvl w:val="0"/>
                <w:numId w:val="5"/>
              </w:numPr>
              <w:rPr>
                <w:rFonts w:ascii="Poppins" w:hAnsi="Poppins" w:cs="Poppins"/>
                <w:sz w:val="18"/>
                <w:szCs w:val="18"/>
              </w:rPr>
            </w:pPr>
            <w:r w:rsidRPr="00D85069">
              <w:rPr>
                <w:rFonts w:ascii="Poppins" w:hAnsi="Poppins" w:cs="Poppins"/>
                <w:sz w:val="18"/>
                <w:szCs w:val="18"/>
              </w:rPr>
              <w:t>Knowledge of Safeguarding policies and procedures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 - </w:t>
            </w:r>
            <w:r w:rsidRPr="00C945D7">
              <w:rPr>
                <w:rFonts w:ascii="Poppins" w:hAnsi="Poppins" w:cs="Poppins"/>
                <w:b/>
                <w:bCs/>
                <w:sz w:val="18"/>
                <w:szCs w:val="18"/>
              </w:rPr>
              <w:t>Desirable</w:t>
            </w:r>
          </w:p>
          <w:p w14:paraId="30CCC424" w14:textId="196FD305" w:rsidR="00C945D7" w:rsidRPr="00D85069" w:rsidRDefault="00C945D7" w:rsidP="00C945D7">
            <w:pPr>
              <w:pStyle w:val="ListParagraph"/>
              <w:numPr>
                <w:ilvl w:val="0"/>
                <w:numId w:val="5"/>
              </w:numPr>
              <w:rPr>
                <w:rFonts w:ascii="Poppins" w:hAnsi="Poppins" w:cs="Poppins"/>
                <w:sz w:val="18"/>
                <w:szCs w:val="18"/>
              </w:rPr>
            </w:pPr>
            <w:r w:rsidRPr="00D85069">
              <w:rPr>
                <w:rFonts w:ascii="Poppins" w:hAnsi="Poppins" w:cs="Poppins"/>
                <w:sz w:val="18"/>
                <w:szCs w:val="18"/>
              </w:rPr>
              <w:t>Knowledge of school census procedures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 - </w:t>
            </w:r>
            <w:r w:rsidRPr="00C945D7">
              <w:rPr>
                <w:rFonts w:ascii="Poppins" w:hAnsi="Poppins" w:cs="Poppins"/>
                <w:b/>
                <w:bCs/>
                <w:sz w:val="18"/>
                <w:szCs w:val="18"/>
              </w:rPr>
              <w:t>Desirable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6B2C16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E8731A4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3883EEA" w14:textId="578BFC13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AF/I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/T</w:t>
            </w:r>
          </w:p>
          <w:p w14:paraId="64413B53" w14:textId="10D915EE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AF/I</w:t>
            </w:r>
          </w:p>
          <w:p w14:paraId="5218DF27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58DC3DB" w14:textId="75B274AC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/I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A9F8732" w14:textId="40287050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/I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5124C72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A1923BD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1315EA4D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09B9324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</w:t>
            </w:r>
          </w:p>
          <w:p w14:paraId="5A0BB5F6" w14:textId="1C862DF2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</w:t>
            </w:r>
          </w:p>
        </w:tc>
      </w:tr>
      <w:tr w:rsidR="00C945D7" w:rsidRPr="002C47D2" w14:paraId="4CB4859E" w14:textId="77777777" w:rsidTr="00C945D7">
        <w:trPr>
          <w:trHeight w:val="300"/>
        </w:trPr>
        <w:tc>
          <w:tcPr>
            <w:tcW w:w="6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576F0F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 xml:space="preserve">3. 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>Personal Qualities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F4C85FE" w14:textId="76F1F631" w:rsidR="00C945D7" w:rsidRPr="00C945D7" w:rsidRDefault="00C945D7" w:rsidP="002C47D2">
            <w:pPr>
              <w:numPr>
                <w:ilvl w:val="0"/>
                <w:numId w:val="9"/>
              </w:numPr>
              <w:spacing w:after="0" w:line="240" w:lineRule="auto"/>
              <w:rPr>
                <w:rFonts w:ascii="Poppins" w:eastAsia="Poppins" w:hAnsi="Poppins" w:cs="Poppins"/>
                <w:b/>
                <w:bCs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Clear oral communication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55BD1858" w14:textId="72C1C476" w:rsidR="00C945D7" w:rsidRPr="002C47D2" w:rsidRDefault="00C945D7" w:rsidP="002C47D2">
            <w:pPr>
              <w:numPr>
                <w:ilvl w:val="0"/>
                <w:numId w:val="1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Good written communication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525BD537" w14:textId="0E9ADDFA" w:rsidR="00C945D7" w:rsidRPr="002C47D2" w:rsidRDefault="00C945D7" w:rsidP="002C47D2">
            <w:pPr>
              <w:numPr>
                <w:ilvl w:val="0"/>
                <w:numId w:val="1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Ability to communicate effectively to a range of audiences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280F7261" w14:textId="66428414" w:rsidR="00C945D7" w:rsidRDefault="00C945D7" w:rsidP="002C47D2">
            <w:pPr>
              <w:numPr>
                <w:ilvl w:val="0"/>
                <w:numId w:val="1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Ability to form effective working relationships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5E13AA7D" w14:textId="20D1DF50" w:rsidR="00C945D7" w:rsidRPr="00D85069" w:rsidRDefault="00C945D7" w:rsidP="00D85069">
            <w:pPr>
              <w:pStyle w:val="BodyTextIndent"/>
              <w:numPr>
                <w:ilvl w:val="0"/>
                <w:numId w:val="12"/>
              </w:numPr>
              <w:spacing w:after="0"/>
              <w:rPr>
                <w:rFonts w:ascii="Poppins" w:hAnsi="Poppins" w:cs="Poppins"/>
                <w:sz w:val="18"/>
                <w:szCs w:val="18"/>
              </w:rPr>
            </w:pPr>
            <w:r w:rsidRPr="00D85069">
              <w:rPr>
                <w:rFonts w:ascii="Poppins" w:hAnsi="Poppins" w:cs="Poppins"/>
                <w:sz w:val="18"/>
                <w:szCs w:val="18"/>
              </w:rPr>
              <w:t>Ability to show initiative and work independently in a variety of situations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33805E85" w14:textId="39F70981" w:rsidR="00C945D7" w:rsidRPr="00D85069" w:rsidRDefault="00C945D7" w:rsidP="00D85069">
            <w:pPr>
              <w:pStyle w:val="BodyTextIndent"/>
              <w:numPr>
                <w:ilvl w:val="0"/>
                <w:numId w:val="12"/>
              </w:numPr>
              <w:spacing w:after="0"/>
              <w:rPr>
                <w:rFonts w:ascii="Poppins" w:hAnsi="Poppins" w:cs="Poppins"/>
                <w:sz w:val="18"/>
                <w:szCs w:val="18"/>
              </w:rPr>
            </w:pPr>
            <w:r w:rsidRPr="00D85069">
              <w:rPr>
                <w:rFonts w:ascii="Poppins" w:hAnsi="Poppins" w:cs="Poppins"/>
                <w:sz w:val="18"/>
                <w:szCs w:val="18"/>
              </w:rPr>
              <w:lastRenderedPageBreak/>
              <w:t>Ability to work effectively and collaboratively as part of a team.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5EB6D760" w14:textId="55347666" w:rsidR="00C945D7" w:rsidRPr="00D85069" w:rsidRDefault="00C945D7" w:rsidP="00D85069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sz w:val="18"/>
                <w:szCs w:val="18"/>
              </w:rPr>
            </w:pPr>
            <w:r w:rsidRPr="00D85069">
              <w:rPr>
                <w:rFonts w:ascii="Poppins" w:hAnsi="Poppins" w:cs="Poppins"/>
                <w:sz w:val="18"/>
                <w:szCs w:val="18"/>
              </w:rPr>
              <w:t>Ability to remain calm in a pressurised environment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27716D85" w14:textId="58AF0D68" w:rsidR="00C945D7" w:rsidRPr="00D85069" w:rsidRDefault="00C945D7" w:rsidP="00D85069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sz w:val="18"/>
                <w:szCs w:val="18"/>
              </w:rPr>
            </w:pPr>
            <w:r w:rsidRPr="00D85069">
              <w:rPr>
                <w:rFonts w:ascii="Poppins" w:hAnsi="Poppins" w:cs="Poppins"/>
                <w:sz w:val="18"/>
                <w:szCs w:val="18"/>
              </w:rPr>
              <w:t>Ability to prioritise workload and meet deadlines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3C0BCA1C" w14:textId="4EA22D44" w:rsidR="00C945D7" w:rsidRDefault="00C945D7" w:rsidP="00D85069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bCs/>
                <w:sz w:val="18"/>
                <w:szCs w:val="18"/>
              </w:rPr>
            </w:pPr>
            <w:r w:rsidRPr="00D85069">
              <w:rPr>
                <w:rFonts w:ascii="Poppins" w:hAnsi="Poppins" w:cs="Poppins"/>
                <w:bCs/>
                <w:sz w:val="18"/>
                <w:szCs w:val="18"/>
              </w:rPr>
              <w:t>Ability to stay organised, motivated, and focused while working independently in a solitary office setting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1184A1A1" w14:textId="3EAF656A" w:rsidR="00C945D7" w:rsidRPr="00D85069" w:rsidRDefault="00C945D7" w:rsidP="00D85069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bCs/>
                <w:sz w:val="18"/>
                <w:szCs w:val="18"/>
              </w:rPr>
            </w:pPr>
            <w:r w:rsidRPr="00D85069">
              <w:rPr>
                <w:rFonts w:ascii="Poppins" w:eastAsia="Poppins" w:hAnsi="Poppins" w:cs="Poppins"/>
                <w:sz w:val="18"/>
                <w:szCs w:val="18"/>
              </w:rPr>
              <w:t>Good organisation skills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07B9776D" w14:textId="69D279EF" w:rsidR="00C945D7" w:rsidRPr="00D85069" w:rsidRDefault="00C945D7" w:rsidP="00D85069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bCs/>
                <w:sz w:val="18"/>
                <w:szCs w:val="18"/>
              </w:rPr>
            </w:pPr>
            <w:r w:rsidRPr="00D85069">
              <w:rPr>
                <w:rFonts w:ascii="Poppins" w:eastAsia="Poppins" w:hAnsi="Poppins" w:cs="Poppins"/>
                <w:sz w:val="18"/>
                <w:szCs w:val="18"/>
              </w:rPr>
              <w:t>Professionally articulate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18107C0E" w14:textId="4A9CAB47" w:rsidR="00C945D7" w:rsidRPr="00D85069" w:rsidRDefault="00C945D7" w:rsidP="00D85069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bCs/>
                <w:sz w:val="18"/>
                <w:szCs w:val="18"/>
              </w:rPr>
            </w:pPr>
            <w:r w:rsidRPr="00D85069">
              <w:rPr>
                <w:rFonts w:ascii="Poppins" w:eastAsia="Poppins" w:hAnsi="Poppins" w:cs="Poppins"/>
                <w:sz w:val="18"/>
                <w:szCs w:val="18"/>
              </w:rPr>
              <w:t>Good Time Management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5A0646CF" w14:textId="77639A62" w:rsidR="00C945D7" w:rsidRPr="00D85069" w:rsidRDefault="00C945D7" w:rsidP="00D85069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bCs/>
                <w:sz w:val="18"/>
                <w:szCs w:val="18"/>
              </w:rPr>
            </w:pPr>
            <w:r w:rsidRPr="00D85069">
              <w:rPr>
                <w:rFonts w:ascii="Poppins" w:eastAsia="Poppins" w:hAnsi="Poppins" w:cs="Poppins"/>
                <w:sz w:val="18"/>
                <w:szCs w:val="18"/>
              </w:rPr>
              <w:t>An understanding of and commitment to equal opportunities issues both within the workplace and the community in general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5D10F75B" w14:textId="43268867" w:rsidR="00C945D7" w:rsidRPr="00D85069" w:rsidRDefault="00C945D7" w:rsidP="00D85069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bCs/>
                <w:sz w:val="18"/>
                <w:szCs w:val="18"/>
              </w:rPr>
            </w:pPr>
            <w:r w:rsidRPr="00D85069">
              <w:rPr>
                <w:rFonts w:ascii="Poppins" w:eastAsia="Poppins" w:hAnsi="Poppins" w:cs="Poppins"/>
                <w:sz w:val="18"/>
                <w:szCs w:val="18"/>
              </w:rPr>
              <w:t>Conscientious, honest and reliable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Pr="00C945D7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FD84D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444BAE60" w14:textId="384BB95A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I </w:t>
            </w:r>
          </w:p>
          <w:p w14:paraId="266D800E" w14:textId="7B131FE2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/T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1D65122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25F35A19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3D43545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AF/R </w:t>
            </w:r>
          </w:p>
          <w:p w14:paraId="176A11C6" w14:textId="599BC100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AF/I</w:t>
            </w:r>
          </w:p>
          <w:p w14:paraId="22B74BBB" w14:textId="2D165742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CE11986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29D2CA8" w14:textId="3806C7F6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  <w:p w14:paraId="79441D3D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040CB3E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  <w:p w14:paraId="2CF6D81E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  <w:p w14:paraId="256671A2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1C5EAC51" w14:textId="650C56AF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  <w:p w14:paraId="03E99A1D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  <w:p w14:paraId="2B6F39E2" w14:textId="66222991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  <w:p w14:paraId="4EEAB316" w14:textId="42ED7A0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  <w:p w14:paraId="1D5459DD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  <w:p w14:paraId="57FC4519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  <w:p w14:paraId="39A4880C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F7362C2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2281944" w14:textId="77777777" w:rsidR="00C945D7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2C6EFFD" w14:textId="375E3F2A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AF/I/R</w:t>
            </w:r>
          </w:p>
        </w:tc>
      </w:tr>
      <w:tr w:rsidR="00C945D7" w:rsidRPr="002C47D2" w14:paraId="386E93E1" w14:textId="77777777" w:rsidTr="00C945D7">
        <w:trPr>
          <w:trHeight w:val="300"/>
        </w:trPr>
        <w:tc>
          <w:tcPr>
            <w:tcW w:w="6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76DBC2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lastRenderedPageBreak/>
              <w:t xml:space="preserve">4. 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>Personal Circumstances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ED987C2" w14:textId="2D8A812D" w:rsidR="00C945D7" w:rsidRPr="002C47D2" w:rsidRDefault="00C945D7" w:rsidP="002C47D2">
            <w:pPr>
              <w:numPr>
                <w:ilvl w:val="0"/>
                <w:numId w:val="1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The flexibility to respond to the full range of responsibilities described in the job description </w:t>
            </w:r>
            <w:r w:rsidR="00506954"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="00506954" w:rsidRPr="00506954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9FFD89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FCE5CAA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AC5D52D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AF/I/R </w:t>
            </w:r>
          </w:p>
        </w:tc>
      </w:tr>
      <w:tr w:rsidR="00C945D7" w:rsidRPr="002C47D2" w14:paraId="3B5972AD" w14:textId="77777777" w:rsidTr="00C945D7">
        <w:trPr>
          <w:trHeight w:val="300"/>
        </w:trPr>
        <w:tc>
          <w:tcPr>
            <w:tcW w:w="6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2BF6B5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 xml:space="preserve">5. </w:t>
            </w:r>
            <w:r w:rsidRPr="002C47D2">
              <w:rPr>
                <w:rFonts w:ascii="Poppins" w:eastAsia="Poppins" w:hAnsi="Poppins" w:cs="Poppins"/>
                <w:sz w:val="18"/>
                <w:szCs w:val="18"/>
                <w:u w:val="single"/>
              </w:rPr>
              <w:t>Physical Requirements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2A43AAD" w14:textId="6B184FDB" w:rsidR="00C945D7" w:rsidRPr="002C47D2" w:rsidRDefault="00C945D7" w:rsidP="002C47D2">
            <w:pPr>
              <w:numPr>
                <w:ilvl w:val="0"/>
                <w:numId w:val="2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No serious health problems which are likely to impact upon job performance; (that is, one that cannot be accommodated by reasonable adjustments). </w:t>
            </w:r>
            <w:r w:rsidR="00506954"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="00506954" w:rsidRPr="00506954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  <w:p w14:paraId="49C4E16C" w14:textId="1EBC7148" w:rsidR="00C945D7" w:rsidRPr="00D85069" w:rsidRDefault="00C945D7" w:rsidP="00D85069">
            <w:pPr>
              <w:numPr>
                <w:ilvl w:val="0"/>
                <w:numId w:val="2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Good sickness/attendance record in current/previous employment, college or school as appropriate, (not including absences resulting from disability)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.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  <w:r w:rsidR="00506954">
              <w:rPr>
                <w:rFonts w:ascii="Poppins" w:eastAsia="Poppins" w:hAnsi="Poppins" w:cs="Poppins"/>
                <w:sz w:val="18"/>
                <w:szCs w:val="18"/>
              </w:rPr>
              <w:t xml:space="preserve">- </w:t>
            </w:r>
            <w:r w:rsidR="00506954" w:rsidRPr="00506954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7A5094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2B6AF69" w14:textId="204FB18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  <w:r>
              <w:rPr>
                <w:rFonts w:ascii="Poppins" w:eastAsia="Poppins" w:hAnsi="Poppins" w:cs="Poppins"/>
                <w:sz w:val="18"/>
                <w:szCs w:val="18"/>
              </w:rPr>
              <w:t>AF/</w:t>
            </w:r>
            <w:r w:rsidRPr="002C47D2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  <w:p w14:paraId="0573F8CF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D1CD060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572CF09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07D7626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  <w:p w14:paraId="682A362A" w14:textId="77777777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875C4BB" w14:textId="53C631AE" w:rsidR="00C945D7" w:rsidRPr="002C47D2" w:rsidRDefault="00C945D7" w:rsidP="002C47D2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C47D2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71911C01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b/>
          <w:bCs/>
          <w:sz w:val="18"/>
          <w:szCs w:val="18"/>
          <w:u w:val="single"/>
        </w:rPr>
        <w:t>Key: </w:t>
      </w: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66EC454D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b/>
          <w:bCs/>
          <w:sz w:val="18"/>
          <w:szCs w:val="18"/>
        </w:rPr>
        <w:t>AF = Application Form</w:t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b/>
          <w:bCs/>
          <w:sz w:val="18"/>
          <w:szCs w:val="18"/>
        </w:rPr>
        <w:t>I = Interview</w:t>
      </w: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112B8D64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b/>
          <w:bCs/>
          <w:sz w:val="18"/>
          <w:szCs w:val="18"/>
        </w:rPr>
        <w:t>R = References</w:t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sz w:val="18"/>
          <w:szCs w:val="18"/>
        </w:rPr>
        <w:tab/>
      </w:r>
      <w:r w:rsidRPr="002C47D2">
        <w:rPr>
          <w:rFonts w:ascii="Poppins" w:eastAsia="Poppins" w:hAnsi="Poppins" w:cs="Poppins"/>
          <w:b/>
          <w:bCs/>
          <w:sz w:val="18"/>
          <w:szCs w:val="18"/>
        </w:rPr>
        <w:t>CQ = Certificate of Qualification</w:t>
      </w: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4EDBF6D1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b/>
          <w:bCs/>
          <w:sz w:val="18"/>
          <w:szCs w:val="18"/>
        </w:rPr>
        <w:t>T= Assessment Task</w:t>
      </w: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67988052" w14:textId="26A90E94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sz w:val="18"/>
          <w:szCs w:val="18"/>
        </w:rPr>
        <w:t>This specification has been prepared in accordance with the requirements of the Trust’s Equal Opportunities in Employment Policy.  We undertake to make any ‘reasonable adjustments’ to a job or workplace to counteract any disadvantages a disabled person may have.  Disabled applicants who meet the essential short-listing criteria will be guaranteed an interview. </w:t>
      </w:r>
    </w:p>
    <w:p w14:paraId="607FC62B" w14:textId="77777777" w:rsidR="002C47D2" w:rsidRPr="002C47D2" w:rsidRDefault="002C47D2" w:rsidP="002C47D2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C47D2">
        <w:rPr>
          <w:rFonts w:ascii="Poppins" w:eastAsia="Poppins" w:hAnsi="Poppins" w:cs="Poppins"/>
          <w:sz w:val="18"/>
          <w:szCs w:val="18"/>
        </w:rPr>
        <w:t> </w:t>
      </w:r>
    </w:p>
    <w:p w14:paraId="15F3F747" w14:textId="77777777" w:rsidR="00583466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00583466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2C4E7" w14:textId="77777777" w:rsidR="00A57F76" w:rsidRDefault="00A57F76">
      <w:pPr>
        <w:spacing w:after="0" w:line="240" w:lineRule="auto"/>
      </w:pPr>
      <w:r>
        <w:separator/>
      </w:r>
    </w:p>
  </w:endnote>
  <w:endnote w:type="continuationSeparator" w:id="0">
    <w:p w14:paraId="0A929016" w14:textId="77777777" w:rsidR="00A57F76" w:rsidRDefault="00A5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ABF62A-7105-4CAA-A953-7CCD4DE911D4}"/>
    <w:embedBold r:id="rId2" w:fontKey="{711AC86A-ED69-44FA-B6BE-D51EC5EEE2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5855EF-459B-4071-A0AF-B00B1556368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1F7E7CB-CCF7-4546-85AB-29A15DB4AAB2}"/>
    <w:embedItalic r:id="rId5" w:fontKey="{A0C3A62E-1145-4F41-B1F0-E90A7CC590D7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4625264C-C55D-4DE1-A73F-AC1E3D2FD9A2}"/>
    <w:embedBold r:id="rId7" w:fontKey="{B2F7F3C7-447F-4530-8AAA-8C0E62A7C4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67A90AA-A30B-48E0-9F35-9C4EA37A1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77E7E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33FCA7FA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0828DFDE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EC4F37D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64BE0229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6865D38E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2571E7AC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3CCE992A" wp14:editId="5CD6A710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1DD17958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31D4039B" wp14:editId="2D9B0F47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2320F249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220EF" w14:textId="77777777" w:rsidR="00A57F76" w:rsidRDefault="00A57F76">
      <w:pPr>
        <w:spacing w:after="0" w:line="240" w:lineRule="auto"/>
      </w:pPr>
      <w:r>
        <w:separator/>
      </w:r>
    </w:p>
  </w:footnote>
  <w:footnote w:type="continuationSeparator" w:id="0">
    <w:p w14:paraId="1A5853B6" w14:textId="77777777" w:rsidR="00A57F76" w:rsidRDefault="00A57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CF70A" w14:textId="348A1763" w:rsidR="00583466" w:rsidRDefault="00D85069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0BF2DA6A" wp14:editId="30B00D21">
          <wp:simplePos x="0" y="0"/>
          <wp:positionH relativeFrom="page">
            <wp:align>left</wp:align>
          </wp:positionH>
          <wp:positionV relativeFrom="page">
            <wp:posOffset>-292100</wp:posOffset>
          </wp:positionV>
          <wp:extent cx="7601910" cy="1404938"/>
          <wp:effectExtent l="0" t="0" r="0" b="508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37F75"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40362B4D" wp14:editId="33D57432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6D4A1AB4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042E196C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06885241" wp14:editId="36C84A13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7791EF17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348E41AA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5079D76C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732929C1" w14:textId="77777777" w:rsidR="00D85069" w:rsidRDefault="00D85069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194E"/>
    <w:multiLevelType w:val="multilevel"/>
    <w:tmpl w:val="1632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6B6E1A"/>
    <w:multiLevelType w:val="multilevel"/>
    <w:tmpl w:val="3B7A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690856"/>
    <w:multiLevelType w:val="multilevel"/>
    <w:tmpl w:val="0760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0F25CB"/>
    <w:multiLevelType w:val="multilevel"/>
    <w:tmpl w:val="0F1A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3C35C1"/>
    <w:multiLevelType w:val="multilevel"/>
    <w:tmpl w:val="D094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A03C9F"/>
    <w:multiLevelType w:val="multilevel"/>
    <w:tmpl w:val="9BDC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16644E"/>
    <w:multiLevelType w:val="multilevel"/>
    <w:tmpl w:val="938AB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0E3263"/>
    <w:multiLevelType w:val="multilevel"/>
    <w:tmpl w:val="5C90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EE40B53"/>
    <w:multiLevelType w:val="multilevel"/>
    <w:tmpl w:val="5A32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17755F5"/>
    <w:multiLevelType w:val="multilevel"/>
    <w:tmpl w:val="E3EEC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A2930"/>
    <w:multiLevelType w:val="multilevel"/>
    <w:tmpl w:val="A3103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9F1380"/>
    <w:multiLevelType w:val="multilevel"/>
    <w:tmpl w:val="8D5C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8CD4366"/>
    <w:multiLevelType w:val="multilevel"/>
    <w:tmpl w:val="B0C64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BB1379D"/>
    <w:multiLevelType w:val="multilevel"/>
    <w:tmpl w:val="88D84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2E4646C"/>
    <w:multiLevelType w:val="multilevel"/>
    <w:tmpl w:val="A846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AC24C9"/>
    <w:multiLevelType w:val="multilevel"/>
    <w:tmpl w:val="CACED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E0561D5"/>
    <w:multiLevelType w:val="multilevel"/>
    <w:tmpl w:val="EE00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53F27B5"/>
    <w:multiLevelType w:val="multilevel"/>
    <w:tmpl w:val="1AE8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D88044A"/>
    <w:multiLevelType w:val="singleLevel"/>
    <w:tmpl w:val="DCF68604"/>
    <w:lvl w:ilvl="0">
      <w:start w:val="1"/>
      <w:numFmt w:val="bullet"/>
      <w:lvlText w:val=""/>
      <w:lvlJc w:val="left"/>
      <w:pPr>
        <w:tabs>
          <w:tab w:val="num" w:pos="3232"/>
        </w:tabs>
        <w:ind w:left="3232" w:hanging="397"/>
      </w:pPr>
      <w:rPr>
        <w:rFonts w:ascii="Symbol" w:hAnsi="Symbol" w:hint="default"/>
        <w:b/>
        <w:i w:val="0"/>
        <w:sz w:val="16"/>
      </w:rPr>
    </w:lvl>
  </w:abstractNum>
  <w:abstractNum w:abstractNumId="19" w15:restartNumberingAfterBreak="0">
    <w:nsid w:val="62547AF8"/>
    <w:multiLevelType w:val="multilevel"/>
    <w:tmpl w:val="84AE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466E69"/>
    <w:multiLevelType w:val="multilevel"/>
    <w:tmpl w:val="DD48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E6B4E"/>
    <w:multiLevelType w:val="multilevel"/>
    <w:tmpl w:val="D2C8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D53983"/>
    <w:multiLevelType w:val="multilevel"/>
    <w:tmpl w:val="1464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8C71CA"/>
    <w:multiLevelType w:val="singleLevel"/>
    <w:tmpl w:val="603EAC06"/>
    <w:lvl w:ilvl="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</w:abstractNum>
  <w:num w:numId="1" w16cid:durableId="280650691">
    <w:abstractNumId w:val="0"/>
  </w:num>
  <w:num w:numId="2" w16cid:durableId="1601832095">
    <w:abstractNumId w:val="5"/>
  </w:num>
  <w:num w:numId="3" w16cid:durableId="356080819">
    <w:abstractNumId w:val="8"/>
  </w:num>
  <w:num w:numId="4" w16cid:durableId="1569337471">
    <w:abstractNumId w:val="12"/>
  </w:num>
  <w:num w:numId="5" w16cid:durableId="2129425207">
    <w:abstractNumId w:val="1"/>
  </w:num>
  <w:num w:numId="6" w16cid:durableId="333533047">
    <w:abstractNumId w:val="20"/>
  </w:num>
  <w:num w:numId="7" w16cid:durableId="1407069667">
    <w:abstractNumId w:val="11"/>
  </w:num>
  <w:num w:numId="8" w16cid:durableId="1600915643">
    <w:abstractNumId w:val="15"/>
  </w:num>
  <w:num w:numId="9" w16cid:durableId="1352604190">
    <w:abstractNumId w:val="16"/>
  </w:num>
  <w:num w:numId="10" w16cid:durableId="1437171287">
    <w:abstractNumId w:val="14"/>
  </w:num>
  <w:num w:numId="11" w16cid:durableId="1112240328">
    <w:abstractNumId w:val="2"/>
  </w:num>
  <w:num w:numId="12" w16cid:durableId="1855487851">
    <w:abstractNumId w:val="4"/>
  </w:num>
  <w:num w:numId="13" w16cid:durableId="253904467">
    <w:abstractNumId w:val="7"/>
  </w:num>
  <w:num w:numId="14" w16cid:durableId="1610508644">
    <w:abstractNumId w:val="19"/>
  </w:num>
  <w:num w:numId="15" w16cid:durableId="1859077530">
    <w:abstractNumId w:val="13"/>
  </w:num>
  <w:num w:numId="16" w16cid:durableId="1975480678">
    <w:abstractNumId w:val="10"/>
  </w:num>
  <w:num w:numId="17" w16cid:durableId="42557180">
    <w:abstractNumId w:val="21"/>
  </w:num>
  <w:num w:numId="18" w16cid:durableId="1248686388">
    <w:abstractNumId w:val="9"/>
  </w:num>
  <w:num w:numId="19" w16cid:durableId="1634210999">
    <w:abstractNumId w:val="3"/>
  </w:num>
  <w:num w:numId="20" w16cid:durableId="912006350">
    <w:abstractNumId w:val="6"/>
  </w:num>
  <w:num w:numId="21" w16cid:durableId="640499946">
    <w:abstractNumId w:val="22"/>
  </w:num>
  <w:num w:numId="22" w16cid:durableId="1667783524">
    <w:abstractNumId w:val="17"/>
  </w:num>
  <w:num w:numId="23" w16cid:durableId="2046370346">
    <w:abstractNumId w:val="23"/>
  </w:num>
  <w:num w:numId="24" w16cid:durableId="1379601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7D2"/>
    <w:rsid w:val="00137F75"/>
    <w:rsid w:val="001418FF"/>
    <w:rsid w:val="00206428"/>
    <w:rsid w:val="002C47D2"/>
    <w:rsid w:val="003B6C57"/>
    <w:rsid w:val="00506954"/>
    <w:rsid w:val="00583466"/>
    <w:rsid w:val="005D363F"/>
    <w:rsid w:val="006D3479"/>
    <w:rsid w:val="007173EF"/>
    <w:rsid w:val="00A43093"/>
    <w:rsid w:val="00A57F76"/>
    <w:rsid w:val="00A67772"/>
    <w:rsid w:val="00A76E31"/>
    <w:rsid w:val="00B22876"/>
    <w:rsid w:val="00C945D7"/>
    <w:rsid w:val="00D85069"/>
    <w:rsid w:val="00DD669E"/>
    <w:rsid w:val="00EC2ABE"/>
    <w:rsid w:val="1EBF557E"/>
    <w:rsid w:val="3A4B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C9C62"/>
  <w15:docId w15:val="{132FD011-9D8F-4726-9BA8-D28EB5148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Indent">
    <w:name w:val="Body Text Indent"/>
    <w:basedOn w:val="Normal"/>
    <w:link w:val="BodyTextIndentChar"/>
    <w:rsid w:val="00A430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43093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85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5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85542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2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31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91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3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98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2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0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7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2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71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2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90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44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00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24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04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7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59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5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8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35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0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8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1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35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63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8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15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29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8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2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78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45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7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5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0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4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2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43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1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0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06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250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1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22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3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44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0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13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4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0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91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24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07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2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99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3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90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18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9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88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1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87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4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79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56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2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7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72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34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95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6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6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6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3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8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31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7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83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6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8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71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40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96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50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8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49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6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18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9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5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8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9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85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64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23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5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8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61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1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1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79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55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45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9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0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60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6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0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92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6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57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5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51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26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7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2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8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2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8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55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4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52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20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93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5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2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28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6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46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36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2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88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1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9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8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17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4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71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83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4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8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70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13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87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5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54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6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8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46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1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2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2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9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23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92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0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11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13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0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6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62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54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4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7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1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9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61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9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3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5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9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36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9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9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9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56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0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92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6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7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38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15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30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85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56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49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54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7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8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7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8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63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76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6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3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8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08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95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4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46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12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8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63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7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2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5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27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28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66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95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9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68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38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9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0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42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5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0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21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68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0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5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545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0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16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1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5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8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35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40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7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14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4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82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17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1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21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4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8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13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8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8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2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0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7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3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2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94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0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5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32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6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2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8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5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83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57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39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24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3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9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70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8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6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24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6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53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95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8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1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2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7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4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0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2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85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35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87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51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9000443579F43A638756A9B95ECAE" ma:contentTypeVersion="19" ma:contentTypeDescription="Create a new document." ma:contentTypeScope="" ma:versionID="a303130bf55f2110339018352246bbb6">
  <xsd:schema xmlns:xsd="http://www.w3.org/2001/XMLSchema" xmlns:xs="http://www.w3.org/2001/XMLSchema" xmlns:p="http://schemas.microsoft.com/office/2006/metadata/properties" xmlns:ns2="3be8d863-4136-4e60-9e3b-55abc60789d6" xmlns:ns3="6afe009f-d1ff-4573-86b6-7d46ed54ba53" targetNamespace="http://schemas.microsoft.com/office/2006/metadata/properties" ma:root="true" ma:fieldsID="21e0658556468229a6c6a4f56bcd315f" ns2:_="" ns3:_="">
    <xsd:import namespace="3be8d863-4136-4e60-9e3b-55abc60789d6"/>
    <xsd:import namespace="6afe009f-d1ff-4573-86b6-7d46ed54ba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8d863-4136-4e60-9e3b-55abc60789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e009f-d1ff-4573-86b6-7d46ed54ba5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de64a4-9bf0-47fa-9649-1e38cbd5a10f}" ma:internalName="TaxCatchAll" ma:showField="CatchAllData" ma:web="6afe009f-d1ff-4573-86b6-7d46ed54ba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be8d863-4136-4e60-9e3b-55abc60789d6">
      <Terms xmlns="http://schemas.microsoft.com/office/infopath/2007/PartnerControls"/>
    </lcf76f155ced4ddcb4097134ff3c332f>
    <TaxCatchAll xmlns="6afe009f-d1ff-4573-86b6-7d46ed54ba5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20971F5-B29A-4DAC-870C-2E2EF7979B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e8d863-4136-4e60-9e3b-55abc60789d6"/>
    <ds:schemaRef ds:uri="6afe009f-d1ff-4573-86b6-7d46ed54ba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  <ds:schemaRef ds:uri="3be8d863-4136-4e60-9e3b-55abc60789d6"/>
    <ds:schemaRef ds:uri="6afe009f-d1ff-4573-86b6-7d46ed54ba53"/>
  </ds:schemaRefs>
</ds:datastoreItem>
</file>

<file path=customXml/itemProps4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(30)</Template>
  <TotalTime>2</TotalTime>
  <Pages>2</Pages>
  <Words>445</Words>
  <Characters>2719</Characters>
  <Application>Microsoft Office Word</Application>
  <DocSecurity>0</DocSecurity>
  <Lines>129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Barnes</dc:creator>
  <cp:lastModifiedBy>Sarah Coleman</cp:lastModifiedBy>
  <cp:revision>4</cp:revision>
  <dcterms:created xsi:type="dcterms:W3CDTF">2026-02-11T11:42:00Z</dcterms:created>
  <dcterms:modified xsi:type="dcterms:W3CDTF">2026-02-11T15:14:00Z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0x0101005A19000443579F43A638756A9B95ECAE</vt:lpwstr>
  </property>
  <property fmtid="{D5CDD505-2E9C-101B-9397-08002B2CF9AE}" pid="3" name="MediaServiceImageTags">
    <vt:lpwstr/>
  </property>
</Properties>
</file>