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38CAD552"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0E1318">
        <w:rPr>
          <w:rFonts w:ascii="Poppins" w:eastAsia="Arial" w:hAnsi="Poppins" w:cs="Poppins"/>
          <w:color w:val="000000" w:themeColor="text1"/>
          <w:sz w:val="20"/>
          <w:szCs w:val="20"/>
          <w:lang w:val="en-US"/>
        </w:rPr>
        <w:t>Mary Swanwick Primary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56EA7424"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0E1318">
        <w:rPr>
          <w:rFonts w:ascii="Poppins" w:eastAsia="Arial" w:hAnsi="Poppins" w:cs="Poppins"/>
          <w:color w:val="000000" w:themeColor="text1"/>
          <w:sz w:val="20"/>
          <w:szCs w:val="20"/>
          <w:lang w:val="en-US"/>
        </w:rPr>
        <w:t xml:space="preserve">18 </w:t>
      </w:r>
      <w:r w:rsidR="00A6260D" w:rsidRPr="001539DA">
        <w:rPr>
          <w:rFonts w:ascii="Poppins" w:eastAsia="Arial" w:hAnsi="Poppins" w:cs="Poppins"/>
          <w:color w:val="000000" w:themeColor="text1"/>
          <w:sz w:val="20"/>
          <w:szCs w:val="20"/>
          <w:lang w:val="en-US"/>
        </w:rPr>
        <w:t xml:space="preserve">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203B95EE" w14:textId="3AD1BBB5" w:rsidR="002C244F" w:rsidRPr="002C244F" w:rsidRDefault="30F7C906" w:rsidP="0F0D4B0E">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2C244F">
        <w:rPr>
          <w:rFonts w:ascii="Poppins" w:eastAsia="Arial" w:hAnsi="Poppins" w:cs="Poppins"/>
          <w:color w:val="000000" w:themeColor="text1"/>
          <w:sz w:val="20"/>
          <w:szCs w:val="20"/>
          <w:lang w:val="en-US"/>
        </w:rPr>
        <w:t>Permanent</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503C36-21BC-4D01-86F1-08CB6749A239}"/>
    <w:embedBold r:id="rId2" w:fontKey="{70F560E9-840A-458D-ABA7-6DEC3046374C}"/>
  </w:font>
  <w:font w:name="Tahoma">
    <w:panose1 w:val="020B0604030504040204"/>
    <w:charset w:val="00"/>
    <w:family w:val="swiss"/>
    <w:pitch w:val="variable"/>
    <w:sig w:usb0="E1002EFF" w:usb1="C000605B" w:usb2="00000029" w:usb3="00000000" w:csb0="000101FF" w:csb1="00000000"/>
    <w:embedRegular r:id="rId3" w:fontKey="{F9F2410B-2446-4E6D-9A3F-329A667F68F6}"/>
  </w:font>
  <w:font w:name="Georgia">
    <w:panose1 w:val="02040502050405020303"/>
    <w:charset w:val="00"/>
    <w:family w:val="roman"/>
    <w:pitch w:val="variable"/>
    <w:sig w:usb0="00000287" w:usb1="00000000" w:usb2="00000000" w:usb3="00000000" w:csb0="0000009F" w:csb1="00000000"/>
    <w:embedRegular r:id="rId4" w:fontKey="{A368F10C-EA41-4BCC-9314-28EBB90D49B4}"/>
    <w:embedItalic r:id="rId5" w:fontKey="{A3F19694-93C4-4EF4-A02D-AC487D2AF28E}"/>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0FA07A10-D113-491E-B33F-A1FF7743FBA1}"/>
    <w:embedBold r:id="rId7" w:fontKey="{87CCC890-9B30-4591-87A9-F7AC6EF94C97}"/>
  </w:font>
  <w:font w:name="Cambria">
    <w:panose1 w:val="02040503050406030204"/>
    <w:charset w:val="00"/>
    <w:family w:val="roman"/>
    <w:pitch w:val="variable"/>
    <w:sig w:usb0="E00006FF" w:usb1="420024FF" w:usb2="02000000" w:usb3="00000000" w:csb0="0000019F" w:csb1="00000000"/>
    <w:embedRegular r:id="rId8" w:fontKey="{AB0885A5-D60E-438B-843A-4ED65AD25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0E1318"/>
    <w:rsid w:val="00117B18"/>
    <w:rsid w:val="00137F75"/>
    <w:rsid w:val="001539DA"/>
    <w:rsid w:val="00166CA8"/>
    <w:rsid w:val="002C244F"/>
    <w:rsid w:val="00366139"/>
    <w:rsid w:val="003C1066"/>
    <w:rsid w:val="003D045E"/>
    <w:rsid w:val="00583466"/>
    <w:rsid w:val="0066684E"/>
    <w:rsid w:val="007173EF"/>
    <w:rsid w:val="00A6260D"/>
    <w:rsid w:val="00B22876"/>
    <w:rsid w:val="00B30A71"/>
    <w:rsid w:val="00CB6DB6"/>
    <w:rsid w:val="00D06CD9"/>
    <w:rsid w:val="00D07BE5"/>
    <w:rsid w:val="00DC05BB"/>
    <w:rsid w:val="00F73D21"/>
    <w:rsid w:val="00F9496F"/>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54</TotalTime>
  <Pages>9</Pages>
  <Words>1391</Words>
  <Characters>7932</Characters>
  <Application>Microsoft Office Word</Application>
  <DocSecurity>0</DocSecurity>
  <Lines>66</Lines>
  <Paragraphs>18</Paragraphs>
  <ScaleCrop>false</ScaleCrop>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2026-06-04T10:13:00Z</dcterms:created>
  <dcterms:modified xsi:type="dcterms:W3CDTF">2026-06-04T10:13:00Z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