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71292D1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 xml:space="preserve">Location: </w:t>
      </w:r>
      <w:r w:rsidR="5513D4D1" w:rsidRPr="36FD1C12">
        <w:rPr>
          <w:rFonts w:ascii="Poppins" w:eastAsia="Arial" w:hAnsi="Poppins" w:cs="Poppins"/>
          <w:b/>
          <w:bCs/>
          <w:color w:val="000000" w:themeColor="text1"/>
          <w:sz w:val="20"/>
          <w:szCs w:val="20"/>
          <w:lang w:val="en-US"/>
        </w:rPr>
        <w:t xml:space="preserve">  </w:t>
      </w:r>
      <w:proofErr w:type="spellStart"/>
      <w:r w:rsidR="00AA67B2">
        <w:rPr>
          <w:rFonts w:ascii="Poppins" w:eastAsia="Arial" w:hAnsi="Poppins" w:cs="Poppins"/>
          <w:color w:val="000000" w:themeColor="text1"/>
          <w:sz w:val="20"/>
          <w:szCs w:val="20"/>
          <w:lang w:val="en-US"/>
        </w:rPr>
        <w:t>Somercotes</w:t>
      </w:r>
      <w:proofErr w:type="spellEnd"/>
      <w:r w:rsidR="00AA67B2">
        <w:rPr>
          <w:rFonts w:ascii="Poppins" w:eastAsia="Arial" w:hAnsi="Poppins" w:cs="Poppins"/>
          <w:color w:val="000000" w:themeColor="text1"/>
          <w:sz w:val="20"/>
          <w:szCs w:val="20"/>
          <w:lang w:val="en-US"/>
        </w:rPr>
        <w:t xml:space="preserve"> Infant and Nursery</w:t>
      </w:r>
      <w:r w:rsidR="1CC99D22" w:rsidRPr="36FD1C12">
        <w:rPr>
          <w:rFonts w:ascii="Poppins" w:eastAsia="Arial" w:hAnsi="Poppins" w:cs="Poppins"/>
          <w:color w:val="000000" w:themeColor="text1"/>
          <w:sz w:val="20"/>
          <w:szCs w:val="20"/>
          <w:lang w:val="en-US"/>
        </w:rPr>
        <w:t xml:space="preserve">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3A34F26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AA67B2">
        <w:rPr>
          <w:rFonts w:ascii="Poppins" w:eastAsia="Arial" w:hAnsi="Poppins" w:cs="Poppins"/>
          <w:color w:val="000000" w:themeColor="text1"/>
          <w:sz w:val="20"/>
          <w:szCs w:val="20"/>
          <w:lang w:val="en-US"/>
        </w:rPr>
        <w:t>0</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2879DD96"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Reporting to</w:t>
      </w:r>
      <w:r w:rsidRPr="36FD1C12">
        <w:rPr>
          <w:rFonts w:ascii="Poppins" w:eastAsia="Arial" w:hAnsi="Poppins" w:cs="Poppins"/>
          <w:color w:val="000000" w:themeColor="text1"/>
          <w:sz w:val="20"/>
          <w:szCs w:val="20"/>
          <w:lang w:val="en-US"/>
        </w:rPr>
        <w:t xml:space="preserve">: </w:t>
      </w:r>
      <w:r w:rsidR="00AA67B2">
        <w:rPr>
          <w:rFonts w:ascii="Poppins" w:eastAsia="Arial" w:hAnsi="Poppins" w:cs="Poppins"/>
          <w:color w:val="000000" w:themeColor="text1"/>
          <w:sz w:val="20"/>
          <w:szCs w:val="20"/>
          <w:lang w:val="en-US"/>
        </w:rPr>
        <w:t>Ben Rowland</w:t>
      </w:r>
      <w:r w:rsidR="00DE2D97" w:rsidRPr="36FD1C12">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322BC8A9">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41CA5E2E" w:rsidR="2D35E79E" w:rsidRPr="00DE2D97" w:rsidRDefault="56E366AF" w:rsidP="2D35E79E">
            <w:pPr>
              <w:spacing w:after="0" w:line="240" w:lineRule="auto"/>
              <w:rPr>
                <w:rFonts w:ascii="Poppins" w:eastAsia="Poppins" w:hAnsi="Poppins" w:cs="Poppins"/>
                <w:sz w:val="18"/>
                <w:szCs w:val="18"/>
              </w:rPr>
            </w:pPr>
            <w:r w:rsidRPr="322BC8A9">
              <w:rPr>
                <w:rFonts w:ascii="Poppins" w:eastAsia="Poppins" w:hAnsi="Poppins" w:cs="Poppins"/>
                <w:b/>
                <w:bCs/>
                <w:sz w:val="18"/>
                <w:szCs w:val="18"/>
              </w:rPr>
              <w:t xml:space="preserve">Personal </w:t>
            </w:r>
            <w:r w:rsidR="508FD40E" w:rsidRPr="322BC8A9">
              <w:rPr>
                <w:rFonts w:ascii="Poppins" w:eastAsia="Poppins" w:hAnsi="Poppins" w:cs="Poppins"/>
                <w:b/>
                <w:bCs/>
                <w:sz w:val="18"/>
                <w:szCs w:val="18"/>
              </w:rPr>
              <w:t>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4F2E2" w14:textId="77777777" w:rsidR="003743FB" w:rsidRDefault="003743FB">
      <w:pPr>
        <w:spacing w:after="0" w:line="240" w:lineRule="auto"/>
      </w:pPr>
      <w:r>
        <w:separator/>
      </w:r>
    </w:p>
  </w:endnote>
  <w:endnote w:type="continuationSeparator" w:id="0">
    <w:p w14:paraId="7720D521" w14:textId="77777777" w:rsidR="003743FB" w:rsidRDefault="00374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9C09A0-2A3C-4DB2-B58B-B3453841B5F2}"/>
    <w:embedBold r:id="rId2" w:fontKey="{5DE88C11-EAAB-4884-BA90-7A77EFB54320}"/>
  </w:font>
  <w:font w:name="Tahoma">
    <w:panose1 w:val="020B0604030504040204"/>
    <w:charset w:val="00"/>
    <w:family w:val="swiss"/>
    <w:pitch w:val="variable"/>
    <w:sig w:usb0="E1002EFF" w:usb1="C000605B" w:usb2="00000029" w:usb3="00000000" w:csb0="000101FF" w:csb1="00000000"/>
    <w:embedRegular r:id="rId3" w:fontKey="{56ED9ABC-970F-458C-9201-0A48D80E94D8}"/>
  </w:font>
  <w:font w:name="Georgia">
    <w:panose1 w:val="02040502050405020303"/>
    <w:charset w:val="00"/>
    <w:family w:val="roman"/>
    <w:pitch w:val="variable"/>
    <w:sig w:usb0="00000287" w:usb1="00000000" w:usb2="00000000" w:usb3="00000000" w:csb0="0000009F" w:csb1="00000000"/>
    <w:embedRegular r:id="rId4" w:fontKey="{DF149297-432C-4CDB-ACF6-3BA0785263DC}"/>
    <w:embedItalic r:id="rId5" w:fontKey="{4DFFF936-6939-49A8-B676-BEE44F623E88}"/>
  </w:font>
  <w:font w:name="Poppins">
    <w:panose1 w:val="00000500000000000000"/>
    <w:charset w:val="00"/>
    <w:family w:val="auto"/>
    <w:pitch w:val="variable"/>
    <w:sig w:usb0="00008007" w:usb1="00000000" w:usb2="00000000" w:usb3="00000000" w:csb0="00000093" w:csb1="00000000"/>
    <w:embedRegular r:id="rId6" w:fontKey="{88F49569-9CCD-431C-893F-B09431709D72}"/>
    <w:embedBold r:id="rId7" w:fontKey="{4E899F10-70B6-42FC-A54F-B8E858742F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E6E5CAE-28EB-4A8E-B743-747756088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B41CA" w14:textId="77777777" w:rsidR="003743FB" w:rsidRDefault="003743FB">
      <w:pPr>
        <w:spacing w:after="0" w:line="240" w:lineRule="auto"/>
      </w:pPr>
      <w:r>
        <w:separator/>
      </w:r>
    </w:p>
  </w:footnote>
  <w:footnote w:type="continuationSeparator" w:id="0">
    <w:p w14:paraId="512F26D4" w14:textId="77777777" w:rsidR="003743FB" w:rsidRDefault="00374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204674"/>
    <w:rsid w:val="003743FB"/>
    <w:rsid w:val="003A2B26"/>
    <w:rsid w:val="00583466"/>
    <w:rsid w:val="007173EF"/>
    <w:rsid w:val="007E3FE8"/>
    <w:rsid w:val="00AA67B2"/>
    <w:rsid w:val="00B22876"/>
    <w:rsid w:val="00DE2D97"/>
    <w:rsid w:val="01D49508"/>
    <w:rsid w:val="0344B8A7"/>
    <w:rsid w:val="0B4F3A52"/>
    <w:rsid w:val="10DE405D"/>
    <w:rsid w:val="1191BCF0"/>
    <w:rsid w:val="120FC373"/>
    <w:rsid w:val="124A89C0"/>
    <w:rsid w:val="13AE08AF"/>
    <w:rsid w:val="14A3F0EC"/>
    <w:rsid w:val="19D40E2C"/>
    <w:rsid w:val="1CC99D22"/>
    <w:rsid w:val="1E90C721"/>
    <w:rsid w:val="1EC5750D"/>
    <w:rsid w:val="1FBEC17C"/>
    <w:rsid w:val="216EF8F3"/>
    <w:rsid w:val="25DF147E"/>
    <w:rsid w:val="2D35E79E"/>
    <w:rsid w:val="2FB445E7"/>
    <w:rsid w:val="3026A789"/>
    <w:rsid w:val="322BC8A9"/>
    <w:rsid w:val="356F0B74"/>
    <w:rsid w:val="36FD1C12"/>
    <w:rsid w:val="376DF2E7"/>
    <w:rsid w:val="3772C435"/>
    <w:rsid w:val="3794C007"/>
    <w:rsid w:val="42A7DA35"/>
    <w:rsid w:val="44D59C4F"/>
    <w:rsid w:val="467AD67F"/>
    <w:rsid w:val="4764C022"/>
    <w:rsid w:val="47A3AF7A"/>
    <w:rsid w:val="4890144F"/>
    <w:rsid w:val="4B0FDD1C"/>
    <w:rsid w:val="4DA27752"/>
    <w:rsid w:val="4E0F126C"/>
    <w:rsid w:val="4F302DCA"/>
    <w:rsid w:val="4FAA1FD1"/>
    <w:rsid w:val="507E4313"/>
    <w:rsid w:val="508FD40E"/>
    <w:rsid w:val="5513D4D1"/>
    <w:rsid w:val="553120B2"/>
    <w:rsid w:val="56E366AF"/>
    <w:rsid w:val="583D223E"/>
    <w:rsid w:val="5A068528"/>
    <w:rsid w:val="5BAD73EA"/>
    <w:rsid w:val="5BD96588"/>
    <w:rsid w:val="5C30DD0D"/>
    <w:rsid w:val="5DD928EB"/>
    <w:rsid w:val="5FDEDEA8"/>
    <w:rsid w:val="5FFBB1B4"/>
    <w:rsid w:val="6094060F"/>
    <w:rsid w:val="627F52AD"/>
    <w:rsid w:val="62DE5883"/>
    <w:rsid w:val="6B629BF7"/>
    <w:rsid w:val="6D74EC02"/>
    <w:rsid w:val="718B9F09"/>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10</TotalTime>
  <Pages>7</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2026-06-23T09:32:00Z</dcterms:created>
  <dcterms:modified xsi:type="dcterms:W3CDTF">2026-06-23T09:32:00Z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