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FAE55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TEACHING ASSISTANT 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375FB471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JOB DESCRIPTION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D9A2A6A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4E5A1CC4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720E7992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POST TITLE:          TEACHING ASSISTANT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305AC53C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254D578E" w14:textId="77777777" w:rsid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GRADE:                  Band D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716B776C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2324A460" w14:textId="7D702F2E" w:rsid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4E0C6898">
        <w:rPr>
          <w:rFonts w:ascii="Poppins" w:eastAsia="Poppins" w:hAnsi="Poppins" w:cs="Poppins"/>
          <w:b/>
          <w:bCs/>
          <w:sz w:val="18"/>
          <w:szCs w:val="18"/>
          <w:lang w:val="en-US"/>
        </w:rPr>
        <w:t xml:space="preserve">REPORTING TO:   Head Teacher and </w:t>
      </w:r>
      <w:r w:rsidR="26609D67" w:rsidRPr="4E0C6898">
        <w:rPr>
          <w:rFonts w:ascii="Poppins" w:eastAsia="Poppins" w:hAnsi="Poppins" w:cs="Poppins"/>
          <w:b/>
          <w:bCs/>
          <w:sz w:val="18"/>
          <w:szCs w:val="18"/>
          <w:lang w:val="en-US"/>
        </w:rPr>
        <w:t>Class teachers</w:t>
      </w:r>
      <w:r w:rsidRPr="4E0C6898">
        <w:rPr>
          <w:rFonts w:ascii="Poppins" w:eastAsia="Poppins" w:hAnsi="Poppins" w:cs="Poppins"/>
          <w:sz w:val="18"/>
          <w:szCs w:val="18"/>
        </w:rPr>
        <w:t> </w:t>
      </w:r>
    </w:p>
    <w:p w14:paraId="75C509AD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4FC2BCC8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b/>
          <w:bCs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u w:val="single"/>
          <w:lang w:val="en-US"/>
        </w:rPr>
        <w:t>Duties and Responsibilities</w:t>
      </w:r>
      <w:r w:rsidRPr="00F73D21">
        <w:rPr>
          <w:rFonts w:ascii="Poppins" w:eastAsia="Poppins" w:hAnsi="Poppins" w:cs="Poppins"/>
          <w:b/>
          <w:bCs/>
          <w:sz w:val="18"/>
          <w:szCs w:val="18"/>
        </w:rPr>
        <w:t> </w:t>
      </w:r>
    </w:p>
    <w:p w14:paraId="7CD1308D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04080A5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Relationships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4593F150" w14:textId="77777777" w:rsidR="00F73D21" w:rsidRPr="00F73D21" w:rsidRDefault="00F73D21" w:rsidP="00F73D21">
      <w:pPr>
        <w:numPr>
          <w:ilvl w:val="0"/>
          <w:numId w:val="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To establish and promote positive relationships with children, other members of staff and parents, acting as a role model and setting high expectations.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79D6CD1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4D648596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Preparation and Planning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2465A868" w14:textId="77777777" w:rsidR="00F73D21" w:rsidRPr="00F73D21" w:rsidRDefault="00F73D21" w:rsidP="00F73D21">
      <w:pPr>
        <w:numPr>
          <w:ilvl w:val="0"/>
          <w:numId w:val="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To assist the class teacher in preparing resources and setting out learning materials and equipment for planned activities.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AFA5A3F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21651322" w14:textId="77777777" w:rsidR="00F73D21" w:rsidRPr="00F73D21" w:rsidRDefault="00F73D21" w:rsidP="00F73D21">
      <w:pPr>
        <w:numPr>
          <w:ilvl w:val="0"/>
          <w:numId w:val="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To discuss with the class teacher the learning objectives and expected learning outcomes for each lesson or activity.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3D9BB6B9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19BDB9F7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Supporting Children in Their Learning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1E93FBA5" w14:textId="77777777" w:rsidR="00F73D21" w:rsidRPr="00F73D21" w:rsidRDefault="00F73D21" w:rsidP="00F73D21">
      <w:pPr>
        <w:numPr>
          <w:ilvl w:val="0"/>
          <w:numId w:val="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Under guidance of teacher support an individual child with English, </w:t>
      </w:r>
      <w:proofErr w:type="spellStart"/>
      <w:r w:rsidRPr="00F73D21">
        <w:rPr>
          <w:rFonts w:ascii="Poppins" w:eastAsia="Poppins" w:hAnsi="Poppins" w:cs="Poppins"/>
          <w:sz w:val="18"/>
          <w:szCs w:val="18"/>
          <w:lang w:val="en-US"/>
        </w:rPr>
        <w:t>maths</w:t>
      </w:r>
      <w:proofErr w:type="spellEnd"/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 and other areas of the curriculum when appropriate. This may include adapting activities/resources to meet the needs of the child.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2E29A449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E9058F8" w14:textId="77777777" w:rsidR="00F73D21" w:rsidRPr="00F73D21" w:rsidRDefault="00F73D21" w:rsidP="00F73D21">
      <w:pPr>
        <w:numPr>
          <w:ilvl w:val="0"/>
          <w:numId w:val="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Deliver support </w:t>
      </w:r>
      <w:proofErr w:type="spellStart"/>
      <w:r w:rsidRPr="00F73D21">
        <w:rPr>
          <w:rFonts w:ascii="Poppins" w:eastAsia="Poppins" w:hAnsi="Poppins" w:cs="Poppins"/>
          <w:sz w:val="18"/>
          <w:szCs w:val="18"/>
          <w:lang w:val="en-US"/>
        </w:rPr>
        <w:t>programmes</w:t>
      </w:r>
      <w:proofErr w:type="spellEnd"/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 when appropriate.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2B1CA68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9AEC6FC" w14:textId="77777777" w:rsidR="00F73D21" w:rsidRPr="00F73D21" w:rsidRDefault="00F73D21" w:rsidP="00F73D21">
      <w:pPr>
        <w:numPr>
          <w:ilvl w:val="0"/>
          <w:numId w:val="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Effectively communicate work set by class teacher to the child and ensure that s/he understands the task and expected outcomes.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111464CD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66BC93D" w14:textId="77777777" w:rsidR="00F73D21" w:rsidRPr="00F73D21" w:rsidRDefault="00F73D21" w:rsidP="00F73D21">
      <w:pPr>
        <w:numPr>
          <w:ilvl w:val="0"/>
          <w:numId w:val="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Encourage the child to interact and work cooperatively with others to ensure that they are all engaged in the task.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0140EEB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1C8CF41D" w14:textId="77777777" w:rsidR="00F73D21" w:rsidRPr="00F73D21" w:rsidRDefault="00F73D21" w:rsidP="00F73D21">
      <w:pPr>
        <w:numPr>
          <w:ilvl w:val="0"/>
          <w:numId w:val="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Respond effectively to the child’s questions about his/her learning activities.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67DAC7D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7E4F2879" w14:textId="77777777" w:rsidR="00F73D21" w:rsidRPr="00F73D21" w:rsidRDefault="00F73D21" w:rsidP="00F73D21">
      <w:pPr>
        <w:numPr>
          <w:ilvl w:val="0"/>
          <w:numId w:val="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Support the child with the use of IT.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3DD0ADD5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9A9923C" w14:textId="77777777" w:rsidR="00F73D21" w:rsidRPr="00F73D21" w:rsidRDefault="00F73D21" w:rsidP="00F73D21">
      <w:pPr>
        <w:numPr>
          <w:ilvl w:val="0"/>
          <w:numId w:val="1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lastRenderedPageBreak/>
        <w:t>Promote the social and emotional development of the child, which may include support at playtimes.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495BB0B5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D96F056" w14:textId="77777777" w:rsidR="00F73D21" w:rsidRPr="00F73D21" w:rsidRDefault="00F73D21" w:rsidP="00F73D21">
      <w:pPr>
        <w:numPr>
          <w:ilvl w:val="0"/>
          <w:numId w:val="1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Promote inclusion of all children within the classroom and school.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28EF241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40F06761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Assessment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1BABDD2" w14:textId="77777777" w:rsidR="00F73D21" w:rsidRPr="00F73D21" w:rsidRDefault="00F73D21" w:rsidP="00F73D21">
      <w:pPr>
        <w:numPr>
          <w:ilvl w:val="0"/>
          <w:numId w:val="1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To observe and report on a child’s performance. This may include a daily diary and a home/school diary.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410FA01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2A53D49A" w14:textId="77777777" w:rsidR="00F73D21" w:rsidRPr="00F73D21" w:rsidRDefault="00F73D21" w:rsidP="00F73D21">
      <w:pPr>
        <w:numPr>
          <w:ilvl w:val="0"/>
          <w:numId w:val="1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To update records as agreed with class teacher.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D0FE26C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156E3835" w14:textId="77777777" w:rsidR="00F73D21" w:rsidRPr="00F73D21" w:rsidRDefault="00F73D21" w:rsidP="00F73D21">
      <w:pPr>
        <w:numPr>
          <w:ilvl w:val="0"/>
          <w:numId w:val="1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Provide oral and/or written feedback about a child’s progress to the teacher at the end of each lesson.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406EFD2E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7CF3A2D3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4. </w:t>
      </w:r>
      <w:r w:rsidRPr="00F73D21">
        <w:rPr>
          <w:rFonts w:ascii="Poppins" w:eastAsia="Poppins" w:hAnsi="Poppins" w:cs="Poppins"/>
          <w:sz w:val="18"/>
          <w:szCs w:val="18"/>
        </w:rPr>
        <w:tab/>
      </w:r>
      <w:r w:rsidRPr="00F73D21">
        <w:rPr>
          <w:rFonts w:ascii="Poppins" w:eastAsia="Poppins" w:hAnsi="Poppins" w:cs="Poppins"/>
          <w:sz w:val="18"/>
          <w:szCs w:val="18"/>
          <w:lang w:val="en-US"/>
        </w:rPr>
        <w:t>Under direction of class teacher, carry out observations of child and feedback.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29BA860B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73B5248B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747CC74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proofErr w:type="spellStart"/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Behaviour</w:t>
      </w:r>
      <w:proofErr w:type="spellEnd"/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 xml:space="preserve"> and Emotional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87B3D9A" w14:textId="77777777" w:rsidR="00F73D21" w:rsidRPr="00F73D21" w:rsidRDefault="00F73D21" w:rsidP="00F73D21">
      <w:pPr>
        <w:numPr>
          <w:ilvl w:val="0"/>
          <w:numId w:val="1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Work closely with the class teacher to contribute to the management of child’s </w:t>
      </w:r>
      <w:proofErr w:type="spellStart"/>
      <w:r w:rsidRPr="00F73D21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, maintain order and an appropriate working environment, including implementation of the school’s </w:t>
      </w:r>
      <w:proofErr w:type="spellStart"/>
      <w:r w:rsidRPr="00F73D21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 policies.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AF73760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914566F" w14:textId="77777777" w:rsidR="00F73D21" w:rsidRPr="00F73D21" w:rsidRDefault="00F73D21" w:rsidP="00F73D21">
      <w:pPr>
        <w:numPr>
          <w:ilvl w:val="0"/>
          <w:numId w:val="1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Feedback to teachers on the </w:t>
      </w:r>
      <w:proofErr w:type="spellStart"/>
      <w:r w:rsidRPr="00F73D21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 of children during the lessons.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7C44C420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7524FDBA" w14:textId="77777777" w:rsidR="00F73D21" w:rsidRPr="00F73D21" w:rsidRDefault="00F73D21" w:rsidP="00F73D21">
      <w:pPr>
        <w:numPr>
          <w:ilvl w:val="0"/>
          <w:numId w:val="1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To assist with supporting children with their </w:t>
      </w:r>
      <w:proofErr w:type="spellStart"/>
      <w:r w:rsidRPr="00F73D21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 on the playground where necessary.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2726BD63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143C3956" w14:textId="77777777" w:rsidR="00F73D21" w:rsidRPr="00F73D21" w:rsidRDefault="00F73D21" w:rsidP="00F73D21">
      <w:pPr>
        <w:numPr>
          <w:ilvl w:val="0"/>
          <w:numId w:val="1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To implement support </w:t>
      </w:r>
      <w:proofErr w:type="spellStart"/>
      <w:r w:rsidRPr="00F73D21">
        <w:rPr>
          <w:rFonts w:ascii="Poppins" w:eastAsia="Poppins" w:hAnsi="Poppins" w:cs="Poppins"/>
          <w:sz w:val="18"/>
          <w:szCs w:val="18"/>
          <w:lang w:val="en-US"/>
        </w:rPr>
        <w:t>programmes</w:t>
      </w:r>
      <w:proofErr w:type="spellEnd"/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 to develop the child’s emotional development.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5705ED3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22F2A28A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Health and Safety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1525276" w14:textId="59DF8672" w:rsidR="00F73D21" w:rsidRPr="00F73D21" w:rsidRDefault="00F73D21" w:rsidP="00F73D21">
      <w:pPr>
        <w:numPr>
          <w:ilvl w:val="0"/>
          <w:numId w:val="1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Ensure that the health, safety and welfare of children is always maintained.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E3259E6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4CAFAF03" w14:textId="77777777" w:rsidR="00F73D21" w:rsidRPr="00F73D21" w:rsidRDefault="00F73D21" w:rsidP="00F73D21">
      <w:pPr>
        <w:numPr>
          <w:ilvl w:val="0"/>
          <w:numId w:val="2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Deal with problems and emergencies in accordance with the school’s policies and procedures.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AD9D37F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1935499" w14:textId="77777777" w:rsidR="00F73D21" w:rsidRPr="00F73D21" w:rsidRDefault="00F73D21" w:rsidP="00F73D21">
      <w:pPr>
        <w:numPr>
          <w:ilvl w:val="0"/>
          <w:numId w:val="2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Provide comfort and immediate care to children in case of minor accidents and report serious incidents to appropriate person.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C216AE3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90E8997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lang w:val="en-US"/>
        </w:rPr>
        <w:t>Other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1DC13AE7" w14:textId="77777777" w:rsidR="00F73D21" w:rsidRPr="00F73D21" w:rsidRDefault="00F73D21" w:rsidP="00F73D21">
      <w:pPr>
        <w:numPr>
          <w:ilvl w:val="0"/>
          <w:numId w:val="2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Accompany teaching staff and children on educational visits.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18FD699E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4CC980A1" w14:textId="77777777" w:rsidR="00F73D21" w:rsidRPr="00F73D21" w:rsidRDefault="00F73D21" w:rsidP="00F73D21">
      <w:pPr>
        <w:numPr>
          <w:ilvl w:val="0"/>
          <w:numId w:val="2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Accompany and be responsible for small groups of children at sporting events.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9587D19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2C41568" w14:textId="77777777" w:rsidR="00F73D21" w:rsidRPr="00F73D21" w:rsidRDefault="00F73D21" w:rsidP="00F73D21">
      <w:pPr>
        <w:numPr>
          <w:ilvl w:val="0"/>
          <w:numId w:val="2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Contribute to the overall ethos, aims and work of the school.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3775EAC8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41BCD6BF" w14:textId="77777777" w:rsidR="00F73D21" w:rsidRPr="00F73D21" w:rsidRDefault="00F73D21" w:rsidP="00F73D21">
      <w:pPr>
        <w:numPr>
          <w:ilvl w:val="0"/>
          <w:numId w:val="2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To undertake playground duties as requested.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48730F0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16D089B" w14:textId="77777777" w:rsidR="00F73D21" w:rsidRPr="00F73D21" w:rsidRDefault="00F73D21" w:rsidP="00F73D21">
      <w:pPr>
        <w:numPr>
          <w:ilvl w:val="0"/>
          <w:numId w:val="2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Have knowledge of and implement the school’s policies and procedures.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EEFFC98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37BA4EB4" w14:textId="77777777" w:rsidR="00F73D21" w:rsidRPr="00F73D21" w:rsidRDefault="00F73D21" w:rsidP="00F73D21">
      <w:pPr>
        <w:numPr>
          <w:ilvl w:val="0"/>
          <w:numId w:val="2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Attend staff meetings and staff development events when required.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16A100F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CF6B98F" w14:textId="77777777" w:rsidR="00F73D21" w:rsidRPr="00F73D21" w:rsidRDefault="00F73D21" w:rsidP="00F73D21">
      <w:pPr>
        <w:numPr>
          <w:ilvl w:val="0"/>
          <w:numId w:val="2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Undertake any administrative duties relevant and appropriate to the post.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0397FF1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38EDE916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 xml:space="preserve">8.        </w:t>
      </w:r>
      <w:r w:rsidRPr="00F73D21">
        <w:rPr>
          <w:rFonts w:ascii="Poppins" w:eastAsia="Poppins" w:hAnsi="Poppins" w:cs="Poppins"/>
          <w:sz w:val="18"/>
          <w:szCs w:val="18"/>
        </w:rPr>
        <w:t>Undertake mandatory and statutory training as defined by The Trust. </w:t>
      </w:r>
    </w:p>
    <w:p w14:paraId="1A13D51A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5E2FBB9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6FDFA14D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b/>
          <w:bCs/>
          <w:sz w:val="18"/>
          <w:szCs w:val="18"/>
          <w:u w:val="single"/>
          <w:lang w:val="en-US"/>
        </w:rPr>
        <w:t>Safeguarding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713BF08B" w14:textId="77777777" w:rsidR="00F73D21" w:rsidRPr="00F73D21" w:rsidRDefault="00F73D21" w:rsidP="00F73D21">
      <w:pPr>
        <w:numPr>
          <w:ilvl w:val="0"/>
          <w:numId w:val="2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To be aware of and follow the safeguarding policies and routines established in school to ensure that the school is a safe place for all children.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23880227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33C75D2C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  <w:lang w:val="en-US"/>
        </w:rPr>
        <w:t>Embrace any other duties that may reasonably be regarded as within the nature of the duties, responsibilities and grade of this post.</w:t>
      </w: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024E3402" w14:textId="77777777" w:rsidR="00F73D21" w:rsidRPr="00F73D21" w:rsidRDefault="00F73D21" w:rsidP="00F73D21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73D21">
        <w:rPr>
          <w:rFonts w:ascii="Poppins" w:eastAsia="Poppins" w:hAnsi="Poppins" w:cs="Poppins"/>
          <w:sz w:val="18"/>
          <w:szCs w:val="18"/>
        </w:rPr>
        <w:t> </w:t>
      </w:r>
    </w:p>
    <w:p w14:paraId="525E5AD0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7F60F" w14:textId="77777777" w:rsidR="00F73D21" w:rsidRDefault="00F73D21">
      <w:pPr>
        <w:spacing w:after="0" w:line="240" w:lineRule="auto"/>
      </w:pPr>
      <w:r>
        <w:separator/>
      </w:r>
    </w:p>
  </w:endnote>
  <w:endnote w:type="continuationSeparator" w:id="0">
    <w:p w14:paraId="4ACB7567" w14:textId="77777777" w:rsidR="00F73D21" w:rsidRDefault="00F73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F6680F6-1F13-2D4B-B369-11816A0F6F2F}"/>
    <w:embedBold r:id="rId2" w:fontKey="{FE59DC0E-4BE6-4843-AD4B-53FFF09A52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7C9F68-6C76-B44A-9292-FEF9C15467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0AF8F1F-E89E-6741-ACFE-7CCD1C810B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403033F-E9F2-C644-9C68-9030903FA606}"/>
    <w:embedItalic r:id="rId6" w:fontKey="{85C443CC-91E5-1248-AFBD-66AD8EAAD234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4832E04C-73DA-5540-B145-D67ECD1A3866}"/>
    <w:embedBold r:id="rId8" w:fontKey="{F4AE0EA3-03F5-DD47-8895-CB3C22C251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EC20AA7-C5BF-A345-87A5-A04131A6C5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478EB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015FD13A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76FF72ED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3EA494E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5E0B07C2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68357B49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66C7893E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1E3B5BB4" wp14:editId="6639BFB0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0FE8F4AE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07B9EB9" wp14:editId="31850C9B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40E8E562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87FF7" w14:textId="77777777" w:rsidR="00F73D21" w:rsidRDefault="00F73D21">
      <w:pPr>
        <w:spacing w:after="0" w:line="240" w:lineRule="auto"/>
      </w:pPr>
      <w:r>
        <w:separator/>
      </w:r>
    </w:p>
  </w:footnote>
  <w:footnote w:type="continuationSeparator" w:id="0">
    <w:p w14:paraId="1C72E29B" w14:textId="77777777" w:rsidR="00F73D21" w:rsidRDefault="00F73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F2410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11E3C2FA" wp14:editId="69BBB9A6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61CE046C" wp14:editId="378C8B63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2237DC62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1575F56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25CC1AE0" wp14:editId="222FC8E9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FF16B2A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2BA90D17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0F67F53D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540E706B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721CC"/>
    <w:multiLevelType w:val="multilevel"/>
    <w:tmpl w:val="78D4DA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71A33"/>
    <w:multiLevelType w:val="multilevel"/>
    <w:tmpl w:val="934A1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46DD9"/>
    <w:multiLevelType w:val="multilevel"/>
    <w:tmpl w:val="C12A10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4B73A1"/>
    <w:multiLevelType w:val="multilevel"/>
    <w:tmpl w:val="57B895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BB3C9E"/>
    <w:multiLevelType w:val="multilevel"/>
    <w:tmpl w:val="8B9679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955D4B"/>
    <w:multiLevelType w:val="multilevel"/>
    <w:tmpl w:val="7FA8B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B31C0"/>
    <w:multiLevelType w:val="multilevel"/>
    <w:tmpl w:val="C02276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027ADB"/>
    <w:multiLevelType w:val="multilevel"/>
    <w:tmpl w:val="E28A67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3A3447"/>
    <w:multiLevelType w:val="multilevel"/>
    <w:tmpl w:val="71FEB3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750EE5"/>
    <w:multiLevelType w:val="multilevel"/>
    <w:tmpl w:val="37422B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2C5628"/>
    <w:multiLevelType w:val="multilevel"/>
    <w:tmpl w:val="FA4008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57629F"/>
    <w:multiLevelType w:val="multilevel"/>
    <w:tmpl w:val="4E4E7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741BE7"/>
    <w:multiLevelType w:val="multilevel"/>
    <w:tmpl w:val="27B83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DE5473"/>
    <w:multiLevelType w:val="multilevel"/>
    <w:tmpl w:val="050842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A32ACC"/>
    <w:multiLevelType w:val="multilevel"/>
    <w:tmpl w:val="1BA28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E7201D"/>
    <w:multiLevelType w:val="multilevel"/>
    <w:tmpl w:val="4C62A6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3D2B22"/>
    <w:multiLevelType w:val="multilevel"/>
    <w:tmpl w:val="EC109F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AC4913"/>
    <w:multiLevelType w:val="multilevel"/>
    <w:tmpl w:val="202466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094DD0"/>
    <w:multiLevelType w:val="multilevel"/>
    <w:tmpl w:val="CACA5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A71D5C"/>
    <w:multiLevelType w:val="multilevel"/>
    <w:tmpl w:val="01E86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C20B80"/>
    <w:multiLevelType w:val="multilevel"/>
    <w:tmpl w:val="CE309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170BE2"/>
    <w:multiLevelType w:val="multilevel"/>
    <w:tmpl w:val="1640F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BD71A6"/>
    <w:multiLevelType w:val="multilevel"/>
    <w:tmpl w:val="6CD0CE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FA72CF"/>
    <w:multiLevelType w:val="multilevel"/>
    <w:tmpl w:val="9C864E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42058B"/>
    <w:multiLevelType w:val="multilevel"/>
    <w:tmpl w:val="8788E7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BD2C1D"/>
    <w:multiLevelType w:val="multilevel"/>
    <w:tmpl w:val="38E641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A061D3"/>
    <w:multiLevelType w:val="multilevel"/>
    <w:tmpl w:val="698C8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D01B46"/>
    <w:multiLevelType w:val="multilevel"/>
    <w:tmpl w:val="054231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EC1650"/>
    <w:multiLevelType w:val="multilevel"/>
    <w:tmpl w:val="3FC499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32973715">
    <w:abstractNumId w:val="26"/>
  </w:num>
  <w:num w:numId="2" w16cid:durableId="272590106">
    <w:abstractNumId w:val="1"/>
  </w:num>
  <w:num w:numId="3" w16cid:durableId="1935505384">
    <w:abstractNumId w:val="14"/>
  </w:num>
  <w:num w:numId="4" w16cid:durableId="956369718">
    <w:abstractNumId w:val="12"/>
  </w:num>
  <w:num w:numId="5" w16cid:durableId="971864661">
    <w:abstractNumId w:val="8"/>
  </w:num>
  <w:num w:numId="6" w16cid:durableId="1794254380">
    <w:abstractNumId w:val="25"/>
  </w:num>
  <w:num w:numId="7" w16cid:durableId="2076003309">
    <w:abstractNumId w:val="6"/>
  </w:num>
  <w:num w:numId="8" w16cid:durableId="1220744014">
    <w:abstractNumId w:val="7"/>
  </w:num>
  <w:num w:numId="9" w16cid:durableId="2042825098">
    <w:abstractNumId w:val="10"/>
  </w:num>
  <w:num w:numId="10" w16cid:durableId="2006666292">
    <w:abstractNumId w:val="13"/>
  </w:num>
  <w:num w:numId="11" w16cid:durableId="930284169">
    <w:abstractNumId w:val="23"/>
  </w:num>
  <w:num w:numId="12" w16cid:durableId="1523663923">
    <w:abstractNumId w:val="5"/>
  </w:num>
  <w:num w:numId="13" w16cid:durableId="1945377204">
    <w:abstractNumId w:val="28"/>
  </w:num>
  <w:num w:numId="14" w16cid:durableId="1647471210">
    <w:abstractNumId w:val="0"/>
  </w:num>
  <w:num w:numId="15" w16cid:durableId="1818916172">
    <w:abstractNumId w:val="19"/>
  </w:num>
  <w:num w:numId="16" w16cid:durableId="11684158">
    <w:abstractNumId w:val="9"/>
  </w:num>
  <w:num w:numId="17" w16cid:durableId="310528384">
    <w:abstractNumId w:val="2"/>
  </w:num>
  <w:num w:numId="18" w16cid:durableId="1989241889">
    <w:abstractNumId w:val="22"/>
  </w:num>
  <w:num w:numId="19" w16cid:durableId="289753238">
    <w:abstractNumId w:val="11"/>
  </w:num>
  <w:num w:numId="20" w16cid:durableId="1870337989">
    <w:abstractNumId w:val="18"/>
  </w:num>
  <w:num w:numId="21" w16cid:durableId="1131169194">
    <w:abstractNumId w:val="27"/>
  </w:num>
  <w:num w:numId="22" w16cid:durableId="1247569963">
    <w:abstractNumId w:val="21"/>
  </w:num>
  <w:num w:numId="23" w16cid:durableId="96609603">
    <w:abstractNumId w:val="17"/>
  </w:num>
  <w:num w:numId="24" w16cid:durableId="1823740038">
    <w:abstractNumId w:val="4"/>
  </w:num>
  <w:num w:numId="25" w16cid:durableId="772361316">
    <w:abstractNumId w:val="24"/>
  </w:num>
  <w:num w:numId="26" w16cid:durableId="635840341">
    <w:abstractNumId w:val="16"/>
  </w:num>
  <w:num w:numId="27" w16cid:durableId="859516156">
    <w:abstractNumId w:val="3"/>
  </w:num>
  <w:num w:numId="28" w16cid:durableId="851071265">
    <w:abstractNumId w:val="15"/>
  </w:num>
  <w:num w:numId="29" w16cid:durableId="101542136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D21"/>
    <w:rsid w:val="00137F75"/>
    <w:rsid w:val="00583466"/>
    <w:rsid w:val="007173EF"/>
    <w:rsid w:val="00B22876"/>
    <w:rsid w:val="00EB5346"/>
    <w:rsid w:val="00F35FB6"/>
    <w:rsid w:val="00F73D21"/>
    <w:rsid w:val="26609D67"/>
    <w:rsid w:val="4E0C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E8C2"/>
  <w15:docId w15:val="{50E05D93-1133-4EBA-9F09-E908962B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2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4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6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0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2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5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1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3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4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6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2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5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9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1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4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1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0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8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6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7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8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9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4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Props1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3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C:\Users\KarenBarnes\Downloads\2025-26 LEARNERs' Trust - letter head - A4 portrait (30).dotx</Template>
  <TotalTime>0</TotalTime>
  <Pages>3</Pages>
  <Words>526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CPS Head</cp:lastModifiedBy>
  <cp:revision>2</cp:revision>
  <dcterms:created xsi:type="dcterms:W3CDTF">2025-09-22T12:43:00Z</dcterms:created>
  <dcterms:modified xsi:type="dcterms:W3CDTF">2025-09-22T12:43:00Z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