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B96314D" w14:textId="341C5465"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6704" behindDoc="1" locked="0" layoutInCell="1" allowOverlap="1" wp14:anchorId="3D9616B9" wp14:editId="181E9F4F">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w:pict>
              <v:group w14:anchorId="115D9A8B" id="Group 2" o:spid="_x0000_s1026" style="position:absolute;margin-left:-72.6pt;margin-top:-73.2pt;width:601.75pt;height:850.95pt;z-index:-251659776;mso-width-relative:margin" coordorigin="-95,-3657" coordsize="76422,1080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p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MgAAAABAAIAy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1UAAAAGAAAAAAAAAAAAAAkjAAAGdgAAABAAQwBv&#10;AHYAZQByAC0AQgBhAGMAawBnAHIAbwB1AG4AZAAAAAEAAAAAAAAAAAAAAAAAAAAAAAAAAQAAAAAA&#10;AAAAAAAGdgAACSMAAAAAAAAAAAAAAAAAAAAAAQAAAAAAAAAAAAAAAAAAAAAAAAAQAAAAAQAAAAAA&#10;AG51bGwAAAACAAAABmJvdW5kc09iamMAAAABAAAAAAAAUmN0MQAAAAQAAAAAVG9wIGxvbmcAAAAA&#10;AAAAAExlZnRsb25nAAAAAAAAAABCdG9tbG9uZwAACSMAAAAAUmdodGxvbmcAAAZ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jAAAAAFJnaHRsb25nAAAGd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YEAAAABAAAAcQAAAKAAAAFUAADUgAAACWU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&#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L/4klDQ19QUk9GSUxFAAIK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L/4klDQ19QUk9GSUxFAAMK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L/4klD&#10;Q19QUk9GSUxFAAQK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L/4klDQ19QUk9GSUxFAAUK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L/4klDQ19QUk9GSUxFAAYK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L/4klDQ19QUk9GSUxFAAcK&#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L/&#10;4klDQ19QUk9GSUxFAAgK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L/4klDQ19QUk9GSUxFAAkK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L9vklDQ19QUk9GSUxFAAoK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ack screen with a black background" style="position:absolute;left:-95;top:-3657;width:76421;height:10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">
                  <v:imagedata r:id="rId13" o:title="A black screen with a black background"/>
                  <v:path arrowok="t"/>
                </v:shape>
                <v:shape id="Picture 1" o:spid="_x0000_s1028" type="#_x0000_t75" style="position:absolute;left:361;top:98126;width:2592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">
                  <v:imagedata r:id="rId14" o:title=""/>
                  <v:path arrowok="t"/>
                </v:shape>
              </v:group>
            </w:pict>
          </mc:Fallback>
        </mc:AlternateContent>
      </w:r>
    </w:p>
    <w:p w14:paraId="0DD86090" w14:textId="1BC711D7" w:rsidR="00CE1879" w:rsidRDefault="008C3083" w:rsidP="005C6885">
      <w:pPr>
        <w:spacing w:line="920" w:lineRule="exact"/>
        <w:contextualSpacing/>
        <w:jc w:val="both"/>
        <w:rPr>
          <w:rFonts w:ascii="New Atten ExtraBold" w:hAnsi="New Atten ExtraBold"/>
          <w:b/>
          <w:bCs/>
          <w:color w:val="FFFFFF" w:themeColor="background1"/>
          <w:sz w:val="100"/>
          <w:szCs w:val="100"/>
        </w:rPr>
      </w:pPr>
      <w:r>
        <w:rPr>
          <w:noProof/>
          <w:lang w:eastAsia="en-GB"/>
        </w:rPr>
        <w:drawing>
          <wp:anchor distT="0" distB="0" distL="114300" distR="114300" simplePos="0" relativeHeight="251669504" behindDoc="1" locked="0" layoutInCell="1" allowOverlap="1" wp14:anchorId="45DF1A7B" wp14:editId="31359422">
            <wp:simplePos x="0" y="0"/>
            <wp:positionH relativeFrom="margin">
              <wp:posOffset>4819015</wp:posOffset>
            </wp:positionH>
            <wp:positionV relativeFrom="paragraph">
              <wp:posOffset>8890</wp:posOffset>
            </wp:positionV>
            <wp:extent cx="1133475" cy="1133475"/>
            <wp:effectExtent l="0" t="0" r="0" b="9525"/>
            <wp:wrapNone/>
            <wp:docPr id="11" name="Picture 11"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D36C6" w14:textId="65AB150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10D0227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1663338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7FC6367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57E4A79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70F19101"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0EB9232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F2DDD2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2FCE6106" w:rsidR="00642966" w:rsidRPr="0055079E" w:rsidRDefault="00001052" w:rsidP="74834E36">
      <w:pPr>
        <w:spacing w:line="920" w:lineRule="exact"/>
        <w:rPr>
          <w:rFonts w:asciiTheme="majorHAnsi" w:hAnsiTheme="majorHAnsi"/>
          <w:color w:val="9263A7"/>
          <w:sz w:val="84"/>
          <w:szCs w:val="84"/>
        </w:rPr>
      </w:pPr>
      <w:r w:rsidRPr="0055079E">
        <w:rPr>
          <w:rFonts w:asciiTheme="majorHAnsi" w:hAnsiTheme="majorHAnsi"/>
          <w:noProof/>
          <w:color w:val="9263A7"/>
          <w:sz w:val="84"/>
          <w:szCs w:val="84"/>
          <w:lang w:eastAsia="en-GB"/>
        </w:rPr>
        <w:drawing>
          <wp:anchor distT="0" distB="0" distL="114300" distR="114300" simplePos="0" relativeHeight="251643904"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55079E" w:rsidRPr="0055079E">
        <w:rPr>
          <w:rFonts w:asciiTheme="majorHAnsi" w:hAnsiTheme="majorHAnsi"/>
          <w:color w:val="9263A7"/>
          <w:sz w:val="84"/>
          <w:szCs w:val="84"/>
        </w:rPr>
        <w:t>Teaching Assistant TA2B</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5B60A8B3" w14:textId="764D4A8C" w:rsidR="0029398A" w:rsidRDefault="00FA2E15">
          <w:pPr>
            <w:pStyle w:val="TOC1"/>
            <w:rPr>
              <w:sz w:val="22"/>
              <w:szCs w:val="22"/>
              <w:lang w:eastAsia="en-GB"/>
            </w:rPr>
          </w:pPr>
          <w:r>
            <w:fldChar w:fldCharType="begin"/>
          </w:r>
          <w:r>
            <w:instrText xml:space="preserve"> TOC \o "1-3" \h \z \u </w:instrText>
          </w:r>
          <w:r>
            <w:fldChar w:fldCharType="separate"/>
          </w:r>
          <w:hyperlink w:anchor="_Toc212038638" w:history="1">
            <w:r w:rsidR="0029398A" w:rsidRPr="0052693B">
              <w:rPr>
                <w:rStyle w:val="Hyperlink"/>
              </w:rPr>
              <w:t>Welcome from Helen Bibby, Headteacher</w:t>
            </w:r>
            <w:r w:rsidR="0029398A">
              <w:rPr>
                <w:webHidden/>
              </w:rPr>
              <w:tab/>
            </w:r>
            <w:r w:rsidR="0029398A">
              <w:rPr>
                <w:webHidden/>
              </w:rPr>
              <w:fldChar w:fldCharType="begin"/>
            </w:r>
            <w:r w:rsidR="0029398A">
              <w:rPr>
                <w:webHidden/>
              </w:rPr>
              <w:instrText xml:space="preserve"> PAGEREF _Toc212038638 \h </w:instrText>
            </w:r>
            <w:r w:rsidR="0029398A">
              <w:rPr>
                <w:webHidden/>
              </w:rPr>
            </w:r>
            <w:r w:rsidR="0029398A">
              <w:rPr>
                <w:webHidden/>
              </w:rPr>
              <w:fldChar w:fldCharType="separate"/>
            </w:r>
            <w:r w:rsidR="0016302B">
              <w:rPr>
                <w:webHidden/>
              </w:rPr>
              <w:t>3</w:t>
            </w:r>
            <w:r w:rsidR="0029398A">
              <w:rPr>
                <w:webHidden/>
              </w:rPr>
              <w:fldChar w:fldCharType="end"/>
            </w:r>
          </w:hyperlink>
        </w:p>
        <w:p w14:paraId="2634CD72" w14:textId="2C1C6019" w:rsidR="0029398A" w:rsidRDefault="00773468">
          <w:pPr>
            <w:pStyle w:val="TOC1"/>
            <w:rPr>
              <w:sz w:val="22"/>
              <w:szCs w:val="22"/>
              <w:lang w:eastAsia="en-GB"/>
            </w:rPr>
          </w:pPr>
          <w:hyperlink w:anchor="_Toc212038639" w:history="1">
            <w:r w:rsidR="0029398A" w:rsidRPr="0052693B">
              <w:rPr>
                <w:rStyle w:val="Hyperlink"/>
              </w:rPr>
              <w:t>Welcome from Michael Mulrooney, Chair of the Board of Governors</w:t>
            </w:r>
            <w:r w:rsidR="0029398A">
              <w:rPr>
                <w:webHidden/>
              </w:rPr>
              <w:tab/>
            </w:r>
            <w:r w:rsidR="001F0402">
              <w:rPr>
                <w:webHidden/>
              </w:rPr>
              <w:t>4</w:t>
            </w:r>
          </w:hyperlink>
        </w:p>
        <w:p w14:paraId="50982151" w14:textId="1FDF5441" w:rsidR="0029398A" w:rsidRDefault="00773468" w:rsidP="00402763">
          <w:pPr>
            <w:pStyle w:val="TOC1"/>
            <w:rPr>
              <w:sz w:val="22"/>
              <w:szCs w:val="22"/>
              <w:lang w:eastAsia="en-GB"/>
            </w:rPr>
          </w:pPr>
          <w:hyperlink w:anchor="_Toc212038640" w:history="1">
            <w:r w:rsidR="00402763">
              <w:rPr>
                <w:rStyle w:val="Hyperlink"/>
              </w:rPr>
              <w:t xml:space="preserve">Job Advert – </w:t>
            </w:r>
            <w:r w:rsidR="00AA787F">
              <w:rPr>
                <w:rStyle w:val="Hyperlink"/>
              </w:rPr>
              <w:t>Teaching Assistant TA2B</w:t>
            </w:r>
            <w:r w:rsidR="0029398A">
              <w:rPr>
                <w:webHidden/>
              </w:rPr>
              <w:tab/>
            </w:r>
            <w:r w:rsidR="001F0402">
              <w:rPr>
                <w:webHidden/>
              </w:rPr>
              <w:t>5</w:t>
            </w:r>
          </w:hyperlink>
        </w:p>
        <w:p w14:paraId="6B99C1B2" w14:textId="37817494" w:rsidR="00402763" w:rsidRPr="00402763" w:rsidRDefault="00773468" w:rsidP="00402763">
          <w:pPr>
            <w:pStyle w:val="TOC3"/>
            <w:rPr>
              <w:sz w:val="22"/>
              <w:szCs w:val="22"/>
              <w:lang w:eastAsia="en-GB"/>
            </w:rPr>
          </w:pPr>
          <w:hyperlink w:anchor="_Toc212038642" w:history="1">
            <w:r w:rsidR="0029398A" w:rsidRPr="0052693B">
              <w:rPr>
                <w:rStyle w:val="Hyperlink"/>
                <w:noProof/>
              </w:rPr>
              <w:t>Job Description</w:t>
            </w:r>
            <w:r w:rsidR="0029398A">
              <w:rPr>
                <w:noProof/>
                <w:webHidden/>
              </w:rPr>
              <w:tab/>
            </w:r>
            <w:r w:rsidR="001F0402">
              <w:rPr>
                <w:noProof/>
                <w:webHidden/>
              </w:rPr>
              <w:t>6</w:t>
            </w:r>
          </w:hyperlink>
        </w:p>
        <w:p w14:paraId="576F7E49" w14:textId="5C48AEC8" w:rsidR="0029398A" w:rsidRDefault="00773468" w:rsidP="00402763">
          <w:pPr>
            <w:pStyle w:val="TOC3"/>
            <w:rPr>
              <w:noProof/>
              <w:sz w:val="22"/>
              <w:szCs w:val="22"/>
              <w:lang w:eastAsia="en-GB"/>
            </w:rPr>
          </w:pPr>
          <w:hyperlink w:anchor="_Toc212038646" w:history="1">
            <w:r w:rsidR="0029398A" w:rsidRPr="0052693B">
              <w:rPr>
                <w:rStyle w:val="Hyperlink"/>
                <w:noProof/>
              </w:rPr>
              <w:t>Person Specification</w:t>
            </w:r>
            <w:r w:rsidR="0029398A">
              <w:rPr>
                <w:noProof/>
                <w:webHidden/>
              </w:rPr>
              <w:tab/>
            </w:r>
          </w:hyperlink>
          <w:r w:rsidR="00AA787F">
            <w:rPr>
              <w:noProof/>
            </w:rPr>
            <w:t>7</w:t>
          </w:r>
        </w:p>
        <w:p w14:paraId="753F1497" w14:textId="7A17723B" w:rsidR="0029398A" w:rsidRDefault="00773468" w:rsidP="00402763">
          <w:pPr>
            <w:pStyle w:val="TOC2"/>
            <w:rPr>
              <w:noProof/>
              <w:sz w:val="22"/>
              <w:szCs w:val="22"/>
              <w:lang w:eastAsia="en-GB"/>
            </w:rPr>
          </w:pPr>
          <w:hyperlink w:anchor="_Toc212038648" w:history="1">
            <w:r w:rsidR="0029398A" w:rsidRPr="0052693B">
              <w:rPr>
                <w:rStyle w:val="Hyperlink"/>
                <w:noProof/>
              </w:rPr>
              <w:t>How to apply</w:t>
            </w:r>
            <w:r w:rsidR="0029398A">
              <w:rPr>
                <w:noProof/>
                <w:webHidden/>
              </w:rPr>
              <w:tab/>
            </w:r>
            <w:r w:rsidR="001F0402">
              <w:rPr>
                <w:noProof/>
                <w:webHidden/>
              </w:rPr>
              <w:t>9</w:t>
            </w:r>
          </w:hyperlink>
        </w:p>
        <w:p w14:paraId="48EB7043" w14:textId="13BD2C7E" w:rsidR="00FA2E15" w:rsidRDefault="00FA2E15">
          <w:r>
            <w:rPr>
              <w:b/>
              <w:bCs/>
              <w:noProof/>
            </w:rPr>
            <w:fldChar w:fldCharType="end"/>
          </w:r>
        </w:p>
      </w:sdtContent>
    </w:sdt>
    <w:p w14:paraId="0B3E83B3" w14:textId="583A320C" w:rsidR="00B575C3" w:rsidRDefault="00B575C3" w:rsidP="005C6885">
      <w:pPr>
        <w:jc w:val="both"/>
      </w:pPr>
    </w:p>
    <w:p w14:paraId="71CB52CA" w14:textId="208FE4DA" w:rsidR="00D91B3A" w:rsidRDefault="00D91B3A" w:rsidP="005C6885">
      <w:pPr>
        <w:jc w:val="both"/>
      </w:pPr>
    </w:p>
    <w:p w14:paraId="1C8E204B" w14:textId="124126BA" w:rsidR="00123859" w:rsidRDefault="00123859" w:rsidP="005C6885">
      <w:pPr>
        <w:jc w:val="both"/>
      </w:pPr>
    </w:p>
    <w:p w14:paraId="2E303717" w14:textId="0768C126" w:rsidR="00560106" w:rsidRDefault="00560106" w:rsidP="00560106">
      <w:pPr>
        <w:pStyle w:val="NormalWeb"/>
      </w:pPr>
    </w:p>
    <w:p w14:paraId="3B5E279C" w14:textId="319D5EF0" w:rsidR="00123859" w:rsidRDefault="00123859" w:rsidP="005C6885">
      <w:pPr>
        <w:jc w:val="both"/>
      </w:pPr>
    </w:p>
    <w:p w14:paraId="1083456E" w14:textId="6B9D916E" w:rsidR="00123859" w:rsidRDefault="00123859" w:rsidP="005C6885">
      <w:pPr>
        <w:jc w:val="both"/>
      </w:pPr>
    </w:p>
    <w:p w14:paraId="2571BD56" w14:textId="21355CBE" w:rsidR="00123859" w:rsidRDefault="00123859" w:rsidP="005C6885">
      <w:pPr>
        <w:jc w:val="both"/>
      </w:pPr>
    </w:p>
    <w:p w14:paraId="2431C920" w14:textId="29E0434D" w:rsidR="00123859" w:rsidRDefault="00123859" w:rsidP="005C6885">
      <w:pPr>
        <w:jc w:val="both"/>
      </w:pPr>
    </w:p>
    <w:p w14:paraId="3108D9D8" w14:textId="6E15DF7E" w:rsidR="00123859" w:rsidRDefault="00123859" w:rsidP="005C6885">
      <w:pPr>
        <w:jc w:val="both"/>
      </w:pPr>
    </w:p>
    <w:p w14:paraId="20567D5D" w14:textId="78FDCD9B" w:rsidR="00123859" w:rsidRDefault="00123859" w:rsidP="005C6885">
      <w:pPr>
        <w:jc w:val="both"/>
      </w:pPr>
    </w:p>
    <w:p w14:paraId="6CEFEC6D" w14:textId="1418D33D" w:rsidR="00123859" w:rsidRDefault="00123859" w:rsidP="005C6885">
      <w:pPr>
        <w:jc w:val="both"/>
      </w:pPr>
    </w:p>
    <w:p w14:paraId="0BD46565" w14:textId="06DE1511" w:rsidR="00123859" w:rsidRDefault="00123859" w:rsidP="005C6885">
      <w:pPr>
        <w:jc w:val="both"/>
      </w:pPr>
    </w:p>
    <w:p w14:paraId="49C50D99" w14:textId="30040F4C" w:rsidR="00123859" w:rsidRDefault="00123859" w:rsidP="005C6885">
      <w:pPr>
        <w:jc w:val="both"/>
      </w:pPr>
    </w:p>
    <w:p w14:paraId="0C843FBF" w14:textId="2D7C1B41" w:rsidR="00123859" w:rsidRDefault="00123859" w:rsidP="005C6885">
      <w:pPr>
        <w:jc w:val="both"/>
      </w:pPr>
    </w:p>
    <w:p w14:paraId="6236FB5D" w14:textId="386B6F41" w:rsidR="009E4503" w:rsidRDefault="009E4503" w:rsidP="005C6885">
      <w:pPr>
        <w:jc w:val="both"/>
      </w:pPr>
    </w:p>
    <w:p w14:paraId="61FB6ED8" w14:textId="77777777" w:rsidR="009E4503" w:rsidRDefault="009E4503" w:rsidP="005C6885">
      <w:pPr>
        <w:jc w:val="both"/>
      </w:pPr>
    </w:p>
    <w:p w14:paraId="54BCB89B" w14:textId="2F72156F" w:rsidR="009E4503" w:rsidRDefault="009E4503" w:rsidP="005C6885">
      <w:pPr>
        <w:jc w:val="both"/>
      </w:pPr>
    </w:p>
    <w:p w14:paraId="46ACFF0B" w14:textId="7445964A" w:rsidR="00D152EA" w:rsidRDefault="00D152EA" w:rsidP="005C6885">
      <w:pPr>
        <w:jc w:val="both"/>
      </w:pPr>
    </w:p>
    <w:p w14:paraId="2CA38C2C" w14:textId="0BD8C2C0" w:rsidR="00D152EA" w:rsidRDefault="00D152EA" w:rsidP="005C6885">
      <w:pPr>
        <w:jc w:val="both"/>
      </w:pPr>
    </w:p>
    <w:p w14:paraId="15B40882" w14:textId="77777777" w:rsidR="00D152EA" w:rsidRDefault="00D152EA" w:rsidP="005C6885">
      <w:pPr>
        <w:jc w:val="both"/>
      </w:pPr>
    </w:p>
    <w:p w14:paraId="62A965D2" w14:textId="77777777" w:rsidR="00123859" w:rsidRDefault="00123859" w:rsidP="005C6885">
      <w:pPr>
        <w:jc w:val="both"/>
      </w:pPr>
    </w:p>
    <w:p w14:paraId="11FDFD68" w14:textId="68ED6A7B" w:rsidR="00087D20" w:rsidRDefault="00087D20" w:rsidP="00087D20">
      <w:pPr>
        <w:pStyle w:val="Heading1"/>
        <w:jc w:val="both"/>
      </w:pPr>
      <w:bookmarkStart w:id="0" w:name="_Toc201564507"/>
      <w:bookmarkStart w:id="1" w:name="_Toc212038638"/>
      <w:r>
        <w:lastRenderedPageBreak/>
        <w:t xml:space="preserve">Welcome from </w:t>
      </w:r>
      <w:r w:rsidR="0069281E">
        <w:t>Helen Bibby</w:t>
      </w:r>
      <w:r>
        <w:t>,</w:t>
      </w:r>
      <w:bookmarkEnd w:id="0"/>
      <w:r>
        <w:t xml:space="preserve"> Headteacher</w:t>
      </w:r>
      <w:bookmarkEnd w:id="1"/>
    </w:p>
    <w:p w14:paraId="7A84E68C" w14:textId="77777777" w:rsidR="003B65E1" w:rsidRPr="001F0402" w:rsidRDefault="003B65E1" w:rsidP="003B65E1">
      <w:pPr>
        <w:rPr>
          <w:sz w:val="24"/>
          <w:szCs w:val="24"/>
        </w:rPr>
      </w:pPr>
      <w:r w:rsidRPr="001F0402">
        <w:rPr>
          <w:sz w:val="24"/>
          <w:szCs w:val="24"/>
        </w:rPr>
        <w:t>Dear Applicant,</w:t>
      </w:r>
    </w:p>
    <w:p w14:paraId="578D864A" w14:textId="77777777" w:rsidR="003B65E1" w:rsidRPr="001F0402" w:rsidRDefault="003B65E1" w:rsidP="003B65E1">
      <w:pPr>
        <w:rPr>
          <w:sz w:val="24"/>
          <w:szCs w:val="24"/>
        </w:rPr>
      </w:pPr>
      <w:r w:rsidRPr="001F0402">
        <w:rPr>
          <w:sz w:val="24"/>
          <w:szCs w:val="24"/>
        </w:rPr>
        <w:t>Thank you for your interest in joining St John the Baptist RC Primary School, I hope you find the information in this recruitment pack both informative and inspiring.</w:t>
      </w:r>
    </w:p>
    <w:p w14:paraId="6B65A16B" w14:textId="77777777" w:rsidR="003B65E1" w:rsidRPr="001F0402" w:rsidRDefault="003B65E1" w:rsidP="003B65E1">
      <w:pPr>
        <w:rPr>
          <w:sz w:val="24"/>
          <w:szCs w:val="24"/>
        </w:rPr>
      </w:pPr>
      <w:r w:rsidRPr="001F0402">
        <w:rPr>
          <w:sz w:val="24"/>
          <w:szCs w:val="24"/>
        </w:rPr>
        <w:t>Our school is a happy, nurturing, and faith-filled community where Christ is at the centre of all that we do. We are deeply committed to providing an excellent standard of education that enables every child to flourish academically, spiritually, and personally. We strive to ensure that each pupil is known, valued, and loved, and we seek staff who share our dedication to fostering a caring environment rooted in Gospel values.</w:t>
      </w:r>
    </w:p>
    <w:p w14:paraId="34EE6C39" w14:textId="77777777" w:rsidR="003B65E1" w:rsidRPr="001F0402" w:rsidRDefault="003B65E1" w:rsidP="003B65E1">
      <w:pPr>
        <w:rPr>
          <w:sz w:val="24"/>
          <w:szCs w:val="24"/>
        </w:rPr>
      </w:pPr>
      <w:r w:rsidRPr="001F0402">
        <w:rPr>
          <w:sz w:val="24"/>
          <w:szCs w:val="24"/>
        </w:rPr>
        <w:t>We are proud of our pupils, our staff, and the strong partnerships we have built with parents, our parish, and the wider community. Our team is supportive, collaborative, and driven by a shared mission to inspire a love of learning while guiding children to grow in faith, confidence, and compassion.</w:t>
      </w:r>
    </w:p>
    <w:p w14:paraId="39BAA558" w14:textId="5F2F0B05" w:rsidR="003B65E1" w:rsidRPr="001F0402" w:rsidRDefault="003B65E1" w:rsidP="003B65E1">
      <w:pPr>
        <w:rPr>
          <w:sz w:val="24"/>
          <w:szCs w:val="24"/>
        </w:rPr>
      </w:pPr>
      <w:r w:rsidRPr="001F0402">
        <w:rPr>
          <w:sz w:val="24"/>
          <w:szCs w:val="24"/>
        </w:rPr>
        <w:t xml:space="preserve">We are looking for a </w:t>
      </w:r>
      <w:r w:rsidR="004D7E43">
        <w:rPr>
          <w:sz w:val="24"/>
          <w:szCs w:val="24"/>
        </w:rPr>
        <w:t>Teaching Assistant</w:t>
      </w:r>
      <w:r w:rsidR="002E33DF">
        <w:rPr>
          <w:sz w:val="24"/>
          <w:szCs w:val="24"/>
        </w:rPr>
        <w:t xml:space="preserve"> TA3</w:t>
      </w:r>
      <w:r w:rsidRPr="001F0402">
        <w:rPr>
          <w:sz w:val="24"/>
          <w:szCs w:val="24"/>
        </w:rPr>
        <w:t xml:space="preserve"> who is has a good work ethic, is committed to high standards, and willing to contribute positively to the wider life and Catholic ethos of our school. In return, we offer a welcoming and supportive workplace, opportunities for professional development, and the chance to be part of a staff family that truly cares for one another.</w:t>
      </w:r>
    </w:p>
    <w:p w14:paraId="4865E441" w14:textId="77777777" w:rsidR="003B65E1" w:rsidRPr="001F0402" w:rsidRDefault="003B65E1" w:rsidP="003B65E1">
      <w:pPr>
        <w:rPr>
          <w:sz w:val="24"/>
          <w:szCs w:val="24"/>
        </w:rPr>
      </w:pPr>
      <w:r w:rsidRPr="001F0402">
        <w:rPr>
          <w:sz w:val="24"/>
          <w:szCs w:val="24"/>
        </w:rPr>
        <w:t>Should you choose to apply, we look forward to learning more about you and the gifts you could bring to our community.</w:t>
      </w:r>
    </w:p>
    <w:p w14:paraId="07F26FCD" w14:textId="77777777" w:rsidR="003B65E1" w:rsidRPr="001F0402" w:rsidRDefault="003B65E1" w:rsidP="003B65E1">
      <w:pPr>
        <w:rPr>
          <w:sz w:val="24"/>
          <w:szCs w:val="24"/>
        </w:rPr>
      </w:pPr>
      <w:r w:rsidRPr="001F0402">
        <w:rPr>
          <w:sz w:val="24"/>
          <w:szCs w:val="24"/>
        </w:rPr>
        <w:t xml:space="preserve">Helen Bibby </w:t>
      </w:r>
    </w:p>
    <w:p w14:paraId="7C4BAB7F" w14:textId="77777777" w:rsidR="00087D20" w:rsidRPr="001F0402" w:rsidRDefault="00087D20" w:rsidP="00087D20">
      <w:pPr>
        <w:jc w:val="both"/>
        <w:rPr>
          <w:sz w:val="24"/>
          <w:szCs w:val="24"/>
        </w:rPr>
      </w:pPr>
      <w:r w:rsidRPr="001F0402">
        <w:rPr>
          <w:sz w:val="24"/>
          <w:szCs w:val="24"/>
        </w:rPr>
        <w:t>We look forward to receiving your application.</w:t>
      </w:r>
    </w:p>
    <w:p w14:paraId="7DFF25B0" w14:textId="77777777" w:rsidR="00087D20" w:rsidRPr="001F0402" w:rsidRDefault="00087D20" w:rsidP="00087D20">
      <w:pPr>
        <w:jc w:val="both"/>
        <w:rPr>
          <w:sz w:val="24"/>
          <w:szCs w:val="24"/>
        </w:rPr>
      </w:pPr>
      <w:r w:rsidRPr="001F0402">
        <w:rPr>
          <w:sz w:val="24"/>
          <w:szCs w:val="24"/>
        </w:rPr>
        <w:t>Yours faithfully,</w:t>
      </w:r>
    </w:p>
    <w:p w14:paraId="4055C933" w14:textId="3743B74E" w:rsidR="00087D20" w:rsidRPr="001F0402" w:rsidRDefault="0069281E" w:rsidP="00087D20">
      <w:pPr>
        <w:jc w:val="both"/>
        <w:rPr>
          <w:sz w:val="24"/>
          <w:szCs w:val="24"/>
        </w:rPr>
      </w:pPr>
      <w:r w:rsidRPr="001F0402">
        <w:rPr>
          <w:sz w:val="24"/>
          <w:szCs w:val="24"/>
        </w:rPr>
        <w:t>Helen Bibby</w:t>
      </w:r>
    </w:p>
    <w:p w14:paraId="3BDBEAE0" w14:textId="65C6E349" w:rsidR="001F0402" w:rsidRDefault="001F0402" w:rsidP="00087D20">
      <w:pPr>
        <w:jc w:val="both"/>
      </w:pPr>
    </w:p>
    <w:p w14:paraId="1A0A43D5" w14:textId="2E66EF54" w:rsidR="001F0402" w:rsidRDefault="001F0402" w:rsidP="00087D20">
      <w:pPr>
        <w:jc w:val="both"/>
      </w:pPr>
    </w:p>
    <w:p w14:paraId="3DF8386A" w14:textId="0799116A" w:rsidR="001F0402" w:rsidRDefault="001F0402" w:rsidP="00087D20">
      <w:pPr>
        <w:jc w:val="both"/>
      </w:pPr>
    </w:p>
    <w:p w14:paraId="163DC83B" w14:textId="115822DD" w:rsidR="001F0402" w:rsidRDefault="001F0402" w:rsidP="00087D20">
      <w:pPr>
        <w:jc w:val="both"/>
      </w:pPr>
    </w:p>
    <w:p w14:paraId="7D3E4396" w14:textId="67F4BB61" w:rsidR="001F0402" w:rsidRDefault="001F0402" w:rsidP="00087D20">
      <w:pPr>
        <w:jc w:val="both"/>
      </w:pPr>
    </w:p>
    <w:p w14:paraId="32C57419" w14:textId="32872A07" w:rsidR="001F0402" w:rsidRDefault="001F0402" w:rsidP="00087D20">
      <w:pPr>
        <w:jc w:val="both"/>
      </w:pPr>
    </w:p>
    <w:p w14:paraId="4F17FA64" w14:textId="17F9B571" w:rsidR="001F0402" w:rsidRDefault="001F0402" w:rsidP="00087D20">
      <w:pPr>
        <w:jc w:val="both"/>
      </w:pPr>
    </w:p>
    <w:p w14:paraId="4A02754E" w14:textId="77777777" w:rsidR="001F0402" w:rsidRDefault="001F0402" w:rsidP="00087D20">
      <w:pPr>
        <w:jc w:val="both"/>
      </w:pPr>
    </w:p>
    <w:p w14:paraId="36147189" w14:textId="33526024" w:rsidR="00087D20" w:rsidRDefault="00087D20" w:rsidP="00087D20">
      <w:pPr>
        <w:pStyle w:val="Heading1"/>
        <w:jc w:val="both"/>
      </w:pPr>
      <w:bookmarkStart w:id="2" w:name="_Toc201564508"/>
      <w:bookmarkStart w:id="3" w:name="_Toc212038639"/>
      <w:r>
        <w:lastRenderedPageBreak/>
        <w:t xml:space="preserve">Welcome from </w:t>
      </w:r>
      <w:r w:rsidR="0069281E">
        <w:t>Michael Mulrooney</w:t>
      </w:r>
      <w:r w:rsidRPr="00B626D4">
        <w:t>,</w:t>
      </w:r>
      <w:r>
        <w:t xml:space="preserve"> Chair of the Board of </w:t>
      </w:r>
      <w:r w:rsidR="00F45B03">
        <w:t>G</w:t>
      </w:r>
      <w:r>
        <w:t>overnors</w:t>
      </w:r>
      <w:bookmarkEnd w:id="2"/>
      <w:bookmarkEnd w:id="3"/>
    </w:p>
    <w:p w14:paraId="095F72ED" w14:textId="77777777" w:rsidR="003B65E1" w:rsidRPr="001F0402" w:rsidRDefault="003B65E1" w:rsidP="003B65E1">
      <w:pPr>
        <w:rPr>
          <w:sz w:val="24"/>
          <w:szCs w:val="24"/>
        </w:rPr>
      </w:pPr>
      <w:r w:rsidRPr="001F0402">
        <w:rPr>
          <w:sz w:val="24"/>
          <w:szCs w:val="24"/>
        </w:rPr>
        <w:t>Dear Applicant,</w:t>
      </w:r>
    </w:p>
    <w:p w14:paraId="2DC89FA0" w14:textId="12FD3395" w:rsidR="003B65E1" w:rsidRPr="001F0402" w:rsidRDefault="003B65E1" w:rsidP="003B65E1">
      <w:pPr>
        <w:rPr>
          <w:sz w:val="24"/>
          <w:szCs w:val="24"/>
        </w:rPr>
      </w:pPr>
      <w:r w:rsidRPr="001F0402">
        <w:rPr>
          <w:sz w:val="24"/>
          <w:szCs w:val="24"/>
        </w:rPr>
        <w:t>On behalf of the Governing Body, I would like to thank you for the interest that</w:t>
      </w:r>
      <w:r w:rsidR="004D7E43">
        <w:rPr>
          <w:sz w:val="24"/>
          <w:szCs w:val="24"/>
        </w:rPr>
        <w:t xml:space="preserve"> you have shown in becoming a Teaching Assistant </w:t>
      </w:r>
      <w:r w:rsidR="002E33DF">
        <w:rPr>
          <w:sz w:val="24"/>
          <w:szCs w:val="24"/>
        </w:rPr>
        <w:t xml:space="preserve">TA3 </w:t>
      </w:r>
      <w:r w:rsidRPr="001F0402">
        <w:rPr>
          <w:sz w:val="24"/>
          <w:szCs w:val="24"/>
        </w:rPr>
        <w:t>at St John’s RC Primary School. The school is an integral part of the Parish of the Good Samaritan, of which St John the Baptist RC Church, Ivy Street, Burnley is included.</w:t>
      </w:r>
    </w:p>
    <w:p w14:paraId="04A09971" w14:textId="77777777" w:rsidR="003B65E1" w:rsidRPr="001F0402" w:rsidRDefault="003B65E1" w:rsidP="003B65E1">
      <w:pPr>
        <w:rPr>
          <w:sz w:val="24"/>
          <w:szCs w:val="24"/>
        </w:rPr>
      </w:pPr>
      <w:r w:rsidRPr="001F0402">
        <w:rPr>
          <w:sz w:val="24"/>
          <w:szCs w:val="24"/>
        </w:rPr>
        <w:t>From the early beginnings, right through to the present day, children have been educated within a loving Catholic community. Over recent years, the Parish family of St John’s has greatly diversified and become home to Catholics from many other countries including the Philippines, Africa, South Asia and Eastern Europe. Our aim is to work together to live out the Gospel values of Jesus Christ, and to ensure that the children, Catholic and non-Catholic, feel safe, happy and supported so that they can achieve their best. We search for excellence, value each individual, and actively encourage pupils to recognise each other’s uniqueness and abilities. Our GIFT Team help to organise regular Masses and Assemblies, which are celebrated in Church and in school throughout the year, to which parishioners, family and friends are always welcomed.</w:t>
      </w:r>
    </w:p>
    <w:p w14:paraId="202B2F23" w14:textId="031E761C" w:rsidR="003B65E1" w:rsidRPr="001F0402" w:rsidRDefault="003B65E1" w:rsidP="003B65E1">
      <w:pPr>
        <w:rPr>
          <w:sz w:val="24"/>
          <w:szCs w:val="24"/>
        </w:rPr>
      </w:pPr>
      <w:r w:rsidRPr="001F0402">
        <w:rPr>
          <w:sz w:val="24"/>
          <w:szCs w:val="24"/>
        </w:rPr>
        <w:t>At St John’s, we have a team of dedicated and motivated teachers and support staff, who strive to promote high standards and work hard to preserve the integrity of our Catholic ethos, whilst encouraging our eager children to achieve their full potential. Support is also provided by the very committed Governing Body members who are actively involved in School life.</w:t>
      </w:r>
    </w:p>
    <w:p w14:paraId="33BC1633" w14:textId="77777777" w:rsidR="003B65E1" w:rsidRPr="001F0402" w:rsidRDefault="003B65E1" w:rsidP="003B65E1">
      <w:pPr>
        <w:rPr>
          <w:sz w:val="24"/>
          <w:szCs w:val="24"/>
        </w:rPr>
      </w:pPr>
      <w:r w:rsidRPr="001F0402">
        <w:rPr>
          <w:sz w:val="24"/>
          <w:szCs w:val="24"/>
        </w:rPr>
        <w:t>You will find lots of information on our website, but the best way to find out more about our school, Parish and faith life is to visit the School, where you will be warmly welcomed, shown around and be given the opportunity to ask any questions you may have.</w:t>
      </w:r>
    </w:p>
    <w:p w14:paraId="51AC7D1D" w14:textId="77777777" w:rsidR="003B65E1" w:rsidRPr="001F0402" w:rsidRDefault="003B65E1" w:rsidP="003B65E1">
      <w:pPr>
        <w:rPr>
          <w:sz w:val="24"/>
          <w:szCs w:val="24"/>
        </w:rPr>
      </w:pPr>
      <w:r w:rsidRPr="001F0402">
        <w:rPr>
          <w:sz w:val="24"/>
          <w:szCs w:val="24"/>
        </w:rPr>
        <w:t>We look forward to seeing you.</w:t>
      </w:r>
    </w:p>
    <w:p w14:paraId="6148B286" w14:textId="77777777" w:rsidR="003B65E1" w:rsidRPr="001F0402" w:rsidRDefault="003B65E1" w:rsidP="003B65E1">
      <w:pPr>
        <w:rPr>
          <w:sz w:val="24"/>
          <w:szCs w:val="24"/>
        </w:rPr>
      </w:pPr>
      <w:r w:rsidRPr="001F0402">
        <w:rPr>
          <w:sz w:val="24"/>
          <w:szCs w:val="24"/>
        </w:rPr>
        <w:t>Yours faithfully,</w:t>
      </w:r>
    </w:p>
    <w:p w14:paraId="3CF5BB96" w14:textId="7BF463C4" w:rsidR="003B65E1" w:rsidRDefault="003B65E1" w:rsidP="003B65E1">
      <w:pPr>
        <w:rPr>
          <w:sz w:val="24"/>
          <w:szCs w:val="24"/>
        </w:rPr>
      </w:pPr>
      <w:r w:rsidRPr="001F0402">
        <w:rPr>
          <w:sz w:val="24"/>
          <w:szCs w:val="24"/>
        </w:rPr>
        <w:t>Michael Mulrooney</w:t>
      </w:r>
    </w:p>
    <w:p w14:paraId="69A4623E" w14:textId="58FC158F" w:rsidR="001F0402" w:rsidRDefault="001F0402" w:rsidP="003B65E1">
      <w:pPr>
        <w:rPr>
          <w:sz w:val="24"/>
          <w:szCs w:val="24"/>
        </w:rPr>
      </w:pPr>
    </w:p>
    <w:p w14:paraId="59D3EE1B" w14:textId="7DDA5CCF" w:rsidR="001F0402" w:rsidRDefault="001F0402" w:rsidP="003B65E1">
      <w:pPr>
        <w:rPr>
          <w:sz w:val="24"/>
          <w:szCs w:val="24"/>
        </w:rPr>
      </w:pPr>
    </w:p>
    <w:p w14:paraId="3D275E5F" w14:textId="5E540A7E" w:rsidR="001F0402" w:rsidRDefault="001F0402" w:rsidP="003B65E1">
      <w:pPr>
        <w:rPr>
          <w:sz w:val="24"/>
          <w:szCs w:val="24"/>
        </w:rPr>
      </w:pPr>
    </w:p>
    <w:p w14:paraId="592366FA" w14:textId="337D96A9" w:rsidR="001F0402" w:rsidRDefault="001F0402" w:rsidP="003B65E1">
      <w:pPr>
        <w:rPr>
          <w:sz w:val="24"/>
          <w:szCs w:val="24"/>
        </w:rPr>
      </w:pPr>
    </w:p>
    <w:p w14:paraId="1C3BE58B" w14:textId="77777777" w:rsidR="009F4727" w:rsidRDefault="009F4727" w:rsidP="005C6885">
      <w:pPr>
        <w:pStyle w:val="Title"/>
        <w:jc w:val="both"/>
      </w:pPr>
    </w:p>
    <w:p w14:paraId="203416B5" w14:textId="50FD3089" w:rsidR="006337D3" w:rsidRDefault="006337D3" w:rsidP="005C6885">
      <w:pPr>
        <w:pStyle w:val="Title"/>
        <w:jc w:val="both"/>
      </w:pPr>
      <w:r>
        <w:lastRenderedPageBreak/>
        <w:t>Job Advert</w:t>
      </w:r>
    </w:p>
    <w:p w14:paraId="0957D308" w14:textId="407C6EF5" w:rsidR="006337D3" w:rsidRDefault="0055079E" w:rsidP="005C6885">
      <w:pPr>
        <w:pStyle w:val="Heading1"/>
        <w:jc w:val="both"/>
      </w:pPr>
      <w:r>
        <w:t>Teaching Assistant</w:t>
      </w:r>
      <w:r w:rsidR="002E33DF">
        <w:t xml:space="preserve"> TA3</w:t>
      </w:r>
    </w:p>
    <w:p w14:paraId="09479301" w14:textId="4BB598DC" w:rsidR="006337D3" w:rsidRPr="00F45B03" w:rsidRDefault="002E33DF" w:rsidP="005C6885">
      <w:pPr>
        <w:jc w:val="both"/>
        <w:rPr>
          <w:rStyle w:val="IntenseEmphasis"/>
        </w:rPr>
      </w:pPr>
      <w:r>
        <w:rPr>
          <w:rStyle w:val="IntenseEmphasis"/>
        </w:rPr>
        <w:t xml:space="preserve">Internal Post </w:t>
      </w:r>
    </w:p>
    <w:p w14:paraId="302DD620" w14:textId="1CE2433F" w:rsidR="003B65E1" w:rsidRDefault="00F45B03" w:rsidP="005C6885">
      <w:pPr>
        <w:jc w:val="both"/>
        <w:rPr>
          <w:rFonts w:cstheme="minorHAnsi"/>
          <w:b/>
          <w:bCs/>
          <w:color w:val="212529"/>
          <w:sz w:val="24"/>
          <w:szCs w:val="24"/>
          <w:shd w:val="clear" w:color="auto" w:fill="FFFFFF"/>
        </w:rPr>
      </w:pPr>
      <w:r w:rsidRPr="00F45B03">
        <w:rPr>
          <w:rStyle w:val="IntenseEmphasis"/>
        </w:rPr>
        <w:t xml:space="preserve">Grade </w:t>
      </w:r>
      <w:r w:rsidR="002E33DF">
        <w:rPr>
          <w:rStyle w:val="IntenseEmphasis"/>
        </w:rPr>
        <w:t>6</w:t>
      </w:r>
      <w:r w:rsidRPr="00F45B03">
        <w:rPr>
          <w:rStyle w:val="IntenseEmphasis"/>
        </w:rPr>
        <w:t xml:space="preserve">, SCP </w:t>
      </w:r>
      <w:r w:rsidR="002E33DF">
        <w:rPr>
          <w:rStyle w:val="IntenseEmphasis"/>
        </w:rPr>
        <w:t>11 - 19</w:t>
      </w:r>
      <w:r w:rsidR="003B65E1" w:rsidRPr="003B65E1">
        <w:rPr>
          <w:rStyle w:val="IntenseEmphasis"/>
          <w:b w:val="0"/>
        </w:rPr>
        <w:t xml:space="preserve">, </w:t>
      </w:r>
      <w:r w:rsidR="003B65E1" w:rsidRPr="003B65E1">
        <w:rPr>
          <w:rStyle w:val="IntenseEmphasis"/>
        </w:rPr>
        <w:t>£</w:t>
      </w:r>
      <w:r w:rsidR="002E33DF">
        <w:rPr>
          <w:rStyle w:val="IntenseEmphasis"/>
        </w:rPr>
        <w:t>28,142 - £32,</w:t>
      </w:r>
      <w:r w:rsidR="003B65E1" w:rsidRPr="003B65E1">
        <w:rPr>
          <w:rStyle w:val="IntenseEmphasis"/>
        </w:rPr>
        <w:t xml:space="preserve"> FTE (£</w:t>
      </w:r>
      <w:r w:rsidR="002E33DF">
        <w:rPr>
          <w:rStyle w:val="IntenseEmphasis"/>
        </w:rPr>
        <w:t>1,286 - £1,465</w:t>
      </w:r>
      <w:r w:rsidR="0055079E">
        <w:rPr>
          <w:rStyle w:val="IntenseEmphasis"/>
        </w:rPr>
        <w:t xml:space="preserve"> </w:t>
      </w:r>
      <w:r w:rsidR="003B65E1" w:rsidRPr="003B65E1">
        <w:rPr>
          <w:rStyle w:val="IntenseEmphasis"/>
        </w:rPr>
        <w:t>Pro rata)</w:t>
      </w:r>
      <w:r w:rsidR="009F4727">
        <w:rPr>
          <w:rStyle w:val="IntenseEmphasis"/>
        </w:rPr>
        <w:t>,</w:t>
      </w:r>
      <w:r w:rsidR="00D57A16">
        <w:rPr>
          <w:rStyle w:val="IntenseEmphasis"/>
        </w:rPr>
        <w:t xml:space="preserve"> </w:t>
      </w:r>
      <w:r w:rsidR="002E33DF">
        <w:rPr>
          <w:rStyle w:val="IntenseEmphasis"/>
        </w:rPr>
        <w:t>2</w:t>
      </w:r>
      <w:r w:rsidR="00D57A16">
        <w:rPr>
          <w:rStyle w:val="IntenseEmphasis"/>
        </w:rPr>
        <w:t xml:space="preserve"> hours per week</w:t>
      </w:r>
    </w:p>
    <w:p w14:paraId="462DC178" w14:textId="70F243A8" w:rsidR="003B65E1" w:rsidRDefault="00F2785E" w:rsidP="005C6885">
      <w:pPr>
        <w:jc w:val="both"/>
        <w:rPr>
          <w:rStyle w:val="IntenseEmphasis"/>
        </w:rPr>
      </w:pPr>
      <w:r w:rsidRPr="00F45B03">
        <w:rPr>
          <w:rStyle w:val="IntenseEmphasis"/>
        </w:rPr>
        <w:t xml:space="preserve">Responsible to: </w:t>
      </w:r>
      <w:r w:rsidR="003B65E1">
        <w:rPr>
          <w:rStyle w:val="IntenseEmphasis"/>
        </w:rPr>
        <w:t>The Headteacher</w:t>
      </w:r>
    </w:p>
    <w:p w14:paraId="2722EE9F" w14:textId="0169824C" w:rsidR="00F2785E" w:rsidRDefault="00F45B03" w:rsidP="005C6885">
      <w:pPr>
        <w:jc w:val="both"/>
        <w:rPr>
          <w:rStyle w:val="IntenseEmphasis"/>
        </w:rPr>
      </w:pPr>
      <w:r w:rsidRPr="00F45B03">
        <w:rPr>
          <w:rStyle w:val="IntenseEmphasis"/>
        </w:rPr>
        <w:t>Position Title</w:t>
      </w:r>
      <w:r w:rsidR="003B65E1">
        <w:rPr>
          <w:rStyle w:val="IntenseEmphasis"/>
        </w:rPr>
        <w:t xml:space="preserve">: </w:t>
      </w:r>
      <w:r w:rsidR="0055079E">
        <w:rPr>
          <w:rStyle w:val="IntenseEmphasis"/>
        </w:rPr>
        <w:t>Teaching Assistant</w:t>
      </w:r>
    </w:p>
    <w:p w14:paraId="02290DBA" w14:textId="12EC87E2" w:rsidR="00F2785E" w:rsidRDefault="00F2785E" w:rsidP="005C6885">
      <w:pPr>
        <w:jc w:val="both"/>
        <w:rPr>
          <w:rStyle w:val="IntenseEmphasis"/>
        </w:rPr>
      </w:pPr>
      <w:r>
        <w:rPr>
          <w:rStyle w:val="IntenseEmphasis"/>
        </w:rPr>
        <w:t xml:space="preserve">Main Location: </w:t>
      </w:r>
      <w:r w:rsidR="0069281E">
        <w:rPr>
          <w:rStyle w:val="IntenseEmphasis"/>
        </w:rPr>
        <w:t>St John the Baptist</w:t>
      </w:r>
      <w:r w:rsidR="00123859">
        <w:rPr>
          <w:rStyle w:val="IntenseEmphasis"/>
        </w:rPr>
        <w:t xml:space="preserve"> RC </w:t>
      </w:r>
      <w:r w:rsidR="00EA2A50">
        <w:rPr>
          <w:rStyle w:val="IntenseEmphasis"/>
        </w:rPr>
        <w:t>Primary school</w:t>
      </w:r>
    </w:p>
    <w:p w14:paraId="7C004261" w14:textId="39DF5598" w:rsidR="00F2785E" w:rsidRDefault="00831B9E" w:rsidP="005C6885">
      <w:pPr>
        <w:jc w:val="both"/>
        <w:rPr>
          <w:rStyle w:val="Emphasis"/>
        </w:rPr>
      </w:pPr>
      <w:r>
        <w:rPr>
          <w:rStyle w:val="Emphasis"/>
        </w:rPr>
        <w:t xml:space="preserve">Required to commence: </w:t>
      </w:r>
      <w:r w:rsidR="00D57A16">
        <w:rPr>
          <w:rStyle w:val="Emphasis"/>
        </w:rPr>
        <w:t>1</w:t>
      </w:r>
      <w:r w:rsidR="00D57A16" w:rsidRPr="00D57A16">
        <w:rPr>
          <w:rStyle w:val="Emphasis"/>
          <w:vertAlign w:val="superscript"/>
        </w:rPr>
        <w:t>st</w:t>
      </w:r>
      <w:r w:rsidR="00D57A16">
        <w:rPr>
          <w:rStyle w:val="Emphasis"/>
        </w:rPr>
        <w:t xml:space="preserve"> September 2026</w:t>
      </w:r>
    </w:p>
    <w:p w14:paraId="3600997E" w14:textId="2F8F1BD6" w:rsidR="00831B9E" w:rsidRPr="002E33DF" w:rsidRDefault="00831B9E" w:rsidP="00831B9E">
      <w:pPr>
        <w:pStyle w:val="NoSpacing"/>
        <w:rPr>
          <w:shd w:val="clear" w:color="auto" w:fill="FFFFFF"/>
        </w:rPr>
      </w:pPr>
      <w:r w:rsidRPr="002E33DF">
        <w:rPr>
          <w:shd w:val="clear" w:color="auto" w:fill="FFFFFF"/>
        </w:rPr>
        <w:t xml:space="preserve">The Governors of St John the Baptist are seeking to appoint </w:t>
      </w:r>
      <w:r w:rsidR="009F4727" w:rsidRPr="002E33DF">
        <w:rPr>
          <w:shd w:val="clear" w:color="auto" w:fill="FFFFFF"/>
        </w:rPr>
        <w:t>a</w:t>
      </w:r>
      <w:r w:rsidR="002E33DF" w:rsidRPr="002E33DF">
        <w:rPr>
          <w:shd w:val="clear" w:color="auto" w:fill="FFFFFF"/>
        </w:rPr>
        <w:t>n internal candidate who is</w:t>
      </w:r>
      <w:r w:rsidRPr="002E33DF">
        <w:rPr>
          <w:shd w:val="clear" w:color="auto" w:fill="FFFFFF"/>
        </w:rPr>
        <w:t xml:space="preserve"> committed, organised, enthusiastic, and hardworking</w:t>
      </w:r>
      <w:r w:rsidR="002E33DF" w:rsidRPr="002E33DF">
        <w:rPr>
          <w:shd w:val="clear" w:color="auto" w:fill="FFFFFF"/>
        </w:rPr>
        <w:t xml:space="preserve"> to cover PPA 2 hours per week in Key Stage 1</w:t>
      </w:r>
      <w:r w:rsidR="00363704" w:rsidRPr="002E33DF">
        <w:rPr>
          <w:shd w:val="clear" w:color="auto" w:fill="FFFFFF"/>
        </w:rPr>
        <w:t>.</w:t>
      </w:r>
    </w:p>
    <w:p w14:paraId="0453A2B2" w14:textId="3B57E2FF" w:rsidR="0055079E" w:rsidRDefault="0055079E" w:rsidP="0038219B">
      <w:pPr>
        <w:pStyle w:val="NoSpacing"/>
        <w:jc w:val="both"/>
        <w:rPr>
          <w:shd w:val="clear" w:color="auto" w:fill="FFFFFF"/>
        </w:rPr>
      </w:pPr>
      <w:r w:rsidRPr="0055079E">
        <w:rPr>
          <w:shd w:val="clear" w:color="auto" w:fill="FFFFFF"/>
        </w:rPr>
        <w:t xml:space="preserve">Under the general supervision and direction of the teacher, </w:t>
      </w:r>
      <w:r>
        <w:rPr>
          <w:shd w:val="clear" w:color="auto" w:fill="FFFFFF"/>
        </w:rPr>
        <w:t>the successful candidate will</w:t>
      </w:r>
      <w:r w:rsidRPr="0055079E">
        <w:rPr>
          <w:shd w:val="clear" w:color="auto" w:fill="FFFFFF"/>
        </w:rPr>
        <w:t xml:space="preserve"> plan and implement learning activities for individuals and groups. </w:t>
      </w:r>
      <w:r>
        <w:rPr>
          <w:shd w:val="clear" w:color="auto" w:fill="FFFFFF"/>
        </w:rPr>
        <w:t>They will</w:t>
      </w:r>
      <w:r w:rsidRPr="0055079E">
        <w:rPr>
          <w:shd w:val="clear" w:color="auto" w:fill="FFFFFF"/>
        </w:rPr>
        <w:t xml:space="preserve"> monitor pupil progress and provide feedback to the class teacher and establish supportive and constructive relationships with pupils, parents and carers.  </w:t>
      </w:r>
    </w:p>
    <w:p w14:paraId="16B23C47" w14:textId="64CA640E" w:rsidR="00B540F1" w:rsidRDefault="0055079E" w:rsidP="0038219B">
      <w:pPr>
        <w:pStyle w:val="NoSpacing"/>
        <w:jc w:val="both"/>
        <w:rPr>
          <w:shd w:val="clear" w:color="auto" w:fill="FFFFFF"/>
        </w:rPr>
      </w:pPr>
      <w:r>
        <w:rPr>
          <w:shd w:val="clear" w:color="auto" w:fill="FFFFFF"/>
        </w:rPr>
        <w:t>They will</w:t>
      </w:r>
      <w:r w:rsidRPr="0055079E">
        <w:rPr>
          <w:shd w:val="clear" w:color="auto" w:fill="FFFFFF"/>
        </w:rPr>
        <w:t xml:space="preserve"> provide </w:t>
      </w:r>
      <w:r w:rsidR="009F4727" w:rsidRPr="0055079E">
        <w:rPr>
          <w:shd w:val="clear" w:color="auto" w:fill="FFFFFF"/>
        </w:rPr>
        <w:t>short-term</w:t>
      </w:r>
      <w:r w:rsidRPr="0055079E">
        <w:rPr>
          <w:shd w:val="clear" w:color="auto" w:fill="FFFFFF"/>
        </w:rPr>
        <w:t xml:space="preserve"> cover for classes to which the Teaching Assistant is normally assigned, when the class teacher is unexpectedly unavailable. </w:t>
      </w:r>
    </w:p>
    <w:p w14:paraId="6C083F03" w14:textId="79F1FDFF" w:rsidR="00F45B03" w:rsidRDefault="0038219B" w:rsidP="0038219B">
      <w:pPr>
        <w:pStyle w:val="NoSpacing"/>
        <w:jc w:val="both"/>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01</w:t>
      </w:r>
      <w:r w:rsidR="00482E1B">
        <w:rPr>
          <w:b/>
        </w:rPr>
        <w:t xml:space="preserve">282 </w:t>
      </w:r>
      <w:r w:rsidR="0069281E">
        <w:rPr>
          <w:b/>
        </w:rPr>
        <w:t>438120</w:t>
      </w:r>
      <w:r>
        <w:t xml:space="preserve"> or </w:t>
      </w:r>
      <w:hyperlink r:id="rId17" w:history="1">
        <w:r w:rsidR="0069281E" w:rsidRPr="00B46C4E">
          <w:rPr>
            <w:rStyle w:val="Hyperlink"/>
            <w:b/>
          </w:rPr>
          <w:t>office@stjohns.lancs.sch.uk</w:t>
        </w:r>
      </w:hyperlink>
      <w:r w:rsidRPr="00794365">
        <w:rPr>
          <w:b/>
        </w:rPr>
        <w:t>.</w:t>
      </w:r>
    </w:p>
    <w:p w14:paraId="273DEB69" w14:textId="77777777" w:rsidR="00831B9E" w:rsidRDefault="00831B9E" w:rsidP="0038219B">
      <w:pPr>
        <w:pStyle w:val="NoSpacing"/>
        <w:jc w:val="both"/>
      </w:pPr>
    </w:p>
    <w:p w14:paraId="59EADCA5" w14:textId="5A369C64" w:rsidR="0055079E" w:rsidRDefault="00A64A1F" w:rsidP="005C6885">
      <w:pPr>
        <w:jc w:val="both"/>
        <w:rPr>
          <w:b/>
        </w:rPr>
      </w:pPr>
      <w:r w:rsidRPr="00A64A1F">
        <w:rPr>
          <w:b/>
        </w:rPr>
        <w:t xml:space="preserve">Full details are available from the ‘My New Term’ website Education Job Search | Find </w:t>
      </w:r>
      <w:r w:rsidR="009C17A2">
        <w:rPr>
          <w:b/>
        </w:rPr>
        <w:t>Teaching, https://mynewterm.com</w:t>
      </w:r>
      <w:r w:rsidRPr="00A64A1F">
        <w:rPr>
          <w:b/>
        </w:rPr>
        <w:t>.</w:t>
      </w:r>
    </w:p>
    <w:p w14:paraId="7CA12C69" w14:textId="77777777" w:rsidR="00A64A1F" w:rsidRDefault="00A64A1F" w:rsidP="005C6885">
      <w:pPr>
        <w:jc w:val="both"/>
        <w:rPr>
          <w:b/>
        </w:rPr>
      </w:pPr>
    </w:p>
    <w:p w14:paraId="169FA36F" w14:textId="2634FD6C"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13596BD7"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12/06/2026</w:t>
            </w:r>
          </w:p>
        </w:tc>
      </w:tr>
      <w:tr w:rsidR="00B20514" w14:paraId="49B1F11C"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0195428E" w:rsidR="00B20514" w:rsidRDefault="00A64A1F" w:rsidP="005C6885">
            <w:pPr>
              <w:jc w:val="both"/>
              <w:cnfStyle w:val="000000000000" w:firstRow="0" w:lastRow="0" w:firstColumn="0" w:lastColumn="0" w:oddVBand="0" w:evenVBand="0" w:oddHBand="0" w:evenHBand="0" w:firstRowFirstColumn="0" w:firstRowLastColumn="0" w:lastRowFirstColumn="0" w:lastRowLastColumn="0"/>
            </w:pPr>
            <w:r>
              <w:t>12/06/2026</w:t>
            </w:r>
          </w:p>
        </w:tc>
      </w:tr>
      <w:tr w:rsidR="00B20514" w14:paraId="3B857092"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321EE55B"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18/06/2026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2FCBDED8" w14:textId="1DABBDA3" w:rsidR="00F45B03" w:rsidRDefault="0055079E" w:rsidP="00F45B03">
      <w:pPr>
        <w:pStyle w:val="Heading1"/>
        <w:jc w:val="both"/>
      </w:pPr>
      <w:r>
        <w:lastRenderedPageBreak/>
        <w:t>Teaching Assistant</w:t>
      </w:r>
      <w:r w:rsidR="00A64A1F">
        <w:t xml:space="preserve"> TA</w:t>
      </w:r>
      <w:r w:rsidR="00773468">
        <w:t>3</w:t>
      </w:r>
      <w:bookmarkStart w:id="4" w:name="_GoBack"/>
      <w:bookmarkEnd w:id="4"/>
    </w:p>
    <w:p w14:paraId="3B30E32E" w14:textId="77777777" w:rsidR="00F45B03" w:rsidRDefault="00F45B03" w:rsidP="00F45B03">
      <w:pPr>
        <w:pStyle w:val="Heading2"/>
        <w:jc w:val="both"/>
      </w:pPr>
      <w:bookmarkStart w:id="5" w:name="_Toc201564514"/>
      <w:bookmarkStart w:id="6" w:name="_Toc212038642"/>
      <w:r>
        <w:t>Job Description</w:t>
      </w:r>
      <w:bookmarkEnd w:id="5"/>
      <w:bookmarkEnd w:id="6"/>
    </w:p>
    <w:p w14:paraId="714CA852" w14:textId="77777777" w:rsidR="00F45B03" w:rsidRPr="00A64A1F" w:rsidRDefault="00F45B03" w:rsidP="00F45B03">
      <w:pPr>
        <w:pStyle w:val="Heading3"/>
        <w:rPr>
          <w:b/>
        </w:rPr>
      </w:pPr>
      <w:bookmarkStart w:id="7" w:name="_Toc201564516"/>
      <w:bookmarkStart w:id="8" w:name="_Toc212038644"/>
      <w:r w:rsidRPr="00A64A1F">
        <w:rPr>
          <w:b/>
        </w:rPr>
        <w:t>Main Duties and Responsibilities</w:t>
      </w:r>
      <w:bookmarkEnd w:id="7"/>
      <w:bookmarkEnd w:id="8"/>
    </w:p>
    <w:p w14:paraId="515B2D22" w14:textId="6FACFA60" w:rsidR="00B540F1" w:rsidRPr="00A64A1F" w:rsidRDefault="00B540F1" w:rsidP="00831B9E">
      <w:pPr>
        <w:pStyle w:val="NoSpacing"/>
      </w:pPr>
      <w:r w:rsidRPr="00A64A1F">
        <w:t>In addition to the following duties, the post holder may be required to undertake any of the duties normally associated with a lower graded Teaching Assistant post.</w:t>
      </w:r>
    </w:p>
    <w:p w14:paraId="5A0E311B" w14:textId="77777777" w:rsidR="00B540F1" w:rsidRPr="00A64A1F" w:rsidRDefault="00B540F1" w:rsidP="00831B9E">
      <w:pPr>
        <w:pStyle w:val="NoSpacing"/>
      </w:pPr>
    </w:p>
    <w:p w14:paraId="2319087E" w14:textId="77777777" w:rsidR="00B540F1" w:rsidRPr="00A64A1F" w:rsidRDefault="00B540F1" w:rsidP="00B540F1">
      <w:pPr>
        <w:pStyle w:val="NoSpacing"/>
        <w:rPr>
          <w:rStyle w:val="IntenseEmphasis"/>
        </w:rPr>
      </w:pPr>
      <w:r w:rsidRPr="00A64A1F">
        <w:rPr>
          <w:rStyle w:val="IntenseEmphasis"/>
        </w:rPr>
        <w:t xml:space="preserve">Support for Pupils </w:t>
      </w:r>
    </w:p>
    <w:p w14:paraId="7CA2440F" w14:textId="77777777" w:rsidR="00B540F1" w:rsidRPr="00A64A1F" w:rsidRDefault="00B540F1" w:rsidP="00B540F1">
      <w:pPr>
        <w:shd w:val="clear" w:color="auto" w:fill="FFFFFF"/>
        <w:spacing w:after="0" w:line="240" w:lineRule="auto"/>
      </w:pPr>
      <w:r w:rsidRPr="00A64A1F">
        <w:t xml:space="preserve">Under the general supervision and direction of the teacher to implement structured learning activities for individuals and groups of pupils. </w:t>
      </w:r>
    </w:p>
    <w:p w14:paraId="7819FFF0"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undertake activities in order to monitor the personal social and emotional needs of pupils. </w:t>
      </w:r>
    </w:p>
    <w:p w14:paraId="187C8A3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develop positive relationships with pupils to promote pupil progress and attainment. </w:t>
      </w:r>
    </w:p>
    <w:p w14:paraId="7CCEDC02"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devising of pupil's individual targets and their monitoring and review. </w:t>
      </w:r>
    </w:p>
    <w:p w14:paraId="26DB20E1"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Support pupils as part of a planned inclusion programme  </w:t>
      </w:r>
    </w:p>
    <w:p w14:paraId="3F891DCC"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implement specific programmes with individual pupils or groups appropriate to the developmental needs of individual children throughout different curriculum areas. </w:t>
      </w:r>
    </w:p>
    <w:p w14:paraId="0A48EE9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development of varying skills that support pupils' learning. </w:t>
      </w:r>
    </w:p>
    <w:p w14:paraId="76265940" w14:textId="3EA126C9" w:rsidR="009F4727" w:rsidRPr="00A64A1F" w:rsidRDefault="00B540F1" w:rsidP="009F4727">
      <w:pPr>
        <w:pStyle w:val="ListParagraph"/>
        <w:numPr>
          <w:ilvl w:val="0"/>
          <w:numId w:val="23"/>
        </w:numPr>
        <w:shd w:val="clear" w:color="auto" w:fill="FFFFFF"/>
        <w:spacing w:after="0" w:line="240" w:lineRule="auto"/>
        <w:ind w:left="360"/>
      </w:pPr>
      <w:r w:rsidRPr="00A64A1F">
        <w:t>To assist in the specific medical/care needs of pupils when specific training has been undertaken. In a special school, this may include complex medical needs.</w:t>
      </w:r>
    </w:p>
    <w:p w14:paraId="42BA9AEA" w14:textId="77777777" w:rsidR="00831B9E" w:rsidRPr="00A64A1F" w:rsidRDefault="00831B9E" w:rsidP="00B540F1">
      <w:pPr>
        <w:shd w:val="clear" w:color="auto" w:fill="FFFFFF"/>
        <w:spacing w:after="0" w:line="240" w:lineRule="auto"/>
        <w:rPr>
          <w:rFonts w:ascii="Calibri" w:eastAsia="Times New Roman" w:hAnsi="Calibri" w:cs="Calibri"/>
          <w:b/>
          <w:bCs/>
          <w:color w:val="212529"/>
        </w:rPr>
      </w:pPr>
    </w:p>
    <w:p w14:paraId="3339A859" w14:textId="42AF42C9" w:rsidR="00F45B03" w:rsidRPr="00A64A1F" w:rsidRDefault="00831B9E" w:rsidP="00B524F2">
      <w:pPr>
        <w:pStyle w:val="NoSpacing"/>
        <w:rPr>
          <w:rStyle w:val="IntenseEmphasis"/>
        </w:rPr>
      </w:pPr>
      <w:r w:rsidRPr="00A64A1F">
        <w:rPr>
          <w:rStyle w:val="IntenseEmphasis"/>
        </w:rPr>
        <w:t xml:space="preserve"> </w:t>
      </w:r>
      <w:r w:rsidR="00B540F1" w:rsidRPr="00A64A1F">
        <w:rPr>
          <w:rStyle w:val="IntenseEmphasis"/>
        </w:rPr>
        <w:t>Support for the Teacher</w:t>
      </w:r>
    </w:p>
    <w:p w14:paraId="1031844E" w14:textId="77777777" w:rsidR="00B540F1" w:rsidRPr="00A64A1F" w:rsidRDefault="00B540F1" w:rsidP="00B540F1">
      <w:pPr>
        <w:pStyle w:val="NoSpacing"/>
        <w:numPr>
          <w:ilvl w:val="0"/>
          <w:numId w:val="25"/>
        </w:numPr>
      </w:pPr>
      <w:r w:rsidRPr="00A64A1F">
        <w:t xml:space="preserve">To monitor and record pupil progress and developmental needs. </w:t>
      </w:r>
    </w:p>
    <w:p w14:paraId="56AD655F" w14:textId="77777777" w:rsidR="00B540F1" w:rsidRPr="00A64A1F" w:rsidRDefault="00B540F1" w:rsidP="00B540F1">
      <w:pPr>
        <w:pStyle w:val="NoSpacing"/>
        <w:numPr>
          <w:ilvl w:val="0"/>
          <w:numId w:val="25"/>
        </w:numPr>
      </w:pPr>
      <w:r w:rsidRPr="00A64A1F">
        <w:t xml:space="preserve">To produce relevant classroom resources. </w:t>
      </w:r>
    </w:p>
    <w:p w14:paraId="5516E0D3" w14:textId="77777777" w:rsidR="00B540F1" w:rsidRPr="00A64A1F" w:rsidRDefault="00B540F1" w:rsidP="00B540F1">
      <w:pPr>
        <w:pStyle w:val="NoSpacing"/>
        <w:numPr>
          <w:ilvl w:val="0"/>
          <w:numId w:val="25"/>
        </w:numPr>
      </w:pPr>
      <w:r w:rsidRPr="00A64A1F">
        <w:t xml:space="preserve">To undertake classroom administrative tasks including the maintenance of records. </w:t>
      </w:r>
    </w:p>
    <w:p w14:paraId="69BBED65" w14:textId="77777777" w:rsidR="00B540F1" w:rsidRPr="00A64A1F" w:rsidRDefault="00B540F1" w:rsidP="00B540F1">
      <w:pPr>
        <w:pStyle w:val="NoSpacing"/>
        <w:numPr>
          <w:ilvl w:val="0"/>
          <w:numId w:val="25"/>
        </w:numPr>
      </w:pPr>
      <w:r w:rsidRPr="00A64A1F">
        <w:t xml:space="preserve">To assist in pupil supervision and assist in the management of pupil behaviour. </w:t>
      </w:r>
    </w:p>
    <w:p w14:paraId="698F275C" w14:textId="2235C70B" w:rsidR="00B540F1" w:rsidRPr="00A64A1F" w:rsidRDefault="00B540F1" w:rsidP="00B540F1">
      <w:pPr>
        <w:pStyle w:val="NoSpacing"/>
        <w:numPr>
          <w:ilvl w:val="0"/>
          <w:numId w:val="25"/>
        </w:numPr>
      </w:pPr>
      <w:r w:rsidRPr="00A64A1F">
        <w:t xml:space="preserve">To provide short-term cover for classes to which the Teaching Assistant is normally assigned, when the class teacher is unexpectedly unavailable. </w:t>
      </w:r>
    </w:p>
    <w:p w14:paraId="33E5F54D" w14:textId="77777777" w:rsidR="00B540F1" w:rsidRPr="00A64A1F" w:rsidRDefault="00B540F1" w:rsidP="00B540F1">
      <w:pPr>
        <w:pStyle w:val="NoSpacing"/>
        <w:numPr>
          <w:ilvl w:val="0"/>
          <w:numId w:val="25"/>
        </w:numPr>
      </w:pPr>
      <w:r w:rsidRPr="00A64A1F">
        <w:t xml:space="preserve">To provide information to the class teacher to assist in the planning of work programmes. </w:t>
      </w:r>
    </w:p>
    <w:p w14:paraId="18004EA3" w14:textId="20716143" w:rsidR="00B540F1" w:rsidRPr="00A64A1F" w:rsidRDefault="00B540F1" w:rsidP="00B540F1">
      <w:pPr>
        <w:pStyle w:val="NoSpacing"/>
        <w:numPr>
          <w:ilvl w:val="0"/>
          <w:numId w:val="25"/>
        </w:numPr>
      </w:pPr>
      <w:r w:rsidRPr="00A64A1F">
        <w:t xml:space="preserve">To liaise with the school's nominated person in respect of pupil absence. </w:t>
      </w:r>
    </w:p>
    <w:p w14:paraId="5ED57783" w14:textId="77777777" w:rsidR="00B540F1" w:rsidRPr="00A64A1F" w:rsidRDefault="00B540F1" w:rsidP="00B540F1">
      <w:pPr>
        <w:pStyle w:val="NoSpacing"/>
        <w:numPr>
          <w:ilvl w:val="0"/>
          <w:numId w:val="25"/>
        </w:numPr>
      </w:pPr>
      <w:r w:rsidRPr="00A64A1F">
        <w:t xml:space="preserve">To assist with the arrangements for out of school learning activities including the administration of work experience. </w:t>
      </w:r>
    </w:p>
    <w:p w14:paraId="3E56D48D" w14:textId="77777777" w:rsidR="00B540F1" w:rsidRPr="00A64A1F" w:rsidRDefault="00B540F1" w:rsidP="00B540F1">
      <w:pPr>
        <w:pStyle w:val="NoSpacing"/>
        <w:numPr>
          <w:ilvl w:val="0"/>
          <w:numId w:val="25"/>
        </w:numPr>
      </w:pPr>
      <w:r w:rsidRPr="00A64A1F">
        <w:t xml:space="preserve">To provide clerical and administrative support including the collection and recording of money. </w:t>
      </w:r>
    </w:p>
    <w:p w14:paraId="2424F7A5" w14:textId="77777777" w:rsidR="00B540F1" w:rsidRPr="00A64A1F" w:rsidRDefault="00B540F1" w:rsidP="00B540F1">
      <w:pPr>
        <w:pStyle w:val="NoSpacing"/>
        <w:numPr>
          <w:ilvl w:val="0"/>
          <w:numId w:val="25"/>
        </w:numPr>
      </w:pPr>
      <w:r w:rsidRPr="00A64A1F">
        <w:t xml:space="preserve">Administer routine tests, assist in the invigilation of exams and undertake routine marking of pupils work </w:t>
      </w:r>
    </w:p>
    <w:p w14:paraId="6A68813E" w14:textId="77777777" w:rsidR="00B524F2" w:rsidRPr="00A64A1F" w:rsidRDefault="00B524F2" w:rsidP="002419E2">
      <w:pPr>
        <w:pStyle w:val="NoSpacing"/>
        <w:ind w:left="720"/>
        <w:rPr>
          <w:rStyle w:val="IntenseEmphasis"/>
          <w:b w:val="0"/>
          <w:bCs w:val="0"/>
          <w:caps w:val="0"/>
          <w:color w:val="auto"/>
          <w:spacing w:val="0"/>
        </w:rPr>
      </w:pPr>
    </w:p>
    <w:p w14:paraId="3F2793A6" w14:textId="77777777" w:rsidR="00B540F1" w:rsidRPr="00A64A1F" w:rsidRDefault="00B540F1" w:rsidP="00B540F1">
      <w:pPr>
        <w:pStyle w:val="NoSpacing"/>
        <w:rPr>
          <w:rStyle w:val="IntenseEmphasis"/>
        </w:rPr>
      </w:pPr>
      <w:r w:rsidRPr="00A64A1F">
        <w:rPr>
          <w:rStyle w:val="IntenseEmphasis"/>
        </w:rPr>
        <w:t xml:space="preserve">Support for the School </w:t>
      </w:r>
    </w:p>
    <w:p w14:paraId="4256C6F9" w14:textId="44DFC46C"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assist in providing an atmosphere in which effective learning can take place. </w:t>
      </w:r>
    </w:p>
    <w:p w14:paraId="161C1F31" w14:textId="577F4DB5"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support the promotion of positive relationships with parents, carers and outside agencies. </w:t>
      </w:r>
    </w:p>
    <w:p w14:paraId="4FE56162" w14:textId="49D4F6D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work within school policies and procedures. </w:t>
      </w:r>
    </w:p>
    <w:p w14:paraId="2DD5CA7D" w14:textId="0A0F5B86"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attend staff training as appropriate. </w:t>
      </w:r>
    </w:p>
    <w:p w14:paraId="7DC5E7BC" w14:textId="0A36D1F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take care for their own and other people's health and safety. </w:t>
      </w:r>
    </w:p>
    <w:p w14:paraId="2C581EB2" w14:textId="74229420"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be aware of the confidential nature of issues related to home/pupil/teacher/school work. </w:t>
      </w:r>
    </w:p>
    <w:p w14:paraId="41BD27F0" w14:textId="36832A44" w:rsidR="002419E2" w:rsidRDefault="009F4727" w:rsidP="00A64A1F">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To assist with lunchtime supervision</w:t>
      </w:r>
    </w:p>
    <w:p w14:paraId="60F93F0E" w14:textId="77777777" w:rsidR="00A64A1F" w:rsidRPr="00A64A1F" w:rsidRDefault="00A64A1F" w:rsidP="00A64A1F">
      <w:pPr>
        <w:pStyle w:val="NoSpacing"/>
        <w:ind w:left="360"/>
        <w:rPr>
          <w:rStyle w:val="IntenseEmphasis"/>
          <w:rFonts w:eastAsia="Times New Roman"/>
          <w:b w:val="0"/>
          <w:bCs w:val="0"/>
          <w:caps w:val="0"/>
          <w:color w:val="auto"/>
          <w:spacing w:val="0"/>
          <w:lang w:eastAsia="en-GB"/>
        </w:rPr>
      </w:pPr>
    </w:p>
    <w:p w14:paraId="296F50C7" w14:textId="7CB5D083" w:rsidR="002419E2" w:rsidRPr="00A64A1F" w:rsidRDefault="002419E2" w:rsidP="002419E2">
      <w:pPr>
        <w:jc w:val="both"/>
        <w:rPr>
          <w:rStyle w:val="IntenseEmphasis"/>
        </w:rPr>
      </w:pPr>
      <w:r w:rsidRPr="00A64A1F">
        <w:rPr>
          <w:rStyle w:val="IntenseEmphasis"/>
        </w:rPr>
        <w:lastRenderedPageBreak/>
        <w:t xml:space="preserve"> </w:t>
      </w:r>
      <w:r w:rsidR="00B540F1" w:rsidRPr="00A64A1F">
        <w:rPr>
          <w:rStyle w:val="IntenseEmphasis"/>
        </w:rPr>
        <w:t>Support for the Curriculum</w:t>
      </w:r>
    </w:p>
    <w:p w14:paraId="0E4B23AA" w14:textId="77777777" w:rsidR="00B540F1" w:rsidRPr="00A64A1F" w:rsidRDefault="00B540F1" w:rsidP="00B540F1">
      <w:pPr>
        <w:pStyle w:val="NoSpacing"/>
        <w:numPr>
          <w:ilvl w:val="0"/>
          <w:numId w:val="26"/>
        </w:numPr>
        <w:rPr>
          <w:rFonts w:eastAsia="Times New Roman"/>
          <w:lang w:eastAsia="en-GB"/>
        </w:rPr>
      </w:pPr>
      <w:r w:rsidRPr="00A64A1F">
        <w:rPr>
          <w:rFonts w:eastAsia="Times New Roman"/>
          <w:lang w:eastAsia="en-GB"/>
        </w:rPr>
        <w:t xml:space="preserve">To assist the delivery of educational and developmental work programmes. </w:t>
      </w:r>
    </w:p>
    <w:p w14:paraId="3E7CC86B" w14:textId="3CFD9844" w:rsidR="0038219B" w:rsidRPr="00A64A1F" w:rsidRDefault="00B540F1" w:rsidP="00B540F1">
      <w:pPr>
        <w:pStyle w:val="NoSpacing"/>
        <w:numPr>
          <w:ilvl w:val="0"/>
          <w:numId w:val="26"/>
        </w:numPr>
        <w:rPr>
          <w:rFonts w:eastAsia="Times New Roman"/>
          <w:lang w:eastAsia="en-GB"/>
        </w:rPr>
      </w:pPr>
      <w:r w:rsidRPr="00A64A1F">
        <w:rPr>
          <w:rFonts w:eastAsia="Times New Roman"/>
          <w:lang w:eastAsia="en-GB"/>
        </w:rPr>
        <w:t>To support the use of ICT in learning activities</w:t>
      </w:r>
    </w:p>
    <w:p w14:paraId="67C73E92" w14:textId="4E03A984" w:rsidR="00AA787F" w:rsidRDefault="00AA787F" w:rsidP="00AA787F">
      <w:pPr>
        <w:pStyle w:val="NoSpacing"/>
        <w:rPr>
          <w:rFonts w:eastAsia="Times New Roman"/>
          <w:sz w:val="17"/>
          <w:szCs w:val="17"/>
          <w:lang w:eastAsia="en-GB"/>
        </w:rPr>
      </w:pPr>
    </w:p>
    <w:p w14:paraId="7D8B1985" w14:textId="77777777" w:rsidR="00AA787F" w:rsidRPr="009F4727" w:rsidRDefault="00AA787F" w:rsidP="00AA787F">
      <w:pPr>
        <w:pStyle w:val="NoSpacing"/>
        <w:rPr>
          <w:rFonts w:eastAsia="Times New Roman"/>
          <w:sz w:val="17"/>
          <w:szCs w:val="17"/>
          <w:lang w:eastAsia="en-GB"/>
        </w:rPr>
      </w:pPr>
    </w:p>
    <w:p w14:paraId="6FE2B698" w14:textId="376FBAEA" w:rsidR="00F45B03" w:rsidRDefault="0055079E" w:rsidP="00F45B03">
      <w:pPr>
        <w:pStyle w:val="Heading1"/>
      </w:pPr>
      <w:r>
        <w:t>Teaching Assistant</w:t>
      </w:r>
      <w:r w:rsidR="001A6592">
        <w:t xml:space="preserve"> TA2B</w:t>
      </w:r>
    </w:p>
    <w:p w14:paraId="6783C6D9" w14:textId="77777777" w:rsidR="00F45B03" w:rsidRDefault="00F45B03" w:rsidP="00F45B03">
      <w:pPr>
        <w:pStyle w:val="Heading2"/>
      </w:pPr>
      <w:bookmarkStart w:id="9" w:name="_Toc201564518"/>
      <w:bookmarkStart w:id="10" w:name="_Toc212038646"/>
      <w:r>
        <w:t>Person Specification</w:t>
      </w:r>
      <w:bookmarkEnd w:id="9"/>
      <w:bookmarkEnd w:id="10"/>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402763" w:rsidRPr="004A72C9" w14:paraId="74182150" w14:textId="77777777" w:rsidTr="00402763">
        <w:trPr>
          <w:trHeight w:val="386"/>
        </w:trPr>
        <w:tc>
          <w:tcPr>
            <w:tcW w:w="5922" w:type="dxa"/>
            <w:gridSpan w:val="2"/>
          </w:tcPr>
          <w:p w14:paraId="3D718984" w14:textId="33725A0E" w:rsidR="00402763" w:rsidRPr="004A72C9" w:rsidRDefault="009F4727" w:rsidP="00402763">
            <w:pPr>
              <w:rPr>
                <w:rFonts w:asciiTheme="majorHAnsi" w:hAnsiTheme="majorHAnsi" w:cs="Arial"/>
              </w:rPr>
            </w:pPr>
            <w:r w:rsidRPr="009F4727">
              <w:rPr>
                <w:rFonts w:asciiTheme="majorHAnsi" w:hAnsiTheme="majorHAnsi" w:cs="Arial"/>
              </w:rPr>
              <w:t>NVQ level 2 or above qualification –appropriate to the post (or equivalent)</w:t>
            </w:r>
          </w:p>
        </w:tc>
        <w:tc>
          <w:tcPr>
            <w:tcW w:w="1449" w:type="dxa"/>
          </w:tcPr>
          <w:p w14:paraId="47B5564F" w14:textId="1CA88216" w:rsidR="00402763" w:rsidRPr="004A72C9" w:rsidRDefault="009F4727" w:rsidP="00402763">
            <w:pPr>
              <w:rPr>
                <w:rFonts w:asciiTheme="majorHAnsi" w:hAnsiTheme="majorHAnsi"/>
              </w:rPr>
            </w:pPr>
            <w:r>
              <w:t>E</w:t>
            </w:r>
          </w:p>
        </w:tc>
        <w:tc>
          <w:tcPr>
            <w:tcW w:w="1701" w:type="dxa"/>
          </w:tcPr>
          <w:p w14:paraId="12BCE7DF" w14:textId="433A97C6" w:rsidR="00402763" w:rsidRPr="004A72C9" w:rsidRDefault="00402763" w:rsidP="00402763">
            <w:pPr>
              <w:rPr>
                <w:rFonts w:asciiTheme="majorHAnsi" w:hAnsiTheme="majorHAnsi"/>
              </w:rPr>
            </w:pPr>
            <w:r w:rsidRPr="00BE6A8C">
              <w:t>AF</w:t>
            </w:r>
          </w:p>
        </w:tc>
      </w:tr>
      <w:tr w:rsidR="00402763" w:rsidRPr="004A72C9" w14:paraId="1D91A5FA" w14:textId="77777777" w:rsidTr="00402763">
        <w:trPr>
          <w:trHeight w:val="421"/>
        </w:trPr>
        <w:tc>
          <w:tcPr>
            <w:tcW w:w="5922" w:type="dxa"/>
            <w:gridSpan w:val="2"/>
          </w:tcPr>
          <w:p w14:paraId="0BE58882" w14:textId="77777777" w:rsidR="009F4727" w:rsidRPr="009F4727" w:rsidRDefault="009F4727" w:rsidP="009F4727">
            <w:pPr>
              <w:rPr>
                <w:rFonts w:asciiTheme="majorHAnsi" w:hAnsiTheme="majorHAnsi" w:cs="Arial"/>
              </w:rPr>
            </w:pPr>
            <w:r w:rsidRPr="009F4727">
              <w:rPr>
                <w:rFonts w:asciiTheme="majorHAnsi" w:hAnsiTheme="majorHAnsi" w:cs="Arial"/>
              </w:rPr>
              <w:t xml:space="preserve">Level 2 or equivalent qualification in </w:t>
            </w:r>
          </w:p>
          <w:p w14:paraId="3C6FD240" w14:textId="7FB299FF" w:rsidR="00402763" w:rsidRPr="004A72C9" w:rsidRDefault="009F4727" w:rsidP="009F4727">
            <w:pPr>
              <w:rPr>
                <w:rFonts w:asciiTheme="majorHAnsi" w:hAnsiTheme="majorHAnsi" w:cs="Arial"/>
              </w:rPr>
            </w:pPr>
            <w:r w:rsidRPr="009F4727">
              <w:rPr>
                <w:rFonts w:asciiTheme="majorHAnsi" w:hAnsiTheme="majorHAnsi" w:cs="Arial"/>
              </w:rPr>
              <w:t>English/Literacy and Mathematics/Numeracy</w:t>
            </w:r>
          </w:p>
        </w:tc>
        <w:tc>
          <w:tcPr>
            <w:tcW w:w="1449" w:type="dxa"/>
          </w:tcPr>
          <w:p w14:paraId="28E1B386" w14:textId="2D717E61" w:rsidR="00402763" w:rsidRPr="004A72C9" w:rsidRDefault="00402763" w:rsidP="00402763">
            <w:pPr>
              <w:rPr>
                <w:rFonts w:asciiTheme="majorHAnsi" w:hAnsiTheme="majorHAnsi"/>
              </w:rPr>
            </w:pPr>
            <w:r w:rsidRPr="00BE6A8C">
              <w:t>E</w:t>
            </w:r>
          </w:p>
        </w:tc>
        <w:tc>
          <w:tcPr>
            <w:tcW w:w="1701" w:type="dxa"/>
          </w:tcPr>
          <w:p w14:paraId="75B0E016" w14:textId="7B27E05A" w:rsidR="00402763" w:rsidRPr="004A72C9" w:rsidRDefault="00402763" w:rsidP="00402763">
            <w:pPr>
              <w:rPr>
                <w:rFonts w:asciiTheme="majorHAnsi" w:hAnsiTheme="majorHAnsi"/>
              </w:rPr>
            </w:pPr>
            <w:r w:rsidRPr="00BE6A8C">
              <w:t>AF</w:t>
            </w:r>
          </w:p>
        </w:tc>
      </w:tr>
      <w:tr w:rsidR="00F45B03" w:rsidRPr="004A72C9" w14:paraId="2D4AFCAE" w14:textId="77777777" w:rsidTr="004A4A5F">
        <w:trPr>
          <w:trHeight w:val="181"/>
        </w:trPr>
        <w:tc>
          <w:tcPr>
            <w:tcW w:w="5922" w:type="dxa"/>
            <w:gridSpan w:val="2"/>
            <w:shd w:val="clear" w:color="auto" w:fill="8A67AC"/>
            <w:vAlign w:val="center"/>
          </w:tcPr>
          <w:p w14:paraId="57D38C74"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402763" w:rsidRPr="004A72C9" w14:paraId="5A1BCA01" w14:textId="77777777" w:rsidTr="00402763">
        <w:trPr>
          <w:trHeight w:val="431"/>
        </w:trPr>
        <w:tc>
          <w:tcPr>
            <w:tcW w:w="5922" w:type="dxa"/>
            <w:gridSpan w:val="2"/>
          </w:tcPr>
          <w:p w14:paraId="2C5E7B26" w14:textId="40D3DB5D" w:rsidR="00402763" w:rsidRPr="004A72C9" w:rsidRDefault="009F4727" w:rsidP="00402763">
            <w:pPr>
              <w:rPr>
                <w:rFonts w:asciiTheme="majorHAnsi" w:hAnsiTheme="majorHAnsi" w:cs="Times New Roman"/>
              </w:rPr>
            </w:pPr>
            <w:r w:rsidRPr="009F4727">
              <w:t>Experience of working with or caring for children of relevant age</w:t>
            </w:r>
          </w:p>
        </w:tc>
        <w:tc>
          <w:tcPr>
            <w:tcW w:w="1449" w:type="dxa"/>
          </w:tcPr>
          <w:p w14:paraId="3FA73B9E" w14:textId="0C254781" w:rsidR="00402763" w:rsidRPr="004A72C9" w:rsidRDefault="00402763" w:rsidP="00402763">
            <w:pPr>
              <w:rPr>
                <w:rFonts w:asciiTheme="majorHAnsi" w:hAnsiTheme="majorHAnsi"/>
              </w:rPr>
            </w:pPr>
            <w:r w:rsidRPr="008B31A8">
              <w:t>E</w:t>
            </w:r>
          </w:p>
        </w:tc>
        <w:tc>
          <w:tcPr>
            <w:tcW w:w="1701" w:type="dxa"/>
          </w:tcPr>
          <w:p w14:paraId="0DA6FBEF" w14:textId="3D381250" w:rsidR="00402763" w:rsidRPr="004A72C9" w:rsidRDefault="00402763" w:rsidP="00402763">
            <w:pPr>
              <w:rPr>
                <w:rFonts w:asciiTheme="majorHAnsi" w:hAnsiTheme="majorHAnsi"/>
              </w:rPr>
            </w:pPr>
            <w:r w:rsidRPr="008B31A8">
              <w:t>AF/I</w:t>
            </w:r>
          </w:p>
        </w:tc>
      </w:tr>
      <w:tr w:rsidR="00402763" w:rsidRPr="004A72C9" w14:paraId="0A511CA7" w14:textId="77777777" w:rsidTr="00402763">
        <w:trPr>
          <w:trHeight w:val="415"/>
        </w:trPr>
        <w:tc>
          <w:tcPr>
            <w:tcW w:w="5922" w:type="dxa"/>
            <w:gridSpan w:val="2"/>
          </w:tcPr>
          <w:p w14:paraId="1D9B314C" w14:textId="2B81B12C" w:rsidR="00402763" w:rsidRPr="004A72C9" w:rsidRDefault="009F4727" w:rsidP="009F4727">
            <w:pPr>
              <w:rPr>
                <w:rFonts w:asciiTheme="majorHAnsi" w:hAnsiTheme="majorHAnsi" w:cs="Times New Roman"/>
              </w:rPr>
            </w:pPr>
            <w:r>
              <w:t>Experience of w</w:t>
            </w:r>
            <w:r w:rsidR="00402763" w:rsidRPr="008B31A8">
              <w:t>orking in a school</w:t>
            </w:r>
            <w:r>
              <w:t xml:space="preserve"> environment</w:t>
            </w:r>
          </w:p>
        </w:tc>
        <w:tc>
          <w:tcPr>
            <w:tcW w:w="1449" w:type="dxa"/>
          </w:tcPr>
          <w:p w14:paraId="65BEE67B" w14:textId="289BD4BD" w:rsidR="00402763" w:rsidRPr="004A72C9" w:rsidRDefault="009F4727" w:rsidP="00402763">
            <w:pPr>
              <w:rPr>
                <w:rFonts w:asciiTheme="majorHAnsi" w:hAnsiTheme="majorHAnsi"/>
              </w:rPr>
            </w:pPr>
            <w:r>
              <w:rPr>
                <w:rFonts w:asciiTheme="majorHAnsi" w:hAnsiTheme="majorHAnsi"/>
              </w:rPr>
              <w:t>E</w:t>
            </w:r>
          </w:p>
        </w:tc>
        <w:tc>
          <w:tcPr>
            <w:tcW w:w="1701" w:type="dxa"/>
          </w:tcPr>
          <w:p w14:paraId="679CED86" w14:textId="16096A7A" w:rsidR="00402763" w:rsidRPr="004A72C9" w:rsidRDefault="00402763" w:rsidP="00402763">
            <w:pPr>
              <w:rPr>
                <w:rFonts w:asciiTheme="majorHAnsi" w:hAnsiTheme="majorHAnsi"/>
              </w:rPr>
            </w:pPr>
            <w:r w:rsidRPr="008B31A8">
              <w:t>AF/I</w:t>
            </w:r>
          </w:p>
        </w:tc>
      </w:tr>
      <w:tr w:rsidR="00402763" w:rsidRPr="004A72C9" w14:paraId="0DF70A7F" w14:textId="77777777" w:rsidTr="00402763">
        <w:trPr>
          <w:trHeight w:val="420"/>
        </w:trPr>
        <w:tc>
          <w:tcPr>
            <w:tcW w:w="5922" w:type="dxa"/>
            <w:gridSpan w:val="2"/>
          </w:tcPr>
          <w:p w14:paraId="70CC4A77" w14:textId="201D0605" w:rsidR="00402763" w:rsidRPr="004A72C9" w:rsidRDefault="009F4727" w:rsidP="009F4727">
            <w:pPr>
              <w:rPr>
                <w:rFonts w:asciiTheme="majorHAnsi" w:hAnsiTheme="majorHAnsi" w:cs="Times New Roman"/>
              </w:rPr>
            </w:pPr>
            <w:r>
              <w:t>Experience of a</w:t>
            </w:r>
            <w:r w:rsidRPr="009F4727">
              <w:t>dministrative work</w:t>
            </w:r>
          </w:p>
        </w:tc>
        <w:tc>
          <w:tcPr>
            <w:tcW w:w="1449" w:type="dxa"/>
          </w:tcPr>
          <w:p w14:paraId="6851A260" w14:textId="41D708C2" w:rsidR="00402763" w:rsidRPr="004A72C9" w:rsidRDefault="00402763" w:rsidP="00402763">
            <w:pPr>
              <w:rPr>
                <w:rFonts w:asciiTheme="majorHAnsi" w:hAnsiTheme="majorHAnsi"/>
              </w:rPr>
            </w:pPr>
            <w:r w:rsidRPr="008B31A8">
              <w:t>D</w:t>
            </w:r>
          </w:p>
        </w:tc>
        <w:tc>
          <w:tcPr>
            <w:tcW w:w="1701" w:type="dxa"/>
          </w:tcPr>
          <w:p w14:paraId="1ECF337D" w14:textId="1F43C024" w:rsidR="00402763" w:rsidRPr="004A72C9" w:rsidRDefault="00402763" w:rsidP="00402763">
            <w:pPr>
              <w:rPr>
                <w:rFonts w:asciiTheme="majorHAnsi" w:hAnsiTheme="majorHAnsi"/>
              </w:rPr>
            </w:pPr>
            <w:r w:rsidRPr="008B31A8">
              <w:t>AF/I</w:t>
            </w:r>
          </w:p>
        </w:tc>
      </w:tr>
      <w:tr w:rsidR="00402763" w:rsidRPr="004A72C9" w14:paraId="30B70B4D" w14:textId="77777777" w:rsidTr="00402763">
        <w:trPr>
          <w:trHeight w:val="413"/>
        </w:trPr>
        <w:tc>
          <w:tcPr>
            <w:tcW w:w="5922" w:type="dxa"/>
            <w:gridSpan w:val="2"/>
          </w:tcPr>
          <w:p w14:paraId="7944F309" w14:textId="3B5C986F" w:rsidR="00402763" w:rsidRPr="004A72C9" w:rsidRDefault="009F4727" w:rsidP="00402763">
            <w:pPr>
              <w:rPr>
                <w:rFonts w:asciiTheme="majorHAnsi" w:hAnsiTheme="majorHAnsi" w:cs="Times New Roman"/>
              </w:rPr>
            </w:pPr>
            <w:r w:rsidRPr="009F4727">
              <w:t>Experience of supporting pupils with challenging behaviour</w:t>
            </w:r>
          </w:p>
        </w:tc>
        <w:tc>
          <w:tcPr>
            <w:tcW w:w="1449" w:type="dxa"/>
          </w:tcPr>
          <w:p w14:paraId="652C88CB" w14:textId="31BE03EF" w:rsidR="00402763" w:rsidRPr="004A72C9" w:rsidRDefault="00402763" w:rsidP="00402763">
            <w:pPr>
              <w:rPr>
                <w:rFonts w:asciiTheme="majorHAnsi" w:hAnsiTheme="majorHAnsi"/>
              </w:rPr>
            </w:pPr>
            <w:r w:rsidRPr="008B31A8">
              <w:t>E</w:t>
            </w:r>
          </w:p>
        </w:tc>
        <w:tc>
          <w:tcPr>
            <w:tcW w:w="1701" w:type="dxa"/>
          </w:tcPr>
          <w:p w14:paraId="7888BC91" w14:textId="48662935" w:rsidR="00402763" w:rsidRPr="004A72C9" w:rsidRDefault="00402763" w:rsidP="00402763">
            <w:pPr>
              <w:rPr>
                <w:rFonts w:asciiTheme="majorHAnsi" w:hAnsiTheme="majorHAnsi"/>
              </w:rPr>
            </w:pPr>
            <w:r w:rsidRPr="008B31A8">
              <w:t>AF/I</w:t>
            </w:r>
          </w:p>
        </w:tc>
      </w:tr>
      <w:tr w:rsidR="009F4727" w:rsidRPr="004A72C9" w14:paraId="525AD850" w14:textId="77777777" w:rsidTr="00402763">
        <w:trPr>
          <w:trHeight w:val="413"/>
        </w:trPr>
        <w:tc>
          <w:tcPr>
            <w:tcW w:w="5922" w:type="dxa"/>
            <w:gridSpan w:val="2"/>
          </w:tcPr>
          <w:p w14:paraId="64FE5E42" w14:textId="54FC6825" w:rsidR="009F4727" w:rsidRDefault="009F4727" w:rsidP="00402763">
            <w:r>
              <w:t>Experience of working with Upper Key Stage Two</w:t>
            </w:r>
          </w:p>
        </w:tc>
        <w:tc>
          <w:tcPr>
            <w:tcW w:w="1449" w:type="dxa"/>
          </w:tcPr>
          <w:p w14:paraId="0D72FB92" w14:textId="723445EE" w:rsidR="009F4727" w:rsidRPr="008B31A8" w:rsidRDefault="009F4727" w:rsidP="00402763">
            <w:r>
              <w:t>E</w:t>
            </w:r>
          </w:p>
        </w:tc>
        <w:tc>
          <w:tcPr>
            <w:tcW w:w="1701" w:type="dxa"/>
          </w:tcPr>
          <w:p w14:paraId="0F29D19B" w14:textId="5B2070EB" w:rsidR="009F4727" w:rsidRPr="008B31A8" w:rsidRDefault="009F4727" w:rsidP="00402763">
            <w:r>
              <w:t>AF/I</w:t>
            </w:r>
          </w:p>
        </w:tc>
      </w:tr>
      <w:tr w:rsidR="00360E48" w:rsidRPr="004A72C9" w14:paraId="6EECF5B5" w14:textId="77777777" w:rsidTr="00402763">
        <w:trPr>
          <w:trHeight w:val="413"/>
        </w:trPr>
        <w:tc>
          <w:tcPr>
            <w:tcW w:w="5922" w:type="dxa"/>
            <w:gridSpan w:val="2"/>
          </w:tcPr>
          <w:p w14:paraId="2715DFA9" w14:textId="1A21E424" w:rsidR="00360E48" w:rsidRDefault="00360E48" w:rsidP="00402763">
            <w:r>
              <w:t>Experience of delivering phonics</w:t>
            </w:r>
          </w:p>
        </w:tc>
        <w:tc>
          <w:tcPr>
            <w:tcW w:w="1449" w:type="dxa"/>
          </w:tcPr>
          <w:p w14:paraId="0D321FFA" w14:textId="2139F519" w:rsidR="00360E48" w:rsidRDefault="00360E48" w:rsidP="00402763">
            <w:r>
              <w:t>E</w:t>
            </w:r>
          </w:p>
        </w:tc>
        <w:tc>
          <w:tcPr>
            <w:tcW w:w="1701" w:type="dxa"/>
          </w:tcPr>
          <w:p w14:paraId="57017B88" w14:textId="2B2B78B2" w:rsidR="00360E48" w:rsidRDefault="00360E48" w:rsidP="00402763">
            <w:r>
              <w:t>AF/I</w:t>
            </w:r>
          </w:p>
        </w:tc>
      </w:tr>
      <w:tr w:rsidR="00F45B03" w:rsidRPr="004A72C9" w14:paraId="7BD5764E" w14:textId="77777777" w:rsidTr="004A4A5F">
        <w:tc>
          <w:tcPr>
            <w:tcW w:w="5922" w:type="dxa"/>
            <w:gridSpan w:val="2"/>
            <w:shd w:val="clear" w:color="auto" w:fill="8A67AC"/>
            <w:vAlign w:val="center"/>
          </w:tcPr>
          <w:p w14:paraId="79394FED"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402763" w:rsidRPr="004A72C9" w14:paraId="1ED504B3" w14:textId="77777777" w:rsidTr="00402763">
        <w:trPr>
          <w:trHeight w:val="436"/>
        </w:trPr>
        <w:tc>
          <w:tcPr>
            <w:tcW w:w="5922" w:type="dxa"/>
            <w:gridSpan w:val="2"/>
          </w:tcPr>
          <w:p w14:paraId="775BF39F" w14:textId="105B816E" w:rsidR="00402763" w:rsidRPr="004A72C9" w:rsidRDefault="009F4727" w:rsidP="00402763">
            <w:pPr>
              <w:rPr>
                <w:rFonts w:asciiTheme="majorHAnsi" w:hAnsiTheme="majorHAnsi"/>
              </w:rPr>
            </w:pPr>
            <w:r w:rsidRPr="009F4727">
              <w:t>Ability to operate at a level of understanding and competence equivalent to NVQ Level 2 standard</w:t>
            </w:r>
          </w:p>
        </w:tc>
        <w:tc>
          <w:tcPr>
            <w:tcW w:w="1449" w:type="dxa"/>
          </w:tcPr>
          <w:p w14:paraId="1D9E163F" w14:textId="2690EB50" w:rsidR="00402763" w:rsidRPr="004A72C9" w:rsidRDefault="00402763" w:rsidP="00402763">
            <w:pPr>
              <w:rPr>
                <w:rFonts w:asciiTheme="majorHAnsi" w:hAnsiTheme="majorHAnsi"/>
              </w:rPr>
            </w:pPr>
            <w:r w:rsidRPr="00CE5033">
              <w:t>E</w:t>
            </w:r>
          </w:p>
        </w:tc>
        <w:tc>
          <w:tcPr>
            <w:tcW w:w="1701" w:type="dxa"/>
          </w:tcPr>
          <w:p w14:paraId="54C82F8D" w14:textId="3B49A739" w:rsidR="00402763" w:rsidRPr="004A72C9" w:rsidRDefault="00402763" w:rsidP="00402763">
            <w:pPr>
              <w:rPr>
                <w:rFonts w:asciiTheme="majorHAnsi" w:hAnsiTheme="majorHAnsi"/>
              </w:rPr>
            </w:pPr>
            <w:r w:rsidRPr="00CE5033">
              <w:t>AF/I/L</w:t>
            </w:r>
          </w:p>
        </w:tc>
      </w:tr>
      <w:tr w:rsidR="00402763" w:rsidRPr="004A72C9" w14:paraId="23DF0E84" w14:textId="77777777" w:rsidTr="00402763">
        <w:trPr>
          <w:trHeight w:val="414"/>
        </w:trPr>
        <w:tc>
          <w:tcPr>
            <w:tcW w:w="5922" w:type="dxa"/>
            <w:gridSpan w:val="2"/>
          </w:tcPr>
          <w:p w14:paraId="4C0CB31A" w14:textId="13A10762" w:rsidR="00402763" w:rsidRPr="004A72C9" w:rsidRDefault="00402763" w:rsidP="00402763">
            <w:pPr>
              <w:rPr>
                <w:rFonts w:asciiTheme="majorHAnsi" w:hAnsiTheme="majorHAnsi"/>
              </w:rPr>
            </w:pPr>
            <w:r w:rsidRPr="00CE5033">
              <w:t>Good communication skills</w:t>
            </w:r>
          </w:p>
        </w:tc>
        <w:tc>
          <w:tcPr>
            <w:tcW w:w="1449" w:type="dxa"/>
          </w:tcPr>
          <w:p w14:paraId="1E3FD892" w14:textId="093D07B8" w:rsidR="00402763" w:rsidRPr="004A72C9" w:rsidRDefault="00402763" w:rsidP="00402763">
            <w:pPr>
              <w:rPr>
                <w:rFonts w:asciiTheme="majorHAnsi" w:hAnsiTheme="majorHAnsi"/>
              </w:rPr>
            </w:pPr>
            <w:r w:rsidRPr="00CE5033">
              <w:t>E</w:t>
            </w:r>
          </w:p>
        </w:tc>
        <w:tc>
          <w:tcPr>
            <w:tcW w:w="1701" w:type="dxa"/>
          </w:tcPr>
          <w:p w14:paraId="126410A4" w14:textId="7917A0C5" w:rsidR="00402763" w:rsidRPr="004A72C9" w:rsidRDefault="00402763" w:rsidP="00402763">
            <w:pPr>
              <w:rPr>
                <w:rFonts w:asciiTheme="majorHAnsi" w:hAnsiTheme="majorHAnsi"/>
              </w:rPr>
            </w:pPr>
            <w:r w:rsidRPr="00CE5033">
              <w:t>AF/I/L</w:t>
            </w:r>
          </w:p>
        </w:tc>
      </w:tr>
      <w:tr w:rsidR="009F4727" w:rsidRPr="004A72C9" w14:paraId="619851F4" w14:textId="77777777" w:rsidTr="00402763">
        <w:trPr>
          <w:trHeight w:val="414"/>
        </w:trPr>
        <w:tc>
          <w:tcPr>
            <w:tcW w:w="5922" w:type="dxa"/>
            <w:gridSpan w:val="2"/>
          </w:tcPr>
          <w:p w14:paraId="3082BF6A" w14:textId="4F589719" w:rsidR="009F4727" w:rsidRPr="00CE5033" w:rsidRDefault="009F4727" w:rsidP="00402763">
            <w:r w:rsidRPr="009F4727">
              <w:t>Ability to relate well to children</w:t>
            </w:r>
          </w:p>
        </w:tc>
        <w:tc>
          <w:tcPr>
            <w:tcW w:w="1449" w:type="dxa"/>
          </w:tcPr>
          <w:p w14:paraId="22F61E86" w14:textId="14A972A6" w:rsidR="009F4727" w:rsidRPr="00CE5033" w:rsidRDefault="009F4727" w:rsidP="00402763">
            <w:r>
              <w:t>E</w:t>
            </w:r>
          </w:p>
        </w:tc>
        <w:tc>
          <w:tcPr>
            <w:tcW w:w="1701" w:type="dxa"/>
          </w:tcPr>
          <w:p w14:paraId="56FDCC6D" w14:textId="6A10C18E" w:rsidR="009F4727" w:rsidRPr="00CE5033" w:rsidRDefault="009F4727" w:rsidP="00402763">
            <w:r>
              <w:t>AF/I/L</w:t>
            </w:r>
          </w:p>
        </w:tc>
      </w:tr>
      <w:tr w:rsidR="00AA787F" w:rsidRPr="004A72C9" w14:paraId="04D7A62F" w14:textId="77777777" w:rsidTr="00402763">
        <w:trPr>
          <w:trHeight w:val="414"/>
        </w:trPr>
        <w:tc>
          <w:tcPr>
            <w:tcW w:w="5922" w:type="dxa"/>
            <w:gridSpan w:val="2"/>
          </w:tcPr>
          <w:p w14:paraId="17F8B1B0" w14:textId="46C8A6C2" w:rsidR="00AA787F" w:rsidRDefault="00AA787F" w:rsidP="00AA787F">
            <w:r w:rsidRPr="009F4727">
              <w:t>Ability to supervise and assist pupils</w:t>
            </w:r>
          </w:p>
        </w:tc>
        <w:tc>
          <w:tcPr>
            <w:tcW w:w="1449" w:type="dxa"/>
          </w:tcPr>
          <w:p w14:paraId="3AC55EFE" w14:textId="436F0B47" w:rsidR="00AA787F" w:rsidRDefault="00AA787F" w:rsidP="00AA787F">
            <w:r>
              <w:t>E</w:t>
            </w:r>
          </w:p>
        </w:tc>
        <w:tc>
          <w:tcPr>
            <w:tcW w:w="1701" w:type="dxa"/>
          </w:tcPr>
          <w:p w14:paraId="40D9F6A3" w14:textId="7E380945" w:rsidR="00AA787F" w:rsidRDefault="00AA787F" w:rsidP="00AA787F">
            <w:r>
              <w:t>AF/I/L</w:t>
            </w:r>
          </w:p>
        </w:tc>
      </w:tr>
      <w:tr w:rsidR="00AA787F" w:rsidRPr="004A72C9" w14:paraId="047C5D02" w14:textId="77777777" w:rsidTr="00402763">
        <w:trPr>
          <w:trHeight w:val="414"/>
        </w:trPr>
        <w:tc>
          <w:tcPr>
            <w:tcW w:w="5922" w:type="dxa"/>
            <w:gridSpan w:val="2"/>
          </w:tcPr>
          <w:p w14:paraId="241FBBA6" w14:textId="218CF2BB" w:rsidR="00AA787F" w:rsidRDefault="00AA787F" w:rsidP="00AA787F">
            <w:r w:rsidRPr="009F4727">
              <w:t>Ability to work as part of a team</w:t>
            </w:r>
          </w:p>
        </w:tc>
        <w:tc>
          <w:tcPr>
            <w:tcW w:w="1449" w:type="dxa"/>
          </w:tcPr>
          <w:p w14:paraId="706E980F" w14:textId="0174B98C" w:rsidR="00AA787F" w:rsidRDefault="00AA787F" w:rsidP="00AA787F">
            <w:r>
              <w:t>E</w:t>
            </w:r>
          </w:p>
        </w:tc>
        <w:tc>
          <w:tcPr>
            <w:tcW w:w="1701" w:type="dxa"/>
          </w:tcPr>
          <w:p w14:paraId="5DCC5F99" w14:textId="381F3DA7" w:rsidR="00AA787F" w:rsidRDefault="00AA787F" w:rsidP="00AA787F">
            <w:r>
              <w:t>AF/I/L</w:t>
            </w:r>
          </w:p>
        </w:tc>
      </w:tr>
      <w:tr w:rsidR="00AA787F" w:rsidRPr="004A72C9" w14:paraId="23186C2C" w14:textId="77777777" w:rsidTr="00402763">
        <w:trPr>
          <w:trHeight w:val="414"/>
        </w:trPr>
        <w:tc>
          <w:tcPr>
            <w:tcW w:w="5922" w:type="dxa"/>
            <w:gridSpan w:val="2"/>
          </w:tcPr>
          <w:p w14:paraId="7E8B2034" w14:textId="3B166922" w:rsidR="00AA787F" w:rsidRDefault="00AA787F" w:rsidP="00AA787F">
            <w:r w:rsidRPr="009F4727">
              <w:t>Time management skills</w:t>
            </w:r>
          </w:p>
        </w:tc>
        <w:tc>
          <w:tcPr>
            <w:tcW w:w="1449" w:type="dxa"/>
          </w:tcPr>
          <w:p w14:paraId="3A5F6B78" w14:textId="2FEE194F" w:rsidR="00AA787F" w:rsidRDefault="00AA787F" w:rsidP="00AA787F">
            <w:r>
              <w:t>E</w:t>
            </w:r>
          </w:p>
        </w:tc>
        <w:tc>
          <w:tcPr>
            <w:tcW w:w="1701" w:type="dxa"/>
          </w:tcPr>
          <w:p w14:paraId="79AAA8BE" w14:textId="59F585AF" w:rsidR="00AA787F" w:rsidRDefault="00AA787F" w:rsidP="00AA787F">
            <w:r>
              <w:t>AF/I/L</w:t>
            </w:r>
          </w:p>
        </w:tc>
      </w:tr>
      <w:tr w:rsidR="00AA787F" w:rsidRPr="004A72C9" w14:paraId="455074C6" w14:textId="77777777" w:rsidTr="00402763">
        <w:trPr>
          <w:trHeight w:val="414"/>
        </w:trPr>
        <w:tc>
          <w:tcPr>
            <w:tcW w:w="5922" w:type="dxa"/>
            <w:gridSpan w:val="2"/>
          </w:tcPr>
          <w:p w14:paraId="3311BD4A" w14:textId="420BCE48" w:rsidR="00AA787F" w:rsidRDefault="00AA787F" w:rsidP="00AA787F">
            <w:r w:rsidRPr="009F4727">
              <w:t>Organisational skills</w:t>
            </w:r>
          </w:p>
        </w:tc>
        <w:tc>
          <w:tcPr>
            <w:tcW w:w="1449" w:type="dxa"/>
          </w:tcPr>
          <w:p w14:paraId="4A978617" w14:textId="11F3AEAF" w:rsidR="00AA787F" w:rsidRDefault="00AA787F" w:rsidP="00AA787F">
            <w:r>
              <w:t>D</w:t>
            </w:r>
          </w:p>
        </w:tc>
        <w:tc>
          <w:tcPr>
            <w:tcW w:w="1701" w:type="dxa"/>
          </w:tcPr>
          <w:p w14:paraId="320001C3" w14:textId="735B9704" w:rsidR="00AA787F" w:rsidRDefault="00AA787F" w:rsidP="00AA787F">
            <w:r>
              <w:t>AF/I/L</w:t>
            </w:r>
          </w:p>
        </w:tc>
      </w:tr>
      <w:tr w:rsidR="00AA787F" w:rsidRPr="004A72C9" w14:paraId="02C29ACD" w14:textId="77777777" w:rsidTr="00402763">
        <w:trPr>
          <w:trHeight w:val="414"/>
        </w:trPr>
        <w:tc>
          <w:tcPr>
            <w:tcW w:w="5922" w:type="dxa"/>
            <w:gridSpan w:val="2"/>
          </w:tcPr>
          <w:p w14:paraId="13814277" w14:textId="686F7501" w:rsidR="00AA787F" w:rsidRDefault="00AA787F" w:rsidP="00AA787F">
            <w:r w:rsidRPr="009F4727">
              <w:t>Knowledge of classroom roles and responsibilities</w:t>
            </w:r>
          </w:p>
        </w:tc>
        <w:tc>
          <w:tcPr>
            <w:tcW w:w="1449" w:type="dxa"/>
          </w:tcPr>
          <w:p w14:paraId="60DF7F68" w14:textId="3CF57915" w:rsidR="00AA787F" w:rsidRDefault="00AA787F" w:rsidP="00AA787F">
            <w:r>
              <w:t>E</w:t>
            </w:r>
          </w:p>
        </w:tc>
        <w:tc>
          <w:tcPr>
            <w:tcW w:w="1701" w:type="dxa"/>
          </w:tcPr>
          <w:p w14:paraId="7927B11D" w14:textId="4E67352A" w:rsidR="00AA787F" w:rsidRDefault="00AA787F" w:rsidP="00AA787F">
            <w:r>
              <w:t>AF/I/L</w:t>
            </w:r>
          </w:p>
        </w:tc>
      </w:tr>
      <w:tr w:rsidR="00AA787F" w:rsidRPr="004A72C9" w14:paraId="275D6D38" w14:textId="77777777" w:rsidTr="00402763">
        <w:trPr>
          <w:trHeight w:val="414"/>
        </w:trPr>
        <w:tc>
          <w:tcPr>
            <w:tcW w:w="5922" w:type="dxa"/>
            <w:gridSpan w:val="2"/>
          </w:tcPr>
          <w:p w14:paraId="03E56053" w14:textId="1CE4F3E5" w:rsidR="00AA787F" w:rsidRDefault="00AA787F" w:rsidP="00AA787F">
            <w:r w:rsidRPr="009F4727">
              <w:t>Knowledge of the concept of confidentiality</w:t>
            </w:r>
          </w:p>
        </w:tc>
        <w:tc>
          <w:tcPr>
            <w:tcW w:w="1449" w:type="dxa"/>
          </w:tcPr>
          <w:p w14:paraId="11ACF758" w14:textId="03BCF8DD" w:rsidR="00AA787F" w:rsidRDefault="00AA787F" w:rsidP="00AA787F">
            <w:r>
              <w:t>E</w:t>
            </w:r>
          </w:p>
        </w:tc>
        <w:tc>
          <w:tcPr>
            <w:tcW w:w="1701" w:type="dxa"/>
          </w:tcPr>
          <w:p w14:paraId="33999E5F" w14:textId="3212F8F1" w:rsidR="00AA787F" w:rsidRDefault="00AA787F" w:rsidP="00AA787F">
            <w:r>
              <w:t>AF/I/L</w:t>
            </w:r>
          </w:p>
        </w:tc>
      </w:tr>
      <w:tr w:rsidR="00AA787F" w:rsidRPr="004A72C9" w14:paraId="6A644E58" w14:textId="77777777" w:rsidTr="00402763">
        <w:trPr>
          <w:trHeight w:val="414"/>
        </w:trPr>
        <w:tc>
          <w:tcPr>
            <w:tcW w:w="5922" w:type="dxa"/>
            <w:gridSpan w:val="2"/>
          </w:tcPr>
          <w:p w14:paraId="6326F468" w14:textId="65A262BB" w:rsidR="00AA787F" w:rsidRDefault="00AA787F" w:rsidP="00AA787F">
            <w:r w:rsidRPr="009F4727">
              <w:t>First Aid/Paediatric First Aid Certificate</w:t>
            </w:r>
          </w:p>
        </w:tc>
        <w:tc>
          <w:tcPr>
            <w:tcW w:w="1449" w:type="dxa"/>
          </w:tcPr>
          <w:p w14:paraId="687B2500" w14:textId="6A073D04" w:rsidR="00AA787F" w:rsidRDefault="00AA787F" w:rsidP="00AA787F">
            <w:r>
              <w:t>D</w:t>
            </w:r>
          </w:p>
        </w:tc>
        <w:tc>
          <w:tcPr>
            <w:tcW w:w="1701" w:type="dxa"/>
          </w:tcPr>
          <w:p w14:paraId="57476E6E" w14:textId="05D8B4F2" w:rsidR="00AA787F" w:rsidRDefault="00AA787F" w:rsidP="00AA787F">
            <w:r>
              <w:t>AF/I/L</w:t>
            </w:r>
          </w:p>
        </w:tc>
      </w:tr>
      <w:tr w:rsidR="00AA787F" w:rsidRPr="004A72C9" w14:paraId="03F3C84B" w14:textId="77777777" w:rsidTr="00402763">
        <w:trPr>
          <w:trHeight w:val="414"/>
        </w:trPr>
        <w:tc>
          <w:tcPr>
            <w:tcW w:w="5922" w:type="dxa"/>
            <w:gridSpan w:val="2"/>
          </w:tcPr>
          <w:p w14:paraId="0A0EDB1F" w14:textId="2001F31F" w:rsidR="00AA787F" w:rsidRDefault="00AA787F" w:rsidP="00AA787F">
            <w:r w:rsidRPr="009F4727">
              <w:t>Good numeracy and literacy skills</w:t>
            </w:r>
          </w:p>
        </w:tc>
        <w:tc>
          <w:tcPr>
            <w:tcW w:w="1449" w:type="dxa"/>
          </w:tcPr>
          <w:p w14:paraId="76F8DD8B" w14:textId="52CD7311" w:rsidR="00AA787F" w:rsidRDefault="00AA787F" w:rsidP="00AA787F">
            <w:r>
              <w:t>E</w:t>
            </w:r>
          </w:p>
        </w:tc>
        <w:tc>
          <w:tcPr>
            <w:tcW w:w="1701" w:type="dxa"/>
          </w:tcPr>
          <w:p w14:paraId="445820EC" w14:textId="6A0369E2" w:rsidR="00AA787F" w:rsidRDefault="00AA787F" w:rsidP="00AA787F">
            <w:r>
              <w:t>AF/I/L</w:t>
            </w:r>
          </w:p>
        </w:tc>
      </w:tr>
      <w:tr w:rsidR="00AA787F" w:rsidRPr="004A72C9" w14:paraId="1E186F0B" w14:textId="77777777" w:rsidTr="00402763">
        <w:trPr>
          <w:trHeight w:val="414"/>
        </w:trPr>
        <w:tc>
          <w:tcPr>
            <w:tcW w:w="5922" w:type="dxa"/>
            <w:gridSpan w:val="2"/>
          </w:tcPr>
          <w:p w14:paraId="55C3A326" w14:textId="3856839A" w:rsidR="00AA787F" w:rsidRDefault="00AA787F" w:rsidP="00AA787F">
            <w:r w:rsidRPr="009F4727">
              <w:lastRenderedPageBreak/>
              <w:t xml:space="preserve">Ability to make effective use of ICT  </w:t>
            </w:r>
          </w:p>
        </w:tc>
        <w:tc>
          <w:tcPr>
            <w:tcW w:w="1449" w:type="dxa"/>
          </w:tcPr>
          <w:p w14:paraId="4D56D35A" w14:textId="5588CCF3" w:rsidR="00AA787F" w:rsidRDefault="00AA787F" w:rsidP="00AA787F">
            <w:r>
              <w:t>E</w:t>
            </w:r>
          </w:p>
        </w:tc>
        <w:tc>
          <w:tcPr>
            <w:tcW w:w="1701" w:type="dxa"/>
          </w:tcPr>
          <w:p w14:paraId="16F708C7" w14:textId="357A853F" w:rsidR="00AA787F" w:rsidRDefault="00AA787F" w:rsidP="00AA787F">
            <w:r>
              <w:t>AF/I/L</w:t>
            </w:r>
          </w:p>
        </w:tc>
      </w:tr>
      <w:tr w:rsidR="00AA787F" w:rsidRPr="004A72C9" w14:paraId="63CCC9A1" w14:textId="77777777" w:rsidTr="00402763">
        <w:trPr>
          <w:trHeight w:val="421"/>
        </w:trPr>
        <w:tc>
          <w:tcPr>
            <w:tcW w:w="5922" w:type="dxa"/>
            <w:gridSpan w:val="2"/>
          </w:tcPr>
          <w:p w14:paraId="1219D555" w14:textId="14705BB2" w:rsidR="00AA787F" w:rsidRPr="004A72C9" w:rsidRDefault="00AA787F" w:rsidP="00AA787F">
            <w:pPr>
              <w:rPr>
                <w:rFonts w:asciiTheme="majorHAnsi" w:hAnsiTheme="majorHAnsi" w:cs="Times New Roman"/>
              </w:rPr>
            </w:pPr>
            <w:r w:rsidRPr="00CE5033">
              <w:t>Flexible attitude to work</w:t>
            </w:r>
          </w:p>
        </w:tc>
        <w:tc>
          <w:tcPr>
            <w:tcW w:w="1449" w:type="dxa"/>
          </w:tcPr>
          <w:p w14:paraId="0419E7C3" w14:textId="6648E724" w:rsidR="00AA787F" w:rsidRPr="004A72C9" w:rsidRDefault="00AA787F" w:rsidP="00AA787F">
            <w:pPr>
              <w:rPr>
                <w:rFonts w:asciiTheme="majorHAnsi" w:hAnsiTheme="majorHAnsi"/>
              </w:rPr>
            </w:pPr>
            <w:r w:rsidRPr="00CE5033">
              <w:t>E</w:t>
            </w:r>
          </w:p>
        </w:tc>
        <w:tc>
          <w:tcPr>
            <w:tcW w:w="1701" w:type="dxa"/>
          </w:tcPr>
          <w:p w14:paraId="70DCDB0F" w14:textId="601EB0C5" w:rsidR="00AA787F" w:rsidRPr="004A72C9" w:rsidRDefault="00AA787F" w:rsidP="00AA787F">
            <w:pPr>
              <w:rPr>
                <w:rFonts w:asciiTheme="majorHAnsi" w:hAnsiTheme="majorHAnsi"/>
              </w:rPr>
            </w:pPr>
            <w:r w:rsidRPr="00CE5033">
              <w:t>AF/I/L</w:t>
            </w:r>
          </w:p>
        </w:tc>
      </w:tr>
      <w:tr w:rsidR="00AA787F" w:rsidRPr="004A72C9" w14:paraId="15F5D865" w14:textId="77777777" w:rsidTr="004A4A5F">
        <w:tc>
          <w:tcPr>
            <w:tcW w:w="5922" w:type="dxa"/>
            <w:gridSpan w:val="2"/>
            <w:shd w:val="clear" w:color="auto" w:fill="8A67AC"/>
            <w:vAlign w:val="center"/>
          </w:tcPr>
          <w:p w14:paraId="42601701" w14:textId="118616A0" w:rsidR="00AA787F" w:rsidRPr="00652C8E" w:rsidRDefault="00AA787F" w:rsidP="00AA787F">
            <w:pPr>
              <w:rPr>
                <w:rFonts w:asciiTheme="majorHAnsi" w:hAnsiTheme="majorHAnsi"/>
                <w:b/>
                <w:bCs/>
                <w:color w:val="FFFFFF" w:themeColor="background1"/>
              </w:rPr>
            </w:pPr>
            <w:bookmarkStart w:id="11" w:name="_Hlk176510319"/>
            <w:r>
              <w:rPr>
                <w:rFonts w:asciiTheme="majorHAnsi" w:hAnsiTheme="majorHAnsi"/>
                <w:b/>
                <w:bCs/>
                <w:color w:val="FFFFFF" w:themeColor="background1"/>
              </w:rPr>
              <w:t>Other</w:t>
            </w:r>
          </w:p>
        </w:tc>
        <w:tc>
          <w:tcPr>
            <w:tcW w:w="1449" w:type="dxa"/>
            <w:shd w:val="clear" w:color="auto" w:fill="8A67AC"/>
            <w:vAlign w:val="center"/>
          </w:tcPr>
          <w:p w14:paraId="7B5F6251" w14:textId="77777777" w:rsidR="00AA787F" w:rsidRPr="004A72C9" w:rsidRDefault="00AA787F" w:rsidP="00AA787F">
            <w:pPr>
              <w:rPr>
                <w:rFonts w:asciiTheme="majorHAnsi" w:hAnsiTheme="majorHAnsi"/>
              </w:rPr>
            </w:pPr>
          </w:p>
        </w:tc>
        <w:tc>
          <w:tcPr>
            <w:tcW w:w="1701" w:type="dxa"/>
            <w:shd w:val="clear" w:color="auto" w:fill="8A67AC"/>
            <w:vAlign w:val="center"/>
          </w:tcPr>
          <w:p w14:paraId="154BBF48" w14:textId="42715992" w:rsidR="00AA787F" w:rsidRPr="004A72C9" w:rsidRDefault="00AA787F" w:rsidP="00AA787F">
            <w:pPr>
              <w:rPr>
                <w:rFonts w:asciiTheme="majorHAnsi" w:hAnsiTheme="majorHAnsi"/>
              </w:rPr>
            </w:pPr>
          </w:p>
        </w:tc>
      </w:tr>
      <w:bookmarkEnd w:id="11"/>
      <w:tr w:rsidR="00AA787F" w:rsidRPr="004A72C9" w14:paraId="7724E303" w14:textId="77777777" w:rsidTr="00402763">
        <w:trPr>
          <w:trHeight w:val="317"/>
        </w:trPr>
        <w:tc>
          <w:tcPr>
            <w:tcW w:w="5922" w:type="dxa"/>
            <w:gridSpan w:val="2"/>
          </w:tcPr>
          <w:p w14:paraId="7B560618" w14:textId="2F67F6BC" w:rsidR="00AA787F" w:rsidRPr="004A72C9" w:rsidRDefault="00AA787F" w:rsidP="00AA787F">
            <w:pPr>
              <w:rPr>
                <w:rFonts w:asciiTheme="majorHAnsi" w:hAnsiTheme="majorHAnsi"/>
              </w:rPr>
            </w:pPr>
            <w:r w:rsidRPr="002155EA">
              <w:t xml:space="preserve">Commitment to safeguarding and protecting the welfare of children </w:t>
            </w:r>
          </w:p>
        </w:tc>
        <w:tc>
          <w:tcPr>
            <w:tcW w:w="1449" w:type="dxa"/>
          </w:tcPr>
          <w:p w14:paraId="2E34B876" w14:textId="4149F389" w:rsidR="00AA787F" w:rsidRPr="004A72C9" w:rsidRDefault="00AA787F" w:rsidP="00AA787F">
            <w:pPr>
              <w:rPr>
                <w:rFonts w:asciiTheme="majorHAnsi" w:hAnsiTheme="majorHAnsi"/>
              </w:rPr>
            </w:pPr>
            <w:r w:rsidRPr="002155EA">
              <w:t>E</w:t>
            </w:r>
          </w:p>
        </w:tc>
        <w:tc>
          <w:tcPr>
            <w:tcW w:w="1701" w:type="dxa"/>
          </w:tcPr>
          <w:p w14:paraId="37955684" w14:textId="622B3A49" w:rsidR="00AA787F" w:rsidRPr="004A72C9" w:rsidRDefault="00AA787F" w:rsidP="00AA787F">
            <w:pPr>
              <w:rPr>
                <w:rFonts w:asciiTheme="majorHAnsi" w:hAnsiTheme="majorHAnsi"/>
              </w:rPr>
            </w:pPr>
            <w:r w:rsidRPr="002155EA">
              <w:t>AF/I/L</w:t>
            </w:r>
          </w:p>
        </w:tc>
      </w:tr>
      <w:tr w:rsidR="00AA787F" w:rsidRPr="004A72C9" w14:paraId="124BC532" w14:textId="77777777" w:rsidTr="00402763">
        <w:trPr>
          <w:trHeight w:val="393"/>
        </w:trPr>
        <w:tc>
          <w:tcPr>
            <w:tcW w:w="5922" w:type="dxa"/>
            <w:gridSpan w:val="2"/>
          </w:tcPr>
          <w:p w14:paraId="1049EBA3" w14:textId="560D9573" w:rsidR="00AA787F" w:rsidRPr="004A72C9" w:rsidRDefault="00AA787F" w:rsidP="00AA787F">
            <w:pPr>
              <w:rPr>
                <w:rFonts w:asciiTheme="majorHAnsi" w:hAnsiTheme="majorHAnsi"/>
              </w:rPr>
            </w:pPr>
            <w:r w:rsidRPr="002155EA">
              <w:t>Commitment to equality and diversity</w:t>
            </w:r>
          </w:p>
        </w:tc>
        <w:tc>
          <w:tcPr>
            <w:tcW w:w="1449" w:type="dxa"/>
          </w:tcPr>
          <w:p w14:paraId="7EE18B27" w14:textId="24DFC5C8" w:rsidR="00AA787F" w:rsidRPr="004A72C9" w:rsidRDefault="00AA787F" w:rsidP="00AA787F">
            <w:pPr>
              <w:rPr>
                <w:rFonts w:asciiTheme="majorHAnsi" w:hAnsiTheme="majorHAnsi"/>
              </w:rPr>
            </w:pPr>
            <w:r w:rsidRPr="002155EA">
              <w:t>E</w:t>
            </w:r>
          </w:p>
        </w:tc>
        <w:tc>
          <w:tcPr>
            <w:tcW w:w="1701" w:type="dxa"/>
          </w:tcPr>
          <w:p w14:paraId="2DA44730" w14:textId="45A7EBCB" w:rsidR="00AA787F" w:rsidRPr="004A72C9" w:rsidRDefault="00AA787F" w:rsidP="00AA787F">
            <w:pPr>
              <w:rPr>
                <w:rFonts w:asciiTheme="majorHAnsi" w:hAnsiTheme="majorHAnsi"/>
              </w:rPr>
            </w:pPr>
            <w:r w:rsidRPr="002155EA">
              <w:t>AF/I/L</w:t>
            </w:r>
          </w:p>
        </w:tc>
      </w:tr>
      <w:tr w:rsidR="00AA787F" w:rsidRPr="004A72C9" w14:paraId="1D624BF6" w14:textId="77777777" w:rsidTr="00402763">
        <w:trPr>
          <w:trHeight w:val="426"/>
        </w:trPr>
        <w:tc>
          <w:tcPr>
            <w:tcW w:w="5922" w:type="dxa"/>
            <w:gridSpan w:val="2"/>
          </w:tcPr>
          <w:p w14:paraId="3BD4E68D" w14:textId="421F4BB3" w:rsidR="00AA787F" w:rsidRPr="004A72C9" w:rsidRDefault="00AA787F" w:rsidP="00AA787F">
            <w:pPr>
              <w:rPr>
                <w:rFonts w:asciiTheme="majorHAnsi" w:hAnsiTheme="majorHAnsi"/>
              </w:rPr>
            </w:pPr>
            <w:r w:rsidRPr="002155EA">
              <w:t>Commitment to health and safety</w:t>
            </w:r>
          </w:p>
        </w:tc>
        <w:tc>
          <w:tcPr>
            <w:tcW w:w="1449" w:type="dxa"/>
          </w:tcPr>
          <w:p w14:paraId="719D74D4" w14:textId="54096FDF" w:rsidR="00AA787F" w:rsidRPr="004A72C9" w:rsidRDefault="00AA787F" w:rsidP="00AA787F">
            <w:pPr>
              <w:rPr>
                <w:rFonts w:asciiTheme="majorHAnsi" w:hAnsiTheme="majorHAnsi"/>
              </w:rPr>
            </w:pPr>
            <w:r w:rsidRPr="002155EA">
              <w:t>E</w:t>
            </w:r>
          </w:p>
        </w:tc>
        <w:tc>
          <w:tcPr>
            <w:tcW w:w="1701" w:type="dxa"/>
          </w:tcPr>
          <w:p w14:paraId="4097DF67" w14:textId="0CFF885F" w:rsidR="00AA787F" w:rsidRPr="004A72C9" w:rsidRDefault="00AA787F" w:rsidP="00AA787F">
            <w:pPr>
              <w:rPr>
                <w:rFonts w:asciiTheme="majorHAnsi" w:hAnsiTheme="majorHAnsi"/>
              </w:rPr>
            </w:pPr>
            <w:r w:rsidRPr="002155EA">
              <w:t>AF/I/L</w:t>
            </w:r>
          </w:p>
        </w:tc>
      </w:tr>
      <w:tr w:rsidR="00AA787F" w:rsidRPr="004A72C9" w14:paraId="369FFA7B" w14:textId="77777777" w:rsidTr="00402763">
        <w:trPr>
          <w:trHeight w:val="560"/>
        </w:trPr>
        <w:tc>
          <w:tcPr>
            <w:tcW w:w="5922" w:type="dxa"/>
            <w:gridSpan w:val="2"/>
          </w:tcPr>
          <w:p w14:paraId="70737F21" w14:textId="298FCEDC" w:rsidR="00AA787F" w:rsidRPr="004A72C9" w:rsidRDefault="00AA787F" w:rsidP="00AA787F">
            <w:pPr>
              <w:rPr>
                <w:rFonts w:asciiTheme="majorHAnsi" w:hAnsiTheme="majorHAnsi"/>
              </w:rPr>
            </w:pPr>
            <w:r w:rsidRPr="002155EA">
              <w:t>Willingness to work occasionally outside of contracted hours (eg Parents/Carers’ Evenings)</w:t>
            </w:r>
          </w:p>
        </w:tc>
        <w:tc>
          <w:tcPr>
            <w:tcW w:w="1449" w:type="dxa"/>
          </w:tcPr>
          <w:p w14:paraId="19E10815" w14:textId="36A62B87" w:rsidR="00AA787F" w:rsidRPr="004A72C9" w:rsidRDefault="00AA787F" w:rsidP="00AA787F">
            <w:pPr>
              <w:rPr>
                <w:rFonts w:asciiTheme="majorHAnsi" w:hAnsiTheme="majorHAnsi"/>
              </w:rPr>
            </w:pPr>
            <w:r w:rsidRPr="002155EA">
              <w:t>E</w:t>
            </w:r>
          </w:p>
        </w:tc>
        <w:tc>
          <w:tcPr>
            <w:tcW w:w="1701" w:type="dxa"/>
          </w:tcPr>
          <w:p w14:paraId="68FFC11A" w14:textId="54750D65" w:rsidR="00AA787F" w:rsidRPr="004A72C9" w:rsidRDefault="00AA787F" w:rsidP="00AA787F">
            <w:pPr>
              <w:rPr>
                <w:rFonts w:asciiTheme="majorHAnsi" w:hAnsiTheme="majorHAnsi"/>
              </w:rPr>
            </w:pPr>
            <w:r w:rsidRPr="002155EA">
              <w:t>AF/I/L</w:t>
            </w:r>
          </w:p>
        </w:tc>
      </w:tr>
      <w:tr w:rsidR="00AA787F" w:rsidRPr="004A72C9" w14:paraId="7F4B8EFF" w14:textId="77777777" w:rsidTr="00402763">
        <w:trPr>
          <w:trHeight w:val="412"/>
        </w:trPr>
        <w:tc>
          <w:tcPr>
            <w:tcW w:w="5922" w:type="dxa"/>
            <w:gridSpan w:val="2"/>
          </w:tcPr>
          <w:p w14:paraId="32591A13" w14:textId="25449E2E" w:rsidR="00AA787F" w:rsidRDefault="00AA787F" w:rsidP="00AA787F">
            <w:pPr>
              <w:rPr>
                <w:rFonts w:asciiTheme="majorHAnsi" w:hAnsiTheme="majorHAnsi"/>
              </w:rPr>
            </w:pPr>
            <w:r w:rsidRPr="002155EA">
              <w:t>Commitment to undertake relevant training and development</w:t>
            </w:r>
          </w:p>
        </w:tc>
        <w:tc>
          <w:tcPr>
            <w:tcW w:w="1449" w:type="dxa"/>
          </w:tcPr>
          <w:p w14:paraId="1F4A1921" w14:textId="413E1210" w:rsidR="00AA787F" w:rsidRPr="004A72C9" w:rsidRDefault="00AA787F" w:rsidP="00AA787F">
            <w:pPr>
              <w:rPr>
                <w:rFonts w:asciiTheme="majorHAnsi" w:hAnsiTheme="majorHAnsi"/>
              </w:rPr>
            </w:pPr>
            <w:r w:rsidRPr="002155EA">
              <w:t>E</w:t>
            </w:r>
          </w:p>
        </w:tc>
        <w:tc>
          <w:tcPr>
            <w:tcW w:w="1701" w:type="dxa"/>
          </w:tcPr>
          <w:p w14:paraId="78B2D2BD" w14:textId="3890C78F" w:rsidR="00AA787F" w:rsidRPr="004A72C9" w:rsidRDefault="00AA787F" w:rsidP="00AA787F">
            <w:pPr>
              <w:rPr>
                <w:rFonts w:asciiTheme="majorHAnsi" w:hAnsiTheme="majorHAnsi"/>
              </w:rPr>
            </w:pPr>
            <w:r w:rsidRPr="002155EA">
              <w:t>AF/I/L</w:t>
            </w:r>
          </w:p>
        </w:tc>
      </w:tr>
      <w:tr w:rsidR="00AA787F" w:rsidRPr="004A72C9" w14:paraId="24DB2DB6" w14:textId="77777777" w:rsidTr="004A4A5F">
        <w:trPr>
          <w:trHeight w:val="155"/>
        </w:trPr>
        <w:tc>
          <w:tcPr>
            <w:tcW w:w="9072" w:type="dxa"/>
            <w:gridSpan w:val="4"/>
            <w:shd w:val="clear" w:color="auto" w:fill="8A67AC"/>
            <w:vAlign w:val="center"/>
          </w:tcPr>
          <w:p w14:paraId="68BFE5AE" w14:textId="1BEF984F" w:rsidR="00AA787F" w:rsidRPr="00FE648A" w:rsidRDefault="00AA787F" w:rsidP="00AA787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AA787F" w:rsidRPr="004A72C9" w14:paraId="3B9AF27D" w14:textId="77777777" w:rsidTr="004A4A5F">
        <w:tc>
          <w:tcPr>
            <w:tcW w:w="4166" w:type="dxa"/>
            <w:vAlign w:val="center"/>
          </w:tcPr>
          <w:p w14:paraId="07756F5F" w14:textId="18A832F2" w:rsidR="00AA787F" w:rsidRPr="004A72C9" w:rsidRDefault="00AA787F" w:rsidP="00AA787F">
            <w:pPr>
              <w:rPr>
                <w:rFonts w:asciiTheme="majorHAnsi" w:hAnsiTheme="majorHAnsi"/>
              </w:rPr>
            </w:pPr>
            <w:r w:rsidRPr="004A72C9">
              <w:rPr>
                <w:rFonts w:asciiTheme="majorHAnsi" w:hAnsiTheme="majorHAnsi"/>
              </w:rPr>
              <w:t>Prepared by:</w:t>
            </w:r>
            <w:r>
              <w:rPr>
                <w:rFonts w:asciiTheme="majorHAnsi" w:hAnsiTheme="majorHAnsi"/>
              </w:rPr>
              <w:t xml:space="preserve"> H Bibby</w:t>
            </w:r>
          </w:p>
        </w:tc>
        <w:tc>
          <w:tcPr>
            <w:tcW w:w="1756" w:type="dxa"/>
            <w:vAlign w:val="center"/>
          </w:tcPr>
          <w:p w14:paraId="3F3E313B" w14:textId="289C1C12" w:rsidR="00AA787F" w:rsidRPr="004A72C9" w:rsidRDefault="00AA787F" w:rsidP="00AA787F">
            <w:pPr>
              <w:rPr>
                <w:rFonts w:asciiTheme="majorHAnsi" w:hAnsiTheme="majorHAnsi"/>
              </w:rPr>
            </w:pPr>
            <w:r>
              <w:rPr>
                <w:rFonts w:asciiTheme="majorHAnsi" w:hAnsiTheme="majorHAnsi"/>
              </w:rPr>
              <w:t>Headteacher</w:t>
            </w:r>
          </w:p>
        </w:tc>
        <w:tc>
          <w:tcPr>
            <w:tcW w:w="1449" w:type="dxa"/>
            <w:vAlign w:val="center"/>
          </w:tcPr>
          <w:p w14:paraId="4FF3743B" w14:textId="44AAB657" w:rsidR="00AA787F" w:rsidRPr="004A72C9" w:rsidRDefault="00AA787F" w:rsidP="004D7E43">
            <w:pPr>
              <w:rPr>
                <w:rFonts w:asciiTheme="majorHAnsi" w:hAnsiTheme="majorHAnsi"/>
              </w:rPr>
            </w:pPr>
            <w:r w:rsidRPr="004A72C9">
              <w:rPr>
                <w:rFonts w:asciiTheme="majorHAnsi" w:hAnsiTheme="majorHAnsi"/>
              </w:rPr>
              <w:t xml:space="preserve">Date: </w:t>
            </w:r>
            <w:r w:rsidR="004D7E43">
              <w:rPr>
                <w:rFonts w:asciiTheme="majorHAnsi" w:hAnsiTheme="majorHAnsi"/>
              </w:rPr>
              <w:t>21/05/</w:t>
            </w:r>
            <w:r>
              <w:rPr>
                <w:rFonts w:asciiTheme="majorHAnsi" w:hAnsiTheme="majorHAnsi"/>
              </w:rPr>
              <w:t>2026</w:t>
            </w:r>
          </w:p>
        </w:tc>
        <w:tc>
          <w:tcPr>
            <w:tcW w:w="1701" w:type="dxa"/>
            <w:vAlign w:val="center"/>
          </w:tcPr>
          <w:p w14:paraId="49BEE66E" w14:textId="2A10574F" w:rsidR="00AA787F" w:rsidRPr="004A72C9" w:rsidRDefault="004D7E43" w:rsidP="00AA787F">
            <w:pPr>
              <w:rPr>
                <w:rFonts w:asciiTheme="majorHAnsi" w:hAnsiTheme="majorHAnsi"/>
              </w:rPr>
            </w:pPr>
            <w:r>
              <w:rPr>
                <w:rFonts w:asciiTheme="majorHAnsi" w:hAnsiTheme="majorHAnsi"/>
              </w:rPr>
              <w:t>May</w:t>
            </w:r>
            <w:r w:rsidR="00AA787F">
              <w:rPr>
                <w:rFonts w:asciiTheme="majorHAnsi" w:hAnsiTheme="majorHAnsi"/>
              </w:rPr>
              <w:t xml:space="preserve"> 2026</w:t>
            </w:r>
          </w:p>
        </w:tc>
      </w:tr>
    </w:tbl>
    <w:p w14:paraId="27821FE9" w14:textId="30AB123F" w:rsidR="009E4503" w:rsidRDefault="009E4503"/>
    <w:p w14:paraId="2DE7BC86" w14:textId="77777777" w:rsidR="00402763" w:rsidRDefault="0040276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0EBDF2" w14:textId="7AE4AF34" w:rsidR="00F45B03"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w:t>
      </w:r>
      <w:r w:rsidR="00402763">
        <w:t>ning regular attendance at work</w:t>
      </w:r>
    </w:p>
    <w:p w14:paraId="32224BBD" w14:textId="0CA7E42D" w:rsidR="00AA787F" w:rsidRDefault="00AA787F" w:rsidP="009E4503">
      <w:pPr>
        <w:jc w:val="both"/>
      </w:pPr>
    </w:p>
    <w:p w14:paraId="1FE94B4C" w14:textId="589B9EE5" w:rsidR="00AA787F" w:rsidRDefault="00AA787F" w:rsidP="009E4503">
      <w:pPr>
        <w:jc w:val="both"/>
      </w:pPr>
    </w:p>
    <w:p w14:paraId="652BA183" w14:textId="588498D4" w:rsidR="00AA787F" w:rsidRDefault="00AA787F" w:rsidP="009E4503">
      <w:pPr>
        <w:jc w:val="both"/>
      </w:pPr>
    </w:p>
    <w:p w14:paraId="71E7D401" w14:textId="7772C34E" w:rsidR="00AA787F" w:rsidRDefault="00AA787F" w:rsidP="009E4503">
      <w:pPr>
        <w:jc w:val="both"/>
      </w:pPr>
    </w:p>
    <w:p w14:paraId="08BB6DC4" w14:textId="1184B752" w:rsidR="00AA787F" w:rsidRDefault="00AA787F" w:rsidP="009E4503">
      <w:pPr>
        <w:jc w:val="both"/>
      </w:pPr>
    </w:p>
    <w:p w14:paraId="2B797292" w14:textId="4347A8E8" w:rsidR="00AA787F" w:rsidRDefault="00AA787F" w:rsidP="009E4503">
      <w:pPr>
        <w:jc w:val="both"/>
      </w:pPr>
    </w:p>
    <w:p w14:paraId="55A2E6B6" w14:textId="6D40865F" w:rsidR="00F45B03" w:rsidRDefault="00F45B03" w:rsidP="009E4503">
      <w:pPr>
        <w:jc w:val="both"/>
      </w:pPr>
    </w:p>
    <w:p w14:paraId="0700A97A" w14:textId="6E1399AC" w:rsidR="009E4503" w:rsidRDefault="0055079E" w:rsidP="009E4503">
      <w:pPr>
        <w:pStyle w:val="Heading1"/>
      </w:pPr>
      <w:r>
        <w:lastRenderedPageBreak/>
        <w:t>Teaching assistant TA2B</w:t>
      </w:r>
    </w:p>
    <w:p w14:paraId="3F7261FF" w14:textId="77777777" w:rsidR="009E4503" w:rsidRDefault="009E4503" w:rsidP="009E4503">
      <w:pPr>
        <w:pStyle w:val="Heading2"/>
      </w:pPr>
      <w:bookmarkStart w:id="12" w:name="_Toc204079915"/>
      <w:bookmarkStart w:id="13" w:name="_Toc212038648"/>
      <w:r>
        <w:t>How to apply</w:t>
      </w:r>
      <w:bookmarkEnd w:id="12"/>
      <w:bookmarkEnd w:id="13"/>
    </w:p>
    <w:p w14:paraId="222641B7" w14:textId="7235C6A1" w:rsidR="009E4503" w:rsidRDefault="009E4503" w:rsidP="009E4503">
      <w:pPr>
        <w:pStyle w:val="NoSpacing"/>
        <w:jc w:val="both"/>
      </w:pPr>
      <w:r w:rsidRPr="00482CED">
        <w:t xml:space="preserve">If you would like to find out more about the position, please contact </w:t>
      </w:r>
      <w:r w:rsidR="0069281E">
        <w:t>Mrs Anne Marie Darwin</w:t>
      </w:r>
      <w:r w:rsidRPr="00482CED">
        <w:t xml:space="preserve"> on </w:t>
      </w:r>
      <w:r w:rsidR="00482E1B">
        <w:t xml:space="preserve">01282 </w:t>
      </w:r>
      <w:r w:rsidR="0069281E">
        <w:t>438120</w:t>
      </w:r>
      <w:r w:rsidR="00087D20" w:rsidRPr="00087D20">
        <w:t xml:space="preserve"> or </w:t>
      </w:r>
      <w:hyperlink r:id="rId18" w:history="1">
        <w:r w:rsidR="0069281E" w:rsidRPr="00B46C4E">
          <w:rPr>
            <w:rStyle w:val="Hyperlink"/>
          </w:rPr>
          <w:t>office@stjohns.lancs.sch.uk</w:t>
        </w:r>
      </w:hyperlink>
      <w:r w:rsidR="00482E1B">
        <w:t>.</w:t>
      </w:r>
    </w:p>
    <w:p w14:paraId="30B3C74C" w14:textId="77777777" w:rsidR="009E4503" w:rsidRPr="00482CED" w:rsidRDefault="009E4503" w:rsidP="009E4503">
      <w:pPr>
        <w:pStyle w:val="NoSpacing"/>
        <w:jc w:val="both"/>
      </w:pPr>
    </w:p>
    <w:p w14:paraId="68C8C32B" w14:textId="35008444" w:rsidR="001A0211" w:rsidRDefault="009C17A2" w:rsidP="009E4503">
      <w:pPr>
        <w:pStyle w:val="NoSpacing"/>
        <w:jc w:val="both"/>
        <w:rPr>
          <w:b/>
        </w:rPr>
      </w:pPr>
      <w:r w:rsidRPr="009C17A2">
        <w:rPr>
          <w:b/>
          <w:bCs/>
        </w:rPr>
        <w:t xml:space="preserve">Full details are available from the ‘My New Term’ website Education Job Search | Find </w:t>
      </w:r>
      <w:r>
        <w:rPr>
          <w:b/>
          <w:bCs/>
        </w:rPr>
        <w:t>Teaching, https://mynewterm.com</w:t>
      </w:r>
      <w:r w:rsidRPr="009C17A2">
        <w:rPr>
          <w:b/>
          <w:bCs/>
        </w:rPr>
        <w:t>.</w:t>
      </w:r>
    </w:p>
    <w:p w14:paraId="72DF6C3F" w14:textId="0DB9E060" w:rsidR="00F45B03" w:rsidRDefault="00F45B03" w:rsidP="009E4503">
      <w:pPr>
        <w:pStyle w:val="NoSpacing"/>
        <w:jc w:val="both"/>
        <w:rPr>
          <w:b/>
        </w:rPr>
      </w:pP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5CAE99D6"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12/06/2026</w:t>
            </w:r>
          </w:p>
        </w:tc>
      </w:tr>
      <w:tr w:rsidR="009E4503" w14:paraId="29514CF9" w14:textId="77777777" w:rsidTr="00915635">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1A629EC6" w:rsidR="009E4503" w:rsidRDefault="001A6592" w:rsidP="00915635">
            <w:pPr>
              <w:jc w:val="both"/>
              <w:cnfStyle w:val="000000000000" w:firstRow="0" w:lastRow="0" w:firstColumn="0" w:lastColumn="0" w:oddVBand="0" w:evenVBand="0" w:oddHBand="0" w:evenHBand="0" w:firstRowFirstColumn="0" w:firstRowLastColumn="0" w:lastRowFirstColumn="0" w:lastRowLastColumn="0"/>
            </w:pPr>
            <w:r>
              <w:t>12/06/2026</w:t>
            </w:r>
          </w:p>
        </w:tc>
      </w:tr>
      <w:tr w:rsidR="009E4503" w14:paraId="77420472"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65C5EAA0"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18/06/2026</w:t>
            </w:r>
          </w:p>
        </w:tc>
      </w:tr>
    </w:tbl>
    <w:p w14:paraId="3AB19023" w14:textId="77777777" w:rsidR="009E4503" w:rsidRPr="00482CED" w:rsidRDefault="009E4503" w:rsidP="009E4503">
      <w:pPr>
        <w:pStyle w:val="NoSpacing"/>
        <w:rPr>
          <w:i/>
        </w:rPr>
      </w:pPr>
    </w:p>
    <w:p w14:paraId="1CE94F5B" w14:textId="77777777" w:rsidR="00DD2CF7" w:rsidRPr="00DD2CF7" w:rsidRDefault="00DD2CF7" w:rsidP="00DD2CF7"/>
    <w:sectPr w:rsidR="00DD2CF7" w:rsidRPr="00DD2CF7" w:rsidSect="00642966">
      <w:headerReference w:type="even" r:id="rId19"/>
      <w:footerReference w:type="even" r:id="rId20"/>
      <w:footerReference w:type="default" r:id="rId21"/>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A6FAD" w14:textId="77777777" w:rsidR="00123859" w:rsidRDefault="00123859" w:rsidP="006D253C">
      <w:pPr>
        <w:spacing w:after="0" w:line="240" w:lineRule="auto"/>
      </w:pPr>
      <w:r>
        <w:separator/>
      </w:r>
    </w:p>
  </w:endnote>
  <w:endnote w:type="continuationSeparator" w:id="0">
    <w:p w14:paraId="71049451" w14:textId="77777777" w:rsidR="00123859" w:rsidRDefault="00123859"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Arial"/>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B2C0" w14:textId="3869A369" w:rsidR="00672742" w:rsidRDefault="0069281E">
    <w:pPr>
      <w:pStyle w:val="Footer"/>
    </w:pPr>
    <w:r>
      <w:rPr>
        <w:noProof/>
        <w:lang w:eastAsia="en-GB"/>
      </w:rPr>
      <w:drawing>
        <wp:anchor distT="0" distB="0" distL="114300" distR="114300" simplePos="0" relativeHeight="251662336" behindDoc="1" locked="0" layoutInCell="1" allowOverlap="1" wp14:anchorId="6CD03942" wp14:editId="59C4B130">
          <wp:simplePos x="0" y="0"/>
          <wp:positionH relativeFrom="page">
            <wp:posOffset>6998335</wp:posOffset>
          </wp:positionH>
          <wp:positionV relativeFrom="paragraph">
            <wp:posOffset>-605790</wp:posOffset>
          </wp:positionV>
          <wp:extent cx="533400" cy="533400"/>
          <wp:effectExtent l="0" t="0" r="0" b="0"/>
          <wp:wrapNone/>
          <wp:docPr id="5" name="Picture 5"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lang w:eastAsia="en-GB"/>
      </w:rPr>
      <w:drawing>
        <wp:anchor distT="0" distB="0" distL="114300" distR="114300" simplePos="0" relativeHeight="251660800" behindDoc="0" locked="0" layoutInCell="1" allowOverlap="1" wp14:anchorId="046EA963" wp14:editId="47AED4B3">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lang w:eastAsia="en-GB"/>
      </w:rPr>
      <mc:AlternateContent>
        <mc:Choice Requires="wps">
          <w:drawing>
            <wp:anchor distT="0" distB="0" distL="114300" distR="114300" simplePos="0" relativeHeight="251657728" behindDoc="0" locked="1" layoutInCell="1" allowOverlap="1" wp14:anchorId="4D8F8892" wp14:editId="7CAD4E3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6D8D0" id="Rectangle 3" o:spid="_x0000_s1026" style="position:absolute;margin-left:-5.6pt;margin-top:826.55pt;width:604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9D65D" w14:textId="77777777" w:rsidR="003650FC" w:rsidRDefault="00610E4F">
    <w:pPr>
      <w:pStyle w:val="Footer"/>
    </w:pPr>
    <w:r>
      <w:rPr>
        <w:noProof/>
        <w:lang w:eastAsia="en-GB"/>
      </w:rPr>
      <w:drawing>
        <wp:anchor distT="0" distB="0" distL="114300" distR="114300" simplePos="0" relativeHeight="251655680" behindDoc="0" locked="0" layoutInCell="1" allowOverlap="1" wp14:anchorId="726DEFD3" wp14:editId="53DE8529">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lang w:eastAsia="en-GB"/>
      </w:rPr>
      <mc:AlternateContent>
        <mc:Choice Requires="wps">
          <w:drawing>
            <wp:anchor distT="0" distB="0" distL="114300" distR="114300" simplePos="0" relativeHeight="251654656" behindDoc="0" locked="0" layoutInCell="1" allowOverlap="1" wp14:anchorId="68959E9A" wp14:editId="1AA766BD">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lang w:eastAsia="en-GB"/>
      </w:rPr>
      <mc:AlternateContent>
        <mc:Choice Requires="wps">
          <w:drawing>
            <wp:anchor distT="0" distB="0" distL="114300" distR="114300" simplePos="0" relativeHeight="251656704" behindDoc="0" locked="1" layoutInCell="1" allowOverlap="1" wp14:anchorId="4522AE0C" wp14:editId="231D29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D954" id="Rectangle 3" o:spid="_x0000_s1026" style="position:absolute;margin-left:-5.1pt;margin-top:826.55pt;width:607.3pt;height:1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0EB39" w14:textId="77777777" w:rsidR="00123859" w:rsidRDefault="00123859" w:rsidP="006D253C">
      <w:pPr>
        <w:spacing w:after="0" w:line="240" w:lineRule="auto"/>
      </w:pPr>
      <w:r>
        <w:separator/>
      </w:r>
    </w:p>
  </w:footnote>
  <w:footnote w:type="continuationSeparator" w:id="0">
    <w:p w14:paraId="5779B510" w14:textId="77777777" w:rsidR="00123859" w:rsidRDefault="00123859"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069F" w14:textId="77777777" w:rsidR="00792091" w:rsidRDefault="00792091">
    <w:pPr>
      <w:pStyle w:val="Header"/>
    </w:pPr>
    <w:r>
      <w:rPr>
        <w:noProof/>
        <w:lang w:eastAsia="en-GB"/>
      </w:rPr>
      <w:drawing>
        <wp:anchor distT="0" distB="0" distL="114300" distR="114300" simplePos="0" relativeHeight="251658752" behindDoc="1" locked="0" layoutInCell="1" allowOverlap="1" wp14:anchorId="2AEFB64C" wp14:editId="76DACEF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37416"/>
    <w:multiLevelType w:val="hybridMultilevel"/>
    <w:tmpl w:val="6CAA1D18"/>
    <w:lvl w:ilvl="0" w:tplc="23C49920">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425626"/>
    <w:multiLevelType w:val="hybridMultilevel"/>
    <w:tmpl w:val="58D6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44B93"/>
    <w:multiLevelType w:val="hybridMultilevel"/>
    <w:tmpl w:val="18DAE04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A6629"/>
    <w:multiLevelType w:val="hybridMultilevel"/>
    <w:tmpl w:val="185A99B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D1198"/>
    <w:multiLevelType w:val="hybridMultilevel"/>
    <w:tmpl w:val="42E49EDC"/>
    <w:lvl w:ilvl="0" w:tplc="5AA4ACCE">
      <w:numFmt w:val="bullet"/>
      <w:lvlText w:val="-"/>
      <w:lvlJc w:val="left"/>
      <w:pPr>
        <w:ind w:left="360" w:hanging="360"/>
      </w:pPr>
      <w:rPr>
        <w:rFonts w:ascii="Aptos" w:eastAsiaTheme="minorEastAsia" w:hAnsi="Aptos" w:cstheme="minorBidi"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8324A7"/>
    <w:multiLevelType w:val="hybridMultilevel"/>
    <w:tmpl w:val="A664E908"/>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DB38E8"/>
    <w:multiLevelType w:val="hybridMultilevel"/>
    <w:tmpl w:val="C26A057E"/>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D0433"/>
    <w:multiLevelType w:val="hybridMultilevel"/>
    <w:tmpl w:val="B302C338"/>
    <w:lvl w:ilvl="0" w:tplc="23C49920">
      <w:start w:val="1"/>
      <w:numFmt w:val="bullet"/>
      <w:lvlText w:val="−"/>
      <w:lvlJc w:val="left"/>
      <w:pPr>
        <w:ind w:left="360" w:hanging="360"/>
      </w:pPr>
      <w:rPr>
        <w:rFonts w:ascii="Roboto" w:hAnsi="Roboto"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F6BCA"/>
    <w:multiLevelType w:val="hybridMultilevel"/>
    <w:tmpl w:val="0248F3F8"/>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BE4FE3"/>
    <w:multiLevelType w:val="hybridMultilevel"/>
    <w:tmpl w:val="F9549CF0"/>
    <w:lvl w:ilvl="0" w:tplc="23C49920">
      <w:start w:val="1"/>
      <w:numFmt w:val="bullet"/>
      <w:lvlText w:val="−"/>
      <w:lvlJc w:val="left"/>
      <w:pPr>
        <w:ind w:left="1080" w:hanging="360"/>
      </w:pPr>
      <w:rPr>
        <w:rFonts w:ascii="Roboto" w:hAnsi="Robot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D49E1"/>
    <w:multiLevelType w:val="hybridMultilevel"/>
    <w:tmpl w:val="F3FC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E6384B"/>
    <w:multiLevelType w:val="hybridMultilevel"/>
    <w:tmpl w:val="E89A0AB2"/>
    <w:lvl w:ilvl="0" w:tplc="C2DC1502">
      <w:numFmt w:val="bullet"/>
      <w:pStyle w:val="TOC3"/>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E32D7"/>
    <w:multiLevelType w:val="hybridMultilevel"/>
    <w:tmpl w:val="22E29D72"/>
    <w:lvl w:ilvl="0" w:tplc="5AA4ACCE">
      <w:numFmt w:val="bullet"/>
      <w:lvlText w:val="-"/>
      <w:lvlJc w:val="left"/>
      <w:pPr>
        <w:ind w:left="720" w:hanging="360"/>
      </w:pPr>
      <w:rPr>
        <w:rFonts w:ascii="Aptos" w:eastAsiaTheme="minorEastAsia" w:hAnsi="Aptos" w:cstheme="minorBidi" w:hint="default"/>
      </w:rPr>
    </w:lvl>
    <w:lvl w:ilvl="1" w:tplc="138AE4D4">
      <w:numFmt w:val="bullet"/>
      <w:lvlText w:val="•"/>
      <w:lvlJc w:val="left"/>
      <w:pPr>
        <w:ind w:left="1440" w:hanging="360"/>
      </w:pPr>
      <w:rPr>
        <w:rFonts w:ascii="Aptos" w:eastAsiaTheme="minorEastAsia"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E1289"/>
    <w:multiLevelType w:val="hybridMultilevel"/>
    <w:tmpl w:val="AB5EAD8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num w:numId="1">
    <w:abstractNumId w:val="17"/>
  </w:num>
  <w:num w:numId="2">
    <w:abstractNumId w:val="16"/>
  </w:num>
  <w:num w:numId="3">
    <w:abstractNumId w:val="10"/>
  </w:num>
  <w:num w:numId="4">
    <w:abstractNumId w:val="13"/>
  </w:num>
  <w:num w:numId="5">
    <w:abstractNumId w:val="26"/>
  </w:num>
  <w:num w:numId="6">
    <w:abstractNumId w:val="20"/>
  </w:num>
  <w:num w:numId="7">
    <w:abstractNumId w:val="2"/>
  </w:num>
  <w:num w:numId="8">
    <w:abstractNumId w:val="19"/>
  </w:num>
  <w:num w:numId="9">
    <w:abstractNumId w:val="14"/>
  </w:num>
  <w:num w:numId="10">
    <w:abstractNumId w:val="25"/>
  </w:num>
  <w:num w:numId="11">
    <w:abstractNumId w:val="24"/>
  </w:num>
  <w:num w:numId="12">
    <w:abstractNumId w:val="23"/>
  </w:num>
  <w:num w:numId="13">
    <w:abstractNumId w:val="9"/>
  </w:num>
  <w:num w:numId="14">
    <w:abstractNumId w:val="5"/>
  </w:num>
  <w:num w:numId="15">
    <w:abstractNumId w:val="6"/>
  </w:num>
  <w:num w:numId="16">
    <w:abstractNumId w:val="1"/>
  </w:num>
  <w:num w:numId="17">
    <w:abstractNumId w:val="21"/>
  </w:num>
  <w:num w:numId="18">
    <w:abstractNumId w:val="27"/>
  </w:num>
  <w:num w:numId="19">
    <w:abstractNumId w:val="28"/>
  </w:num>
  <w:num w:numId="20">
    <w:abstractNumId w:val="11"/>
  </w:num>
  <w:num w:numId="21">
    <w:abstractNumId w:val="15"/>
  </w:num>
  <w:num w:numId="22">
    <w:abstractNumId w:val="22"/>
  </w:num>
  <w:num w:numId="23">
    <w:abstractNumId w:val="8"/>
  </w:num>
  <w:num w:numId="24">
    <w:abstractNumId w:val="7"/>
  </w:num>
  <w:num w:numId="25">
    <w:abstractNumId w:val="12"/>
  </w:num>
  <w:num w:numId="26">
    <w:abstractNumId w:val="4"/>
  </w:num>
  <w:num w:numId="27">
    <w:abstractNumId w:val="3"/>
  </w:num>
  <w:num w:numId="28">
    <w:abstractNumId w:val="1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59"/>
    <w:rsid w:val="00001052"/>
    <w:rsid w:val="00005014"/>
    <w:rsid w:val="00053A53"/>
    <w:rsid w:val="0005643A"/>
    <w:rsid w:val="00087D20"/>
    <w:rsid w:val="000B6B84"/>
    <w:rsid w:val="000C0644"/>
    <w:rsid w:val="000C3195"/>
    <w:rsid w:val="000C319D"/>
    <w:rsid w:val="000D122C"/>
    <w:rsid w:val="00111017"/>
    <w:rsid w:val="00123859"/>
    <w:rsid w:val="00133C1F"/>
    <w:rsid w:val="0014432B"/>
    <w:rsid w:val="0016302B"/>
    <w:rsid w:val="001A0211"/>
    <w:rsid w:val="001A12D6"/>
    <w:rsid w:val="001A6592"/>
    <w:rsid w:val="001B51C5"/>
    <w:rsid w:val="001E2DFE"/>
    <w:rsid w:val="001F0402"/>
    <w:rsid w:val="001F1A57"/>
    <w:rsid w:val="0021368B"/>
    <w:rsid w:val="002419E2"/>
    <w:rsid w:val="00270E8A"/>
    <w:rsid w:val="00287ACA"/>
    <w:rsid w:val="0029398A"/>
    <w:rsid w:val="002B0345"/>
    <w:rsid w:val="002B5379"/>
    <w:rsid w:val="002C04B1"/>
    <w:rsid w:val="002C55B7"/>
    <w:rsid w:val="002E33DF"/>
    <w:rsid w:val="00302A29"/>
    <w:rsid w:val="00325EED"/>
    <w:rsid w:val="00360E48"/>
    <w:rsid w:val="00363704"/>
    <w:rsid w:val="003650FC"/>
    <w:rsid w:val="00380DC6"/>
    <w:rsid w:val="0038219B"/>
    <w:rsid w:val="00386957"/>
    <w:rsid w:val="003970E0"/>
    <w:rsid w:val="00397617"/>
    <w:rsid w:val="003B1B9F"/>
    <w:rsid w:val="003B498E"/>
    <w:rsid w:val="003B65E1"/>
    <w:rsid w:val="003E43DA"/>
    <w:rsid w:val="00402763"/>
    <w:rsid w:val="00417367"/>
    <w:rsid w:val="00442932"/>
    <w:rsid w:val="004464D6"/>
    <w:rsid w:val="00456E0A"/>
    <w:rsid w:val="00482E1B"/>
    <w:rsid w:val="00483248"/>
    <w:rsid w:val="00495C7D"/>
    <w:rsid w:val="004A72C9"/>
    <w:rsid w:val="004B7986"/>
    <w:rsid w:val="004D29FD"/>
    <w:rsid w:val="004D3383"/>
    <w:rsid w:val="004D7E43"/>
    <w:rsid w:val="005125CC"/>
    <w:rsid w:val="00521C9C"/>
    <w:rsid w:val="00535E8B"/>
    <w:rsid w:val="0055079E"/>
    <w:rsid w:val="0055169D"/>
    <w:rsid w:val="00560106"/>
    <w:rsid w:val="0059377A"/>
    <w:rsid w:val="005A3399"/>
    <w:rsid w:val="005B59E0"/>
    <w:rsid w:val="005C6885"/>
    <w:rsid w:val="005E7364"/>
    <w:rsid w:val="005F3EF9"/>
    <w:rsid w:val="005F5173"/>
    <w:rsid w:val="00610E4F"/>
    <w:rsid w:val="006229E8"/>
    <w:rsid w:val="006337D3"/>
    <w:rsid w:val="006360F6"/>
    <w:rsid w:val="00642966"/>
    <w:rsid w:val="00652C8E"/>
    <w:rsid w:val="00666196"/>
    <w:rsid w:val="00672742"/>
    <w:rsid w:val="00687856"/>
    <w:rsid w:val="0069091F"/>
    <w:rsid w:val="0069281E"/>
    <w:rsid w:val="006A0569"/>
    <w:rsid w:val="006A6051"/>
    <w:rsid w:val="006C1649"/>
    <w:rsid w:val="006D253C"/>
    <w:rsid w:val="0070611C"/>
    <w:rsid w:val="0075052F"/>
    <w:rsid w:val="00751F5F"/>
    <w:rsid w:val="00762A65"/>
    <w:rsid w:val="00773468"/>
    <w:rsid w:val="007874A8"/>
    <w:rsid w:val="00792091"/>
    <w:rsid w:val="00794365"/>
    <w:rsid w:val="00794DCB"/>
    <w:rsid w:val="00794EB1"/>
    <w:rsid w:val="007B3F08"/>
    <w:rsid w:val="007C757A"/>
    <w:rsid w:val="007D3492"/>
    <w:rsid w:val="007E6308"/>
    <w:rsid w:val="00826A8B"/>
    <w:rsid w:val="0082723F"/>
    <w:rsid w:val="00831B9E"/>
    <w:rsid w:val="00833705"/>
    <w:rsid w:val="008340A0"/>
    <w:rsid w:val="00836C55"/>
    <w:rsid w:val="008427EB"/>
    <w:rsid w:val="00843922"/>
    <w:rsid w:val="0085127B"/>
    <w:rsid w:val="00884E50"/>
    <w:rsid w:val="008C1AFE"/>
    <w:rsid w:val="008C3083"/>
    <w:rsid w:val="008D0591"/>
    <w:rsid w:val="008F2745"/>
    <w:rsid w:val="0091426F"/>
    <w:rsid w:val="009B2DA0"/>
    <w:rsid w:val="009B5FD8"/>
    <w:rsid w:val="009C17A2"/>
    <w:rsid w:val="009C70E1"/>
    <w:rsid w:val="009D70A3"/>
    <w:rsid w:val="009E4503"/>
    <w:rsid w:val="009E4E7C"/>
    <w:rsid w:val="009F4727"/>
    <w:rsid w:val="00A20E59"/>
    <w:rsid w:val="00A30B38"/>
    <w:rsid w:val="00A64A1F"/>
    <w:rsid w:val="00A7128E"/>
    <w:rsid w:val="00AA01A1"/>
    <w:rsid w:val="00AA787F"/>
    <w:rsid w:val="00AE50AB"/>
    <w:rsid w:val="00B00A75"/>
    <w:rsid w:val="00B07158"/>
    <w:rsid w:val="00B20514"/>
    <w:rsid w:val="00B524F2"/>
    <w:rsid w:val="00B540F1"/>
    <w:rsid w:val="00B575C3"/>
    <w:rsid w:val="00B626D4"/>
    <w:rsid w:val="00B7368F"/>
    <w:rsid w:val="00BA2282"/>
    <w:rsid w:val="00BA622C"/>
    <w:rsid w:val="00BB066F"/>
    <w:rsid w:val="00BB15B7"/>
    <w:rsid w:val="00BB6761"/>
    <w:rsid w:val="00BB7DA8"/>
    <w:rsid w:val="00BD0277"/>
    <w:rsid w:val="00BD616B"/>
    <w:rsid w:val="00C03CAD"/>
    <w:rsid w:val="00C14B0C"/>
    <w:rsid w:val="00C20214"/>
    <w:rsid w:val="00C32B85"/>
    <w:rsid w:val="00C40E65"/>
    <w:rsid w:val="00C679E6"/>
    <w:rsid w:val="00C921E7"/>
    <w:rsid w:val="00C979A7"/>
    <w:rsid w:val="00CC3537"/>
    <w:rsid w:val="00CE1879"/>
    <w:rsid w:val="00CE1FB8"/>
    <w:rsid w:val="00D152EA"/>
    <w:rsid w:val="00D24124"/>
    <w:rsid w:val="00D57A16"/>
    <w:rsid w:val="00D66BE7"/>
    <w:rsid w:val="00D91B3A"/>
    <w:rsid w:val="00DA0A51"/>
    <w:rsid w:val="00DD2CF7"/>
    <w:rsid w:val="00DE160D"/>
    <w:rsid w:val="00DF08D9"/>
    <w:rsid w:val="00E264AC"/>
    <w:rsid w:val="00E4317E"/>
    <w:rsid w:val="00E63C94"/>
    <w:rsid w:val="00E83713"/>
    <w:rsid w:val="00EA2A50"/>
    <w:rsid w:val="00EA759F"/>
    <w:rsid w:val="00EE19C7"/>
    <w:rsid w:val="00EF601B"/>
    <w:rsid w:val="00F1403A"/>
    <w:rsid w:val="00F2785E"/>
    <w:rsid w:val="00F45B03"/>
    <w:rsid w:val="00F63A34"/>
    <w:rsid w:val="00F72CD6"/>
    <w:rsid w:val="00F8155A"/>
    <w:rsid w:val="00FA2E15"/>
    <w:rsid w:val="00FD3F08"/>
    <w:rsid w:val="00FE648A"/>
    <w:rsid w:val="48C6110F"/>
    <w:rsid w:val="74834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customStyle="1"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402763"/>
    <w:pPr>
      <w:tabs>
        <w:tab w:val="right" w:leader="dot" w:pos="9016"/>
      </w:tabs>
      <w:spacing w:after="100"/>
    </w:pPr>
  </w:style>
  <w:style w:type="paragraph" w:styleId="TOC3">
    <w:name w:val="toc 3"/>
    <w:basedOn w:val="Normal"/>
    <w:next w:val="Normal"/>
    <w:autoRedefine/>
    <w:uiPriority w:val="39"/>
    <w:unhideWhenUsed/>
    <w:rsid w:val="00402763"/>
    <w:pPr>
      <w:numPr>
        <w:numId w:val="22"/>
      </w:numPr>
      <w:tabs>
        <w:tab w:val="right" w:leader="dot" w:pos="9016"/>
      </w:tabs>
      <w:spacing w:after="100"/>
    </w:pPr>
  </w:style>
  <w:style w:type="paragraph" w:styleId="BalloonText">
    <w:name w:val="Balloon Text"/>
    <w:basedOn w:val="Normal"/>
    <w:link w:val="BalloonTextChar"/>
    <w:uiPriority w:val="99"/>
    <w:semiHidden/>
    <w:unhideWhenUsed/>
    <w:rsid w:val="00AA787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8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464224">
      <w:bodyDiv w:val="1"/>
      <w:marLeft w:val="0"/>
      <w:marRight w:val="0"/>
      <w:marTop w:val="0"/>
      <w:marBottom w:val="0"/>
      <w:divBdr>
        <w:top w:val="none" w:sz="0" w:space="0" w:color="auto"/>
        <w:left w:val="none" w:sz="0" w:space="0" w:color="auto"/>
        <w:bottom w:val="none" w:sz="0" w:space="0" w:color="auto"/>
        <w:right w:val="none" w:sz="0" w:space="0" w:color="auto"/>
      </w:divBdr>
    </w:div>
    <w:div w:id="581256865">
      <w:bodyDiv w:val="1"/>
      <w:marLeft w:val="0"/>
      <w:marRight w:val="0"/>
      <w:marTop w:val="0"/>
      <w:marBottom w:val="0"/>
      <w:divBdr>
        <w:top w:val="none" w:sz="0" w:space="0" w:color="auto"/>
        <w:left w:val="none" w:sz="0" w:space="0" w:color="auto"/>
        <w:bottom w:val="none" w:sz="0" w:space="0" w:color="auto"/>
        <w:right w:val="none" w:sz="0" w:space="0" w:color="auto"/>
      </w:divBdr>
    </w:div>
    <w:div w:id="765929892">
      <w:bodyDiv w:val="1"/>
      <w:marLeft w:val="0"/>
      <w:marRight w:val="0"/>
      <w:marTop w:val="0"/>
      <w:marBottom w:val="0"/>
      <w:divBdr>
        <w:top w:val="none" w:sz="0" w:space="0" w:color="auto"/>
        <w:left w:val="none" w:sz="0" w:space="0" w:color="auto"/>
        <w:bottom w:val="none" w:sz="0" w:space="0" w:color="auto"/>
        <w:right w:val="none" w:sz="0" w:space="0" w:color="auto"/>
      </w:divBdr>
    </w:div>
    <w:div w:id="1121680226">
      <w:bodyDiv w:val="1"/>
      <w:marLeft w:val="0"/>
      <w:marRight w:val="0"/>
      <w:marTop w:val="0"/>
      <w:marBottom w:val="0"/>
      <w:divBdr>
        <w:top w:val="none" w:sz="0" w:space="0" w:color="auto"/>
        <w:left w:val="none" w:sz="0" w:space="0" w:color="auto"/>
        <w:bottom w:val="none" w:sz="0" w:space="0" w:color="auto"/>
        <w:right w:val="none" w:sz="0" w:space="0" w:color="auto"/>
      </w:divBdr>
    </w:div>
    <w:div w:id="19972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office@stjohns.lancs.sch.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ffice@stjohns.lancs.sch.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35A6AB3692E94686D1A97C1C7D0701" ma:contentTypeVersion="17" ma:contentTypeDescription="Create a new document." ma:contentTypeScope="" ma:versionID="6cf62f126e84f3d6106ed6e98e6713eb">
  <xsd:schema xmlns:xsd="http://www.w3.org/2001/XMLSchema" xmlns:xs="http://www.w3.org/2001/XMLSchema" xmlns:p="http://schemas.microsoft.com/office/2006/metadata/properties" xmlns:ns3="a5e36cf5-6eda-4bc2-b3ad-390021e5db04" xmlns:ns4="ef74f959-fbf6-4e23-9b2e-5af15a93d60b" targetNamespace="http://schemas.microsoft.com/office/2006/metadata/properties" ma:root="true" ma:fieldsID="472bfa95cb84f0a03eede7c8ff03043c" ns3:_="" ns4:_="">
    <xsd:import namespace="a5e36cf5-6eda-4bc2-b3ad-390021e5db04"/>
    <xsd:import namespace="ef74f959-fbf6-4e23-9b2e-5af15a93d6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36cf5-6eda-4bc2-b3ad-390021e5d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4f959-fbf6-4e23-9b2e-5af15a93d6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5e36cf5-6eda-4bc2-b3ad-390021e5db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56F68-8AFF-49EF-AA62-ABCB706FA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36cf5-6eda-4bc2-b3ad-390021e5db04"/>
    <ds:schemaRef ds:uri="ef74f959-fbf6-4e23-9b2e-5af15a93d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97B3D1-9A97-4EE2-A602-016076A08B15}">
  <ds:schemaRefs>
    <ds:schemaRef ds:uri="http://schemas.microsoft.com/office/2006/metadata/properties"/>
    <ds:schemaRef ds:uri="http://purl.org/dc/dcmitype/"/>
    <ds:schemaRef ds:uri="http://purl.org/dc/elements/1.1/"/>
    <ds:schemaRef ds:uri="ef74f959-fbf6-4e23-9b2e-5af15a93d60b"/>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a5e36cf5-6eda-4bc2-b3ad-390021e5db04"/>
    <ds:schemaRef ds:uri="http://www.w3.org/XML/1998/namespace"/>
  </ds:schemaRefs>
</ds:datastoreItem>
</file>

<file path=customXml/itemProps3.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4.xml><?xml version="1.0" encoding="utf-8"?>
<ds:datastoreItem xmlns:ds="http://schemas.openxmlformats.org/officeDocument/2006/customXml" ds:itemID="{761B918F-2F9C-42A2-AFDC-F3594FEB7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20</TotalTime>
  <Pages>9</Pages>
  <Words>1802</Words>
  <Characters>10276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Ann Marie Darwin</cp:lastModifiedBy>
  <cp:revision>4</cp:revision>
  <cp:lastPrinted>2026-05-21T14:00:00Z</cp:lastPrinted>
  <dcterms:created xsi:type="dcterms:W3CDTF">2026-05-21T14:04:00Z</dcterms:created>
  <dcterms:modified xsi:type="dcterms:W3CDTF">2026-05-21T14:22:00Z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0x0101004235A6AB3692E94686D1A97C1C7D0701</vt:lpwstr>
  </property>
  <property fmtid="{D5CDD505-2E9C-101B-9397-08002B2CF9AE}" pid="3" name="MediaServiceImageTags">
    <vt:lpwstr/>
  </property>
</Properties>
</file>