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C3BE9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 xml:space="preserve">Job description and </w:t>
      </w:r>
      <w:r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>P</w:t>
      </w:r>
      <w:r w:rsidRPr="610C2C16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 xml:space="preserve">erson </w:t>
      </w:r>
      <w:r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>S</w:t>
      </w:r>
      <w:r w:rsidRPr="610C2C16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>pecification: Learning Mentor</w:t>
      </w:r>
    </w:p>
    <w:p w14:paraId="66032BC4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 xml:space="preserve"> </w:t>
      </w:r>
    </w:p>
    <w:p w14:paraId="22B2DB0B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Job title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: Learning Mentor</w:t>
      </w:r>
    </w:p>
    <w:p w14:paraId="4289EA7F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FF5D823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 xml:space="preserve">Location: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Hodthorpe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Primary School </w:t>
      </w:r>
    </w:p>
    <w:p w14:paraId="557193ED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144C371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Salary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Grade 9 </w:t>
      </w:r>
    </w:p>
    <w:p w14:paraId="460A7F72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1BC81780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Hours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3</w:t>
      </w:r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2.5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hours per week </w:t>
      </w:r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8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am – </w:t>
      </w:r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3:30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pm Monday to Friday</w:t>
      </w:r>
      <w:r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663A5BB2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67DC9F77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Contract type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Permanent, term time only (39 weeks to include INSET)</w:t>
      </w:r>
    </w:p>
    <w:p w14:paraId="15DE9656" w14:textId="77777777" w:rsidR="00DB2DFE" w:rsidRPr="00A0030B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73A2F9F" w14:textId="77777777" w:rsidR="00DB2DFE" w:rsidRPr="001D5FBE" w:rsidRDefault="00DB2DFE" w:rsidP="00DB2DF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001D5FB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Reporting to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Headteacher </w:t>
      </w:r>
    </w:p>
    <w:p w14:paraId="2E419A17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sz w:val="18"/>
          <w:szCs w:val="18"/>
        </w:rPr>
        <w:t> </w:t>
      </w:r>
    </w:p>
    <w:p w14:paraId="25C12818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b/>
          <w:bCs/>
          <w:sz w:val="18"/>
          <w:szCs w:val="18"/>
        </w:rPr>
        <w:t xml:space="preserve">Purpose of the job:  </w:t>
      </w:r>
      <w:r w:rsidRPr="610C2C16">
        <w:rPr>
          <w:rFonts w:ascii="Poppins" w:eastAsia="Poppins" w:hAnsi="Poppins" w:cs="Poppins"/>
          <w:sz w:val="18"/>
          <w:szCs w:val="18"/>
        </w:rPr>
        <w:t xml:space="preserve">To </w:t>
      </w:r>
      <w:r>
        <w:rPr>
          <w:rFonts w:ascii="Poppins" w:eastAsia="Poppins" w:hAnsi="Poppins" w:cs="Poppins"/>
          <w:sz w:val="18"/>
          <w:szCs w:val="18"/>
        </w:rPr>
        <w:t>support</w:t>
      </w:r>
      <w:r w:rsidRPr="610C2C16">
        <w:rPr>
          <w:rFonts w:ascii="Poppins" w:eastAsia="Poppins" w:hAnsi="Poppins" w:cs="Poppins"/>
          <w:sz w:val="18"/>
          <w:szCs w:val="18"/>
        </w:rPr>
        <w:t xml:space="preserve"> children with social and emotional needs: to work under the guidance of the SENCo/senior staff to provide support for social, emotional and mental health needs of individuals/groups.  Through a nurture group approach this will provide opportunities for pupils to develop a range of strategies which enable them to thrive. This will include advising class teachers on the provision for meeting SEMH needs within the classroom environment through inclusive teaching practices.  </w:t>
      </w:r>
    </w:p>
    <w:p w14:paraId="7E2BDBFC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b/>
          <w:bCs/>
          <w:sz w:val="18"/>
          <w:szCs w:val="18"/>
        </w:rPr>
      </w:pPr>
    </w:p>
    <w:p w14:paraId="73A34662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t>Duties &amp; responsibilities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59D016E9" w14:textId="77777777" w:rsidR="00DB2DFE" w:rsidRPr="00A0030B" w:rsidRDefault="00DB2DFE" w:rsidP="00DB2DFE">
      <w:pPr>
        <w:numPr>
          <w:ilvl w:val="0"/>
          <w:numId w:val="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provide specialist skills and knowledge at an advanced level around social, emotional and wellbeing development across the school  </w:t>
      </w:r>
    </w:p>
    <w:p w14:paraId="1F0BC57C" w14:textId="77777777" w:rsidR="00DB2DFE" w:rsidRPr="00A0030B" w:rsidRDefault="00DB2DFE" w:rsidP="00DB2DFE">
      <w:pPr>
        <w:numPr>
          <w:ilvl w:val="0"/>
          <w:numId w:val="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Establish and promote productive relationships with pupils, acting as a role model and setting high expectations. </w:t>
      </w:r>
    </w:p>
    <w:p w14:paraId="21A3DB8C" w14:textId="77777777" w:rsidR="00DB2DFE" w:rsidRPr="00A0030B" w:rsidRDefault="00DB2DFE" w:rsidP="00DB2DFE">
      <w:pPr>
        <w:numPr>
          <w:ilvl w:val="0"/>
          <w:numId w:val="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plan and lead Nurture groups and interventions for children with social and emotional needs.   </w:t>
      </w:r>
    </w:p>
    <w:p w14:paraId="262A57DD" w14:textId="77777777" w:rsidR="00DB2DFE" w:rsidRPr="00A0030B" w:rsidRDefault="00DB2DFE" w:rsidP="00DB2DFE">
      <w:pPr>
        <w:numPr>
          <w:ilvl w:val="0"/>
          <w:numId w:val="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take an involved part in the planning and record keeping of pupils’ learning.  </w:t>
      </w:r>
    </w:p>
    <w:p w14:paraId="41797022" w14:textId="77777777" w:rsidR="00DB2DFE" w:rsidRPr="00A0030B" w:rsidRDefault="00DB2DFE" w:rsidP="00DB2DFE">
      <w:pPr>
        <w:numPr>
          <w:ilvl w:val="0"/>
          <w:numId w:val="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share in the care and wellbeing of pupils.  </w:t>
      </w:r>
    </w:p>
    <w:p w14:paraId="6ACFA0B1" w14:textId="77777777" w:rsidR="00DB2DFE" w:rsidRPr="00A0030B" w:rsidRDefault="00DB2DFE" w:rsidP="00DB2DFE">
      <w:pPr>
        <w:numPr>
          <w:ilvl w:val="0"/>
          <w:numId w:val="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follow, maintain and promote the school core values.  </w:t>
      </w:r>
    </w:p>
    <w:p w14:paraId="3A54860F" w14:textId="77777777" w:rsidR="00DB2DFE" w:rsidRPr="00A0030B" w:rsidRDefault="00DB2DFE" w:rsidP="00DB2DFE">
      <w:pPr>
        <w:numPr>
          <w:ilvl w:val="0"/>
          <w:numId w:val="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ensure compliance with all school policies and procedure and government legislations.  </w:t>
      </w:r>
    </w:p>
    <w:p w14:paraId="57A7CCAF" w14:textId="77777777" w:rsidR="00DB2DFE" w:rsidRPr="00A0030B" w:rsidRDefault="00DB2DFE" w:rsidP="00DB2DFE">
      <w:pPr>
        <w:numPr>
          <w:ilvl w:val="0"/>
          <w:numId w:val="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plan and teach engaging foundation subject learning activities  </w:t>
      </w:r>
    </w:p>
    <w:p w14:paraId="5B642A3E" w14:textId="77777777" w:rsidR="00DB2DFE" w:rsidRPr="00A0030B" w:rsidRDefault="00DB2DFE" w:rsidP="00DB2DFE">
      <w:pPr>
        <w:numPr>
          <w:ilvl w:val="0"/>
          <w:numId w:val="1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supervise daily break and lunchtime restorative practice in line with the learners’ code requirements. </w:t>
      </w:r>
    </w:p>
    <w:p w14:paraId="2CB5701B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b/>
          <w:bCs/>
          <w:sz w:val="18"/>
          <w:szCs w:val="18"/>
        </w:rPr>
      </w:pPr>
    </w:p>
    <w:p w14:paraId="479A7EA5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lastRenderedPageBreak/>
        <w:t>Teaching and Learning 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0CF95AAF" w14:textId="77777777" w:rsidR="00DB2DFE" w:rsidRPr="00A0030B" w:rsidRDefault="00DB2DFE" w:rsidP="00DB2DFE">
      <w:pPr>
        <w:numPr>
          <w:ilvl w:val="0"/>
          <w:numId w:val="1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Use specialist skills/training/experience to support pupils across the school with social and emotional needs.  </w:t>
      </w:r>
    </w:p>
    <w:p w14:paraId="55189DC6" w14:textId="77777777" w:rsidR="00DB2DFE" w:rsidRPr="00A0030B" w:rsidRDefault="00DB2DFE" w:rsidP="00DB2DFE">
      <w:pPr>
        <w:numPr>
          <w:ilvl w:val="0"/>
          <w:numId w:val="1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the development and implementation of Education Health care plans (EHCPs).  </w:t>
      </w:r>
    </w:p>
    <w:p w14:paraId="2C69A998" w14:textId="77777777" w:rsidR="00DB2DFE" w:rsidRPr="00A0030B" w:rsidRDefault="00DB2DFE" w:rsidP="00DB2DFE">
      <w:pPr>
        <w:numPr>
          <w:ilvl w:val="0"/>
          <w:numId w:val="1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Supervise and assist individual or small groups of pupils in activities to support social and emotional development.  </w:t>
      </w:r>
    </w:p>
    <w:p w14:paraId="6C9BFEF0" w14:textId="77777777" w:rsidR="00DB2DFE" w:rsidRPr="00A0030B" w:rsidRDefault="00DB2DFE" w:rsidP="00DB2DFE">
      <w:pPr>
        <w:numPr>
          <w:ilvl w:val="0"/>
          <w:numId w:val="1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Contribute to reports and the maintenance of appropriate records – keep detailed entry &amp; exit data. </w:t>
      </w:r>
    </w:p>
    <w:p w14:paraId="37902B68" w14:textId="77777777" w:rsidR="00DB2DFE" w:rsidRPr="00A0030B" w:rsidRDefault="00DB2DFE" w:rsidP="00DB2DFE">
      <w:pPr>
        <w:numPr>
          <w:ilvl w:val="0"/>
          <w:numId w:val="1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Provide termly reports of outcomes to SLT </w:t>
      </w:r>
    </w:p>
    <w:p w14:paraId="30DE161D" w14:textId="77777777" w:rsidR="00DB2DFE" w:rsidRPr="00A0030B" w:rsidRDefault="00DB2DFE" w:rsidP="00DB2DFE">
      <w:pPr>
        <w:numPr>
          <w:ilvl w:val="0"/>
          <w:numId w:val="1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Carry out observations and assessments as appropriate.  </w:t>
      </w:r>
    </w:p>
    <w:p w14:paraId="53032E80" w14:textId="77777777" w:rsidR="00DB2DFE" w:rsidRPr="00A0030B" w:rsidRDefault="00DB2DFE" w:rsidP="00DB2DFE">
      <w:pPr>
        <w:numPr>
          <w:ilvl w:val="0"/>
          <w:numId w:val="1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Carry out intervention programmes, in the classroom or other teaching area.  </w:t>
      </w:r>
    </w:p>
    <w:p w14:paraId="3C1BC7C8" w14:textId="77777777" w:rsidR="00DB2DFE" w:rsidRPr="00A0030B" w:rsidRDefault="00DB2DFE" w:rsidP="00DB2DFE">
      <w:pPr>
        <w:numPr>
          <w:ilvl w:val="0"/>
          <w:numId w:val="1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Support children to interact and access the mainstream curriculum and classroom as appropriate. </w:t>
      </w:r>
    </w:p>
    <w:p w14:paraId="10CC10FC" w14:textId="77777777" w:rsidR="00DB2DFE" w:rsidRPr="00A0030B" w:rsidRDefault="00DB2DFE" w:rsidP="00DB2DFE">
      <w:pPr>
        <w:numPr>
          <w:ilvl w:val="0"/>
          <w:numId w:val="1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lead and maintain positive and enjoyable break times for pupils including organising and participating in physical games and activities alongside others.  </w:t>
      </w:r>
    </w:p>
    <w:p w14:paraId="7FB45867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44B064D9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t>Monitoring and Assessment 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3E19B55E" w14:textId="77777777" w:rsidR="00DB2DFE" w:rsidRPr="00A0030B" w:rsidRDefault="00DB2DFE" w:rsidP="00DB2DFE">
      <w:pPr>
        <w:numPr>
          <w:ilvl w:val="0"/>
          <w:numId w:val="2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Support the teacher in evaluating pupils’ progress through a range of assessment activities.  </w:t>
      </w:r>
    </w:p>
    <w:p w14:paraId="7B4FBD7F" w14:textId="77777777" w:rsidR="00DB2DFE" w:rsidRPr="00A0030B" w:rsidRDefault="00DB2DFE" w:rsidP="00DB2DFE">
      <w:pPr>
        <w:numPr>
          <w:ilvl w:val="0"/>
          <w:numId w:val="2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Assess pupils’ responses to learning tasks and where necessary, modify methods to meet individual and/or group needs.  </w:t>
      </w:r>
    </w:p>
    <w:p w14:paraId="3D25B5FC" w14:textId="77777777" w:rsidR="00DB2DFE" w:rsidRPr="00A0030B" w:rsidRDefault="00DB2DFE" w:rsidP="00DB2DFE">
      <w:pPr>
        <w:numPr>
          <w:ilvl w:val="0"/>
          <w:numId w:val="2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in the maintenance and analysis of records of pupil progress.  </w:t>
      </w:r>
    </w:p>
    <w:p w14:paraId="6AC36055" w14:textId="77777777" w:rsidR="00DB2DFE" w:rsidRPr="00A0030B" w:rsidRDefault="00DB2DFE" w:rsidP="00DB2DFE">
      <w:pPr>
        <w:numPr>
          <w:ilvl w:val="0"/>
          <w:numId w:val="2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teachers with observation and assessment.  </w:t>
      </w:r>
    </w:p>
    <w:p w14:paraId="64538A46" w14:textId="77777777" w:rsidR="00DB2DFE" w:rsidRPr="00A0030B" w:rsidRDefault="00DB2DFE" w:rsidP="00DB2DFE">
      <w:pPr>
        <w:numPr>
          <w:ilvl w:val="0"/>
          <w:numId w:val="2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Provide information to assist in the provision of appropriate support for specific children.  </w:t>
      </w:r>
    </w:p>
    <w:p w14:paraId="73EC80C2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t>Behaviour and Pastoral 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531490CE" w14:textId="77777777" w:rsidR="00DB2DFE" w:rsidRPr="00A0030B" w:rsidRDefault="00DB2DFE" w:rsidP="00DB2DFE">
      <w:pPr>
        <w:numPr>
          <w:ilvl w:val="0"/>
          <w:numId w:val="2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Manage all aspects of the school’s learner’s code. </w:t>
      </w:r>
    </w:p>
    <w:p w14:paraId="57041244" w14:textId="77777777" w:rsidR="00DB2DFE" w:rsidRPr="00A0030B" w:rsidRDefault="00DB2DFE" w:rsidP="00DB2DFE">
      <w:pPr>
        <w:numPr>
          <w:ilvl w:val="0"/>
          <w:numId w:val="2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Oversee the fair and consistent administration of the band system across the school </w:t>
      </w:r>
    </w:p>
    <w:p w14:paraId="523D95F7" w14:textId="77777777" w:rsidR="00DB2DFE" w:rsidRPr="00A0030B" w:rsidRDefault="00DB2DFE" w:rsidP="00DB2DFE">
      <w:pPr>
        <w:numPr>
          <w:ilvl w:val="0"/>
          <w:numId w:val="2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Liaise with all staff to ensure that the learners code is being implemented consistently. </w:t>
      </w:r>
    </w:p>
    <w:p w14:paraId="1FAF07B7" w14:textId="77777777" w:rsidR="00DB2DFE" w:rsidRPr="00A0030B" w:rsidRDefault="00DB2DFE" w:rsidP="00DB2DFE">
      <w:pPr>
        <w:numPr>
          <w:ilvl w:val="0"/>
          <w:numId w:val="2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Implement all school policies relating to behaviour and safeguarding  </w:t>
      </w:r>
    </w:p>
    <w:p w14:paraId="18C7A8F0" w14:textId="77777777" w:rsidR="00DB2DFE" w:rsidRPr="00A0030B" w:rsidRDefault="00DB2DFE" w:rsidP="00DB2DFE">
      <w:pPr>
        <w:numPr>
          <w:ilvl w:val="0"/>
          <w:numId w:val="2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Demonstrate and promote the positive values, attitudes and behaviour you expect from the pupils you work with.  </w:t>
      </w:r>
    </w:p>
    <w:p w14:paraId="3EA8AE2B" w14:textId="77777777" w:rsidR="00DB2DFE" w:rsidRPr="00A0030B" w:rsidRDefault="00DB2DFE" w:rsidP="00DB2DFE">
      <w:pPr>
        <w:numPr>
          <w:ilvl w:val="0"/>
          <w:numId w:val="3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children at the beginning and end of the day and supervise pupils during break times as necessary  </w:t>
      </w:r>
    </w:p>
    <w:p w14:paraId="682E7D30" w14:textId="77777777" w:rsidR="00DB2DFE" w:rsidRPr="00A0030B" w:rsidRDefault="00DB2DFE" w:rsidP="00DB2DFE">
      <w:pPr>
        <w:numPr>
          <w:ilvl w:val="0"/>
          <w:numId w:val="3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intimate care if required  </w:t>
      </w:r>
    </w:p>
    <w:p w14:paraId="5A8584E9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b/>
          <w:bCs/>
          <w:sz w:val="18"/>
          <w:szCs w:val="18"/>
        </w:rPr>
        <w:t>General duties </w:t>
      </w:r>
      <w:r w:rsidRPr="610C2C16">
        <w:rPr>
          <w:rFonts w:ascii="Poppins" w:eastAsia="Poppins" w:hAnsi="Poppins" w:cs="Poppins"/>
          <w:sz w:val="18"/>
          <w:szCs w:val="18"/>
        </w:rPr>
        <w:t> </w:t>
      </w:r>
    </w:p>
    <w:p w14:paraId="4F48BCC1" w14:textId="77777777" w:rsidR="00DB2DFE" w:rsidRPr="00A0030B" w:rsidRDefault="00DB2DFE" w:rsidP="00DB2DFE">
      <w:pPr>
        <w:numPr>
          <w:ilvl w:val="0"/>
          <w:numId w:val="3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Attend and participate in staff meetings and training days as requested.  </w:t>
      </w:r>
    </w:p>
    <w:p w14:paraId="347E1759" w14:textId="77777777" w:rsidR="00DB2DFE" w:rsidRPr="00A0030B" w:rsidRDefault="00DB2DFE" w:rsidP="00DB2DFE">
      <w:pPr>
        <w:numPr>
          <w:ilvl w:val="0"/>
          <w:numId w:val="3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Attend meetings with line managers as required.  </w:t>
      </w:r>
    </w:p>
    <w:p w14:paraId="64528600" w14:textId="77777777" w:rsidR="00DB2DFE" w:rsidRPr="00A0030B" w:rsidRDefault="00DB2DFE" w:rsidP="00DB2DFE">
      <w:pPr>
        <w:numPr>
          <w:ilvl w:val="0"/>
          <w:numId w:val="3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the daily breakfast club</w:t>
      </w:r>
      <w:r>
        <w:rPr>
          <w:rFonts w:ascii="Poppins" w:eastAsia="Poppins" w:hAnsi="Poppins" w:cs="Poppins"/>
          <w:sz w:val="18"/>
          <w:szCs w:val="18"/>
        </w:rPr>
        <w:t xml:space="preserve"> as required</w:t>
      </w:r>
      <w:r w:rsidRPr="00A0030B">
        <w:rPr>
          <w:rFonts w:ascii="Poppins" w:eastAsia="Poppins" w:hAnsi="Poppins" w:cs="Poppins"/>
          <w:sz w:val="18"/>
          <w:szCs w:val="18"/>
        </w:rPr>
        <w:t>.  </w:t>
      </w:r>
    </w:p>
    <w:p w14:paraId="4CEB9194" w14:textId="77777777" w:rsidR="00DB2DFE" w:rsidRPr="00A0030B" w:rsidRDefault="00DB2DFE" w:rsidP="00DB2DFE">
      <w:pPr>
        <w:numPr>
          <w:ilvl w:val="0"/>
          <w:numId w:val="3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Work co-operatively with other members of staff. </w:t>
      </w:r>
    </w:p>
    <w:p w14:paraId="043CC3F8" w14:textId="77777777" w:rsidR="00DB2DFE" w:rsidRPr="00A0030B" w:rsidRDefault="00DB2DFE" w:rsidP="00DB2DFE">
      <w:pPr>
        <w:numPr>
          <w:ilvl w:val="0"/>
          <w:numId w:val="3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Undertake a range of appropriate administrative duties to support the assessments of pupils.  </w:t>
      </w:r>
    </w:p>
    <w:p w14:paraId="2A36B578" w14:textId="77777777" w:rsidR="00DB2DFE" w:rsidRPr="00A0030B" w:rsidRDefault="00DB2DFE" w:rsidP="00DB2DFE">
      <w:pPr>
        <w:numPr>
          <w:ilvl w:val="0"/>
          <w:numId w:val="3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Contribute to curriculum development, school policies and procedures.  </w:t>
      </w:r>
    </w:p>
    <w:p w14:paraId="0FDC952A" w14:textId="77777777" w:rsidR="00DB2DFE" w:rsidRPr="00A0030B" w:rsidRDefault="00DB2DFE" w:rsidP="00DB2DFE">
      <w:pPr>
        <w:numPr>
          <w:ilvl w:val="0"/>
          <w:numId w:val="3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Ensure good communication with children, staff and parents.  </w:t>
      </w:r>
    </w:p>
    <w:p w14:paraId="1C531432" w14:textId="77777777" w:rsidR="00DB2DFE" w:rsidRPr="00A0030B" w:rsidRDefault="00DB2DFE" w:rsidP="00DB2DFE">
      <w:pPr>
        <w:numPr>
          <w:ilvl w:val="0"/>
          <w:numId w:val="3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lastRenderedPageBreak/>
        <w:t>Take responsibility for own professional development by seeking opportunities and attending relevant training.  </w:t>
      </w:r>
    </w:p>
    <w:p w14:paraId="3A3A94E3" w14:textId="77777777" w:rsidR="00DB2DFE" w:rsidRPr="00A0030B" w:rsidRDefault="00DB2DFE" w:rsidP="00DB2DFE">
      <w:pPr>
        <w:numPr>
          <w:ilvl w:val="0"/>
          <w:numId w:val="4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Contribute to the wider life of the school where appropriate.  </w:t>
      </w:r>
    </w:p>
    <w:p w14:paraId="746E9051" w14:textId="77777777" w:rsidR="00DB2DFE" w:rsidRPr="00A0030B" w:rsidRDefault="00DB2DFE" w:rsidP="00DB2DFE">
      <w:pPr>
        <w:numPr>
          <w:ilvl w:val="0"/>
          <w:numId w:val="4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Be willing to undertake first aid training and once qualified to administer first aid to staff and pupils.  </w:t>
      </w:r>
    </w:p>
    <w:p w14:paraId="50A37B0C" w14:textId="77777777" w:rsidR="00DB2DFE" w:rsidRPr="00A0030B" w:rsidRDefault="00DB2DFE" w:rsidP="00DB2DFE">
      <w:pPr>
        <w:numPr>
          <w:ilvl w:val="0"/>
          <w:numId w:val="4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Be willing to act as a fire marshal or assist with evacuation for children with disabilities as necessary.  </w:t>
      </w:r>
    </w:p>
    <w:p w14:paraId="2AB44C82" w14:textId="77777777" w:rsidR="00DB2DFE" w:rsidRPr="00A0030B" w:rsidRDefault="00DB2DFE" w:rsidP="00DB2DFE">
      <w:pPr>
        <w:numPr>
          <w:ilvl w:val="0"/>
          <w:numId w:val="4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Be committed to the school’s aims and values.  </w:t>
      </w:r>
    </w:p>
    <w:p w14:paraId="61E7E633" w14:textId="77777777" w:rsidR="00DB2DFE" w:rsidRPr="00A0030B" w:rsidRDefault="00DB2DFE" w:rsidP="00DB2DFE">
      <w:pPr>
        <w:numPr>
          <w:ilvl w:val="0"/>
          <w:numId w:val="4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Take part in school practices and procedures, e.g. educational visits, school performances.  </w:t>
      </w:r>
    </w:p>
    <w:p w14:paraId="18771D9A" w14:textId="77777777" w:rsidR="00DB2DFE" w:rsidRPr="00A0030B" w:rsidRDefault="00DB2DFE" w:rsidP="00DB2DFE">
      <w:pPr>
        <w:numPr>
          <w:ilvl w:val="0"/>
          <w:numId w:val="4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Carry out any other duties that may reasonably be regarded as within the nature of the duties, responsibilities and grade of this post. </w:t>
      </w:r>
    </w:p>
    <w:p w14:paraId="2CB76614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12D3CB89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6233F812" w14:textId="77777777" w:rsidR="00DB2DFE" w:rsidRPr="00A0030B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sz w:val="18"/>
          <w:szCs w:val="18"/>
        </w:rPr>
        <w:t> </w:t>
      </w:r>
    </w:p>
    <w:p w14:paraId="7EC0B84E" w14:textId="77777777" w:rsidR="00DB2DFE" w:rsidRPr="00DB2DFE" w:rsidRDefault="00DB2DFE" w:rsidP="00DB2DFE">
      <w:pPr>
        <w:spacing w:after="0" w:line="240" w:lineRule="auto"/>
        <w:ind w:left="360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b/>
          <w:bCs/>
          <w:color w:val="000000" w:themeColor="text1"/>
          <w:sz w:val="18"/>
          <w:szCs w:val="18"/>
        </w:rPr>
        <w:t xml:space="preserve">Other Duties </w:t>
      </w:r>
    </w:p>
    <w:p w14:paraId="426B8C82" w14:textId="77777777" w:rsidR="00DB2DFE" w:rsidRPr="00DB2DFE" w:rsidRDefault="00DB2DFE" w:rsidP="00DB2D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color w:val="000000" w:themeColor="text1"/>
          <w:sz w:val="18"/>
          <w:szCs w:val="18"/>
        </w:rPr>
        <w:t>Be committed to the safeguarding and promotion of the welfare of children and young people</w:t>
      </w:r>
    </w:p>
    <w:p w14:paraId="32FA40F4" w14:textId="77777777" w:rsidR="00DB2DFE" w:rsidRPr="00DB2DFE" w:rsidRDefault="00DB2DFE" w:rsidP="00DB2D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color w:val="000000" w:themeColor="text1"/>
          <w:sz w:val="18"/>
          <w:szCs w:val="18"/>
        </w:rPr>
        <w:t xml:space="preserve">Form positive professional relationships and work in partnership with colleagues throughout the Trust.  </w:t>
      </w:r>
    </w:p>
    <w:p w14:paraId="459A8F6E" w14:textId="77777777" w:rsidR="00DB2DFE" w:rsidRPr="00DB2DFE" w:rsidRDefault="00DB2DFE" w:rsidP="00DB2D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color w:val="000000" w:themeColor="text1"/>
          <w:sz w:val="18"/>
          <w:szCs w:val="18"/>
        </w:rPr>
        <w:t xml:space="preserve">Form positive relationships with parents/carers and families. </w:t>
      </w:r>
    </w:p>
    <w:p w14:paraId="557D510B" w14:textId="77777777" w:rsidR="00DB2DFE" w:rsidRPr="00DB2DFE" w:rsidRDefault="00DB2DFE" w:rsidP="00DB2D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color w:val="000000" w:themeColor="text1"/>
          <w:sz w:val="18"/>
          <w:szCs w:val="18"/>
        </w:rPr>
        <w:t>Contribute to the overall ethos/work/aims of the school</w:t>
      </w:r>
    </w:p>
    <w:p w14:paraId="439AE3EB" w14:textId="77777777" w:rsidR="00DB2DFE" w:rsidRPr="00DB2DFE" w:rsidRDefault="00DB2DFE" w:rsidP="00DB2D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color w:val="000000" w:themeColor="text1"/>
          <w:sz w:val="18"/>
          <w:szCs w:val="18"/>
        </w:rPr>
        <w:t xml:space="preserve">To willingly engage with CPD and training as required by the Trust.   </w:t>
      </w:r>
    </w:p>
    <w:p w14:paraId="28268ECE" w14:textId="77777777" w:rsidR="00DB2DFE" w:rsidRPr="00DB2DFE" w:rsidRDefault="00DB2DFE" w:rsidP="00DB2D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color w:val="000000" w:themeColor="text1"/>
          <w:sz w:val="18"/>
          <w:szCs w:val="18"/>
        </w:rPr>
        <w:t xml:space="preserve">To treat all aspects of the role with the strictest confidentiality.  </w:t>
      </w:r>
    </w:p>
    <w:p w14:paraId="6A4145E8" w14:textId="77777777" w:rsidR="00DB2DFE" w:rsidRPr="00DB2DFE" w:rsidRDefault="00DB2DFE" w:rsidP="00DB2D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oppins" w:eastAsia="Arial" w:hAnsi="Poppins" w:cs="Poppins"/>
          <w:color w:val="000000" w:themeColor="text1"/>
          <w:sz w:val="18"/>
          <w:szCs w:val="18"/>
        </w:rPr>
      </w:pPr>
      <w:r w:rsidRPr="00DB2DFE">
        <w:rPr>
          <w:rFonts w:ascii="Poppins" w:eastAsia="Arial" w:hAnsi="Poppins" w:cs="Poppins"/>
          <w:color w:val="000000" w:themeColor="text1"/>
          <w:sz w:val="18"/>
          <w:szCs w:val="18"/>
        </w:rPr>
        <w:t xml:space="preserve">Be aware of and comply with policies and procedures in relation to child protection, health and safety, confidentiality, equality and diversity, data protection, and dealing with concerns as appropriate.  </w:t>
      </w:r>
    </w:p>
    <w:p w14:paraId="6523C3A6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</w:pPr>
    </w:p>
    <w:p w14:paraId="2815A680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610C2C16"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  <w:t>PERSON SPECIFICATION</w:t>
      </w:r>
      <w:r w:rsidRPr="610C2C16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61A14541" w14:textId="77777777" w:rsidR="00DB2DFE" w:rsidRDefault="00DB2DFE" w:rsidP="00DB2DFE">
      <w:pPr>
        <w:spacing w:after="0" w:line="240" w:lineRule="auto"/>
        <w:rPr>
          <w:color w:val="000000" w:themeColor="text1"/>
          <w:sz w:val="18"/>
          <w:szCs w:val="18"/>
        </w:rPr>
      </w:pPr>
    </w:p>
    <w:tbl>
      <w:tblPr>
        <w:tblW w:w="0" w:type="auto"/>
        <w:tblInd w:w="-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3750"/>
        <w:gridCol w:w="2370"/>
        <w:gridCol w:w="1830"/>
      </w:tblGrid>
      <w:tr w:rsidR="00DB2DFE" w14:paraId="09A16FB1" w14:textId="77777777" w:rsidTr="0083483D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02EAB6C5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Requirement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0172431E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17857513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75E9139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Method of Assessment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DB2DFE" w14:paraId="24C8406A" w14:textId="77777777" w:rsidTr="0083483D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11468B48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Qualifications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A5A028D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This job is subject to a satisfactory DBS clearance. </w:t>
            </w:r>
          </w:p>
          <w:p w14:paraId="4A20BA4E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 </w:t>
            </w:r>
          </w:p>
          <w:p w14:paraId="64982F6E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NVQ 3 qualification or equivalent  </w:t>
            </w:r>
          </w:p>
          <w:p w14:paraId="3D607AC9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or experience working with young children. </w:t>
            </w:r>
          </w:p>
          <w:p w14:paraId="3953331B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DC749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F71A044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Application form  </w:t>
            </w:r>
          </w:p>
          <w:p w14:paraId="751E419E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DBS clearance </w:t>
            </w:r>
          </w:p>
        </w:tc>
      </w:tr>
      <w:tr w:rsidR="00DB2DFE" w14:paraId="1736409C" w14:textId="77777777" w:rsidTr="0083483D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315BD948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Job Related Competencies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AB7088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 xml:space="preserve">Ability to manage the behaviour of pupils to promote and maintain order 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and a calm working environment for pupils.  </w:t>
            </w:r>
          </w:p>
          <w:p w14:paraId="6B08CEEC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BF71271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motivate pupils.  </w:t>
            </w:r>
          </w:p>
          <w:p w14:paraId="608B69AB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F619F2F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support the processes and procedures for pupils learning. </w:t>
            </w:r>
          </w:p>
          <w:p w14:paraId="3F24B4A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 </w:t>
            </w:r>
          </w:p>
          <w:p w14:paraId="7E3337B1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work under own initiative and as part of a team.  </w:t>
            </w:r>
          </w:p>
          <w:p w14:paraId="0DEC7704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39E95B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use ICT effectively to support learning. </w:t>
            </w:r>
          </w:p>
          <w:p w14:paraId="35E26F56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AD6189F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work in a flexible and responsive way with tact, discretion and confidentiality.  </w:t>
            </w:r>
          </w:p>
          <w:p w14:paraId="127B7890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5CCD5E6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relate well to children and adults.  </w:t>
            </w:r>
          </w:p>
          <w:p w14:paraId="3E36AB20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4FCAE8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work under pressure.  </w:t>
            </w:r>
          </w:p>
          <w:p w14:paraId="5A280FC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DF23BE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Excellent communication skills with children and adults. </w:t>
            </w:r>
          </w:p>
          <w:p w14:paraId="60F0FB5C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7E7EE96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set up and maintain detailed and accurate record keeping systems. </w:t>
            </w:r>
          </w:p>
          <w:p w14:paraId="37B8B521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To identify and set targets for the development for individual pupils. </w:t>
            </w:r>
          </w:p>
          <w:p w14:paraId="44097526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To engage constructively with, and relate to, a range of vulnerable pupils who may be disaffected from school or disengaged from the learning process, and with their families and carers. </w:t>
            </w:r>
          </w:p>
          <w:p w14:paraId="39E01B8E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58DEDE0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 good sense of humour! 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0EB9BAB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Experience working with all key stage pupils in all year groups. </w:t>
            </w:r>
          </w:p>
          <w:p w14:paraId="39BFBB2D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0B7C6ED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working with parents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/carers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. </w:t>
            </w:r>
          </w:p>
          <w:p w14:paraId="3FB4D824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7D4B319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running nurture interventions such as Lego Therapy. </w:t>
            </w:r>
          </w:p>
          <w:p w14:paraId="55E78DA3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F3191F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BB96BDA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36B49BC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5F88C56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Application form and interviews  </w:t>
            </w:r>
          </w:p>
          <w:p w14:paraId="1B2C8D52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 </w:t>
            </w:r>
          </w:p>
        </w:tc>
      </w:tr>
      <w:tr w:rsidR="00DB2DFE" w14:paraId="7C321B6D" w14:textId="77777777" w:rsidTr="0083483D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17594E88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826712D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An understanding of the many challenges facing vulnerable children.  </w:t>
            </w:r>
          </w:p>
          <w:p w14:paraId="55D0A6E9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An understanding of mentoring and how to build successful relationships with vulnerable children.  </w:t>
            </w:r>
          </w:p>
          <w:p w14:paraId="40A01123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Knowledge of a range of strategies to promote good behaviour.  </w:t>
            </w:r>
          </w:p>
          <w:p w14:paraId="57BE330C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6B92A34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Awareness of confidentiality issues linked to home/pupil/teachers /schoolwork.  </w:t>
            </w:r>
          </w:p>
          <w:p w14:paraId="7894D45E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0A4254B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Understanding of principles of child development and learning process.  </w:t>
            </w:r>
          </w:p>
          <w:p w14:paraId="34376D90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D72F372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Knowledge of relevant legislation, regulations, guidance and policy issues (attendance). </w:t>
            </w:r>
          </w:p>
          <w:p w14:paraId="4DF2425A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1E8686F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An awareness of the use of CPOMS. 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FB6030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 xml:space="preserve">An understanding of the work of the range of agencies and activities 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that provide support to vulnerable children. </w:t>
            </w:r>
          </w:p>
          <w:p w14:paraId="65A5E08F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7A4C6F6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An interest in/experience in Early Help work. </w:t>
            </w:r>
          </w:p>
          <w:p w14:paraId="77718C41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A1E7EFD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Safeguarding training.</w:t>
            </w:r>
          </w:p>
          <w:p w14:paraId="5EFAA6F8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E469FC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Application form and interviews  </w:t>
            </w:r>
          </w:p>
          <w:p w14:paraId="65C2C5FB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DB2DFE" w14:paraId="19A639B0" w14:textId="77777777" w:rsidTr="0083483D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29531E5C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Experience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4C06957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working with children of relevant age. </w:t>
            </w:r>
          </w:p>
          <w:p w14:paraId="1496181C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D27940E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267CB88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being a Learning Mentor.  </w:t>
            </w:r>
          </w:p>
          <w:p w14:paraId="72F7F034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CC6E5E4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providing individualised support for pupils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and/or families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.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56E1DFD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Application form and interviews  </w:t>
            </w:r>
          </w:p>
          <w:p w14:paraId="4C815BA9" w14:textId="77777777" w:rsidR="00DB2DFE" w:rsidRDefault="00DB2DFE" w:rsidP="0083483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18FFDFDE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610C2C16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2B3C13B4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</w:p>
    <w:p w14:paraId="3ACCA1E1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576B0523" w14:textId="77777777" w:rsidR="00DB2DFE" w:rsidRDefault="00DB2DFE" w:rsidP="00DB2DF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19267F7A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02EEC" w14:textId="77777777" w:rsidR="00DB2DFE" w:rsidRDefault="00DB2DFE">
      <w:pPr>
        <w:spacing w:after="0" w:line="240" w:lineRule="auto"/>
      </w:pPr>
      <w:r>
        <w:separator/>
      </w:r>
    </w:p>
  </w:endnote>
  <w:endnote w:type="continuationSeparator" w:id="0">
    <w:p w14:paraId="53B31FB6" w14:textId="77777777" w:rsidR="00DB2DFE" w:rsidRDefault="00DB2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A65BF6-E845-4104-8298-2D84A3F13221}"/>
    <w:embedBold r:id="rId2" w:fontKey="{5268531D-C31A-4108-B46F-95C215D82E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14E810-0B66-4E1A-A285-FC2907E284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FCD69E-F469-4E08-99EA-4BFD21BF59DC}"/>
    <w:embedItalic r:id="rId5" w:fontKey="{2BA78D68-DFE9-4917-8ABA-AB6E76B59E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821D4D36-7B39-42CC-9432-FECCAD71A15D}"/>
    <w:embedBold r:id="rId7" w:fontKey="{EF032CD2-B106-48CF-8062-FF05494DE6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A12487E-953C-4F5D-8AF7-45F9979AE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79D3C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421805CD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5FF5F7AE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EA35ED1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4C794D7E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49EC53F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3A01DFF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9" wp14:editId="423EE18A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74FB18DE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B" wp14:editId="423EE18C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7A2BB1F0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B13DE" w14:textId="77777777" w:rsidR="00DB2DFE" w:rsidRDefault="00DB2DFE">
      <w:pPr>
        <w:spacing w:after="0" w:line="240" w:lineRule="auto"/>
      </w:pPr>
      <w:r>
        <w:separator/>
      </w:r>
    </w:p>
  </w:footnote>
  <w:footnote w:type="continuationSeparator" w:id="0">
    <w:p w14:paraId="0FE9C5D9" w14:textId="77777777" w:rsidR="00DB2DFE" w:rsidRDefault="00DB2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E3445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23EE183" wp14:editId="423EE184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423EE185" wp14:editId="423EE186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30F213A4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307DF1B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423EE187" wp14:editId="423EE188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1006F6D1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7637589C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444F4AB6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51E84727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37E85"/>
    <w:multiLevelType w:val="multilevel"/>
    <w:tmpl w:val="F544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0A6B42"/>
    <w:multiLevelType w:val="multilevel"/>
    <w:tmpl w:val="2EEC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854F99"/>
    <w:multiLevelType w:val="multilevel"/>
    <w:tmpl w:val="C374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F9D"/>
    <w:multiLevelType w:val="multilevel"/>
    <w:tmpl w:val="D73C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382A3C"/>
    <w:multiLevelType w:val="multilevel"/>
    <w:tmpl w:val="DFDE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F73883"/>
    <w:multiLevelType w:val="multilevel"/>
    <w:tmpl w:val="7002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CD470B"/>
    <w:multiLevelType w:val="multilevel"/>
    <w:tmpl w:val="6F1C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A24FDA"/>
    <w:multiLevelType w:val="multilevel"/>
    <w:tmpl w:val="62E6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0D1477C"/>
    <w:multiLevelType w:val="multilevel"/>
    <w:tmpl w:val="5B04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5B3C7B"/>
    <w:multiLevelType w:val="multilevel"/>
    <w:tmpl w:val="E53C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9D221F"/>
    <w:multiLevelType w:val="multilevel"/>
    <w:tmpl w:val="8ED2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004FF4"/>
    <w:multiLevelType w:val="multilevel"/>
    <w:tmpl w:val="1E1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75005B"/>
    <w:multiLevelType w:val="multilevel"/>
    <w:tmpl w:val="A6F2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D76284"/>
    <w:multiLevelType w:val="multilevel"/>
    <w:tmpl w:val="3684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F8B325"/>
    <w:multiLevelType w:val="hybridMultilevel"/>
    <w:tmpl w:val="525049F8"/>
    <w:lvl w:ilvl="0" w:tplc="2CA4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D62B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5A9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BC8D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101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EB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04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160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D29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C40D9"/>
    <w:multiLevelType w:val="multilevel"/>
    <w:tmpl w:val="FB22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5C49A1"/>
    <w:multiLevelType w:val="multilevel"/>
    <w:tmpl w:val="C7F8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225611B"/>
    <w:multiLevelType w:val="multilevel"/>
    <w:tmpl w:val="06507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28A1D82"/>
    <w:multiLevelType w:val="multilevel"/>
    <w:tmpl w:val="8EBC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3CD7EDB"/>
    <w:multiLevelType w:val="multilevel"/>
    <w:tmpl w:val="CAB0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1C5B8F"/>
    <w:multiLevelType w:val="multilevel"/>
    <w:tmpl w:val="8F96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7C07A8A"/>
    <w:multiLevelType w:val="multilevel"/>
    <w:tmpl w:val="C46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537989"/>
    <w:multiLevelType w:val="multilevel"/>
    <w:tmpl w:val="8C6A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20234E"/>
    <w:multiLevelType w:val="multilevel"/>
    <w:tmpl w:val="46AE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9C1F97"/>
    <w:multiLevelType w:val="multilevel"/>
    <w:tmpl w:val="1F14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C5249A7"/>
    <w:multiLevelType w:val="multilevel"/>
    <w:tmpl w:val="A80C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CAA757C"/>
    <w:multiLevelType w:val="multilevel"/>
    <w:tmpl w:val="D656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D343696"/>
    <w:multiLevelType w:val="multilevel"/>
    <w:tmpl w:val="8E32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EF15295"/>
    <w:multiLevelType w:val="multilevel"/>
    <w:tmpl w:val="A530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F753E62"/>
    <w:multiLevelType w:val="multilevel"/>
    <w:tmpl w:val="D426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1AA6644"/>
    <w:multiLevelType w:val="multilevel"/>
    <w:tmpl w:val="01101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353177D"/>
    <w:multiLevelType w:val="multilevel"/>
    <w:tmpl w:val="952E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3D75A86"/>
    <w:multiLevelType w:val="multilevel"/>
    <w:tmpl w:val="0A6C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4CE6252"/>
    <w:multiLevelType w:val="multilevel"/>
    <w:tmpl w:val="75EA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8CD351C"/>
    <w:multiLevelType w:val="multilevel"/>
    <w:tmpl w:val="644A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B6C2F97"/>
    <w:multiLevelType w:val="multilevel"/>
    <w:tmpl w:val="E73A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12F11FD"/>
    <w:multiLevelType w:val="multilevel"/>
    <w:tmpl w:val="736A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187490E"/>
    <w:multiLevelType w:val="multilevel"/>
    <w:tmpl w:val="C346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A784A50"/>
    <w:multiLevelType w:val="multilevel"/>
    <w:tmpl w:val="6136B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B416D95"/>
    <w:multiLevelType w:val="multilevel"/>
    <w:tmpl w:val="6526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32E7B7A"/>
    <w:multiLevelType w:val="multilevel"/>
    <w:tmpl w:val="71E0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9C978E0"/>
    <w:multiLevelType w:val="multilevel"/>
    <w:tmpl w:val="E8E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A3D412D"/>
    <w:multiLevelType w:val="multilevel"/>
    <w:tmpl w:val="470C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B89180C"/>
    <w:multiLevelType w:val="multilevel"/>
    <w:tmpl w:val="82A0A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D987D39"/>
    <w:multiLevelType w:val="multilevel"/>
    <w:tmpl w:val="7786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06421052">
    <w:abstractNumId w:val="14"/>
  </w:num>
  <w:num w:numId="2" w16cid:durableId="216011495">
    <w:abstractNumId w:val="6"/>
  </w:num>
  <w:num w:numId="3" w16cid:durableId="773744821">
    <w:abstractNumId w:val="5"/>
  </w:num>
  <w:num w:numId="4" w16cid:durableId="1097872685">
    <w:abstractNumId w:val="26"/>
  </w:num>
  <w:num w:numId="5" w16cid:durableId="1721901714">
    <w:abstractNumId w:val="22"/>
  </w:num>
  <w:num w:numId="6" w16cid:durableId="42802296">
    <w:abstractNumId w:val="34"/>
  </w:num>
  <w:num w:numId="7" w16cid:durableId="947586788">
    <w:abstractNumId w:val="41"/>
  </w:num>
  <w:num w:numId="8" w16cid:durableId="975721942">
    <w:abstractNumId w:val="40"/>
  </w:num>
  <w:num w:numId="9" w16cid:durableId="1207984033">
    <w:abstractNumId w:val="19"/>
  </w:num>
  <w:num w:numId="10" w16cid:durableId="1550334764">
    <w:abstractNumId w:val="44"/>
  </w:num>
  <w:num w:numId="11" w16cid:durableId="1421633481">
    <w:abstractNumId w:val="33"/>
  </w:num>
  <w:num w:numId="12" w16cid:durableId="1875385579">
    <w:abstractNumId w:val="1"/>
  </w:num>
  <w:num w:numId="13" w16cid:durableId="2025399506">
    <w:abstractNumId w:val="32"/>
  </w:num>
  <w:num w:numId="14" w16cid:durableId="1121609630">
    <w:abstractNumId w:val="18"/>
  </w:num>
  <w:num w:numId="15" w16cid:durableId="1554777374">
    <w:abstractNumId w:val="0"/>
  </w:num>
  <w:num w:numId="16" w16cid:durableId="1712225026">
    <w:abstractNumId w:val="35"/>
  </w:num>
  <w:num w:numId="17" w16cid:durableId="1359544844">
    <w:abstractNumId w:val="27"/>
  </w:num>
  <w:num w:numId="18" w16cid:durableId="605499578">
    <w:abstractNumId w:val="31"/>
  </w:num>
  <w:num w:numId="19" w16cid:durableId="1711757634">
    <w:abstractNumId w:val="29"/>
  </w:num>
  <w:num w:numId="20" w16cid:durableId="650207712">
    <w:abstractNumId w:val="25"/>
  </w:num>
  <w:num w:numId="21" w16cid:durableId="1497649041">
    <w:abstractNumId w:val="15"/>
  </w:num>
  <w:num w:numId="22" w16cid:durableId="1938784123">
    <w:abstractNumId w:val="39"/>
  </w:num>
  <w:num w:numId="23" w16cid:durableId="244074659">
    <w:abstractNumId w:val="20"/>
  </w:num>
  <w:num w:numId="24" w16cid:durableId="103311952">
    <w:abstractNumId w:val="17"/>
  </w:num>
  <w:num w:numId="25" w16cid:durableId="339091154">
    <w:abstractNumId w:val="21"/>
  </w:num>
  <w:num w:numId="26" w16cid:durableId="927470258">
    <w:abstractNumId w:val="11"/>
  </w:num>
  <w:num w:numId="27" w16cid:durableId="1222131835">
    <w:abstractNumId w:val="8"/>
  </w:num>
  <w:num w:numId="28" w16cid:durableId="812646600">
    <w:abstractNumId w:val="7"/>
  </w:num>
  <w:num w:numId="29" w16cid:durableId="705524366">
    <w:abstractNumId w:val="4"/>
  </w:num>
  <w:num w:numId="30" w16cid:durableId="828709383">
    <w:abstractNumId w:val="42"/>
  </w:num>
  <w:num w:numId="31" w16cid:durableId="2144492723">
    <w:abstractNumId w:val="13"/>
  </w:num>
  <w:num w:numId="32" w16cid:durableId="741489777">
    <w:abstractNumId w:val="38"/>
  </w:num>
  <w:num w:numId="33" w16cid:durableId="606081913">
    <w:abstractNumId w:val="30"/>
  </w:num>
  <w:num w:numId="34" w16cid:durableId="5523394">
    <w:abstractNumId w:val="10"/>
  </w:num>
  <w:num w:numId="35" w16cid:durableId="298465105">
    <w:abstractNumId w:val="36"/>
  </w:num>
  <w:num w:numId="36" w16cid:durableId="742533201">
    <w:abstractNumId w:val="24"/>
  </w:num>
  <w:num w:numId="37" w16cid:durableId="1010764321">
    <w:abstractNumId w:val="28"/>
  </w:num>
  <w:num w:numId="38" w16cid:durableId="1403329448">
    <w:abstractNumId w:val="23"/>
  </w:num>
  <w:num w:numId="39" w16cid:durableId="1098722154">
    <w:abstractNumId w:val="37"/>
  </w:num>
  <w:num w:numId="40" w16cid:durableId="388725536">
    <w:abstractNumId w:val="3"/>
  </w:num>
  <w:num w:numId="41" w16cid:durableId="1290939763">
    <w:abstractNumId w:val="2"/>
  </w:num>
  <w:num w:numId="42" w16cid:durableId="943994669">
    <w:abstractNumId w:val="16"/>
  </w:num>
  <w:num w:numId="43" w16cid:durableId="34157829">
    <w:abstractNumId w:val="12"/>
  </w:num>
  <w:num w:numId="44" w16cid:durableId="1331712468">
    <w:abstractNumId w:val="9"/>
  </w:num>
  <w:num w:numId="45" w16cid:durableId="153388249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FE"/>
    <w:rsid w:val="00137F75"/>
    <w:rsid w:val="00583466"/>
    <w:rsid w:val="00B22876"/>
    <w:rsid w:val="00CB6DB6"/>
    <w:rsid w:val="00DB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47CBE"/>
  <w15:docId w15:val="{70D54775-C4A4-4B4C-967B-88D0E6AD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DF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B2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9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(93)</Template>
  <TotalTime>1</TotalTime>
  <Pages>5</Pages>
  <Words>1174</Words>
  <Characters>6696</Characters>
  <Application>Microsoft Office Word</Application>
  <DocSecurity>0</DocSecurity>
  <Lines>55</Lines>
  <Paragraphs>15</Paragraphs>
  <ScaleCrop>false</ScaleCrop>
  <Company/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1</cp:revision>
  <dcterms:created xsi:type="dcterms:W3CDTF">2026-05-06T10:07:00Z</dcterms:created>
  <dcterms:modified xsi:type="dcterms:W3CDTF">2026-05-06T10:09:00Z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