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D9613" w14:textId="77777777" w:rsidR="00BD23C6" w:rsidRPr="00BD23C6" w:rsidRDefault="00BD23C6" w:rsidP="00BD23C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D23C6">
        <w:rPr>
          <w:rFonts w:ascii="Poppins" w:eastAsia="Poppins" w:hAnsi="Poppins" w:cs="Poppins"/>
          <w:b/>
          <w:bCs/>
          <w:sz w:val="18"/>
          <w:szCs w:val="18"/>
        </w:rPr>
        <w:t>Person Specification – Mid Day Supervisor</w:t>
      </w:r>
      <w:r w:rsidRPr="00BD23C6">
        <w:rPr>
          <w:rFonts w:ascii="Poppins" w:eastAsia="Poppins" w:hAnsi="Poppins" w:cs="Poppins"/>
          <w:sz w:val="18"/>
          <w:szCs w:val="18"/>
        </w:rPr>
        <w:t> </w:t>
      </w:r>
    </w:p>
    <w:p w14:paraId="77232367" w14:textId="77777777" w:rsidR="00BD23C6" w:rsidRPr="00BD23C6" w:rsidRDefault="00BD23C6" w:rsidP="00BD23C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D23C6">
        <w:rPr>
          <w:rFonts w:ascii="Poppins" w:eastAsia="Poppins" w:hAnsi="Poppins" w:cs="Poppins"/>
          <w:sz w:val="18"/>
          <w:szCs w:val="1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9"/>
        <w:gridCol w:w="4534"/>
        <w:gridCol w:w="3163"/>
      </w:tblGrid>
      <w:tr w:rsidR="00BD23C6" w:rsidRPr="00BD23C6" w14:paraId="3795CC22" w14:textId="77777777" w:rsidTr="00BD23C6">
        <w:trPr>
          <w:trHeight w:val="300"/>
        </w:trPr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1211B8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Area</w:t>
            </w:r>
            <w:r w:rsidRPr="00BD23C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3E7784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  <w:r w:rsidRPr="00BD23C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7BDB37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Desirable</w:t>
            </w:r>
            <w:r w:rsidRPr="00BD23C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BD23C6" w:rsidRPr="00BD23C6" w14:paraId="2244CE7F" w14:textId="77777777" w:rsidTr="00BD23C6">
        <w:trPr>
          <w:trHeight w:val="300"/>
        </w:trPr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517A3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Qualifications 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286F2E" w14:textId="77777777" w:rsidR="00BD23C6" w:rsidRPr="00BD23C6" w:rsidRDefault="00BD23C6" w:rsidP="00BD23C6">
            <w:pPr>
              <w:numPr>
                <w:ilvl w:val="0"/>
                <w:numId w:val="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Willingness to gain a relevant qualification. 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3DFC93" w14:textId="77777777" w:rsidR="00BD23C6" w:rsidRPr="00BD23C6" w:rsidRDefault="00BD23C6" w:rsidP="00BD23C6">
            <w:pPr>
              <w:numPr>
                <w:ilvl w:val="0"/>
                <w:numId w:val="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Relevant NVQ Level 2 </w:t>
            </w:r>
          </w:p>
          <w:p w14:paraId="130F441C" w14:textId="77777777" w:rsidR="00BD23C6" w:rsidRPr="00BD23C6" w:rsidRDefault="00BD23C6" w:rsidP="00BD23C6">
            <w:pPr>
              <w:numPr>
                <w:ilvl w:val="0"/>
                <w:numId w:val="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First Aid </w:t>
            </w:r>
          </w:p>
          <w:p w14:paraId="4BB49C32" w14:textId="77777777" w:rsidR="00BD23C6" w:rsidRPr="00BD23C6" w:rsidRDefault="00BD23C6" w:rsidP="00BD23C6">
            <w:pPr>
              <w:numPr>
                <w:ilvl w:val="0"/>
                <w:numId w:val="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Playleader </w:t>
            </w:r>
          </w:p>
          <w:p w14:paraId="6AD90294" w14:textId="77777777" w:rsidR="00BD23C6" w:rsidRPr="00BD23C6" w:rsidRDefault="00BD23C6" w:rsidP="00BD23C6">
            <w:pPr>
              <w:numPr>
                <w:ilvl w:val="0"/>
                <w:numId w:val="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Active </w:t>
            </w:r>
          </w:p>
        </w:tc>
      </w:tr>
      <w:tr w:rsidR="00BD23C6" w:rsidRPr="00BD23C6" w14:paraId="4498BEE9" w14:textId="77777777" w:rsidTr="00BD23C6">
        <w:trPr>
          <w:trHeight w:val="300"/>
        </w:trPr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B292D0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Experience 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B703A4" w14:textId="77777777" w:rsidR="00BD23C6" w:rsidRPr="00BD23C6" w:rsidRDefault="00BD23C6" w:rsidP="00BD23C6">
            <w:pPr>
              <w:numPr>
                <w:ilvl w:val="0"/>
                <w:numId w:val="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Experience of working with children. 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136865" w14:textId="77777777" w:rsidR="00BD23C6" w:rsidRPr="00BD23C6" w:rsidRDefault="00BD23C6" w:rsidP="00BD23C6">
            <w:pPr>
              <w:numPr>
                <w:ilvl w:val="0"/>
                <w:numId w:val="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Experience of leading play </w:t>
            </w:r>
          </w:p>
        </w:tc>
      </w:tr>
      <w:tr w:rsidR="00BD23C6" w:rsidRPr="00BD23C6" w14:paraId="5849B7B4" w14:textId="77777777" w:rsidTr="00BD23C6">
        <w:trPr>
          <w:trHeight w:val="300"/>
        </w:trPr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E0D0C7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Skills 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B63DDA" w14:textId="77777777" w:rsidR="00BD23C6" w:rsidRPr="00BD23C6" w:rsidRDefault="00BD23C6" w:rsidP="00BD23C6">
            <w:pPr>
              <w:numPr>
                <w:ilvl w:val="0"/>
                <w:numId w:val="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Good communication and liaison skills. </w:t>
            </w:r>
          </w:p>
          <w:p w14:paraId="6B6FD30C" w14:textId="77777777" w:rsidR="00BD23C6" w:rsidRPr="00BD23C6" w:rsidRDefault="00BD23C6" w:rsidP="00BD23C6">
            <w:pPr>
              <w:numPr>
                <w:ilvl w:val="0"/>
                <w:numId w:val="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Ability to organise. </w:t>
            </w:r>
          </w:p>
          <w:p w14:paraId="3C006121" w14:textId="77777777" w:rsidR="00BD23C6" w:rsidRPr="00BD23C6" w:rsidRDefault="00BD23C6" w:rsidP="00BD23C6">
            <w:pPr>
              <w:numPr>
                <w:ilvl w:val="0"/>
                <w:numId w:val="1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Able to use own initiative when necessary. 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9B0CDF" w14:textId="77777777" w:rsidR="00BD23C6" w:rsidRPr="00BD23C6" w:rsidRDefault="00BD23C6" w:rsidP="00BD23C6">
            <w:pPr>
              <w:numPr>
                <w:ilvl w:val="0"/>
                <w:numId w:val="1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Ability to inspire and lead children and other staff. </w:t>
            </w:r>
          </w:p>
        </w:tc>
      </w:tr>
      <w:tr w:rsidR="00BD23C6" w:rsidRPr="00BD23C6" w14:paraId="154AAAD7" w14:textId="77777777" w:rsidTr="00BD23C6">
        <w:trPr>
          <w:trHeight w:val="300"/>
        </w:trPr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19556D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Other factors 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EEF2B1" w14:textId="77777777" w:rsidR="00BD23C6" w:rsidRPr="00BD23C6" w:rsidRDefault="00BD23C6" w:rsidP="00BD23C6">
            <w:pPr>
              <w:numPr>
                <w:ilvl w:val="0"/>
                <w:numId w:val="1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An ability to make playtimes fun and fair. </w:t>
            </w:r>
          </w:p>
          <w:p w14:paraId="4EE13DB3" w14:textId="77777777" w:rsidR="00BD23C6" w:rsidRPr="00BD23C6" w:rsidRDefault="00BD23C6" w:rsidP="00BD23C6">
            <w:pPr>
              <w:numPr>
                <w:ilvl w:val="0"/>
                <w:numId w:val="1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Committed to promoting a healthy and active lifestyle. </w:t>
            </w:r>
          </w:p>
          <w:p w14:paraId="3208EE38" w14:textId="77777777" w:rsidR="00BD23C6" w:rsidRPr="00BD23C6" w:rsidRDefault="00BD23C6" w:rsidP="00BD23C6">
            <w:pPr>
              <w:numPr>
                <w:ilvl w:val="0"/>
                <w:numId w:val="1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Understand the need for confidentiality at all times. </w:t>
            </w:r>
          </w:p>
          <w:p w14:paraId="1BA7AD4B" w14:textId="77777777" w:rsidR="00BD23C6" w:rsidRPr="00BD23C6" w:rsidRDefault="00BD23C6" w:rsidP="00BD23C6">
            <w:pPr>
              <w:numPr>
                <w:ilvl w:val="0"/>
                <w:numId w:val="1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An understanding and empathy for the needs of our children and the community. 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AFCCA6" w14:textId="77777777" w:rsidR="00BD23C6" w:rsidRPr="00BD23C6" w:rsidRDefault="00BD23C6" w:rsidP="00BD23C6">
            <w:pPr>
              <w:numPr>
                <w:ilvl w:val="0"/>
                <w:numId w:val="1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Able to suggest and promote ideas towards the continual improvement of our playground provision. </w:t>
            </w:r>
          </w:p>
        </w:tc>
      </w:tr>
      <w:tr w:rsidR="00BD23C6" w:rsidRPr="00BD23C6" w14:paraId="69C2F1C2" w14:textId="77777777" w:rsidTr="00BD23C6">
        <w:trPr>
          <w:trHeight w:val="300"/>
        </w:trPr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88A5DC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Qualities 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4FEC1F" w14:textId="77777777" w:rsidR="00BD23C6" w:rsidRPr="00BD23C6" w:rsidRDefault="00BD23C6" w:rsidP="00BD23C6">
            <w:pPr>
              <w:numPr>
                <w:ilvl w:val="0"/>
                <w:numId w:val="1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Flexibility </w:t>
            </w:r>
          </w:p>
          <w:p w14:paraId="02223D34" w14:textId="77777777" w:rsidR="00BD23C6" w:rsidRPr="00BD23C6" w:rsidRDefault="00BD23C6" w:rsidP="00BD23C6">
            <w:pPr>
              <w:numPr>
                <w:ilvl w:val="0"/>
                <w:numId w:val="1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Show respect to adults and children. </w:t>
            </w:r>
          </w:p>
          <w:p w14:paraId="7692A27E" w14:textId="77777777" w:rsidR="00BD23C6" w:rsidRPr="00BD23C6" w:rsidRDefault="00BD23C6" w:rsidP="00BD23C6">
            <w:pPr>
              <w:numPr>
                <w:ilvl w:val="0"/>
                <w:numId w:val="1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Willingness to learn. </w:t>
            </w:r>
          </w:p>
          <w:p w14:paraId="7270BB3A" w14:textId="77777777" w:rsidR="00BD23C6" w:rsidRPr="00BD23C6" w:rsidRDefault="00BD23C6" w:rsidP="00BD23C6">
            <w:pPr>
              <w:numPr>
                <w:ilvl w:val="0"/>
                <w:numId w:val="2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Able to work as a team member. </w:t>
            </w:r>
          </w:p>
          <w:p w14:paraId="69CB8FC9" w14:textId="77777777" w:rsidR="00BD23C6" w:rsidRPr="00BD23C6" w:rsidRDefault="00BD23C6" w:rsidP="00BD23C6">
            <w:pPr>
              <w:numPr>
                <w:ilvl w:val="0"/>
                <w:numId w:val="2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Possess a strong work ethic. 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580BA1" w14:textId="77777777" w:rsidR="00BD23C6" w:rsidRPr="00BD23C6" w:rsidRDefault="00BD23C6" w:rsidP="00BD23C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D23C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</w:tbl>
    <w:p w14:paraId="76C18A3F" w14:textId="77777777" w:rsidR="00BD23C6" w:rsidRPr="00BD23C6" w:rsidRDefault="00BD23C6" w:rsidP="00BD23C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D23C6">
        <w:rPr>
          <w:rFonts w:ascii="Poppins" w:eastAsia="Poppins" w:hAnsi="Poppins" w:cs="Poppins"/>
          <w:sz w:val="18"/>
          <w:szCs w:val="18"/>
        </w:rPr>
        <w:t> </w:t>
      </w:r>
    </w:p>
    <w:p w14:paraId="79E18CDE" w14:textId="77777777" w:rsidR="00BD23C6" w:rsidRPr="00BD23C6" w:rsidRDefault="00BD23C6" w:rsidP="00BD23C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D23C6">
        <w:rPr>
          <w:rFonts w:ascii="Poppins" w:eastAsia="Poppins" w:hAnsi="Poppins" w:cs="Poppins"/>
          <w:sz w:val="18"/>
          <w:szCs w:val="18"/>
        </w:rPr>
        <w:t> </w:t>
      </w:r>
    </w:p>
    <w:p w14:paraId="5CE615C3" w14:textId="77777777" w:rsidR="00BD23C6" w:rsidRPr="00BD23C6" w:rsidRDefault="00BD23C6" w:rsidP="00BD23C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D23C6">
        <w:rPr>
          <w:rFonts w:ascii="Poppins" w:eastAsia="Poppins" w:hAnsi="Poppins" w:cs="Poppins"/>
          <w:sz w:val="18"/>
          <w:szCs w:val="18"/>
        </w:rPr>
        <w:t> </w:t>
      </w:r>
    </w:p>
    <w:p w14:paraId="16F1B9DD" w14:textId="77777777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DA30C" w14:textId="77777777" w:rsidR="00BD23C6" w:rsidRDefault="00BD23C6">
      <w:pPr>
        <w:spacing w:after="0" w:line="240" w:lineRule="auto"/>
      </w:pPr>
      <w:r>
        <w:separator/>
      </w:r>
    </w:p>
  </w:endnote>
  <w:endnote w:type="continuationSeparator" w:id="0">
    <w:p w14:paraId="59787066" w14:textId="77777777" w:rsidR="00BD23C6" w:rsidRDefault="00BD2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8F5D13-E115-4F75-990C-A425F25C1E32}"/>
    <w:embedBold r:id="rId2" w:fontKey="{51D6DFFD-F879-4871-9075-8018EB8803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A9768E7-856B-41E8-B1C9-FAE04ABC0E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5F991E3-B5F5-46F7-9366-B70F221020C6}"/>
    <w:embedItalic r:id="rId5" w:fontKey="{E1166E2A-DA6E-4DDE-87C3-A5F168D90A8E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894B7D81-E5C8-455C-ABC6-AF4DC8BDCA0B}"/>
    <w:embedBold r:id="rId7" w:fontKey="{701C5986-1212-4A0B-A1F4-6BEA077911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2444C1C-AA47-4AEA-9DB0-AD4EEFD5D3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F9272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02A2156E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0DEC97EC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1F1CD3A9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2FF0C4CD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2BAC51D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1228BECF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52EBC4A8" wp14:editId="39E44BCE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402CB370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063CF176" wp14:editId="6B07E440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488CF01B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EA448" w14:textId="77777777" w:rsidR="00BD23C6" w:rsidRDefault="00BD23C6">
      <w:pPr>
        <w:spacing w:after="0" w:line="240" w:lineRule="auto"/>
      </w:pPr>
      <w:r>
        <w:separator/>
      </w:r>
    </w:p>
  </w:footnote>
  <w:footnote w:type="continuationSeparator" w:id="0">
    <w:p w14:paraId="225232F6" w14:textId="77777777" w:rsidR="00BD23C6" w:rsidRDefault="00BD2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8BAA0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3D7A5333" wp14:editId="18D69FF9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7CC3E221" wp14:editId="01C7018E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1D655DC2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A2C8655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4A9357E9" wp14:editId="11A06FC0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292A4E89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5713A793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28108905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54CAA641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043AF"/>
    <w:multiLevelType w:val="multilevel"/>
    <w:tmpl w:val="ADCE4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D14FF2"/>
    <w:multiLevelType w:val="multilevel"/>
    <w:tmpl w:val="9B42C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F67A9E"/>
    <w:multiLevelType w:val="multilevel"/>
    <w:tmpl w:val="CA28F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8873BC"/>
    <w:multiLevelType w:val="multilevel"/>
    <w:tmpl w:val="9646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3B7DD5"/>
    <w:multiLevelType w:val="multilevel"/>
    <w:tmpl w:val="4AE8F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5D4FF3"/>
    <w:multiLevelType w:val="multilevel"/>
    <w:tmpl w:val="AECC4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2B392B"/>
    <w:multiLevelType w:val="multilevel"/>
    <w:tmpl w:val="E536F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2F6041"/>
    <w:multiLevelType w:val="multilevel"/>
    <w:tmpl w:val="EC3C4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235D34"/>
    <w:multiLevelType w:val="multilevel"/>
    <w:tmpl w:val="C65E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A42DF0"/>
    <w:multiLevelType w:val="multilevel"/>
    <w:tmpl w:val="33769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CB2DDD"/>
    <w:multiLevelType w:val="multilevel"/>
    <w:tmpl w:val="7FE4E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4401689"/>
    <w:multiLevelType w:val="multilevel"/>
    <w:tmpl w:val="6818D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9711DCD"/>
    <w:multiLevelType w:val="multilevel"/>
    <w:tmpl w:val="DBB2F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DB665F2"/>
    <w:multiLevelType w:val="multilevel"/>
    <w:tmpl w:val="6144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8445148"/>
    <w:multiLevelType w:val="multilevel"/>
    <w:tmpl w:val="17A6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A60393F"/>
    <w:multiLevelType w:val="multilevel"/>
    <w:tmpl w:val="B64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D2338DB"/>
    <w:multiLevelType w:val="multilevel"/>
    <w:tmpl w:val="BA5CE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4EB23C9"/>
    <w:multiLevelType w:val="multilevel"/>
    <w:tmpl w:val="2758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6CE1CC2"/>
    <w:multiLevelType w:val="multilevel"/>
    <w:tmpl w:val="DE9C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7B11A57"/>
    <w:multiLevelType w:val="multilevel"/>
    <w:tmpl w:val="49A49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EC1318"/>
    <w:multiLevelType w:val="multilevel"/>
    <w:tmpl w:val="81F2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4515264">
    <w:abstractNumId w:val="18"/>
  </w:num>
  <w:num w:numId="2" w16cid:durableId="1552158249">
    <w:abstractNumId w:val="14"/>
  </w:num>
  <w:num w:numId="3" w16cid:durableId="1709331788">
    <w:abstractNumId w:val="1"/>
  </w:num>
  <w:num w:numId="4" w16cid:durableId="687636329">
    <w:abstractNumId w:val="12"/>
  </w:num>
  <w:num w:numId="5" w16cid:durableId="324287113">
    <w:abstractNumId w:val="20"/>
  </w:num>
  <w:num w:numId="6" w16cid:durableId="2086954906">
    <w:abstractNumId w:val="2"/>
  </w:num>
  <w:num w:numId="7" w16cid:durableId="1582522688">
    <w:abstractNumId w:val="5"/>
  </w:num>
  <w:num w:numId="8" w16cid:durableId="828063636">
    <w:abstractNumId w:val="7"/>
  </w:num>
  <w:num w:numId="9" w16cid:durableId="1433629701">
    <w:abstractNumId w:val="11"/>
  </w:num>
  <w:num w:numId="10" w16cid:durableId="746539763">
    <w:abstractNumId w:val="15"/>
  </w:num>
  <w:num w:numId="11" w16cid:durableId="309021015">
    <w:abstractNumId w:val="8"/>
  </w:num>
  <w:num w:numId="12" w16cid:durableId="2083134575">
    <w:abstractNumId w:val="13"/>
  </w:num>
  <w:num w:numId="13" w16cid:durableId="1223982704">
    <w:abstractNumId w:val="4"/>
  </w:num>
  <w:num w:numId="14" w16cid:durableId="1165706970">
    <w:abstractNumId w:val="16"/>
  </w:num>
  <w:num w:numId="15" w16cid:durableId="1329823716">
    <w:abstractNumId w:val="10"/>
  </w:num>
  <w:num w:numId="16" w16cid:durableId="384379225">
    <w:abstractNumId w:val="9"/>
  </w:num>
  <w:num w:numId="17" w16cid:durableId="280309745">
    <w:abstractNumId w:val="17"/>
  </w:num>
  <w:num w:numId="18" w16cid:durableId="1225291434">
    <w:abstractNumId w:val="6"/>
  </w:num>
  <w:num w:numId="19" w16cid:durableId="1207991675">
    <w:abstractNumId w:val="0"/>
  </w:num>
  <w:num w:numId="20" w16cid:durableId="1641570818">
    <w:abstractNumId w:val="3"/>
  </w:num>
  <w:num w:numId="21" w16cid:durableId="154941418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3C6"/>
    <w:rsid w:val="00137F75"/>
    <w:rsid w:val="00437430"/>
    <w:rsid w:val="00583466"/>
    <w:rsid w:val="00661EF2"/>
    <w:rsid w:val="007173EF"/>
    <w:rsid w:val="00B22876"/>
    <w:rsid w:val="00BD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6394D"/>
  <w15:docId w15:val="{CCE6412B-1AC7-4359-BA35-13F603D3D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9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015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1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94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4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97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8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2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7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2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0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19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16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8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0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23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1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49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14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64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9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90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7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36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76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76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7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4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2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52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19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4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97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3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0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84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5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14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22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63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10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25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5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4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6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86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60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2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1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38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32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69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1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42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5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7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46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2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45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92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50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9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7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2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2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43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7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89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73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7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52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48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84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9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68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38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51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05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89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6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8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30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8" ma:contentTypeDescription="Create a new document." ma:contentTypeScope="" ma:versionID="9df5fa601a6a10a97e7f95eaa0bcaa2e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046566045719828860c9a2fd55d97044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Props1.xml><?xml version="1.0" encoding="utf-8"?>
<ds:datastoreItem xmlns:ds="http://schemas.openxmlformats.org/officeDocument/2006/customXml" ds:itemID="{05A513CD-6C5F-4953-9C1F-4A1B2B36B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3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(30)</Template>
  <TotalTime>0</TotalTime>
  <Pages>1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Karen Barnes</cp:lastModifiedBy>
  <cp:revision>2</cp:revision>
  <dcterms:created xsi:type="dcterms:W3CDTF">2025-09-12T11:47:00Z</dcterms:created>
  <dcterms:modified xsi:type="dcterms:W3CDTF">2025-09-12T11:47:00Z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