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EC5" w:rsidRDefault="00826240" w:rsidP="0082624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Thorndown Primary School</w:t>
      </w:r>
    </w:p>
    <w:p w:rsidR="00826240" w:rsidRDefault="00826240" w:rsidP="00826240">
      <w:pPr>
        <w:jc w:val="center"/>
        <w:rPr>
          <w:sz w:val="32"/>
          <w:szCs w:val="32"/>
        </w:rPr>
      </w:pPr>
      <w:r>
        <w:rPr>
          <w:b/>
          <w:sz w:val="32"/>
          <w:szCs w:val="32"/>
          <w:u w:val="single"/>
        </w:rPr>
        <w:t>Midday Supervisor – Person Specification</w:t>
      </w:r>
    </w:p>
    <w:p w:rsidR="00826240" w:rsidRDefault="00826240" w:rsidP="00826240">
      <w:pPr>
        <w:rPr>
          <w:b/>
          <w:sz w:val="24"/>
          <w:szCs w:val="24"/>
        </w:rPr>
      </w:pPr>
      <w:r>
        <w:rPr>
          <w:b/>
          <w:sz w:val="24"/>
          <w:szCs w:val="24"/>
        </w:rPr>
        <w:t>Essential requirements</w:t>
      </w:r>
    </w:p>
    <w:p w:rsidR="00826240" w:rsidRDefault="00826240" w:rsidP="00826240">
      <w:pPr>
        <w:rPr>
          <w:sz w:val="24"/>
          <w:szCs w:val="24"/>
        </w:rPr>
      </w:pPr>
      <w:r>
        <w:rPr>
          <w:sz w:val="24"/>
          <w:szCs w:val="24"/>
        </w:rPr>
        <w:t>Qualification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None required</w:t>
      </w:r>
    </w:p>
    <w:p w:rsidR="00826240" w:rsidRDefault="00826240" w:rsidP="00826240">
      <w:pPr>
        <w:rPr>
          <w:sz w:val="24"/>
          <w:szCs w:val="24"/>
        </w:rPr>
      </w:pPr>
    </w:p>
    <w:p w:rsidR="00826240" w:rsidRDefault="00172469" w:rsidP="00172469">
      <w:pPr>
        <w:ind w:left="4320" w:hanging="4320"/>
        <w:rPr>
          <w:sz w:val="24"/>
          <w:szCs w:val="24"/>
        </w:rPr>
      </w:pPr>
      <w:r>
        <w:rPr>
          <w:sz w:val="24"/>
          <w:szCs w:val="24"/>
        </w:rPr>
        <w:t>Experience</w:t>
      </w:r>
      <w:r w:rsidR="00826240">
        <w:rPr>
          <w:sz w:val="24"/>
          <w:szCs w:val="24"/>
        </w:rPr>
        <w:tab/>
        <w:t xml:space="preserve">Experience of supervising children as a </w:t>
      </w:r>
      <w:r>
        <w:rPr>
          <w:sz w:val="24"/>
          <w:szCs w:val="24"/>
        </w:rPr>
        <w:t>parent</w:t>
      </w:r>
      <w:r w:rsidR="00826240">
        <w:rPr>
          <w:sz w:val="24"/>
          <w:szCs w:val="24"/>
        </w:rPr>
        <w:t xml:space="preserve"> or carer</w:t>
      </w:r>
    </w:p>
    <w:p w:rsidR="00172469" w:rsidRDefault="00172469" w:rsidP="00172469">
      <w:pPr>
        <w:ind w:left="4320" w:hanging="4320"/>
        <w:rPr>
          <w:sz w:val="24"/>
          <w:szCs w:val="24"/>
        </w:rPr>
      </w:pPr>
      <w:r>
        <w:rPr>
          <w:sz w:val="24"/>
          <w:szCs w:val="24"/>
        </w:rPr>
        <w:t>Skills</w:t>
      </w:r>
      <w:r>
        <w:rPr>
          <w:sz w:val="24"/>
          <w:szCs w:val="24"/>
        </w:rPr>
        <w:tab/>
        <w:t>Knowledge and understanding of managing the behaviour of groups of children</w:t>
      </w:r>
    </w:p>
    <w:p w:rsidR="00172469" w:rsidRDefault="00172469" w:rsidP="00172469">
      <w:pPr>
        <w:ind w:left="3600" w:hanging="360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Work as part of a group and individually</w:t>
      </w:r>
    </w:p>
    <w:p w:rsidR="00172469" w:rsidRDefault="00172469" w:rsidP="00172469">
      <w:pPr>
        <w:ind w:left="3600" w:hanging="360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Inspire trust and confidence in children</w:t>
      </w:r>
    </w:p>
    <w:p w:rsidR="00172469" w:rsidRDefault="00172469" w:rsidP="00172469">
      <w:pPr>
        <w:ind w:left="4320" w:hanging="3600"/>
        <w:rPr>
          <w:sz w:val="24"/>
          <w:szCs w:val="24"/>
        </w:rPr>
      </w:pPr>
      <w:r>
        <w:rPr>
          <w:sz w:val="24"/>
          <w:szCs w:val="24"/>
        </w:rPr>
        <w:tab/>
        <w:t>Encourage high standards of pupil behaviour at all times</w:t>
      </w:r>
      <w:r>
        <w:rPr>
          <w:sz w:val="24"/>
          <w:szCs w:val="24"/>
        </w:rPr>
        <w:tab/>
      </w:r>
    </w:p>
    <w:p w:rsidR="00172469" w:rsidRDefault="00172469" w:rsidP="00172469">
      <w:pPr>
        <w:ind w:left="4320" w:hanging="3600"/>
        <w:rPr>
          <w:sz w:val="24"/>
          <w:szCs w:val="24"/>
        </w:rPr>
      </w:pPr>
      <w:r>
        <w:rPr>
          <w:sz w:val="24"/>
          <w:szCs w:val="24"/>
        </w:rPr>
        <w:tab/>
        <w:t>Observe the boundaries of the role and respect confidentiality at all times</w:t>
      </w:r>
    </w:p>
    <w:p w:rsidR="00172469" w:rsidRDefault="00172469" w:rsidP="00172469">
      <w:pPr>
        <w:ind w:left="4320" w:hanging="3600"/>
        <w:rPr>
          <w:sz w:val="24"/>
          <w:szCs w:val="24"/>
        </w:rPr>
      </w:pPr>
      <w:r>
        <w:rPr>
          <w:sz w:val="24"/>
          <w:szCs w:val="24"/>
        </w:rPr>
        <w:tab/>
        <w:t>Relate to children on their level</w:t>
      </w:r>
    </w:p>
    <w:p w:rsidR="00172469" w:rsidRPr="00826240" w:rsidRDefault="00172469" w:rsidP="00172469">
      <w:pPr>
        <w:ind w:left="4320" w:hanging="3600"/>
        <w:rPr>
          <w:sz w:val="24"/>
          <w:szCs w:val="24"/>
        </w:rPr>
      </w:pPr>
      <w:r>
        <w:rPr>
          <w:sz w:val="24"/>
          <w:szCs w:val="24"/>
        </w:rPr>
        <w:tab/>
        <w:t>Remain calm in a crisis</w:t>
      </w:r>
    </w:p>
    <w:p w:rsidR="00826240" w:rsidRDefault="00172469" w:rsidP="00172469">
      <w:pPr>
        <w:rPr>
          <w:sz w:val="24"/>
          <w:szCs w:val="24"/>
        </w:rPr>
      </w:pPr>
      <w:r w:rsidRPr="00172469">
        <w:rPr>
          <w:sz w:val="24"/>
          <w:szCs w:val="24"/>
        </w:rPr>
        <w:t xml:space="preserve">Personal </w:t>
      </w:r>
      <w:r>
        <w:rPr>
          <w:sz w:val="24"/>
          <w:szCs w:val="24"/>
        </w:rPr>
        <w:t>Characteristics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Calm under pressure</w:t>
      </w:r>
    </w:p>
    <w:p w:rsidR="00172469" w:rsidRDefault="00172469" w:rsidP="0017246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Empathetic</w:t>
      </w:r>
    </w:p>
    <w:p w:rsidR="00172469" w:rsidRDefault="00172469" w:rsidP="0017246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Well organised</w:t>
      </w:r>
    </w:p>
    <w:p w:rsidR="00172469" w:rsidRDefault="00172469" w:rsidP="0017246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Able to communicate with staff and children</w:t>
      </w:r>
    </w:p>
    <w:p w:rsidR="00172469" w:rsidRDefault="00172469" w:rsidP="0017246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Creative</w:t>
      </w:r>
    </w:p>
    <w:p w:rsidR="00172469" w:rsidRDefault="00172469" w:rsidP="0017246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Resourceful</w:t>
      </w:r>
    </w:p>
    <w:p w:rsidR="006874B8" w:rsidRDefault="006874B8" w:rsidP="0017246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Tolerant</w:t>
      </w:r>
    </w:p>
    <w:p w:rsidR="006874B8" w:rsidRDefault="006874B8" w:rsidP="00172469">
      <w:pPr>
        <w:rPr>
          <w:sz w:val="24"/>
          <w:szCs w:val="24"/>
        </w:rPr>
      </w:pPr>
    </w:p>
    <w:p w:rsidR="006874B8" w:rsidRDefault="006874B8" w:rsidP="00172469">
      <w:pPr>
        <w:rPr>
          <w:b/>
          <w:sz w:val="24"/>
          <w:szCs w:val="24"/>
        </w:rPr>
      </w:pPr>
      <w:r>
        <w:rPr>
          <w:b/>
          <w:sz w:val="24"/>
          <w:szCs w:val="24"/>
        </w:rPr>
        <w:t>Desirable requirements in addition to Essential Requirements</w:t>
      </w:r>
    </w:p>
    <w:p w:rsidR="006874B8" w:rsidRDefault="006874B8" w:rsidP="00172469">
      <w:pPr>
        <w:rPr>
          <w:sz w:val="24"/>
          <w:szCs w:val="24"/>
        </w:rPr>
      </w:pPr>
      <w:r w:rsidRPr="006874B8">
        <w:rPr>
          <w:sz w:val="24"/>
          <w:szCs w:val="24"/>
        </w:rPr>
        <w:t>Qualification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Current First Aid Certificate</w:t>
      </w:r>
    </w:p>
    <w:p w:rsidR="006874B8" w:rsidRDefault="006874B8" w:rsidP="006874B8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lastRenderedPageBreak/>
        <w:t>Experience</w:t>
      </w:r>
      <w:r>
        <w:rPr>
          <w:sz w:val="24"/>
          <w:szCs w:val="24"/>
        </w:rPr>
        <w:tab/>
        <w:t>Experience of working with groups of children on a voluntary or paid basis</w:t>
      </w:r>
    </w:p>
    <w:p w:rsidR="006874B8" w:rsidRDefault="006874B8" w:rsidP="006874B8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Knowledge and</w:t>
      </w:r>
      <w:r>
        <w:rPr>
          <w:sz w:val="24"/>
          <w:szCs w:val="24"/>
        </w:rPr>
        <w:tab/>
        <w:t xml:space="preserve">Knowledge and understanding of child development </w:t>
      </w:r>
    </w:p>
    <w:p w:rsidR="006874B8" w:rsidRDefault="006874B8" w:rsidP="006874B8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Understanding</w:t>
      </w:r>
      <w:r>
        <w:rPr>
          <w:sz w:val="24"/>
          <w:szCs w:val="24"/>
        </w:rPr>
        <w:tab/>
        <w:t>and social interaction</w:t>
      </w:r>
    </w:p>
    <w:p w:rsidR="006874B8" w:rsidRDefault="006874B8" w:rsidP="006874B8">
      <w:pPr>
        <w:ind w:left="2880" w:hanging="2880"/>
        <w:rPr>
          <w:sz w:val="24"/>
          <w:szCs w:val="24"/>
        </w:rPr>
      </w:pPr>
    </w:p>
    <w:p w:rsidR="006874B8" w:rsidRDefault="006874B8" w:rsidP="006874B8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Skills</w:t>
      </w:r>
      <w:r>
        <w:rPr>
          <w:sz w:val="24"/>
          <w:szCs w:val="24"/>
        </w:rPr>
        <w:tab/>
        <w:t>Communicate effectively to an appropriate standard</w:t>
      </w:r>
    </w:p>
    <w:p w:rsidR="006874B8" w:rsidRDefault="006874B8" w:rsidP="006874B8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ab/>
        <w:t>Recognise behaviour giving cause for concern and inform teaching staff</w:t>
      </w:r>
    </w:p>
    <w:p w:rsidR="006874B8" w:rsidRDefault="006874B8" w:rsidP="006874B8">
      <w:pPr>
        <w:ind w:left="2880" w:hanging="2880"/>
        <w:rPr>
          <w:sz w:val="24"/>
          <w:szCs w:val="24"/>
        </w:rPr>
      </w:pPr>
    </w:p>
    <w:p w:rsidR="006874B8" w:rsidRDefault="006874B8" w:rsidP="006874B8">
      <w:pPr>
        <w:ind w:left="2880" w:hanging="2880"/>
        <w:rPr>
          <w:sz w:val="24"/>
          <w:szCs w:val="24"/>
        </w:rPr>
      </w:pPr>
    </w:p>
    <w:p w:rsidR="006874B8" w:rsidRPr="006874B8" w:rsidRDefault="006874B8" w:rsidP="006874B8">
      <w:pPr>
        <w:rPr>
          <w:sz w:val="24"/>
          <w:szCs w:val="24"/>
        </w:rPr>
      </w:pPr>
      <w:r>
        <w:rPr>
          <w:sz w:val="24"/>
          <w:szCs w:val="24"/>
        </w:rPr>
        <w:t>Thorndown Primary School is committed to safeguarding and promoting the welfare of children and expects all staff and volunteers to share this commitment.</w:t>
      </w:r>
    </w:p>
    <w:p w:rsidR="00172469" w:rsidRPr="00172469" w:rsidRDefault="00172469" w:rsidP="00172469">
      <w:pPr>
        <w:rPr>
          <w:sz w:val="24"/>
          <w:szCs w:val="24"/>
        </w:rPr>
      </w:pPr>
    </w:p>
    <w:p w:rsidR="00826240" w:rsidRPr="00826240" w:rsidRDefault="00826240" w:rsidP="00826240">
      <w:pPr>
        <w:jc w:val="center"/>
        <w:rPr>
          <w:sz w:val="32"/>
          <w:szCs w:val="32"/>
        </w:rPr>
      </w:pPr>
      <w:bookmarkStart w:id="0" w:name="_GoBack"/>
      <w:bookmarkEnd w:id="0"/>
    </w:p>
    <w:sectPr w:rsidR="00826240" w:rsidRPr="008262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40"/>
    <w:rsid w:val="00172469"/>
    <w:rsid w:val="006874B8"/>
    <w:rsid w:val="00826240"/>
    <w:rsid w:val="009C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64EE0615E56469C5FF39082892853" ma:contentTypeVersion="17" ma:contentTypeDescription="Create a new document." ma:contentTypeScope="" ma:versionID="14ee792330782e073290f28552b55aab">
  <xsd:schema xmlns:xsd="http://www.w3.org/2001/XMLSchema" xmlns:xs="http://www.w3.org/2001/XMLSchema" xmlns:p="http://schemas.microsoft.com/office/2006/metadata/properties" xmlns:ns2="6e96fd43-c1cf-475e-a92b-28265a305209" xmlns:ns3="62d19aff-f226-4dbb-a872-6d432a90f1e9" targetNamespace="http://schemas.microsoft.com/office/2006/metadata/properties" ma:root="true" ma:fieldsID="f9815918ebffd879e6bb09c9d1ab0a97" ns2:_="" ns3:_="">
    <xsd:import namespace="6e96fd43-c1cf-475e-a92b-28265a305209"/>
    <xsd:import namespace="62d19aff-f226-4dbb-a872-6d432a90f1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6fd43-c1cf-475e-a92b-28265a305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7bbf3b1-6bb4-484c-9fc7-f53a74bff5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9aff-f226-4dbb-a872-6d432a90f1e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832e2e7-18ca-4bcf-8750-86075f415258}" ma:internalName="TaxCatchAll" ma:showField="CatchAllData" ma:web="62d19aff-f226-4dbb-a872-6d432a90f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d19aff-f226-4dbb-a872-6d432a90f1e9" xsi:nil="true"/>
    <lcf76f155ced4ddcb4097134ff3c332f xmlns="6e96fd43-c1cf-475e-a92b-28265a3052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A43FE1-2D19-4B41-A35B-5CB6D26A4AA5}"/>
</file>

<file path=customXml/itemProps2.xml><?xml version="1.0" encoding="utf-8"?>
<ds:datastoreItem xmlns:ds="http://schemas.openxmlformats.org/officeDocument/2006/customXml" ds:itemID="{B9DEBFD9-DB57-4D85-AABA-B1E932C28AC9}"/>
</file>

<file path=customXml/itemProps3.xml><?xml version="1.0" encoding="utf-8"?>
<ds:datastoreItem xmlns:ds="http://schemas.openxmlformats.org/officeDocument/2006/customXml" ds:itemID="{757AB086-D3A9-49C7-BED6-F68D5D25C29D}"/>
</file>

<file path=docProps/app.xml><?xml version="1.0" encoding="utf-8"?>
<Properties xmlns="http://schemas.openxmlformats.org/officeDocument/2006/extended-properties" xmlns:vt="http://schemas.openxmlformats.org/officeDocument/2006/docPropsVTypes">
  <Template>27AA36CD</Template>
  <TotalTime>1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ICTSSCCM01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Cooper Helen</dc:creator>
  <cp:lastModifiedBy>Cooper Helen</cp:lastModifiedBy>
  <cp:revision>2</cp:revision>
  <cp:lastPrinted>2016-06-20T09:53:00Z</cp:lastPrinted>
  <dcterms:created xsi:type="dcterms:W3CDTF">2016-06-20T09:54:00Z</dcterms:created>
  <dcterms:modified xsi:type="dcterms:W3CDTF">2016-06-20T09:54:00Z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0x0101009E164EE0615E56469C5FF39082892853</vt:lpwstr>
  </property>
</Properties>
</file>