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6FF6952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F50C6F">
        <w:rPr>
          <w:rFonts w:ascii="Poppins" w:eastAsia="Arial" w:hAnsi="Poppins" w:cs="Poppins"/>
          <w:color w:val="000000" w:themeColor="text1"/>
          <w:sz w:val="20"/>
          <w:szCs w:val="20"/>
          <w:lang w:val="en-US"/>
        </w:rPr>
        <w:t>Holme Hall Primary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12B06F7D"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F50C6F">
        <w:rPr>
          <w:rFonts w:ascii="Poppins" w:eastAsia="Arial" w:hAnsi="Poppins" w:cs="Poppins"/>
          <w:color w:val="000000" w:themeColor="text1"/>
          <w:sz w:val="20"/>
          <w:szCs w:val="20"/>
          <w:lang w:val="en-US"/>
        </w:rPr>
        <w:t>16.25</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588CAB1B" w14:textId="62717182" w:rsidR="00F73D21" w:rsidRDefault="30F7C906" w:rsidP="0F0D4B0E">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Contract type</w:t>
      </w:r>
      <w:r w:rsidR="00F50C6F" w:rsidRPr="001539DA">
        <w:rPr>
          <w:rFonts w:ascii="Poppins" w:eastAsia="Arial" w:hAnsi="Poppins" w:cs="Poppins"/>
          <w:color w:val="000000" w:themeColor="text1"/>
          <w:sz w:val="20"/>
          <w:szCs w:val="20"/>
          <w:lang w:val="en-US"/>
        </w:rPr>
        <w:t xml:space="preserve">: </w:t>
      </w:r>
      <w:r w:rsidR="00F50C6F">
        <w:rPr>
          <w:rFonts w:ascii="Poppins" w:eastAsia="Arial" w:hAnsi="Poppins" w:cs="Poppins"/>
          <w:color w:val="000000" w:themeColor="text1"/>
          <w:sz w:val="20"/>
          <w:szCs w:val="20"/>
          <w:lang w:val="en-US"/>
        </w:rPr>
        <w:t>Fixed term to 31.8.27</w:t>
      </w:r>
    </w:p>
    <w:p w14:paraId="7C92170B" w14:textId="77777777" w:rsidR="00F50C6F" w:rsidRPr="001539DA" w:rsidRDefault="00F50C6F"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63B495-5D6A-46C2-8311-F916BED4B828}"/>
    <w:embedBold r:id="rId2" w:fontKey="{1D29B745-E522-4AA1-B548-9BFFF2657E42}"/>
  </w:font>
  <w:font w:name="Tahoma">
    <w:panose1 w:val="020B0604030504040204"/>
    <w:charset w:val="00"/>
    <w:family w:val="swiss"/>
    <w:pitch w:val="variable"/>
    <w:sig w:usb0="E1002EFF" w:usb1="C000605B" w:usb2="00000029" w:usb3="00000000" w:csb0="000101FF" w:csb1="00000000"/>
    <w:embedRegular r:id="rId3" w:fontKey="{38AE42D3-7372-4551-A0D5-3B8F8839E1DC}"/>
  </w:font>
  <w:font w:name="Georgia">
    <w:panose1 w:val="02040502050405020303"/>
    <w:charset w:val="00"/>
    <w:family w:val="roman"/>
    <w:pitch w:val="variable"/>
    <w:sig w:usb0="00000287" w:usb1="00000000" w:usb2="00000000" w:usb3="00000000" w:csb0="0000009F" w:csb1="00000000"/>
    <w:embedRegular r:id="rId4" w:fontKey="{4E62A686-1176-4BEB-A6B2-F0FEF91444FD}"/>
    <w:embedItalic r:id="rId5" w:fontKey="{B56EA8D1-A188-4A1D-9452-2C941B0F08E9}"/>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2F7D5DD2-32CD-4394-8D16-5080D50C700A}"/>
    <w:embedBold r:id="rId7" w:fontKey="{10D68A6A-201E-47EA-82D1-4043793E7ED7}"/>
  </w:font>
  <w:font w:name="Cambria">
    <w:panose1 w:val="02040503050406030204"/>
    <w:charset w:val="00"/>
    <w:family w:val="roman"/>
    <w:pitch w:val="variable"/>
    <w:sig w:usb0="E00006FF" w:usb1="420024FF" w:usb2="02000000" w:usb3="00000000" w:csb0="0000019F" w:csb1="00000000"/>
    <w:embedRegular r:id="rId8" w:fontKey="{1383D13F-912E-465B-A666-E4342FBDD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366139"/>
    <w:rsid w:val="003C1066"/>
    <w:rsid w:val="003D045E"/>
    <w:rsid w:val="00583466"/>
    <w:rsid w:val="0066684E"/>
    <w:rsid w:val="007173EF"/>
    <w:rsid w:val="00A6260D"/>
    <w:rsid w:val="00B22876"/>
    <w:rsid w:val="00B30A71"/>
    <w:rsid w:val="00CB6DB6"/>
    <w:rsid w:val="00D06CD9"/>
    <w:rsid w:val="00D07BE5"/>
    <w:rsid w:val="00DC05BB"/>
    <w:rsid w:val="00F50C6F"/>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1393</Words>
  <Characters>7942</Characters>
  <Application>Microsoft Office Word</Application>
  <DocSecurity>0</DocSecurity>
  <Lines>66</Lines>
  <Paragraphs>18</Paragraphs>
  <ScaleCrop>false</ScaleCrop>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2026-05-19T10:42:00Z</dcterms:created>
  <dcterms:modified xsi:type="dcterms:W3CDTF">2026-05-19T10:42:00Z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