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1CA17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SEND TEACHING ASSISTANT 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202982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JOB DESCRIPTION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8946BDD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0FAA047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9E396F6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POST TITLE:          SEND TEACHING ASSISTANT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B234D0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44F1ACC" w14:textId="7978B493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SCHOOL</w:t>
      </w:r>
      <w:r w:rsidR="00A05A55">
        <w:rPr>
          <w:rFonts w:ascii="Poppins" w:eastAsia="Poppins" w:hAnsi="Poppins" w:cs="Poppins"/>
          <w:b/>
          <w:bCs/>
          <w:sz w:val="18"/>
          <w:szCs w:val="18"/>
          <w:lang w:val="en-US"/>
        </w:rPr>
        <w:t>:</w:t>
      </w:r>
      <w:r w:rsidR="00A05A55">
        <w:rPr>
          <w:rFonts w:ascii="Poppins" w:eastAsia="Poppins" w:hAnsi="Poppins" w:cs="Poppins"/>
          <w:b/>
          <w:bCs/>
          <w:sz w:val="18"/>
          <w:szCs w:val="18"/>
          <w:lang w:val="en-US"/>
        </w:rPr>
        <w:tab/>
      </w:r>
      <w:proofErr w:type="spellStart"/>
      <w:r w:rsidR="00A05A55">
        <w:rPr>
          <w:rFonts w:ascii="Poppins" w:eastAsia="Poppins" w:hAnsi="Poppins" w:cs="Poppins"/>
          <w:b/>
          <w:bCs/>
          <w:sz w:val="18"/>
          <w:szCs w:val="18"/>
          <w:lang w:val="en-US"/>
        </w:rPr>
        <w:t>Somercotes</w:t>
      </w:r>
      <w:proofErr w:type="spellEnd"/>
      <w:r w:rsidR="00A05A55">
        <w:rPr>
          <w:rFonts w:ascii="Poppins" w:eastAsia="Poppins" w:hAnsi="Poppins" w:cs="Poppins"/>
          <w:b/>
          <w:bCs/>
          <w:sz w:val="18"/>
          <w:szCs w:val="18"/>
          <w:lang w:val="en-US"/>
        </w:rPr>
        <w:t xml:space="preserve"> Infant and Nursery School</w:t>
      </w:r>
      <w:r w:rsidR="00A05A55">
        <w:rPr>
          <w:rFonts w:ascii="Poppins" w:eastAsia="Poppins" w:hAnsi="Poppins" w:cs="Poppins"/>
          <w:b/>
          <w:bCs/>
          <w:sz w:val="18"/>
          <w:szCs w:val="18"/>
          <w:lang w:val="en-US"/>
        </w:rPr>
        <w:tab/>
      </w:r>
    </w:p>
    <w:p w14:paraId="19C3FDB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EE94E31" w14:textId="09171A10" w:rsid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874D9B3">
        <w:rPr>
          <w:rFonts w:ascii="Poppins" w:eastAsia="Poppins" w:hAnsi="Poppins" w:cs="Poppins"/>
          <w:b/>
          <w:bCs/>
          <w:sz w:val="18"/>
          <w:szCs w:val="18"/>
          <w:lang w:val="en-US"/>
        </w:rPr>
        <w:t>GRADE:                  Grade 7</w:t>
      </w:r>
      <w:r w:rsidRPr="0874D9B3">
        <w:rPr>
          <w:rFonts w:ascii="Poppins" w:eastAsia="Poppins" w:hAnsi="Poppins" w:cs="Poppins"/>
          <w:sz w:val="18"/>
          <w:szCs w:val="18"/>
        </w:rPr>
        <w:t> </w:t>
      </w:r>
      <w:r w:rsidR="0073340F" w:rsidRPr="0874D9B3">
        <w:rPr>
          <w:rFonts w:ascii="Poppins" w:eastAsia="Poppins" w:hAnsi="Poppins" w:cs="Poppins"/>
          <w:b/>
          <w:bCs/>
          <w:sz w:val="18"/>
          <w:szCs w:val="18"/>
        </w:rPr>
        <w:t xml:space="preserve">working </w:t>
      </w:r>
      <w:r w:rsidR="00A05A55">
        <w:rPr>
          <w:rFonts w:ascii="Poppins" w:eastAsia="Poppins" w:hAnsi="Poppins" w:cs="Poppins"/>
          <w:b/>
          <w:bCs/>
          <w:sz w:val="18"/>
          <w:szCs w:val="18"/>
        </w:rPr>
        <w:t>16</w:t>
      </w:r>
      <w:r w:rsidR="0073340F" w:rsidRPr="0874D9B3">
        <w:rPr>
          <w:rFonts w:ascii="Poppins" w:eastAsia="Poppins" w:hAnsi="Poppins" w:cs="Poppins"/>
          <w:b/>
          <w:bCs/>
          <w:sz w:val="18"/>
          <w:szCs w:val="18"/>
        </w:rPr>
        <w:t xml:space="preserve"> hours per week</w:t>
      </w:r>
      <w:r w:rsidR="0073340F" w:rsidRPr="0874D9B3">
        <w:rPr>
          <w:rFonts w:ascii="Poppins" w:eastAsia="Poppins" w:hAnsi="Poppins" w:cs="Poppins"/>
          <w:sz w:val="18"/>
          <w:szCs w:val="18"/>
        </w:rPr>
        <w:t xml:space="preserve"> </w:t>
      </w:r>
    </w:p>
    <w:p w14:paraId="0860F2D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2769792E" w14:textId="77777777" w:rsid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REPORTING TO:   Head Teacher and Class teachers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FD2ECD0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145AA936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b/>
          <w:bCs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u w:val="single"/>
          <w:lang w:val="en-US"/>
        </w:rPr>
        <w:t>Duties and Responsibilities</w:t>
      </w:r>
      <w:r w:rsidRPr="003A2B26">
        <w:rPr>
          <w:rFonts w:ascii="Poppins" w:eastAsia="Poppins" w:hAnsi="Poppins" w:cs="Poppins"/>
          <w:b/>
          <w:bCs/>
          <w:sz w:val="18"/>
          <w:szCs w:val="18"/>
        </w:rPr>
        <w:t> </w:t>
      </w:r>
    </w:p>
    <w:p w14:paraId="751A4BBD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CD88AA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Relationships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A4CA972" w14:textId="77777777" w:rsidR="003A2B26" w:rsidRPr="003A2B26" w:rsidRDefault="003A2B26" w:rsidP="003A2B26">
      <w:pPr>
        <w:numPr>
          <w:ilvl w:val="0"/>
          <w:numId w:val="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establish and promote positive relationships with children, other members of staff and parents, acting as a role model and setting high expectations.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A0D66C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F2C135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Preparation and Planning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8EEDBE8" w14:textId="77777777" w:rsidR="003A2B26" w:rsidRPr="003A2B26" w:rsidRDefault="003A2B26" w:rsidP="003A2B26">
      <w:pPr>
        <w:numPr>
          <w:ilvl w:val="0"/>
          <w:numId w:val="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assist the class teacher in preparing resources and setting out learning materials and equipment for planned activities.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E770AF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7EC0AE7" w14:textId="77777777" w:rsidR="003A2B26" w:rsidRPr="003A2B26" w:rsidRDefault="003A2B26" w:rsidP="003A2B26">
      <w:pPr>
        <w:numPr>
          <w:ilvl w:val="0"/>
          <w:numId w:val="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discuss with the class teacher the learning objectives and expected learning outcomes for each lesson or activity.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56B3F3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E65387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Supporting Children in Their Learning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C34D186" w14:textId="77777777" w:rsidR="003A2B26" w:rsidRPr="003A2B26" w:rsidRDefault="003A2B26" w:rsidP="003A2B26">
      <w:pPr>
        <w:numPr>
          <w:ilvl w:val="0"/>
          <w:numId w:val="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Under guidance of teacher support an individual child with English, math's and other areas of the curriculum when appropriate. This may include adapting activities/resources to meet the needs of the child.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156F1C6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F860894" w14:textId="77777777" w:rsidR="003A2B26" w:rsidRPr="003A2B26" w:rsidRDefault="003A2B26" w:rsidP="003A2B26">
      <w:pPr>
        <w:numPr>
          <w:ilvl w:val="0"/>
          <w:numId w:val="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Deliver support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programmes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when appropriate.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403F2D4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687796B" w14:textId="77777777" w:rsidR="003A2B26" w:rsidRPr="003A2B26" w:rsidRDefault="003A2B26" w:rsidP="003A2B26">
      <w:pPr>
        <w:numPr>
          <w:ilvl w:val="0"/>
          <w:numId w:val="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Effectively communicate work set by class teacher to the child and ensure that s/he understands the task and expected outcomes.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649E5DF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C047A59" w14:textId="77777777" w:rsidR="003A2B26" w:rsidRPr="003A2B26" w:rsidRDefault="003A2B26" w:rsidP="003A2B26">
      <w:pPr>
        <w:numPr>
          <w:ilvl w:val="0"/>
          <w:numId w:val="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Encourage the child to interact and work cooperatively with others to ensure that they are all engaged in the task.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2D6761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87DD87B" w14:textId="77777777" w:rsidR="003A2B26" w:rsidRPr="003A2B26" w:rsidRDefault="003A2B26" w:rsidP="003A2B26">
      <w:pPr>
        <w:numPr>
          <w:ilvl w:val="0"/>
          <w:numId w:val="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Respond effectively to the child’s questions about his/her learning activities.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EE6A51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15895AF" w14:textId="77777777" w:rsidR="003A2B26" w:rsidRPr="003A2B26" w:rsidRDefault="003A2B26" w:rsidP="003A2B26">
      <w:pPr>
        <w:numPr>
          <w:ilvl w:val="0"/>
          <w:numId w:val="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Support the child with the use of IT.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E734019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lastRenderedPageBreak/>
        <w:t> </w:t>
      </w:r>
    </w:p>
    <w:p w14:paraId="566F0414" w14:textId="77777777" w:rsidR="003A2B26" w:rsidRPr="003A2B26" w:rsidRDefault="003A2B26" w:rsidP="003A2B26">
      <w:pPr>
        <w:numPr>
          <w:ilvl w:val="0"/>
          <w:numId w:val="1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Promote the social and emotional development of the child, which may include support at playtimes.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BFC5CF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B883B11" w14:textId="77777777" w:rsidR="003A2B26" w:rsidRPr="003A2B26" w:rsidRDefault="003A2B26" w:rsidP="003A2B26">
      <w:pPr>
        <w:numPr>
          <w:ilvl w:val="0"/>
          <w:numId w:val="1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Promote inclusion of all children within the classroom and school.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44EB70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D3133A6" w14:textId="6626F629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Assessment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3972F4F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9FED8E4" w14:textId="77777777" w:rsidR="003A2B26" w:rsidRPr="003A2B26" w:rsidRDefault="003A2B26" w:rsidP="003A2B26">
      <w:pPr>
        <w:numPr>
          <w:ilvl w:val="0"/>
          <w:numId w:val="1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observe and report on a child’s performance. This may include a daily diary and a home/school diary.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0D391F2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F92D910" w14:textId="77777777" w:rsidR="003A2B26" w:rsidRPr="003A2B26" w:rsidRDefault="003A2B26" w:rsidP="003A2B26">
      <w:pPr>
        <w:numPr>
          <w:ilvl w:val="0"/>
          <w:numId w:val="1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update records as agreed with the class teacher.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F9E273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153FC58" w14:textId="77777777" w:rsidR="003A2B26" w:rsidRDefault="003A2B26" w:rsidP="003A2B26">
      <w:pPr>
        <w:numPr>
          <w:ilvl w:val="0"/>
          <w:numId w:val="1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Provide oral and/or written feedback about a child’s progress to the teacher at the end of each lesson.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8F67795" w14:textId="77777777" w:rsidR="003A2B26" w:rsidRPr="003A2B26" w:rsidRDefault="003A2B26" w:rsidP="003A2B26">
      <w:pPr>
        <w:spacing w:after="0" w:line="240" w:lineRule="auto"/>
        <w:ind w:left="720"/>
        <w:rPr>
          <w:rFonts w:ascii="Poppins" w:eastAsia="Poppins" w:hAnsi="Poppins" w:cs="Poppins"/>
          <w:sz w:val="18"/>
          <w:szCs w:val="18"/>
        </w:rPr>
      </w:pPr>
    </w:p>
    <w:p w14:paraId="7E0483BF" w14:textId="45EBE837" w:rsidR="003A2B26" w:rsidRPr="003A2B26" w:rsidRDefault="003A2B26" w:rsidP="003A2B26">
      <w:pPr>
        <w:pStyle w:val="ListParagraph"/>
        <w:numPr>
          <w:ilvl w:val="0"/>
          <w:numId w:val="1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Under direction of class teacher, carry out observations of child and feedback.</w:t>
      </w:r>
    </w:p>
    <w:p w14:paraId="74163FA5" w14:textId="2FFD98DC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. </w:t>
      </w:r>
      <w:r w:rsidRPr="003A2B26">
        <w:rPr>
          <w:rFonts w:ascii="Poppins" w:eastAsia="Poppins" w:hAnsi="Poppins" w:cs="Poppins"/>
          <w:sz w:val="18"/>
          <w:szCs w:val="18"/>
        </w:rPr>
        <w:tab/>
        <w:t> </w:t>
      </w:r>
    </w:p>
    <w:p w14:paraId="14948FA9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proofErr w:type="spellStart"/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 xml:space="preserve"> and Emotional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257FD78" w14:textId="77777777" w:rsidR="003A2B26" w:rsidRPr="003A2B26" w:rsidRDefault="003A2B26" w:rsidP="003A2B26">
      <w:pPr>
        <w:numPr>
          <w:ilvl w:val="0"/>
          <w:numId w:val="1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Work closely with the class teacher to contribute to the management of child’s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, maintain order and an appropriate working environment, including implementation of the school’s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policies.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4A3AB7A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5F63AB7" w14:textId="77777777" w:rsidR="003A2B26" w:rsidRPr="003A2B26" w:rsidRDefault="003A2B26" w:rsidP="003A2B26">
      <w:pPr>
        <w:numPr>
          <w:ilvl w:val="0"/>
          <w:numId w:val="1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Feedback to teachers on the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of children during the lessons.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2375EB0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1386877" w14:textId="77777777" w:rsidR="003A2B26" w:rsidRPr="003A2B26" w:rsidRDefault="003A2B26" w:rsidP="003A2B26">
      <w:pPr>
        <w:numPr>
          <w:ilvl w:val="0"/>
          <w:numId w:val="1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To assist with supporting children with their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on the playground where necessary.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C0C97F6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A2EA671" w14:textId="77777777" w:rsidR="003A2B26" w:rsidRPr="003A2B26" w:rsidRDefault="003A2B26" w:rsidP="003A2B26">
      <w:pPr>
        <w:numPr>
          <w:ilvl w:val="0"/>
          <w:numId w:val="1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To implement support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programmes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to develop the child’s emotional development.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AB3EA0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32527F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Health and Safety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37B1562" w14:textId="77777777" w:rsidR="003A2B26" w:rsidRPr="003A2B26" w:rsidRDefault="003A2B26" w:rsidP="003A2B26">
      <w:pPr>
        <w:numPr>
          <w:ilvl w:val="0"/>
          <w:numId w:val="1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Ensure that the health, safety, and welfare of children is maintained.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3F02499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EB8CCCE" w14:textId="77777777" w:rsidR="003A2B26" w:rsidRPr="003A2B26" w:rsidRDefault="003A2B26" w:rsidP="003A2B26">
      <w:pPr>
        <w:numPr>
          <w:ilvl w:val="0"/>
          <w:numId w:val="2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Deal with problems and emergencies in accordance with the school’s policies and procedures.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2960921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0E8E812" w14:textId="77777777" w:rsidR="003A2B26" w:rsidRPr="003A2B26" w:rsidRDefault="003A2B26" w:rsidP="003A2B26">
      <w:pPr>
        <w:numPr>
          <w:ilvl w:val="0"/>
          <w:numId w:val="2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Provide comfort and immediate care to children in case of minor accidents and report serious incidents to appropriate people.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21BAD0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ACA42CF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Other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C71C16F" w14:textId="77777777" w:rsidR="003A2B26" w:rsidRPr="003A2B26" w:rsidRDefault="003A2B26" w:rsidP="003A2B26">
      <w:pPr>
        <w:numPr>
          <w:ilvl w:val="0"/>
          <w:numId w:val="2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Accompany teaching staff and children on educational visits.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316AF0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8460C2A" w14:textId="77777777" w:rsidR="003A2B26" w:rsidRPr="003A2B26" w:rsidRDefault="003A2B26" w:rsidP="003A2B26">
      <w:pPr>
        <w:numPr>
          <w:ilvl w:val="0"/>
          <w:numId w:val="2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Accompany and be responsible for small groups of children at sporting events.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24D98E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lastRenderedPageBreak/>
        <w:t> </w:t>
      </w:r>
    </w:p>
    <w:p w14:paraId="55F084A1" w14:textId="77777777" w:rsidR="003A2B26" w:rsidRPr="003A2B26" w:rsidRDefault="003A2B26" w:rsidP="003A2B26">
      <w:pPr>
        <w:numPr>
          <w:ilvl w:val="0"/>
          <w:numId w:val="2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Contribute to the overall ethos, aims and work of the school.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71CE7BD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AF2E991" w14:textId="77777777" w:rsidR="003A2B26" w:rsidRPr="003A2B26" w:rsidRDefault="003A2B26" w:rsidP="003A2B26">
      <w:pPr>
        <w:numPr>
          <w:ilvl w:val="0"/>
          <w:numId w:val="2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undertake playground duties as requested.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3F74A7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0EFF179" w14:textId="77777777" w:rsidR="003A2B26" w:rsidRPr="003A2B26" w:rsidRDefault="003A2B26" w:rsidP="003A2B26">
      <w:pPr>
        <w:numPr>
          <w:ilvl w:val="0"/>
          <w:numId w:val="2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Have knowledge of and implement the school’s policies and procedures.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00F84AD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E61B2E6" w14:textId="77777777" w:rsidR="003A2B26" w:rsidRPr="003A2B26" w:rsidRDefault="003A2B26" w:rsidP="003A2B26">
      <w:pPr>
        <w:numPr>
          <w:ilvl w:val="0"/>
          <w:numId w:val="2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Attend staff meetings and staff development events when required.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518D10F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4190C6F" w14:textId="77777777" w:rsidR="003A2B26" w:rsidRDefault="003A2B26" w:rsidP="003A2B26">
      <w:pPr>
        <w:numPr>
          <w:ilvl w:val="0"/>
          <w:numId w:val="2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Undertake any administrative duties relevant and appropriate to the post.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DA6679C" w14:textId="500521E0" w:rsid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1E9910BA" w14:textId="26C04A6B" w:rsidR="003A2B26" w:rsidRPr="003A2B26" w:rsidRDefault="003A2B26" w:rsidP="003A2B26">
      <w:pPr>
        <w:pStyle w:val="ListParagraph"/>
        <w:numPr>
          <w:ilvl w:val="0"/>
          <w:numId w:val="2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Undertake mandatory and statutory training as defined by the Trust.</w:t>
      </w:r>
    </w:p>
    <w:p w14:paraId="3FFECBF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A328DD7" w14:textId="6647599F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62F3EB2B" w14:textId="571FA35D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  <w:r w:rsidRPr="003A2B26">
        <w:rPr>
          <w:rFonts w:ascii="Poppins" w:eastAsia="Poppins" w:hAnsi="Poppins" w:cs="Poppins"/>
          <w:b/>
          <w:bCs/>
          <w:sz w:val="18"/>
          <w:szCs w:val="18"/>
          <w:u w:val="single"/>
          <w:lang w:val="en-US"/>
        </w:rPr>
        <w:t>Safeguarding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291C46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D27D5CA" w14:textId="77777777" w:rsidR="003A2B26" w:rsidRPr="003A2B26" w:rsidRDefault="003A2B26" w:rsidP="003A2B26">
      <w:pPr>
        <w:numPr>
          <w:ilvl w:val="0"/>
          <w:numId w:val="2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be aware of and follow the safeguarding policies and routines established in school to ensure that the school is a safe place for all children.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C419FB1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C982622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Embrace any other duties that may reasonably be regarded as within the nature of the duties, responsibilities and grades of this post.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3FBE894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2545140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E5BE0" w14:textId="77777777" w:rsidR="003A2B26" w:rsidRDefault="003A2B26">
      <w:pPr>
        <w:spacing w:after="0" w:line="240" w:lineRule="auto"/>
      </w:pPr>
      <w:r>
        <w:separator/>
      </w:r>
    </w:p>
  </w:endnote>
  <w:endnote w:type="continuationSeparator" w:id="0">
    <w:p w14:paraId="09004D27" w14:textId="77777777" w:rsidR="003A2B26" w:rsidRDefault="003A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88485A-5087-4882-AC4A-84C7F9FC7BD8}"/>
    <w:embedBold r:id="rId2" w:fontKey="{E2C7F8B3-A0B9-49CC-A511-99A17E9C4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E203F35-3AEA-4B75-88F7-F9C69CCA8A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682B7F-237D-4EF2-886E-ABDA35766D43}"/>
    <w:embedItalic r:id="rId5" w:fontKey="{179ABC9C-EC0C-4723-B4B3-161C32F8EC55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CAE9D640-E1C7-4E6A-B1F7-D14FFD107DC4}"/>
    <w:embedBold r:id="rId7" w:fontKey="{3016581F-3B83-4510-99CE-C43492B095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5F5A16-ED57-4465-955D-1C2430BD5E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F8868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1E710434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364408F8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0BB13A2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53ED1866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9CDE648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7B084134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7CCAED5A" wp14:editId="1000A38A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06BA5B0F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038E92C5" wp14:editId="0FA1346F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6B18E69C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7B229" w14:textId="77777777" w:rsidR="003A2B26" w:rsidRDefault="003A2B26">
      <w:pPr>
        <w:spacing w:after="0" w:line="240" w:lineRule="auto"/>
      </w:pPr>
      <w:r>
        <w:separator/>
      </w:r>
    </w:p>
  </w:footnote>
  <w:footnote w:type="continuationSeparator" w:id="0">
    <w:p w14:paraId="1420E1A6" w14:textId="77777777" w:rsidR="003A2B26" w:rsidRDefault="003A2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0C50B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25D230BF" wp14:editId="0BA4C4AA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4B1966DA" wp14:editId="288BA2C5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7FC63FF6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A342403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0FF036C9" wp14:editId="0D7280FC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D569262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3D3A86DA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09543D74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7390C2BD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E78FD"/>
    <w:multiLevelType w:val="multilevel"/>
    <w:tmpl w:val="CA2CAF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04D66"/>
    <w:multiLevelType w:val="multilevel"/>
    <w:tmpl w:val="EB1045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EA6E20"/>
    <w:multiLevelType w:val="multilevel"/>
    <w:tmpl w:val="2F5079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722C2"/>
    <w:multiLevelType w:val="multilevel"/>
    <w:tmpl w:val="28B03C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FB1AFB"/>
    <w:multiLevelType w:val="multilevel"/>
    <w:tmpl w:val="80F47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4F1AEC"/>
    <w:multiLevelType w:val="multilevel"/>
    <w:tmpl w:val="EE34F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B0E6D"/>
    <w:multiLevelType w:val="multilevel"/>
    <w:tmpl w:val="4B92B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14F19"/>
    <w:multiLevelType w:val="multilevel"/>
    <w:tmpl w:val="86B69B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DF5478"/>
    <w:multiLevelType w:val="multilevel"/>
    <w:tmpl w:val="7B04E8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F94328"/>
    <w:multiLevelType w:val="multilevel"/>
    <w:tmpl w:val="451CD8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DB08D0"/>
    <w:multiLevelType w:val="multilevel"/>
    <w:tmpl w:val="AD169B3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474EC3"/>
    <w:multiLevelType w:val="multilevel"/>
    <w:tmpl w:val="8E0E2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B15C15"/>
    <w:multiLevelType w:val="multilevel"/>
    <w:tmpl w:val="9F3AE2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582C32"/>
    <w:multiLevelType w:val="multilevel"/>
    <w:tmpl w:val="62666D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9577B3"/>
    <w:multiLevelType w:val="multilevel"/>
    <w:tmpl w:val="E5521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652768"/>
    <w:multiLevelType w:val="multilevel"/>
    <w:tmpl w:val="0430F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DC41E6"/>
    <w:multiLevelType w:val="multilevel"/>
    <w:tmpl w:val="C0725E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434B8"/>
    <w:multiLevelType w:val="multilevel"/>
    <w:tmpl w:val="4CB4F1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1B12FA"/>
    <w:multiLevelType w:val="multilevel"/>
    <w:tmpl w:val="51546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5974FB"/>
    <w:multiLevelType w:val="multilevel"/>
    <w:tmpl w:val="128E35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AE1611"/>
    <w:multiLevelType w:val="multilevel"/>
    <w:tmpl w:val="78CCB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DC4BC3"/>
    <w:multiLevelType w:val="multilevel"/>
    <w:tmpl w:val="8054AE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7F5946"/>
    <w:multiLevelType w:val="multilevel"/>
    <w:tmpl w:val="2B360A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F9A3D06"/>
    <w:multiLevelType w:val="multilevel"/>
    <w:tmpl w:val="7A663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07B6ED7"/>
    <w:multiLevelType w:val="multilevel"/>
    <w:tmpl w:val="F3A6E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E62424"/>
    <w:multiLevelType w:val="multilevel"/>
    <w:tmpl w:val="68E4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317DC9"/>
    <w:multiLevelType w:val="multilevel"/>
    <w:tmpl w:val="A9A6F7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D511ED"/>
    <w:multiLevelType w:val="multilevel"/>
    <w:tmpl w:val="AB50A9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DD57C5"/>
    <w:multiLevelType w:val="multilevel"/>
    <w:tmpl w:val="F3EA0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1320313">
    <w:abstractNumId w:val="23"/>
  </w:num>
  <w:num w:numId="2" w16cid:durableId="5451377">
    <w:abstractNumId w:val="6"/>
  </w:num>
  <w:num w:numId="3" w16cid:durableId="1782873618">
    <w:abstractNumId w:val="8"/>
  </w:num>
  <w:num w:numId="4" w16cid:durableId="946084086">
    <w:abstractNumId w:val="28"/>
  </w:num>
  <w:num w:numId="5" w16cid:durableId="1656834087">
    <w:abstractNumId w:val="27"/>
  </w:num>
  <w:num w:numId="6" w16cid:durableId="36636266">
    <w:abstractNumId w:val="26"/>
  </w:num>
  <w:num w:numId="7" w16cid:durableId="37900833">
    <w:abstractNumId w:val="13"/>
  </w:num>
  <w:num w:numId="8" w16cid:durableId="1745450314">
    <w:abstractNumId w:val="21"/>
  </w:num>
  <w:num w:numId="9" w16cid:durableId="1049841196">
    <w:abstractNumId w:val="0"/>
  </w:num>
  <w:num w:numId="10" w16cid:durableId="1859585967">
    <w:abstractNumId w:val="12"/>
  </w:num>
  <w:num w:numId="11" w16cid:durableId="1275821371">
    <w:abstractNumId w:val="19"/>
  </w:num>
  <w:num w:numId="12" w16cid:durableId="287055106">
    <w:abstractNumId w:val="25"/>
  </w:num>
  <w:num w:numId="13" w16cid:durableId="1717004112">
    <w:abstractNumId w:val="1"/>
  </w:num>
  <w:num w:numId="14" w16cid:durableId="488134344">
    <w:abstractNumId w:val="7"/>
  </w:num>
  <w:num w:numId="15" w16cid:durableId="796946045">
    <w:abstractNumId w:val="4"/>
  </w:num>
  <w:num w:numId="16" w16cid:durableId="1621377894">
    <w:abstractNumId w:val="20"/>
  </w:num>
  <w:num w:numId="17" w16cid:durableId="1881287346">
    <w:abstractNumId w:val="14"/>
  </w:num>
  <w:num w:numId="18" w16cid:durableId="1629776569">
    <w:abstractNumId w:val="3"/>
  </w:num>
  <w:num w:numId="19" w16cid:durableId="86192199">
    <w:abstractNumId w:val="15"/>
  </w:num>
  <w:num w:numId="20" w16cid:durableId="1380472030">
    <w:abstractNumId w:val="2"/>
  </w:num>
  <w:num w:numId="21" w16cid:durableId="347566606">
    <w:abstractNumId w:val="17"/>
  </w:num>
  <w:num w:numId="22" w16cid:durableId="1170103264">
    <w:abstractNumId w:val="24"/>
  </w:num>
  <w:num w:numId="23" w16cid:durableId="1392268324">
    <w:abstractNumId w:val="16"/>
  </w:num>
  <w:num w:numId="24" w16cid:durableId="537208796">
    <w:abstractNumId w:val="5"/>
  </w:num>
  <w:num w:numId="25" w16cid:durableId="614559633">
    <w:abstractNumId w:val="18"/>
  </w:num>
  <w:num w:numId="26" w16cid:durableId="1666586181">
    <w:abstractNumId w:val="22"/>
  </w:num>
  <w:num w:numId="27" w16cid:durableId="1725136501">
    <w:abstractNumId w:val="9"/>
  </w:num>
  <w:num w:numId="28" w16cid:durableId="644899556">
    <w:abstractNumId w:val="10"/>
  </w:num>
  <w:num w:numId="29" w16cid:durableId="12535905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B26"/>
    <w:rsid w:val="00137F75"/>
    <w:rsid w:val="00364136"/>
    <w:rsid w:val="003A2B26"/>
    <w:rsid w:val="00583466"/>
    <w:rsid w:val="007173EF"/>
    <w:rsid w:val="0073340F"/>
    <w:rsid w:val="007E3FE8"/>
    <w:rsid w:val="00A05A55"/>
    <w:rsid w:val="00B22876"/>
    <w:rsid w:val="0874D9B3"/>
    <w:rsid w:val="73DD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3A6D4"/>
  <w15:docId w15:val="{1BA87B83-6397-470B-B8A8-2D3536CC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A2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0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2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0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9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6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5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4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0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3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8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9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4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7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5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7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8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8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4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3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26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9" ma:contentTypeDescription="Create a new document." ma:contentTypeScope="" ma:versionID="b1c2deb1a79a0900e0850d256f5336ca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3d67e6fd6e1783b961c55bcbaadfb94c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2.xml><?xml version="1.0" encoding="utf-8"?>
<ds:datastoreItem xmlns:ds="http://schemas.openxmlformats.org/officeDocument/2006/customXml" ds:itemID="{8B8BA980-B020-469F-B911-1130CD67D931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(26)</Template>
  <TotalTime>1</TotalTime>
  <Pages>3</Pages>
  <Words>557</Words>
  <Characters>3041</Characters>
  <Application>Microsoft Office Word</Application>
  <DocSecurity>0</DocSecurity>
  <Lines>108</Lines>
  <Paragraphs>58</Paragraphs>
  <ScaleCrop>false</ScaleCrop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2</cp:revision>
  <dcterms:created xsi:type="dcterms:W3CDTF">2025-12-22T13:54:00Z</dcterms:created>
  <dcterms:modified xsi:type="dcterms:W3CDTF">2025-12-22T13:54:00Z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