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247097B4"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proofErr w:type="spellStart"/>
      <w:r w:rsidR="000E048D">
        <w:rPr>
          <w:rFonts w:ascii="Poppins" w:eastAsia="Arial" w:hAnsi="Poppins" w:cs="Poppins"/>
          <w:color w:val="000000" w:themeColor="text1"/>
          <w:sz w:val="20"/>
          <w:szCs w:val="20"/>
          <w:lang w:val="en-US"/>
        </w:rPr>
        <w:t>Brimington</w:t>
      </w:r>
      <w:proofErr w:type="spellEnd"/>
      <w:r w:rsidR="000E048D">
        <w:rPr>
          <w:rFonts w:ascii="Poppins" w:eastAsia="Arial" w:hAnsi="Poppins" w:cs="Poppins"/>
          <w:color w:val="000000" w:themeColor="text1"/>
          <w:sz w:val="20"/>
          <w:szCs w:val="20"/>
          <w:lang w:val="en-US"/>
        </w:rPr>
        <w:t xml:space="preserve"> Junior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60DA682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86653B">
        <w:rPr>
          <w:rFonts w:ascii="Poppins" w:eastAsia="Arial" w:hAnsi="Poppins" w:cs="Poppins"/>
          <w:color w:val="000000" w:themeColor="text1"/>
          <w:sz w:val="20"/>
          <w:szCs w:val="20"/>
          <w:lang w:val="en-US"/>
        </w:rPr>
        <w:t>30</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63E48CFA"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Katie Dennis</w:t>
      </w:r>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16A7A" w14:textId="77777777" w:rsidR="00AF3FF5" w:rsidRDefault="00AF3FF5">
      <w:pPr>
        <w:spacing w:after="0" w:line="240" w:lineRule="auto"/>
      </w:pPr>
      <w:r>
        <w:separator/>
      </w:r>
    </w:p>
  </w:endnote>
  <w:endnote w:type="continuationSeparator" w:id="0">
    <w:p w14:paraId="1AAD57D1" w14:textId="77777777" w:rsidR="00AF3FF5" w:rsidRDefault="00AF3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4705BB-63C3-4BEB-B87A-F2F59CFD367D}"/>
    <w:embedBold r:id="rId2" w:fontKey="{E1BA8547-95EB-41BB-989C-A4F7E52D1EDB}"/>
  </w:font>
  <w:font w:name="Tahoma">
    <w:panose1 w:val="020B0604030504040204"/>
    <w:charset w:val="00"/>
    <w:family w:val="swiss"/>
    <w:pitch w:val="variable"/>
    <w:sig w:usb0="E1002EFF" w:usb1="C000605B" w:usb2="00000029" w:usb3="00000000" w:csb0="000101FF" w:csb1="00000000"/>
    <w:embedRegular r:id="rId3" w:fontKey="{84ADBDC2-60B9-4272-9F59-DC8FCECA0703}"/>
  </w:font>
  <w:font w:name="Georgia">
    <w:panose1 w:val="02040502050405020303"/>
    <w:charset w:val="00"/>
    <w:family w:val="roman"/>
    <w:pitch w:val="variable"/>
    <w:sig w:usb0="00000287" w:usb1="00000000" w:usb2="00000000" w:usb3="00000000" w:csb0="0000009F" w:csb1="00000000"/>
    <w:embedRegular r:id="rId4" w:fontKey="{0A0736EF-6D94-4C69-8EEE-D20EBFDA1075}"/>
    <w:embedItalic r:id="rId5" w:fontKey="{CC6A5078-09F1-4490-9E46-7239CC0D583B}"/>
  </w:font>
  <w:font w:name="Poppins">
    <w:panose1 w:val="00000500000000000000"/>
    <w:charset w:val="00"/>
    <w:family w:val="auto"/>
    <w:pitch w:val="variable"/>
    <w:sig w:usb0="00008007" w:usb1="00000000" w:usb2="00000000" w:usb3="00000000" w:csb0="00000093" w:csb1="00000000"/>
    <w:embedRegular r:id="rId6" w:fontKey="{FC04FBE3-3C3D-4C02-A418-426895F2A088}"/>
    <w:embedBold r:id="rId7" w:fontKey="{02885B30-6D39-45BE-AEF0-9C5EC13174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CCA49B6-1CD3-4361-9780-46A4D3734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86B6B" w14:textId="77777777" w:rsidR="00AF3FF5" w:rsidRDefault="00AF3FF5">
      <w:pPr>
        <w:spacing w:after="0" w:line="240" w:lineRule="auto"/>
      </w:pPr>
      <w:r>
        <w:separator/>
      </w:r>
    </w:p>
  </w:footnote>
  <w:footnote w:type="continuationSeparator" w:id="0">
    <w:p w14:paraId="260C7C59" w14:textId="77777777" w:rsidR="00AF3FF5" w:rsidRDefault="00AF3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7173EF"/>
    <w:rsid w:val="007E3FE8"/>
    <w:rsid w:val="0086653B"/>
    <w:rsid w:val="00AF3FF5"/>
    <w:rsid w:val="00B22876"/>
    <w:rsid w:val="00DE2D9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9</TotalTime>
  <Pages>7</Pages>
  <Words>1180</Words>
  <Characters>6726</Characters>
  <Application>Microsoft Office Word</Application>
  <DocSecurity>0</DocSecurity>
  <Lines>56</Lines>
  <Paragraphs>15</Paragraphs>
  <ScaleCrop>false</ScaleCrop>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2026-05-15T12:10:00Z</dcterms:created>
  <dcterms:modified xsi:type="dcterms:W3CDTF">2026-05-15T12:10:00Z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