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71E69" w14:textId="77777777" w:rsidR="009F4941" w:rsidRDefault="009F4941" w:rsidP="006767DA">
      <w:pPr>
        <w:pStyle w:val="Title"/>
        <w:jc w:val="center"/>
      </w:pPr>
    </w:p>
    <w:p w14:paraId="7BCD3701" w14:textId="49DDC68E" w:rsidR="006767DA" w:rsidRDefault="006767DA" w:rsidP="006767DA">
      <w:pPr>
        <w:pStyle w:val="Title"/>
        <w:jc w:val="center"/>
      </w:pPr>
      <w:r>
        <w:t>PERSON SPECIFICATION</w:t>
      </w:r>
    </w:p>
    <w:p w14:paraId="0AC421F2" w14:textId="77777777" w:rsidR="006767DA" w:rsidRDefault="006767DA" w:rsidP="006767DA">
      <w:pPr>
        <w:pStyle w:val="NormalWeb"/>
        <w:spacing w:before="0" w:beforeAutospacing="0" w:after="0" w:afterAutospacing="0"/>
        <w:rPr>
          <w:rFonts w:ascii="Calibri" w:hAnsi="Calibri"/>
          <w:b/>
          <w:bCs/>
          <w:color w:val="000000"/>
          <w:sz w:val="22"/>
          <w:szCs w:val="22"/>
        </w:rPr>
      </w:pPr>
    </w:p>
    <w:p w14:paraId="2156E8B4" w14:textId="77777777" w:rsidR="006767DA" w:rsidRDefault="006767DA" w:rsidP="006767DA">
      <w:pPr>
        <w:pStyle w:val="Heading2"/>
        <w:rPr>
          <w:sz w:val="22"/>
          <w:szCs w:val="22"/>
        </w:rPr>
      </w:pPr>
      <w:r>
        <w:rPr>
          <w:sz w:val="22"/>
          <w:szCs w:val="22"/>
        </w:rPr>
        <w:t xml:space="preserve">Job title: </w:t>
      </w:r>
      <w:r>
        <w:rPr>
          <w:color w:val="000000" w:themeColor="text1"/>
          <w:sz w:val="22"/>
          <w:szCs w:val="22"/>
        </w:rPr>
        <w:t xml:space="preserve">IT Technician L1 </w:t>
      </w:r>
    </w:p>
    <w:p w14:paraId="1E2A062D" w14:textId="7DC35696" w:rsidR="006767DA" w:rsidRDefault="006767DA" w:rsidP="006767DA">
      <w:pPr>
        <w:pStyle w:val="Heading2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Team: </w:t>
      </w:r>
      <w:r w:rsidR="00E0285B">
        <w:rPr>
          <w:color w:val="000000" w:themeColor="text1"/>
          <w:sz w:val="22"/>
          <w:szCs w:val="22"/>
        </w:rPr>
        <w:t>West Hub IT Tea</w:t>
      </w:r>
      <w:r w:rsidR="009F4941">
        <w:rPr>
          <w:color w:val="000000" w:themeColor="text1"/>
          <w:sz w:val="22"/>
          <w:szCs w:val="22"/>
        </w:rPr>
        <w:t>m</w:t>
      </w:r>
    </w:p>
    <w:p w14:paraId="4D3BBC72" w14:textId="04E459DD" w:rsidR="006767DA" w:rsidRDefault="006767DA" w:rsidP="006767DA">
      <w:pPr>
        <w:pStyle w:val="Heading2"/>
        <w:rPr>
          <w:sz w:val="22"/>
          <w:szCs w:val="22"/>
        </w:rPr>
      </w:pPr>
      <w:r>
        <w:rPr>
          <w:sz w:val="22"/>
          <w:szCs w:val="22"/>
        </w:rPr>
        <w:t xml:space="preserve">Reporting to: </w:t>
      </w:r>
      <w:r w:rsidR="00B03364">
        <w:rPr>
          <w:color w:val="000000" w:themeColor="text1"/>
          <w:sz w:val="22"/>
          <w:szCs w:val="22"/>
        </w:rPr>
        <w:t>West Hub Network Manager</w:t>
      </w:r>
    </w:p>
    <w:p w14:paraId="07B941ED" w14:textId="77777777" w:rsidR="006767DA" w:rsidRDefault="006767DA" w:rsidP="006767DA">
      <w:pPr>
        <w:pStyle w:val="NormalWeb"/>
        <w:spacing w:before="0" w:beforeAutospacing="0" w:after="0" w:afterAutospacing="0"/>
        <w:jc w:val="left"/>
        <w:rPr>
          <w:rFonts w:ascii="Calibri" w:hAnsi="Calibri"/>
          <w:b/>
          <w:bCs/>
          <w:color w:val="000000"/>
          <w:sz w:val="22"/>
          <w:szCs w:val="22"/>
        </w:rPr>
      </w:pPr>
    </w:p>
    <w:tbl>
      <w:tblPr>
        <w:tblW w:w="9249" w:type="dxa"/>
        <w:tblInd w:w="-5" w:type="dxa"/>
        <w:tblLook w:val="04A0" w:firstRow="1" w:lastRow="0" w:firstColumn="1" w:lastColumn="0" w:noHBand="0" w:noVBand="1"/>
      </w:tblPr>
      <w:tblGrid>
        <w:gridCol w:w="7230"/>
        <w:gridCol w:w="2019"/>
      </w:tblGrid>
      <w:tr w:rsidR="006767DA" w14:paraId="3B310DEB" w14:textId="77777777" w:rsidTr="006767DA">
        <w:trPr>
          <w:trHeight w:val="87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C1A"/>
            <w:vAlign w:val="bottom"/>
            <w:hideMark/>
          </w:tcPr>
          <w:p w14:paraId="6922D2C6" w14:textId="77777777" w:rsidR="006767DA" w:rsidRDefault="006767DA">
            <w:pPr>
              <w:spacing w:after="0" w:line="240" w:lineRule="auto"/>
              <w:jc w:val="left"/>
              <w:rPr>
                <w:rFonts w:eastAsia="Times New Roman" w:cs="Times New Roman"/>
                <w:bCs/>
                <w:color w:val="FFFFFF"/>
                <w:sz w:val="28"/>
                <w:lang w:eastAsia="en-GB"/>
              </w:rPr>
            </w:pPr>
            <w:r>
              <w:rPr>
                <w:rFonts w:eastAsia="Times New Roman" w:cs="Times New Roman"/>
                <w:bCs/>
                <w:color w:val="FFFFFF"/>
                <w:sz w:val="28"/>
                <w:lang w:eastAsia="en-GB"/>
              </w:rPr>
              <w:t>Education and experience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648C1A"/>
            <w:vAlign w:val="bottom"/>
            <w:hideMark/>
          </w:tcPr>
          <w:p w14:paraId="77FCE02D" w14:textId="77777777" w:rsidR="006767DA" w:rsidRDefault="006767D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FFFFFF"/>
                <w:lang w:eastAsia="en-GB"/>
              </w:rPr>
            </w:pPr>
            <w:r>
              <w:rPr>
                <w:rFonts w:eastAsia="Times New Roman" w:cs="Times New Roman"/>
                <w:bCs/>
                <w:color w:val="FFFFFF"/>
                <w:sz w:val="28"/>
                <w:lang w:eastAsia="en-GB"/>
              </w:rPr>
              <w:t>Requirement</w:t>
            </w:r>
          </w:p>
        </w:tc>
      </w:tr>
      <w:tr w:rsidR="006767DA" w14:paraId="12609E87" w14:textId="77777777" w:rsidTr="006767DA">
        <w:trPr>
          <w:trHeight w:val="30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EFB5AE" w14:textId="77777777" w:rsidR="006767DA" w:rsidRDefault="006767DA">
            <w:pPr>
              <w:spacing w:after="0" w:line="240" w:lineRule="auto"/>
              <w:jc w:val="left"/>
            </w:pPr>
            <w:r>
              <w:t xml:space="preserve">Experience and demonstrable expertise in: </w:t>
            </w:r>
          </w:p>
          <w:p w14:paraId="7E19AEB9" w14:textId="77777777" w:rsidR="006767DA" w:rsidRDefault="006767DA">
            <w:pPr>
              <w:spacing w:after="0" w:line="240" w:lineRule="auto"/>
              <w:jc w:val="left"/>
            </w:pPr>
            <w:r>
              <w:t xml:space="preserve">• Windows 10 / Windows 11 Desktop </w:t>
            </w:r>
          </w:p>
          <w:p w14:paraId="3A50D93B" w14:textId="77777777" w:rsidR="006767DA" w:rsidRDefault="006767DA">
            <w:pPr>
              <w:spacing w:after="0" w:line="240" w:lineRule="auto"/>
              <w:jc w:val="left"/>
            </w:pPr>
            <w:r>
              <w:t xml:space="preserve">• Basic Network Operations – Print/Password/User Management </w:t>
            </w:r>
          </w:p>
          <w:p w14:paraId="4AAA872C" w14:textId="77777777" w:rsidR="006767DA" w:rsidRDefault="006767DA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eastAsia="en-GB"/>
              </w:rPr>
            </w:pPr>
            <w:r>
              <w:t>• Classroom Audio Visual hardware.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107B8E" w14:textId="77777777" w:rsidR="006767DA" w:rsidRDefault="006767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Essential</w:t>
            </w:r>
          </w:p>
        </w:tc>
      </w:tr>
      <w:tr w:rsidR="006767DA" w14:paraId="2634CEB0" w14:textId="77777777" w:rsidTr="006767DA">
        <w:trPr>
          <w:trHeight w:val="30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AE4D67" w14:textId="77777777" w:rsidR="006767DA" w:rsidRDefault="006767DA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Relevant qualifications (at least to Level 3 i.e. A-Levels) and/or Two years’ relevant experience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DC3045" w14:textId="77777777" w:rsidR="006767DA" w:rsidRDefault="006767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Desirable</w:t>
            </w:r>
          </w:p>
        </w:tc>
      </w:tr>
      <w:tr w:rsidR="006767DA" w14:paraId="6DD1DFCD" w14:textId="77777777" w:rsidTr="006767DA">
        <w:trPr>
          <w:trHeight w:val="30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EA0716" w14:textId="77777777" w:rsidR="006767DA" w:rsidRDefault="006767DA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 xml:space="preserve">Experience of managing a wide range of technology systems and services, </w:t>
            </w:r>
            <w:proofErr w:type="gramStart"/>
            <w:r>
              <w:rPr>
                <w:rFonts w:eastAsia="Times New Roman" w:cs="Times New Roman"/>
                <w:color w:val="000000"/>
                <w:lang w:eastAsia="en-GB"/>
              </w:rPr>
              <w:t>including:</w:t>
            </w:r>
            <w:proofErr w:type="gramEnd"/>
            <w:r>
              <w:rPr>
                <w:rFonts w:eastAsia="Times New Roman" w:cs="Times New Roman"/>
                <w:color w:val="000000"/>
                <w:lang w:eastAsia="en-GB"/>
              </w:rPr>
              <w:t xml:space="preserve"> mobile and cloud, Windows and G-Suite, virtualisation, Active Directory, DNS, AD, DHCP, print management, filtered web access, data storage and retrieval, email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1EA5F7" w14:textId="77777777" w:rsidR="006767DA" w:rsidRDefault="006767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Essential</w:t>
            </w:r>
          </w:p>
        </w:tc>
      </w:tr>
      <w:tr w:rsidR="006767DA" w14:paraId="63D7ACD9" w14:textId="77777777" w:rsidTr="006767DA">
        <w:trPr>
          <w:trHeight w:val="842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C1A"/>
            <w:noWrap/>
            <w:vAlign w:val="bottom"/>
            <w:hideMark/>
          </w:tcPr>
          <w:p w14:paraId="2783AB0B" w14:textId="77777777" w:rsidR="006767DA" w:rsidRDefault="006767DA">
            <w:pPr>
              <w:spacing w:after="0" w:line="240" w:lineRule="auto"/>
              <w:jc w:val="left"/>
              <w:rPr>
                <w:rFonts w:eastAsia="Times New Roman" w:cs="Times New Roman"/>
                <w:bCs/>
                <w:color w:val="FFFFFF"/>
                <w:sz w:val="28"/>
                <w:lang w:eastAsia="en-GB"/>
              </w:rPr>
            </w:pPr>
            <w:r>
              <w:rPr>
                <w:rFonts w:eastAsia="Times New Roman" w:cs="Times New Roman"/>
                <w:bCs/>
                <w:color w:val="FFFFFF"/>
                <w:sz w:val="28"/>
                <w:lang w:eastAsia="en-GB"/>
              </w:rPr>
              <w:t>Knowledge and skills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648C1A"/>
            <w:vAlign w:val="bottom"/>
            <w:hideMark/>
          </w:tcPr>
          <w:p w14:paraId="01458A4F" w14:textId="77777777" w:rsidR="006767DA" w:rsidRDefault="006767D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FFFFFF"/>
                <w:sz w:val="28"/>
                <w:lang w:eastAsia="en-GB"/>
              </w:rPr>
            </w:pPr>
            <w:r>
              <w:rPr>
                <w:rFonts w:eastAsia="Times New Roman" w:cs="Times New Roman"/>
                <w:bCs/>
                <w:color w:val="FFFFFF"/>
                <w:sz w:val="28"/>
                <w:lang w:eastAsia="en-GB"/>
              </w:rPr>
              <w:t>Requirement</w:t>
            </w:r>
          </w:p>
        </w:tc>
      </w:tr>
      <w:tr w:rsidR="006767DA" w14:paraId="6C645E84" w14:textId="77777777" w:rsidTr="006767DA">
        <w:trPr>
          <w:trHeight w:val="39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EEADB" w14:textId="77777777" w:rsidR="006767DA" w:rsidRDefault="006767DA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eastAsia="en-GB"/>
              </w:rPr>
            </w:pPr>
            <w:r>
              <w:t>Strong knowledge of basic IT packages: Office, Outlook, Windows.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54B9B0" w14:textId="77777777" w:rsidR="006767DA" w:rsidRDefault="006767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Desirable</w:t>
            </w:r>
          </w:p>
        </w:tc>
      </w:tr>
      <w:tr w:rsidR="006767DA" w14:paraId="4106C15C" w14:textId="77777777" w:rsidTr="006767DA">
        <w:trPr>
          <w:trHeight w:val="30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8AD607" w14:textId="77777777" w:rsidR="006767DA" w:rsidRDefault="006767DA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eastAsia="en-GB"/>
              </w:rPr>
            </w:pPr>
            <w:r>
              <w:t>Excellent communication skills.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41AFEC" w14:textId="77777777" w:rsidR="006767DA" w:rsidRDefault="006767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Essential</w:t>
            </w:r>
          </w:p>
        </w:tc>
      </w:tr>
      <w:tr w:rsidR="006767DA" w14:paraId="2F107F88" w14:textId="77777777" w:rsidTr="006767DA">
        <w:trPr>
          <w:trHeight w:val="30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34AAFB" w14:textId="77777777" w:rsidR="006767DA" w:rsidRDefault="006767DA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eastAsia="en-GB"/>
              </w:rPr>
            </w:pPr>
            <w:r>
              <w:t>Excellent administrative and organisational skills.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9040BD" w14:textId="77777777" w:rsidR="006767DA" w:rsidRDefault="006767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Essential</w:t>
            </w:r>
          </w:p>
        </w:tc>
      </w:tr>
      <w:tr w:rsidR="006767DA" w14:paraId="37C1577F" w14:textId="77777777" w:rsidTr="006767DA">
        <w:trPr>
          <w:trHeight w:val="30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F95B66" w14:textId="77777777" w:rsidR="006767DA" w:rsidRDefault="006767DA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eastAsia="en-GB"/>
              </w:rPr>
            </w:pPr>
            <w:r>
              <w:t>Diagnostic and technical trouble-shooting skills.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342D79" w14:textId="77777777" w:rsidR="006767DA" w:rsidRDefault="006767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Desirable</w:t>
            </w:r>
          </w:p>
        </w:tc>
      </w:tr>
      <w:tr w:rsidR="006767DA" w14:paraId="62128AE2" w14:textId="77777777" w:rsidTr="006767DA">
        <w:trPr>
          <w:trHeight w:val="30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466321" w14:textId="77777777" w:rsidR="006767DA" w:rsidRDefault="006767DA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Ability to effectively and efficiently organise time and resources to complete work accurately, thoroughly, and on time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55A11D" w14:textId="77777777" w:rsidR="006767DA" w:rsidRDefault="006767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Essential</w:t>
            </w:r>
          </w:p>
        </w:tc>
      </w:tr>
      <w:tr w:rsidR="006767DA" w14:paraId="1F8115E1" w14:textId="77777777" w:rsidTr="006767DA">
        <w:trPr>
          <w:trHeight w:val="30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66E686" w14:textId="77777777" w:rsidR="006767DA" w:rsidRDefault="006767DA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Ability to communicate efficiently and confidently to both staff and students, and explain technical issues to non-technical stakeholders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A6AE80" w14:textId="77777777" w:rsidR="006767DA" w:rsidRDefault="006767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Essential</w:t>
            </w:r>
          </w:p>
        </w:tc>
      </w:tr>
      <w:tr w:rsidR="006767DA" w14:paraId="6D233DCE" w14:textId="77777777" w:rsidTr="006767DA">
        <w:trPr>
          <w:trHeight w:val="30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31271D" w14:textId="77777777" w:rsidR="006767DA" w:rsidRDefault="006767DA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eastAsia="en-GB"/>
              </w:rPr>
            </w:pPr>
            <w:r>
              <w:t>Ability to work using own initiative and effectively as part of a team.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B65D3A" w14:textId="77777777" w:rsidR="006767DA" w:rsidRDefault="006767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Essential</w:t>
            </w:r>
          </w:p>
        </w:tc>
      </w:tr>
      <w:tr w:rsidR="006767DA" w14:paraId="59895B47" w14:textId="77777777" w:rsidTr="006767DA">
        <w:trPr>
          <w:trHeight w:val="30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06E977" w14:textId="77777777" w:rsidR="006767DA" w:rsidRDefault="006767DA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Possess a full clean driving licence and have use of a vehicle for business purposes and appropriate insurance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376E25" w14:textId="77777777" w:rsidR="006767DA" w:rsidRDefault="006767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Desirable</w:t>
            </w:r>
          </w:p>
        </w:tc>
      </w:tr>
      <w:tr w:rsidR="006767DA" w14:paraId="01844403" w14:textId="77777777" w:rsidTr="006767DA">
        <w:trPr>
          <w:trHeight w:val="842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C1A"/>
            <w:noWrap/>
            <w:vAlign w:val="bottom"/>
            <w:hideMark/>
          </w:tcPr>
          <w:p w14:paraId="057FAAD5" w14:textId="77777777" w:rsidR="006767DA" w:rsidRDefault="006767DA">
            <w:pPr>
              <w:spacing w:after="0" w:line="240" w:lineRule="auto"/>
              <w:jc w:val="left"/>
              <w:rPr>
                <w:rFonts w:eastAsia="Times New Roman" w:cs="Times New Roman"/>
                <w:bCs/>
                <w:color w:val="FFFFFF"/>
                <w:sz w:val="28"/>
                <w:lang w:eastAsia="en-GB"/>
              </w:rPr>
            </w:pPr>
            <w:r>
              <w:rPr>
                <w:rFonts w:eastAsia="Times New Roman" w:cs="Times New Roman"/>
                <w:bCs/>
                <w:color w:val="FFFFFF"/>
                <w:sz w:val="28"/>
                <w:lang w:eastAsia="en-GB"/>
              </w:rPr>
              <w:t>Personal characteristics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648C1A"/>
            <w:vAlign w:val="bottom"/>
            <w:hideMark/>
          </w:tcPr>
          <w:p w14:paraId="0DC96069" w14:textId="77777777" w:rsidR="006767DA" w:rsidRDefault="006767D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FFFFFF"/>
                <w:sz w:val="28"/>
                <w:lang w:eastAsia="en-GB"/>
              </w:rPr>
            </w:pPr>
            <w:r>
              <w:rPr>
                <w:rFonts w:eastAsia="Times New Roman" w:cs="Times New Roman"/>
                <w:bCs/>
                <w:color w:val="FFFFFF"/>
                <w:sz w:val="28"/>
                <w:lang w:eastAsia="en-GB"/>
              </w:rPr>
              <w:t>Requirement</w:t>
            </w:r>
          </w:p>
        </w:tc>
      </w:tr>
      <w:tr w:rsidR="006767DA" w14:paraId="50CF7DBD" w14:textId="77777777" w:rsidTr="006767DA">
        <w:trPr>
          <w:trHeight w:val="30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1CC7B" w14:textId="77777777" w:rsidR="006767DA" w:rsidRDefault="006767DA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eastAsia="en-GB"/>
              </w:rPr>
            </w:pPr>
            <w:r>
              <w:t>High levels of discretion, confidentiality, and awareness of Data Protection.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7E56A9" w14:textId="77777777" w:rsidR="006767DA" w:rsidRDefault="006767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Essential</w:t>
            </w:r>
          </w:p>
        </w:tc>
      </w:tr>
      <w:tr w:rsidR="006767DA" w14:paraId="33A369A3" w14:textId="77777777" w:rsidTr="006767DA">
        <w:trPr>
          <w:trHeight w:val="30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7AEAD" w14:textId="77777777" w:rsidR="006767DA" w:rsidRDefault="006767DA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eastAsia="en-GB"/>
              </w:rPr>
            </w:pPr>
            <w:r>
              <w:t>A facilitative approach to problem-solving and a ‘can do’ mindset.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94F5B7" w14:textId="77777777" w:rsidR="006767DA" w:rsidRDefault="006767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Essential</w:t>
            </w:r>
          </w:p>
        </w:tc>
      </w:tr>
      <w:tr w:rsidR="006767DA" w14:paraId="5D7996F5" w14:textId="77777777" w:rsidTr="006767DA">
        <w:trPr>
          <w:trHeight w:val="30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86B4F" w14:textId="77777777" w:rsidR="006767DA" w:rsidRDefault="006767DA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eastAsia="en-GB"/>
              </w:rPr>
            </w:pPr>
            <w:r>
              <w:t>High levels of personal and professional integrity.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D9680E" w14:textId="77777777" w:rsidR="006767DA" w:rsidRDefault="006767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Essential</w:t>
            </w:r>
          </w:p>
        </w:tc>
      </w:tr>
      <w:tr w:rsidR="006767DA" w14:paraId="41D7A8E7" w14:textId="77777777" w:rsidTr="006767DA">
        <w:trPr>
          <w:trHeight w:val="30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125D9" w14:textId="77777777" w:rsidR="006767DA" w:rsidRDefault="006767DA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Committed to acting with integrity, honesty and fairness, to safeguard the assets, financial probity and reputation of the school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35BE6F" w14:textId="77777777" w:rsidR="006767DA" w:rsidRDefault="006767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Essential</w:t>
            </w:r>
          </w:p>
        </w:tc>
      </w:tr>
      <w:tr w:rsidR="006767DA" w14:paraId="66CF8F40" w14:textId="77777777" w:rsidTr="006767DA">
        <w:trPr>
          <w:trHeight w:val="30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77412" w14:textId="77777777" w:rsidR="006767DA" w:rsidRDefault="006767DA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 xml:space="preserve">Committed to the vision and values of the school and Acer Trust 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AC9B53" w14:textId="77777777" w:rsidR="006767DA" w:rsidRDefault="006767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Essential</w:t>
            </w:r>
          </w:p>
        </w:tc>
      </w:tr>
      <w:tr w:rsidR="006767DA" w14:paraId="5C5AEE33" w14:textId="77777777" w:rsidTr="006767DA">
        <w:trPr>
          <w:trHeight w:val="30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76AC2" w14:textId="77777777" w:rsidR="006767DA" w:rsidRDefault="006767DA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Flexible and adaptable, and willing to work flexibly where necessary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876C84" w14:textId="77777777" w:rsidR="006767DA" w:rsidRDefault="006767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Essential</w:t>
            </w:r>
          </w:p>
        </w:tc>
      </w:tr>
      <w:tr w:rsidR="006767DA" w14:paraId="226098C1" w14:textId="77777777" w:rsidTr="006767DA">
        <w:trPr>
          <w:trHeight w:val="30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710A3F" w14:textId="77777777" w:rsidR="006767DA" w:rsidRDefault="006767DA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eastAsia="en-GB"/>
              </w:rPr>
            </w:pPr>
            <w:r>
              <w:t>Good written and verbal communication skills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A2E60F" w14:textId="77777777" w:rsidR="006767DA" w:rsidRDefault="006767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Essential</w:t>
            </w:r>
          </w:p>
        </w:tc>
      </w:tr>
      <w:tr w:rsidR="006767DA" w14:paraId="5EEB88C8" w14:textId="77777777" w:rsidTr="006767DA">
        <w:trPr>
          <w:trHeight w:val="30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0ECA4" w14:textId="77777777" w:rsidR="006767DA" w:rsidRDefault="006767DA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eastAsia="en-GB"/>
              </w:rPr>
            </w:pPr>
            <w:r>
              <w:t>Ability to drive and the use of a vehicle is advantageous.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13492F" w14:textId="77777777" w:rsidR="006767DA" w:rsidRDefault="006767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Desirable</w:t>
            </w:r>
          </w:p>
        </w:tc>
      </w:tr>
    </w:tbl>
    <w:p w14:paraId="33653763" w14:textId="3AC4E28E" w:rsidR="0062191B" w:rsidRPr="00271F54" w:rsidRDefault="006767DA" w:rsidP="006767DA">
      <w:pPr>
        <w:pStyle w:val="Title"/>
        <w:jc w:val="center"/>
        <w:rPr>
          <w:sz w:val="20"/>
          <w:szCs w:val="20"/>
          <w:lang w:val="en-US"/>
        </w:rPr>
      </w:pPr>
      <w:r>
        <w:rPr>
          <w:rStyle w:val="CommentReference"/>
        </w:rPr>
        <w:t xml:space="preserve"> </w:t>
      </w:r>
    </w:p>
    <w:p w14:paraId="5A39BBE3" w14:textId="77777777" w:rsidR="00D15861" w:rsidRPr="00B40286" w:rsidRDefault="00D15861" w:rsidP="0062191B">
      <w:pPr>
        <w:pStyle w:val="Heading2"/>
      </w:pPr>
    </w:p>
    <w:sectPr w:rsidR="00D15861" w:rsidRPr="00B40286" w:rsidSect="00632975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40" w:right="1440" w:bottom="709" w:left="1440" w:header="708" w:footer="8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CE87C5" w14:textId="77777777" w:rsidR="007173B7" w:rsidRDefault="007173B7" w:rsidP="00A33FB1">
      <w:pPr>
        <w:spacing w:after="0" w:line="240" w:lineRule="auto"/>
      </w:pPr>
      <w:r>
        <w:separator/>
      </w:r>
    </w:p>
  </w:endnote>
  <w:endnote w:type="continuationSeparator" w:id="0">
    <w:p w14:paraId="2F39A941" w14:textId="77777777" w:rsidR="007173B7" w:rsidRDefault="007173B7" w:rsidP="00A33F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FB007" w14:textId="77777777" w:rsidR="00632975" w:rsidRPr="00C033D7" w:rsidRDefault="00632975" w:rsidP="00632975">
    <w:pPr>
      <w:spacing w:after="0"/>
      <w:jc w:val="center"/>
    </w:pPr>
    <w:r w:rsidRPr="00C033D7"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089DDE11" wp14:editId="2B5CF64A">
              <wp:simplePos x="0" y="0"/>
              <wp:positionH relativeFrom="column">
                <wp:posOffset>-457200</wp:posOffset>
              </wp:positionH>
              <wp:positionV relativeFrom="paragraph">
                <wp:posOffset>210185</wp:posOffset>
              </wp:positionV>
              <wp:extent cx="6588000" cy="590550"/>
              <wp:effectExtent l="0" t="0" r="22860" b="0"/>
              <wp:wrapNone/>
              <wp:docPr id="7" name="Group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88000" cy="590550"/>
                        <a:chOff x="0" y="0"/>
                        <a:chExt cx="6588000" cy="590550"/>
                      </a:xfrm>
                    </wpg:grpSpPr>
                    <wps:wsp>
                      <wps:cNvPr id="1" name="Straight Connector 1"/>
                      <wps:cNvCnPr/>
                      <wps:spPr>
                        <a:xfrm>
                          <a:off x="0" y="0"/>
                          <a:ext cx="6588000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648C1A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" name="Text Box 6"/>
                      <wps:cNvSpPr txBox="1"/>
                      <wps:spPr>
                        <a:xfrm>
                          <a:off x="952500" y="104775"/>
                          <a:ext cx="4686300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44A9DD7" w14:textId="77777777" w:rsidR="00632975" w:rsidRPr="00F81640" w:rsidRDefault="00632975" w:rsidP="00632975">
                            <w:pPr>
                              <w:spacing w:after="0"/>
                              <w:jc w:val="center"/>
                              <w:rPr>
                                <w:sz w:val="14"/>
                                <w:szCs w:val="28"/>
                              </w:rPr>
                            </w:pPr>
                            <w:r w:rsidRPr="00F81640">
                              <w:rPr>
                                <w:sz w:val="14"/>
                                <w:szCs w:val="28"/>
                              </w:rPr>
                              <w:t xml:space="preserve">Acer Trust is a charitable company limited by guarantee.  Registered in England &amp; Wales.  </w:t>
                            </w:r>
                          </w:p>
                          <w:p w14:paraId="47A7E7DE" w14:textId="77777777" w:rsidR="00632975" w:rsidRDefault="00632975" w:rsidP="00632975">
                            <w:pPr>
                              <w:spacing w:after="0"/>
                              <w:jc w:val="center"/>
                              <w:rPr>
                                <w:sz w:val="14"/>
                                <w:szCs w:val="28"/>
                              </w:rPr>
                            </w:pPr>
                            <w:r w:rsidRPr="00F81640">
                              <w:rPr>
                                <w:sz w:val="14"/>
                                <w:szCs w:val="28"/>
                              </w:rPr>
                              <w:t>Company No. 09591931</w:t>
                            </w:r>
                            <w:r>
                              <w:rPr>
                                <w:sz w:val="14"/>
                                <w:szCs w:val="28"/>
                              </w:rPr>
                              <w:t>.</w:t>
                            </w:r>
                            <w:r w:rsidRPr="00F81640">
                              <w:rPr>
                                <w:sz w:val="14"/>
                                <w:szCs w:val="28"/>
                              </w:rPr>
                              <w:t xml:space="preserve"> Registered Office: Matthew Arnold School, Arnolds Way Oxford,OX2 9JE</w:t>
                            </w:r>
                          </w:p>
                          <w:p w14:paraId="48B32882" w14:textId="77777777" w:rsidR="00632975" w:rsidRPr="00F81640" w:rsidRDefault="00632975" w:rsidP="00632975">
                            <w:pPr>
                              <w:spacing w:before="40" w:after="0"/>
                              <w:jc w:val="center"/>
                              <w:rPr>
                                <w:szCs w:val="28"/>
                              </w:rPr>
                            </w:pPr>
                            <w:r w:rsidRPr="00F81640">
                              <w:rPr>
                                <w:rFonts w:ascii="Webdings" w:eastAsia="Webdings" w:hAnsi="Webdings" w:cs="Webdings"/>
                                <w:szCs w:val="28"/>
                              </w:rPr>
                              <w:t></w:t>
                            </w:r>
                            <w:r>
                              <w:rPr>
                                <w:szCs w:val="28"/>
                              </w:rPr>
                              <w:t xml:space="preserve"> </w:t>
                            </w:r>
                            <w:hyperlink r:id="rId1" w:history="1">
                              <w:r w:rsidRPr="00A66F74">
                                <w:rPr>
                                  <w:rStyle w:val="Hyperlink"/>
                                  <w:sz w:val="16"/>
                                  <w:szCs w:val="28"/>
                                </w:rPr>
                                <w:t>www.acertrust.org.uk</w:t>
                              </w:r>
                            </w:hyperlink>
                            <w:r w:rsidRPr="00A66F74">
                              <w:rPr>
                                <w:sz w:val="16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28"/>
                              </w:rPr>
                              <w:t xml:space="preserve"> </w:t>
                            </w:r>
                            <w:r w:rsidRPr="00A66F74">
                              <w:rPr>
                                <w:rFonts w:ascii="Webdings" w:eastAsia="Webdings" w:hAnsi="Webdings" w:cs="Webdings"/>
                                <w:szCs w:val="28"/>
                              </w:rPr>
                              <w:t></w:t>
                            </w:r>
                            <w:r>
                              <w:rPr>
                                <w:szCs w:val="28"/>
                              </w:rPr>
                              <w:t xml:space="preserve"> </w:t>
                            </w:r>
                            <w:r w:rsidRPr="00A66F74">
                              <w:rPr>
                                <w:sz w:val="14"/>
                                <w:szCs w:val="28"/>
                              </w:rPr>
                              <w:t>01865 862 232</w:t>
                            </w:r>
                          </w:p>
                          <w:p w14:paraId="4B94D5A5" w14:textId="77777777" w:rsidR="00632975" w:rsidRDefault="00632975" w:rsidP="0063297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89DDE11" id="Group 7" o:spid="_x0000_s1026" style="position:absolute;left:0;text-align:left;margin-left:-36pt;margin-top:16.55pt;width:518.75pt;height:46.5pt;z-index:251662336" coordsize="65880,5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">
              <v:line id="Straight Connector 1" o:spid="_x0000_s1027" style="position:absolute;visibility:visible;mso-wrap-style:square" from="0,0" to="65880,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" strokecolor="#648c1a" strokeweight="1pt">
                <v:stroke joinstyle="miter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8" type="#_x0000_t202" style="position:absolute;left:9525;top:1047;width:46863;height:4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" fillcolor="white [3201]" stroked="f" strokeweight=".5pt">
                <v:textbox>
                  <w:txbxContent>
                    <w:p w14:paraId="744A9DD7" w14:textId="77777777" w:rsidR="00632975" w:rsidRPr="00F81640" w:rsidRDefault="00632975" w:rsidP="00632975">
                      <w:pPr>
                        <w:spacing w:after="0"/>
                        <w:jc w:val="center"/>
                        <w:rPr>
                          <w:sz w:val="14"/>
                          <w:szCs w:val="28"/>
                        </w:rPr>
                      </w:pPr>
                      <w:r w:rsidRPr="00F81640">
                        <w:rPr>
                          <w:sz w:val="14"/>
                          <w:szCs w:val="28"/>
                        </w:rPr>
                        <w:t xml:space="preserve">Acer Trust is a charitable company limited by guarantee.  Registered in England &amp; Wales.  </w:t>
                      </w:r>
                    </w:p>
                    <w:p w14:paraId="47A7E7DE" w14:textId="77777777" w:rsidR="00632975" w:rsidRDefault="00632975" w:rsidP="00632975">
                      <w:pPr>
                        <w:spacing w:after="0"/>
                        <w:jc w:val="center"/>
                        <w:rPr>
                          <w:sz w:val="14"/>
                          <w:szCs w:val="28"/>
                        </w:rPr>
                      </w:pPr>
                      <w:r w:rsidRPr="00F81640">
                        <w:rPr>
                          <w:sz w:val="14"/>
                          <w:szCs w:val="28"/>
                        </w:rPr>
                        <w:t>Company No. 09591931</w:t>
                      </w:r>
                      <w:r>
                        <w:rPr>
                          <w:sz w:val="14"/>
                          <w:szCs w:val="28"/>
                        </w:rPr>
                        <w:t>.</w:t>
                      </w:r>
                      <w:r w:rsidRPr="00F81640">
                        <w:rPr>
                          <w:sz w:val="14"/>
                          <w:szCs w:val="28"/>
                        </w:rPr>
                        <w:t xml:space="preserve"> Registered Office: Matthew Arnold School, Arnolds Way Oxford,OX2 9JE</w:t>
                      </w:r>
                    </w:p>
                    <w:p w14:paraId="48B32882" w14:textId="77777777" w:rsidR="00632975" w:rsidRPr="00F81640" w:rsidRDefault="00632975" w:rsidP="00632975">
                      <w:pPr>
                        <w:spacing w:before="40" w:after="0"/>
                        <w:jc w:val="center"/>
                        <w:rPr>
                          <w:szCs w:val="28"/>
                        </w:rPr>
                      </w:pPr>
                      <w:r w:rsidRPr="00F81640">
                        <w:rPr>
                          <w:rFonts w:ascii="Webdings" w:eastAsia="Webdings" w:hAnsi="Webdings" w:cs="Webdings"/>
                          <w:szCs w:val="28"/>
                        </w:rPr>
                        <w:t></w:t>
                      </w:r>
                      <w:r>
                        <w:rPr>
                          <w:szCs w:val="28"/>
                        </w:rPr>
                        <w:t xml:space="preserve"> </w:t>
                      </w:r>
                      <w:hyperlink r:id="rId2" w:history="1">
                        <w:r w:rsidRPr="00A66F74">
                          <w:rPr>
                            <w:rStyle w:val="Hyperlink"/>
                            <w:sz w:val="16"/>
                            <w:szCs w:val="28"/>
                          </w:rPr>
                          <w:t>www.acertrust.org.uk</w:t>
                        </w:r>
                      </w:hyperlink>
                      <w:r w:rsidRPr="00A66F74">
                        <w:rPr>
                          <w:sz w:val="16"/>
                          <w:szCs w:val="28"/>
                        </w:rPr>
                        <w:t xml:space="preserve"> </w:t>
                      </w:r>
                      <w:r>
                        <w:rPr>
                          <w:sz w:val="16"/>
                          <w:szCs w:val="28"/>
                        </w:rPr>
                        <w:t xml:space="preserve"> </w:t>
                      </w:r>
                      <w:r w:rsidRPr="00A66F74">
                        <w:rPr>
                          <w:rFonts w:ascii="Webdings" w:eastAsia="Webdings" w:hAnsi="Webdings" w:cs="Webdings"/>
                          <w:szCs w:val="28"/>
                        </w:rPr>
                        <w:t></w:t>
                      </w:r>
                      <w:r>
                        <w:rPr>
                          <w:szCs w:val="28"/>
                        </w:rPr>
                        <w:t xml:space="preserve"> </w:t>
                      </w:r>
                      <w:r w:rsidRPr="00A66F74">
                        <w:rPr>
                          <w:sz w:val="14"/>
                          <w:szCs w:val="28"/>
                        </w:rPr>
                        <w:t>01865 862 232</w:t>
                      </w:r>
                    </w:p>
                    <w:p w14:paraId="4B94D5A5" w14:textId="77777777" w:rsidR="00632975" w:rsidRDefault="00632975" w:rsidP="00632975"/>
                  </w:txbxContent>
                </v:textbox>
              </v:shape>
            </v:group>
          </w:pict>
        </mc:Fallback>
      </mc:AlternateContent>
    </w:r>
  </w:p>
  <w:p w14:paraId="3656B9AB" w14:textId="77777777" w:rsidR="00632975" w:rsidRDefault="006329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974D63" w14:textId="77777777" w:rsidR="007173B7" w:rsidRDefault="007173B7" w:rsidP="00A33FB1">
      <w:pPr>
        <w:spacing w:after="0" w:line="240" w:lineRule="auto"/>
      </w:pPr>
      <w:r>
        <w:separator/>
      </w:r>
    </w:p>
  </w:footnote>
  <w:footnote w:type="continuationSeparator" w:id="0">
    <w:p w14:paraId="6FA5FFE5" w14:textId="77777777" w:rsidR="007173B7" w:rsidRDefault="007173B7" w:rsidP="00A33F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8F396" w14:textId="5A06B6C1" w:rsidR="00041D05" w:rsidRDefault="00041D0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F31CB" w14:textId="4E9DF3FD" w:rsidR="00041D05" w:rsidRDefault="00041D0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BF203" w14:textId="5E6B6B78" w:rsidR="002C309F" w:rsidRDefault="009C1C85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0288" behindDoc="0" locked="0" layoutInCell="1" allowOverlap="1" wp14:anchorId="15BBB3EC" wp14:editId="07777777">
          <wp:simplePos x="0" y="0"/>
          <wp:positionH relativeFrom="column">
            <wp:posOffset>5080000</wp:posOffset>
          </wp:positionH>
          <wp:positionV relativeFrom="paragraph">
            <wp:posOffset>-246380</wp:posOffset>
          </wp:positionV>
          <wp:extent cx="1193800" cy="1193800"/>
          <wp:effectExtent l="0" t="0" r="6350" b="635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3800" cy="1193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2CD6"/>
    <w:multiLevelType w:val="hybridMultilevel"/>
    <w:tmpl w:val="23F8261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1C6292C"/>
    <w:multiLevelType w:val="multilevel"/>
    <w:tmpl w:val="750CC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5647B3F"/>
    <w:multiLevelType w:val="multilevel"/>
    <w:tmpl w:val="0074B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DF469CE"/>
    <w:multiLevelType w:val="hybridMultilevel"/>
    <w:tmpl w:val="AA96CF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B11F16"/>
    <w:multiLevelType w:val="hybridMultilevel"/>
    <w:tmpl w:val="07D23BC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A76862"/>
    <w:multiLevelType w:val="hybridMultilevel"/>
    <w:tmpl w:val="7D9AFDE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AD472A"/>
    <w:multiLevelType w:val="multilevel"/>
    <w:tmpl w:val="953CB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9772397"/>
    <w:multiLevelType w:val="multilevel"/>
    <w:tmpl w:val="30885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B827BAB"/>
    <w:multiLevelType w:val="hybridMultilevel"/>
    <w:tmpl w:val="3D4E253A"/>
    <w:lvl w:ilvl="0" w:tplc="02640E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48C1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4E0BCE"/>
    <w:multiLevelType w:val="multilevel"/>
    <w:tmpl w:val="0712B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3D14975"/>
    <w:multiLevelType w:val="multilevel"/>
    <w:tmpl w:val="B0E85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660603"/>
    <w:multiLevelType w:val="hybridMultilevel"/>
    <w:tmpl w:val="B504DFC2"/>
    <w:lvl w:ilvl="0" w:tplc="8AB4B00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20423B"/>
    <w:multiLevelType w:val="multilevel"/>
    <w:tmpl w:val="13667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1D162F6"/>
    <w:multiLevelType w:val="hybridMultilevel"/>
    <w:tmpl w:val="59AA5F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2C1285"/>
    <w:multiLevelType w:val="multilevel"/>
    <w:tmpl w:val="7B9EC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01D6B36"/>
    <w:multiLevelType w:val="multilevel"/>
    <w:tmpl w:val="AF8AE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04978CA"/>
    <w:multiLevelType w:val="multilevel"/>
    <w:tmpl w:val="85D26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0ED7BB8"/>
    <w:multiLevelType w:val="multilevel"/>
    <w:tmpl w:val="39389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56C04F3"/>
    <w:multiLevelType w:val="multilevel"/>
    <w:tmpl w:val="1AA8F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9821A3C"/>
    <w:multiLevelType w:val="multilevel"/>
    <w:tmpl w:val="4A76F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A263ADE"/>
    <w:multiLevelType w:val="hybridMultilevel"/>
    <w:tmpl w:val="158E33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FE4280"/>
    <w:multiLevelType w:val="hybridMultilevel"/>
    <w:tmpl w:val="C2EC4F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217F75"/>
    <w:multiLevelType w:val="hybridMultilevel"/>
    <w:tmpl w:val="1D26A3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EE382F"/>
    <w:multiLevelType w:val="multilevel"/>
    <w:tmpl w:val="687CB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7BB1128"/>
    <w:multiLevelType w:val="multilevel"/>
    <w:tmpl w:val="ABD45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9684CD6"/>
    <w:multiLevelType w:val="multilevel"/>
    <w:tmpl w:val="0B368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9C55BF0"/>
    <w:multiLevelType w:val="multilevel"/>
    <w:tmpl w:val="BC989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A927DAB"/>
    <w:multiLevelType w:val="multilevel"/>
    <w:tmpl w:val="DB98F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C4F3B52"/>
    <w:multiLevelType w:val="multilevel"/>
    <w:tmpl w:val="F0D0E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35146385">
    <w:abstractNumId w:val="8"/>
  </w:num>
  <w:num w:numId="2" w16cid:durableId="105661866">
    <w:abstractNumId w:val="5"/>
  </w:num>
  <w:num w:numId="3" w16cid:durableId="1439792359">
    <w:abstractNumId w:val="19"/>
  </w:num>
  <w:num w:numId="4" w16cid:durableId="178009296">
    <w:abstractNumId w:val="13"/>
  </w:num>
  <w:num w:numId="5" w16cid:durableId="576020681">
    <w:abstractNumId w:val="11"/>
  </w:num>
  <w:num w:numId="6" w16cid:durableId="808205319">
    <w:abstractNumId w:val="0"/>
  </w:num>
  <w:num w:numId="7" w16cid:durableId="227226315">
    <w:abstractNumId w:val="22"/>
  </w:num>
  <w:num w:numId="8" w16cid:durableId="368382061">
    <w:abstractNumId w:val="20"/>
  </w:num>
  <w:num w:numId="9" w16cid:durableId="1208563256">
    <w:abstractNumId w:val="27"/>
  </w:num>
  <w:num w:numId="10" w16cid:durableId="319234377">
    <w:abstractNumId w:val="10"/>
  </w:num>
  <w:num w:numId="11" w16cid:durableId="276104054">
    <w:abstractNumId w:val="3"/>
  </w:num>
  <w:num w:numId="12" w16cid:durableId="1732925922">
    <w:abstractNumId w:val="14"/>
  </w:num>
  <w:num w:numId="13" w16cid:durableId="1272857610">
    <w:abstractNumId w:val="7"/>
  </w:num>
  <w:num w:numId="14" w16cid:durableId="1358434948">
    <w:abstractNumId w:val="28"/>
  </w:num>
  <w:num w:numId="15" w16cid:durableId="490830476">
    <w:abstractNumId w:val="15"/>
  </w:num>
  <w:num w:numId="16" w16cid:durableId="1563178377">
    <w:abstractNumId w:val="26"/>
  </w:num>
  <w:num w:numId="17" w16cid:durableId="696664224">
    <w:abstractNumId w:val="6"/>
  </w:num>
  <w:num w:numId="18" w16cid:durableId="831221018">
    <w:abstractNumId w:val="12"/>
  </w:num>
  <w:num w:numId="19" w16cid:durableId="657920494">
    <w:abstractNumId w:val="23"/>
  </w:num>
  <w:num w:numId="20" w16cid:durableId="1660301926">
    <w:abstractNumId w:val="24"/>
  </w:num>
  <w:num w:numId="21" w16cid:durableId="1753506103">
    <w:abstractNumId w:val="17"/>
  </w:num>
  <w:num w:numId="22" w16cid:durableId="1837190670">
    <w:abstractNumId w:val="16"/>
  </w:num>
  <w:num w:numId="23" w16cid:durableId="3171452">
    <w:abstractNumId w:val="18"/>
  </w:num>
  <w:num w:numId="24" w16cid:durableId="98188706">
    <w:abstractNumId w:val="25"/>
  </w:num>
  <w:num w:numId="25" w16cid:durableId="329991028">
    <w:abstractNumId w:val="1"/>
  </w:num>
  <w:num w:numId="26" w16cid:durableId="2101100132">
    <w:abstractNumId w:val="9"/>
  </w:num>
  <w:num w:numId="27" w16cid:durableId="1035931861">
    <w:abstractNumId w:val="2"/>
  </w:num>
  <w:num w:numId="28" w16cid:durableId="1345010437">
    <w:abstractNumId w:val="4"/>
  </w:num>
  <w:num w:numId="29" w16cid:durableId="1862816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861"/>
    <w:rsid w:val="00014668"/>
    <w:rsid w:val="00022FA9"/>
    <w:rsid w:val="00041D05"/>
    <w:rsid w:val="000A08B9"/>
    <w:rsid w:val="000D1EA8"/>
    <w:rsid w:val="000E35D8"/>
    <w:rsid w:val="000E5C36"/>
    <w:rsid w:val="00123336"/>
    <w:rsid w:val="00144335"/>
    <w:rsid w:val="0015600B"/>
    <w:rsid w:val="00171F97"/>
    <w:rsid w:val="00175E02"/>
    <w:rsid w:val="001A521A"/>
    <w:rsid w:val="001C2D13"/>
    <w:rsid w:val="001C50C8"/>
    <w:rsid w:val="00203C2F"/>
    <w:rsid w:val="0020796A"/>
    <w:rsid w:val="00250072"/>
    <w:rsid w:val="00251CA8"/>
    <w:rsid w:val="00292241"/>
    <w:rsid w:val="0029304B"/>
    <w:rsid w:val="002B51E1"/>
    <w:rsid w:val="002C309F"/>
    <w:rsid w:val="002E4B09"/>
    <w:rsid w:val="002E612C"/>
    <w:rsid w:val="00310A5D"/>
    <w:rsid w:val="00313A78"/>
    <w:rsid w:val="003255C2"/>
    <w:rsid w:val="00327CF7"/>
    <w:rsid w:val="00344E9F"/>
    <w:rsid w:val="00361431"/>
    <w:rsid w:val="0039717D"/>
    <w:rsid w:val="003D1CA9"/>
    <w:rsid w:val="003F5D35"/>
    <w:rsid w:val="00436390"/>
    <w:rsid w:val="00446E02"/>
    <w:rsid w:val="00455CFF"/>
    <w:rsid w:val="0047028A"/>
    <w:rsid w:val="004771E7"/>
    <w:rsid w:val="00484E45"/>
    <w:rsid w:val="004924D3"/>
    <w:rsid w:val="004A1375"/>
    <w:rsid w:val="004F45F5"/>
    <w:rsid w:val="00506C8E"/>
    <w:rsid w:val="0054028E"/>
    <w:rsid w:val="005535B4"/>
    <w:rsid w:val="00562249"/>
    <w:rsid w:val="0057743D"/>
    <w:rsid w:val="00584AF5"/>
    <w:rsid w:val="005B4053"/>
    <w:rsid w:val="005D3035"/>
    <w:rsid w:val="005D3D5F"/>
    <w:rsid w:val="006013F1"/>
    <w:rsid w:val="0062191B"/>
    <w:rsid w:val="006220EF"/>
    <w:rsid w:val="00632975"/>
    <w:rsid w:val="0065647C"/>
    <w:rsid w:val="00660914"/>
    <w:rsid w:val="0066628B"/>
    <w:rsid w:val="00673B25"/>
    <w:rsid w:val="006767DA"/>
    <w:rsid w:val="00677A9C"/>
    <w:rsid w:val="006C3BB0"/>
    <w:rsid w:val="006E7B43"/>
    <w:rsid w:val="006F4FED"/>
    <w:rsid w:val="007010E6"/>
    <w:rsid w:val="00716273"/>
    <w:rsid w:val="00716457"/>
    <w:rsid w:val="007173B7"/>
    <w:rsid w:val="0072196E"/>
    <w:rsid w:val="0075127F"/>
    <w:rsid w:val="00764228"/>
    <w:rsid w:val="00770263"/>
    <w:rsid w:val="007911ED"/>
    <w:rsid w:val="00797FA6"/>
    <w:rsid w:val="007A32CE"/>
    <w:rsid w:val="007A659C"/>
    <w:rsid w:val="007B28AF"/>
    <w:rsid w:val="007B4030"/>
    <w:rsid w:val="007C13CF"/>
    <w:rsid w:val="007C37DF"/>
    <w:rsid w:val="007F296B"/>
    <w:rsid w:val="00801517"/>
    <w:rsid w:val="0080602E"/>
    <w:rsid w:val="00807FA6"/>
    <w:rsid w:val="00836DB5"/>
    <w:rsid w:val="008415A3"/>
    <w:rsid w:val="008457CD"/>
    <w:rsid w:val="00847478"/>
    <w:rsid w:val="00851DE0"/>
    <w:rsid w:val="0086751E"/>
    <w:rsid w:val="0088604E"/>
    <w:rsid w:val="008E12BA"/>
    <w:rsid w:val="008F2796"/>
    <w:rsid w:val="0092514F"/>
    <w:rsid w:val="00943AA6"/>
    <w:rsid w:val="0095640C"/>
    <w:rsid w:val="00961389"/>
    <w:rsid w:val="009A25A2"/>
    <w:rsid w:val="009A2700"/>
    <w:rsid w:val="009A3199"/>
    <w:rsid w:val="009A6A35"/>
    <w:rsid w:val="009C1C85"/>
    <w:rsid w:val="009D1A1E"/>
    <w:rsid w:val="009F4941"/>
    <w:rsid w:val="00A33FB1"/>
    <w:rsid w:val="00A60A33"/>
    <w:rsid w:val="00A66F74"/>
    <w:rsid w:val="00A8709B"/>
    <w:rsid w:val="00AB1DFA"/>
    <w:rsid w:val="00AB4C6B"/>
    <w:rsid w:val="00AE5FD3"/>
    <w:rsid w:val="00B03364"/>
    <w:rsid w:val="00B035CA"/>
    <w:rsid w:val="00B229F8"/>
    <w:rsid w:val="00B40286"/>
    <w:rsid w:val="00B56DD2"/>
    <w:rsid w:val="00BA6077"/>
    <w:rsid w:val="00BC42F4"/>
    <w:rsid w:val="00BE537A"/>
    <w:rsid w:val="00C033D7"/>
    <w:rsid w:val="00C11609"/>
    <w:rsid w:val="00C543F6"/>
    <w:rsid w:val="00C66350"/>
    <w:rsid w:val="00C66BD7"/>
    <w:rsid w:val="00CB3988"/>
    <w:rsid w:val="00CE1C0E"/>
    <w:rsid w:val="00CF19F1"/>
    <w:rsid w:val="00CF24B4"/>
    <w:rsid w:val="00D15861"/>
    <w:rsid w:val="00D168D7"/>
    <w:rsid w:val="00D17735"/>
    <w:rsid w:val="00D17845"/>
    <w:rsid w:val="00D27EAA"/>
    <w:rsid w:val="00D32553"/>
    <w:rsid w:val="00D939E7"/>
    <w:rsid w:val="00DB38D2"/>
    <w:rsid w:val="00DD25C5"/>
    <w:rsid w:val="00E0285B"/>
    <w:rsid w:val="00E060E2"/>
    <w:rsid w:val="00E073DC"/>
    <w:rsid w:val="00E44265"/>
    <w:rsid w:val="00E44B42"/>
    <w:rsid w:val="00E47A52"/>
    <w:rsid w:val="00E60D12"/>
    <w:rsid w:val="00E61905"/>
    <w:rsid w:val="00E7484D"/>
    <w:rsid w:val="00E81E1E"/>
    <w:rsid w:val="00EA0B55"/>
    <w:rsid w:val="00ED7BAC"/>
    <w:rsid w:val="00EF078C"/>
    <w:rsid w:val="00EF14B6"/>
    <w:rsid w:val="00F20BCF"/>
    <w:rsid w:val="00F45B0D"/>
    <w:rsid w:val="00F62103"/>
    <w:rsid w:val="00F66EAB"/>
    <w:rsid w:val="00F81640"/>
    <w:rsid w:val="00F90DF9"/>
    <w:rsid w:val="00F912F4"/>
    <w:rsid w:val="00F9420F"/>
    <w:rsid w:val="00F95E41"/>
    <w:rsid w:val="00FA684F"/>
    <w:rsid w:val="00FF548C"/>
    <w:rsid w:val="00FF6FAF"/>
    <w:rsid w:val="0AE87999"/>
    <w:rsid w:val="1E78D880"/>
    <w:rsid w:val="3CAD91CD"/>
    <w:rsid w:val="41BBE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BC52D6"/>
  <w15:chartTrackingRefBased/>
  <w15:docId w15:val="{F7B47692-E910-43CC-93E0-7C8EA7458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0286"/>
    <w:pPr>
      <w:jc w:val="both"/>
    </w:pPr>
    <w:rPr>
      <w:rFonts w:ascii="Verdana" w:hAnsi="Verdana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0286"/>
    <w:pPr>
      <w:keepNext/>
      <w:keepLines/>
      <w:spacing w:before="240" w:after="120"/>
      <w:outlineLvl w:val="0"/>
    </w:pPr>
    <w:rPr>
      <w:rFonts w:eastAsiaTheme="majorEastAsia" w:cstheme="majorBidi"/>
      <w:color w:val="588838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0286"/>
    <w:pPr>
      <w:keepNext/>
      <w:keepLines/>
      <w:spacing w:before="40" w:after="0"/>
      <w:outlineLvl w:val="1"/>
    </w:pPr>
    <w:rPr>
      <w:rFonts w:eastAsiaTheme="majorEastAsia" w:cstheme="majorBidi"/>
      <w:color w:val="588838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40286"/>
    <w:pPr>
      <w:keepNext/>
      <w:keepLines/>
      <w:spacing w:before="40" w:after="0"/>
      <w:outlineLvl w:val="2"/>
    </w:pPr>
    <w:rPr>
      <w:rFonts w:eastAsiaTheme="majorEastAsia" w:cstheme="majorBidi"/>
      <w:color w:val="3654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33F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3FB1"/>
  </w:style>
  <w:style w:type="paragraph" w:styleId="Footer">
    <w:name w:val="footer"/>
    <w:basedOn w:val="Normal"/>
    <w:link w:val="FooterChar"/>
    <w:uiPriority w:val="99"/>
    <w:unhideWhenUsed/>
    <w:rsid w:val="00A33F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3FB1"/>
  </w:style>
  <w:style w:type="character" w:styleId="Hyperlink">
    <w:name w:val="Hyperlink"/>
    <w:basedOn w:val="DefaultParagraphFont"/>
    <w:uiPriority w:val="99"/>
    <w:unhideWhenUsed/>
    <w:rsid w:val="00A60A33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2C309F"/>
    <w:pPr>
      <w:ind w:left="720"/>
      <w:contextualSpacing/>
    </w:pPr>
  </w:style>
  <w:style w:type="table" w:styleId="TableGrid">
    <w:name w:val="Table Grid"/>
    <w:basedOn w:val="TableNormal"/>
    <w:uiPriority w:val="39"/>
    <w:rsid w:val="00397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71F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1F9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033D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632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B40286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0286"/>
    <w:rPr>
      <w:rFonts w:ascii="Verdana" w:eastAsiaTheme="majorEastAsia" w:hAnsi="Verdana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B40286"/>
    <w:rPr>
      <w:rFonts w:ascii="Verdana" w:eastAsiaTheme="majorEastAsia" w:hAnsi="Verdana" w:cstheme="majorBidi"/>
      <w:color w:val="588838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40286"/>
    <w:rPr>
      <w:rFonts w:ascii="Verdana" w:eastAsiaTheme="majorEastAsia" w:hAnsi="Verdana" w:cstheme="majorBidi"/>
      <w:color w:val="588838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40286"/>
    <w:rPr>
      <w:rFonts w:ascii="Verdana" w:eastAsiaTheme="majorEastAsia" w:hAnsi="Verdana" w:cstheme="majorBidi"/>
      <w:color w:val="365422"/>
      <w:szCs w:val="24"/>
    </w:rPr>
  </w:style>
  <w:style w:type="paragraph" w:styleId="NoSpacing">
    <w:name w:val="No Spacing"/>
    <w:uiPriority w:val="1"/>
    <w:qFormat/>
    <w:rsid w:val="00B40286"/>
    <w:pPr>
      <w:spacing w:after="0" w:line="240" w:lineRule="auto"/>
      <w:jc w:val="both"/>
    </w:pPr>
    <w:rPr>
      <w:rFonts w:ascii="Verdana" w:hAnsi="Verdana"/>
      <w:sz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Verdana" w:hAnsi="Verdana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customStyle="1" w:styleId="eop">
    <w:name w:val="eop"/>
    <w:basedOn w:val="DefaultParagraphFont"/>
    <w:rsid w:val="00C66BD7"/>
  </w:style>
  <w:style w:type="paragraph" w:styleId="Revision">
    <w:name w:val="Revision"/>
    <w:hidden/>
    <w:uiPriority w:val="99"/>
    <w:semiHidden/>
    <w:rsid w:val="0066628B"/>
    <w:pPr>
      <w:spacing w:after="0" w:line="240" w:lineRule="auto"/>
    </w:pPr>
    <w:rPr>
      <w:rFonts w:ascii="Verdana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8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certrust.org.uk" TargetMode="External"/><Relationship Id="rId1" Type="http://schemas.openxmlformats.org/officeDocument/2006/relationships/hyperlink" Target="http://www.acertrust.org.uk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mie%20Wade\OneDrive%20-%20Watlington%20Primary%20School\Admin\Documents\Custom%20Office%20Templates\Acer_document_minim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515317b-691e-486e-b035-b84f9f2182e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361A9ABB363949BEEF842160BC9DC8" ma:contentTypeVersion="14" ma:contentTypeDescription="Create a new document." ma:contentTypeScope="" ma:versionID="382a80d2bdae02a11ad5f8cea0f6cfde">
  <xsd:schema xmlns:xsd="http://www.w3.org/2001/XMLSchema" xmlns:xs="http://www.w3.org/2001/XMLSchema" xmlns:p="http://schemas.microsoft.com/office/2006/metadata/properties" xmlns:ns2="5515317b-691e-486e-b035-b84f9f2182e5" xmlns:ns3="c2c2e17c-8f14-4ff1-9590-d243bc7449a0" targetNamespace="http://schemas.microsoft.com/office/2006/metadata/properties" ma:root="true" ma:fieldsID="a0c21283ac2430eeb9bd69a3c0e2ca74" ns2:_="" ns3:_="">
    <xsd:import namespace="5515317b-691e-486e-b035-b84f9f2182e5"/>
    <xsd:import namespace="c2c2e17c-8f14-4ff1-9590-d243bc7449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15317b-691e-486e-b035-b84f9f2182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41a91da-2e5d-46b4-9346-ce59c11fc5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c2e17c-8f14-4ff1-9590-d243bc7449a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7D65C3-3665-44A1-999A-01E038C6EF6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F71FFE-4C15-41A3-A37F-CA0400462C93}">
  <ds:schemaRefs>
    <ds:schemaRef ds:uri="http://schemas.microsoft.com/office/2006/metadata/properties"/>
    <ds:schemaRef ds:uri="http://schemas.microsoft.com/office/infopath/2007/PartnerControls"/>
    <ds:schemaRef ds:uri="5515317b-691e-486e-b035-b84f9f2182e5"/>
  </ds:schemaRefs>
</ds:datastoreItem>
</file>

<file path=customXml/itemProps3.xml><?xml version="1.0" encoding="utf-8"?>
<ds:datastoreItem xmlns:ds="http://schemas.openxmlformats.org/officeDocument/2006/customXml" ds:itemID="{02C0FB02-DEB6-4666-98C7-7347C87F82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15317b-691e-486e-b035-b84f9f2182e5"/>
    <ds:schemaRef ds:uri="c2c2e17c-8f14-4ff1-9590-d243bc7449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9FBAF20-C155-4E32-98E9-93EE841C75F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c6ff8f6-9e0e-45d2-bba4-927da6fd3d65}" enabled="0" method="" siteId="{6c6ff8f6-9e0e-45d2-bba4-927da6fd3d6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Acer_document_minimal</Template>
  <TotalTime>0</TotalTime>
  <Pages>1</Pages>
  <Words>322</Words>
  <Characters>1836</Characters>
  <Application>Microsoft Office Word</Application>
  <DocSecurity>0</DocSecurity>
  <Lines>15</Lines>
  <Paragraphs>4</Paragraphs>
  <ScaleCrop>false</ScaleCrop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Wade</dc:creator>
  <cp:keywords/>
  <dc:description/>
  <cp:lastModifiedBy>Ben Parish</cp:lastModifiedBy>
  <cp:revision>2</cp:revision>
  <cp:lastPrinted>2018-09-11T10:27:00Z</cp:lastPrinted>
  <dcterms:created xsi:type="dcterms:W3CDTF">2026-09-03T07:21:00Z</dcterms:created>
  <dcterms:modified xsi:type="dcterms:W3CDTF">2026-09-03T07:21:00Z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0x01010050361A9ABB363949BEEF842160BC9DC8</vt:lpwstr>
  </property>
  <property fmtid="{D5CDD505-2E9C-101B-9397-08002B2CF9AE}" pid="3" name="Order">
    <vt:r8>34900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</Properties>
</file>