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026E7" w14:textId="788EA48B" w:rsidR="002E4550" w:rsidRPr="00825485" w:rsidRDefault="002D1443" w:rsidP="00C10061">
      <w:pPr>
        <w:pStyle w:val="4Heading1"/>
        <w:rPr>
          <w:rFonts w:ascii="Calibri Light" w:eastAsia="+mj-ea" w:hAnsi="Calibri Light" w:cs="+mj-cs"/>
          <w:color w:val="610064"/>
          <w:kern w:val="24"/>
          <w:sz w:val="40"/>
          <w:szCs w:val="40"/>
          <w:lang w:val="en-US"/>
        </w:rPr>
      </w:pPr>
      <w:r w:rsidRPr="00825485">
        <w:rPr>
          <w:noProof/>
        </w:rPr>
        <w:drawing>
          <wp:anchor distT="0" distB="0" distL="114300" distR="114300" simplePos="0" relativeHeight="251658242" behindDoc="0" locked="0" layoutInCell="1" allowOverlap="1" wp14:anchorId="101D169D" wp14:editId="134B64CE">
            <wp:simplePos x="0" y="0"/>
            <wp:positionH relativeFrom="column">
              <wp:posOffset>3296920</wp:posOffset>
            </wp:positionH>
            <wp:positionV relativeFrom="paragraph">
              <wp:posOffset>-312420</wp:posOffset>
            </wp:positionV>
            <wp:extent cx="3328670" cy="66167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867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485">
        <w:rPr>
          <w:rFonts w:ascii="Calibri Light" w:eastAsia="+mj-ea" w:hAnsi="Calibri Light" w:cs="+mj-cs"/>
          <w:noProof/>
          <w:color w:val="610064"/>
          <w:kern w:val="24"/>
          <w:sz w:val="40"/>
          <w:szCs w:val="40"/>
          <w:lang w:val="en-US"/>
        </w:rPr>
        <mc:AlternateContent>
          <mc:Choice Requires="wps">
            <w:drawing>
              <wp:anchor distT="0" distB="0" distL="114300" distR="114300" simplePos="0" relativeHeight="251658241" behindDoc="0" locked="0" layoutInCell="1" allowOverlap="1" wp14:anchorId="46F93B6F" wp14:editId="59645F88">
                <wp:simplePos x="0" y="0"/>
                <wp:positionH relativeFrom="column">
                  <wp:posOffset>-683895</wp:posOffset>
                </wp:positionH>
                <wp:positionV relativeFrom="paragraph">
                  <wp:posOffset>-583565</wp:posOffset>
                </wp:positionV>
                <wp:extent cx="7543800" cy="2499360"/>
                <wp:effectExtent l="9525" t="6350" r="9525" b="8890"/>
                <wp:wrapNone/>
                <wp:docPr id="16311191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499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DB193" id="Rectangle 16" o:spid="_x0000_s1026" style="position:absolute;margin-left:-53.85pt;margin-top:-45.95pt;width:594pt;height:19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"/>
            </w:pict>
          </mc:Fallback>
        </mc:AlternateContent>
      </w:r>
      <w:r w:rsidRPr="00825485">
        <w:rPr>
          <w:noProof/>
          <w:lang w:val="en-US"/>
        </w:rPr>
        <w:drawing>
          <wp:anchor distT="114300" distB="114300" distL="114300" distR="114300" simplePos="0" relativeHeight="251658240" behindDoc="0" locked="0" layoutInCell="1" allowOverlap="1" wp14:anchorId="6269E637" wp14:editId="3DEDF6A5">
            <wp:simplePos x="0" y="0"/>
            <wp:positionH relativeFrom="column">
              <wp:posOffset>-683895</wp:posOffset>
            </wp:positionH>
            <wp:positionV relativeFrom="paragraph">
              <wp:posOffset>-731520</wp:posOffset>
            </wp:positionV>
            <wp:extent cx="7814945" cy="10935335"/>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4945" cy="1093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485">
        <w:rPr>
          <w:noProof/>
        </w:rPr>
        <mc:AlternateContent>
          <mc:Choice Requires="wps">
            <w:drawing>
              <wp:anchor distT="45720" distB="45720" distL="114300" distR="114300" simplePos="0" relativeHeight="251658243" behindDoc="0" locked="0" layoutInCell="1" allowOverlap="1" wp14:anchorId="13B1C478" wp14:editId="2CA01CD0">
                <wp:simplePos x="0" y="0"/>
                <wp:positionH relativeFrom="column">
                  <wp:posOffset>-369570</wp:posOffset>
                </wp:positionH>
                <wp:positionV relativeFrom="paragraph">
                  <wp:posOffset>982345</wp:posOffset>
                </wp:positionV>
                <wp:extent cx="7147560" cy="459740"/>
                <wp:effectExtent l="1905" t="1905" r="3810" b="0"/>
                <wp:wrapSquare wrapText="bothSides"/>
                <wp:docPr id="343140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560"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23A56" w14:textId="5D6D5AEA" w:rsidR="00C4623D" w:rsidRPr="00C4623D" w:rsidRDefault="00C4623D">
                            <w:pPr>
                              <w:rPr>
                                <w:sz w:val="40"/>
                                <w:szCs w:val="48"/>
                              </w:rPr>
                            </w:pPr>
                            <w:r w:rsidRPr="00C4623D">
                              <w:rPr>
                                <w:sz w:val="40"/>
                                <w:szCs w:val="48"/>
                              </w:rPr>
                              <w:t>Job Description</w:t>
                            </w:r>
                            <w:r w:rsidR="00DB5E5E">
                              <w:rPr>
                                <w:sz w:val="40"/>
                                <w:szCs w:val="48"/>
                              </w:rPr>
                              <w:t xml:space="preserve">  </w:t>
                            </w:r>
                            <w:r w:rsidR="00D46924">
                              <w:rPr>
                                <w:sz w:val="40"/>
                                <w:szCs w:val="48"/>
                              </w:rPr>
                              <w:t xml:space="preserve">- </w:t>
                            </w:r>
                            <w:bookmarkStart w:id="0" w:name="_Hlk149084065"/>
                            <w:r w:rsidR="00D46924">
                              <w:rPr>
                                <w:sz w:val="40"/>
                                <w:szCs w:val="48"/>
                              </w:rPr>
                              <w:t>Key Stage Lead [Mathematics</w:t>
                            </w:r>
                            <w:bookmarkEnd w:id="0"/>
                            <w:r w:rsidR="000161BA">
                              <w:rPr>
                                <w:sz w:val="40"/>
                                <w:szCs w:val="4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B1C478" id="_x0000_t202" coordsize="21600,21600" o:spt="202" path="m,l,21600r21600,l21600,xe">
                <v:stroke joinstyle="miter"/>
                <v:path gradientshapeok="t" o:connecttype="rect"/>
              </v:shapetype>
              <v:shape id="Text Box 2" o:spid="_x0000_s1026" type="#_x0000_t202" style="position:absolute;margin-left:-29.1pt;margin-top:77.35pt;width:562.8pt;height:36.2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" stroked="f">
                <v:textbox style="mso-fit-shape-to-text:t">
                  <w:txbxContent>
                    <w:p w14:paraId="7CE23A56" w14:textId="5D6D5AEA" w:rsidR="00C4623D" w:rsidRPr="00C4623D" w:rsidRDefault="00C4623D">
                      <w:pPr>
                        <w:rPr>
                          <w:sz w:val="40"/>
                          <w:szCs w:val="48"/>
                        </w:rPr>
                      </w:pPr>
                      <w:r w:rsidRPr="00C4623D">
                        <w:rPr>
                          <w:sz w:val="40"/>
                          <w:szCs w:val="48"/>
                        </w:rPr>
                        <w:t>Job Description</w:t>
                      </w:r>
                      <w:r w:rsidR="00DB5E5E">
                        <w:rPr>
                          <w:sz w:val="40"/>
                          <w:szCs w:val="48"/>
                        </w:rPr>
                        <w:t xml:space="preserve">  </w:t>
                      </w:r>
                      <w:r w:rsidR="00D46924">
                        <w:rPr>
                          <w:sz w:val="40"/>
                          <w:szCs w:val="48"/>
                        </w:rPr>
                        <w:t xml:space="preserve">- </w:t>
                      </w:r>
                      <w:bookmarkStart w:id="1" w:name="_Hlk149084065"/>
                      <w:r w:rsidR="00D46924">
                        <w:rPr>
                          <w:sz w:val="40"/>
                          <w:szCs w:val="48"/>
                        </w:rPr>
                        <w:t>Key Stage Lead [Mathematics</w:t>
                      </w:r>
                      <w:bookmarkEnd w:id="1"/>
                      <w:r w:rsidR="000161BA">
                        <w:rPr>
                          <w:sz w:val="40"/>
                          <w:szCs w:val="48"/>
                        </w:rPr>
                        <w:t>]</w:t>
                      </w:r>
                    </w:p>
                  </w:txbxContent>
                </v:textbox>
                <w10:wrap type="square"/>
              </v:shape>
            </w:pict>
          </mc:Fallback>
        </mc:AlternateContent>
      </w:r>
    </w:p>
    <w:p w14:paraId="010136B3" w14:textId="77777777" w:rsidR="00825485" w:rsidRPr="00825485" w:rsidRDefault="00825485" w:rsidP="00825485">
      <w:pPr>
        <w:pStyle w:val="4Bulletedcopyblue"/>
        <w:numPr>
          <w:ilvl w:val="0"/>
          <w:numId w:val="9"/>
        </w:numPr>
      </w:pPr>
      <w:r w:rsidRPr="00825485">
        <w:t>to the ongoing development of appropriate syllabuses, materials and schemes of work.</w:t>
      </w:r>
    </w:p>
    <w:p w14:paraId="269C2F25" w14:textId="77777777" w:rsidR="00825485" w:rsidRPr="00825485" w:rsidRDefault="00825485" w:rsidP="00825485">
      <w:pPr>
        <w:pStyle w:val="4Bulletedcopyblue"/>
        <w:numPr>
          <w:ilvl w:val="0"/>
          <w:numId w:val="9"/>
        </w:numPr>
      </w:pPr>
      <w:r w:rsidRPr="00825485">
        <w:t>To be responsible for managing the resources in the teaching rooms to which you are deployed.</w:t>
      </w:r>
    </w:p>
    <w:p w14:paraId="50C9682C" w14:textId="77777777" w:rsidR="00825485" w:rsidRPr="00825485" w:rsidRDefault="00825485" w:rsidP="00825485">
      <w:pPr>
        <w:pStyle w:val="4Bulletedcopyblue"/>
        <w:numPr>
          <w:ilvl w:val="0"/>
          <w:numId w:val="9"/>
        </w:numPr>
      </w:pPr>
      <w:r w:rsidRPr="00825485">
        <w:t>To be a tutor, when assigned, and to be responsible for carrying out the duties as set down in the generic tutor job description.</w:t>
      </w:r>
    </w:p>
    <w:p w14:paraId="59AE3B22" w14:textId="77777777" w:rsidR="00825485" w:rsidRPr="00825485" w:rsidRDefault="00825485" w:rsidP="00825485">
      <w:pPr>
        <w:pStyle w:val="4Bulletedcopyblue"/>
        <w:numPr>
          <w:ilvl w:val="0"/>
          <w:numId w:val="9"/>
        </w:numPr>
        <w:rPr>
          <w:color w:val="FF0000"/>
        </w:rPr>
      </w:pPr>
      <w:r w:rsidRPr="00825485">
        <w:t>To be responsible for carrying out a fair share of supervisory duties and cover for absent colleagues.</w:t>
      </w:r>
    </w:p>
    <w:p w14:paraId="0C1F731A" w14:textId="77777777" w:rsidR="00825485" w:rsidRPr="00825485" w:rsidRDefault="00825485" w:rsidP="00825485">
      <w:pPr>
        <w:pStyle w:val="4Bulletedcopyblue"/>
        <w:numPr>
          <w:ilvl w:val="0"/>
          <w:numId w:val="9"/>
        </w:numPr>
      </w:pPr>
      <w:r w:rsidRPr="00825485">
        <w:t>To be responsible for following Mathematics Curriculum Area and AUEA policy on matters such as lesson preparation, schemes of work, marking, record keeping and homework and quality assurance.</w:t>
      </w:r>
    </w:p>
    <w:p w14:paraId="2D8F6791" w14:textId="77777777" w:rsidR="00825485" w:rsidRPr="00825485" w:rsidRDefault="00825485" w:rsidP="00825485">
      <w:pPr>
        <w:pStyle w:val="4Bulletedcopyblue"/>
        <w:numPr>
          <w:ilvl w:val="0"/>
          <w:numId w:val="9"/>
        </w:numPr>
      </w:pPr>
      <w:r w:rsidRPr="00825485">
        <w:t>To be responsible for organising a disciplined working environment in which students can achieve their maximum potential.</w:t>
      </w:r>
    </w:p>
    <w:p w14:paraId="7184E536" w14:textId="77777777" w:rsidR="00825485" w:rsidRPr="00825485" w:rsidRDefault="00825485" w:rsidP="00825485">
      <w:pPr>
        <w:pStyle w:val="4Bulletedcopyblue"/>
        <w:numPr>
          <w:ilvl w:val="0"/>
          <w:numId w:val="9"/>
        </w:numPr>
      </w:pPr>
      <w:r w:rsidRPr="00825485">
        <w:t>To participate in appropriate meetings as necessary within the Academy.</w:t>
      </w:r>
    </w:p>
    <w:p w14:paraId="125A4A05" w14:textId="77777777" w:rsidR="00825485" w:rsidRPr="00825485" w:rsidRDefault="00825485" w:rsidP="00825485">
      <w:pPr>
        <w:pStyle w:val="4Bulletedcopyblue"/>
        <w:numPr>
          <w:ilvl w:val="0"/>
          <w:numId w:val="9"/>
        </w:numPr>
      </w:pPr>
      <w:r w:rsidRPr="00825485">
        <w:t>Responsibility for educational progress for all KS5 students in the subject of Mathematics</w:t>
      </w:r>
    </w:p>
    <w:p w14:paraId="2CD66FF8" w14:textId="77777777" w:rsidR="00825485" w:rsidRPr="00825485" w:rsidRDefault="00825485" w:rsidP="00825485">
      <w:pPr>
        <w:pStyle w:val="4Bulletedcopyblue"/>
        <w:numPr>
          <w:ilvl w:val="0"/>
          <w:numId w:val="9"/>
        </w:numPr>
      </w:pPr>
      <w:r w:rsidRPr="00825485">
        <w:t>With the Curriculum Area Leader for Mathematics and Second in Department to be responsible and accountable for leading, managing and developing the Mathematics Curriculum Area.</w:t>
      </w:r>
    </w:p>
    <w:p w14:paraId="399241E1" w14:textId="77777777" w:rsidR="00825485" w:rsidRPr="00825485" w:rsidRDefault="00825485" w:rsidP="00825485">
      <w:pPr>
        <w:pStyle w:val="4Bulletedcopyblue"/>
        <w:numPr>
          <w:ilvl w:val="0"/>
          <w:numId w:val="9"/>
        </w:numPr>
      </w:pPr>
      <w:r w:rsidRPr="00825485">
        <w:t>To be responsible for monitoring students’ progress in KS5 in the Mathematics Curriculum Area by academic tracking and data analysis</w:t>
      </w:r>
    </w:p>
    <w:p w14:paraId="3AF624D6" w14:textId="77777777" w:rsidR="00825485" w:rsidRPr="00825485" w:rsidRDefault="00825485" w:rsidP="00825485">
      <w:pPr>
        <w:pStyle w:val="4Bulletedcopyblue"/>
        <w:numPr>
          <w:ilvl w:val="0"/>
          <w:numId w:val="9"/>
        </w:numPr>
      </w:pPr>
      <w:r w:rsidRPr="00825485">
        <w:t xml:space="preserve">To be responsible for reporting to and liaising with the Senior Leadership Team, other Curriculum Area Leaders, teaching/support staff, Sponsors, Aston University staff and students, industrial partners, external agencies and parents/carers. </w:t>
      </w:r>
    </w:p>
    <w:p w14:paraId="0FF00641" w14:textId="77777777" w:rsidR="00825485" w:rsidRPr="00825485" w:rsidRDefault="00825485" w:rsidP="00825485">
      <w:pPr>
        <w:pStyle w:val="4Bulletedcopyblue"/>
        <w:numPr>
          <w:ilvl w:val="0"/>
          <w:numId w:val="9"/>
        </w:numPr>
      </w:pPr>
      <w:r w:rsidRPr="00825485">
        <w:t xml:space="preserve">To ensure a culture and ethos of challenge and support where all students can achieve success and become engaged in their own learning. </w:t>
      </w:r>
    </w:p>
    <w:p w14:paraId="062C9D4B" w14:textId="77777777" w:rsidR="00825485" w:rsidRPr="00825485" w:rsidRDefault="00825485" w:rsidP="00825485">
      <w:pPr>
        <w:pStyle w:val="4Bulletedcopyblue"/>
        <w:numPr>
          <w:ilvl w:val="0"/>
          <w:numId w:val="9"/>
        </w:numPr>
      </w:pPr>
      <w:r w:rsidRPr="00825485">
        <w:t>To demonstrate and articulate high expectations and sets stretching targets for all KS5 teaching staff in MCA</w:t>
      </w:r>
    </w:p>
    <w:p w14:paraId="789B0A21" w14:textId="77777777" w:rsidR="00825485" w:rsidRPr="00825485" w:rsidRDefault="00825485" w:rsidP="00825485">
      <w:pPr>
        <w:pStyle w:val="4Bulletedcopyblue"/>
        <w:numPr>
          <w:ilvl w:val="0"/>
          <w:numId w:val="0"/>
        </w:numPr>
        <w:ind w:left="340"/>
      </w:pPr>
    </w:p>
    <w:p w14:paraId="6EE0838E" w14:textId="77777777" w:rsidR="00825485" w:rsidRPr="00825485" w:rsidRDefault="00825485" w:rsidP="00825485">
      <w:pPr>
        <w:pStyle w:val="1bodycopy10pt"/>
      </w:pPr>
    </w:p>
    <w:p w14:paraId="3623CA42" w14:textId="77777777" w:rsidR="00825485" w:rsidRPr="00825485" w:rsidRDefault="00825485" w:rsidP="00825485">
      <w:pPr>
        <w:pStyle w:val="1bodycopy10pt"/>
      </w:pPr>
      <w:r w:rsidRPr="00825485">
        <w:rPr>
          <w:b/>
          <w:bCs/>
        </w:rPr>
        <w:t>You may also be required to undertake any of the duties delegated from the principal/head of school.</w:t>
      </w:r>
    </w:p>
    <w:p w14:paraId="16132091" w14:textId="1F0218C1" w:rsidR="00656F29" w:rsidRPr="00825485" w:rsidRDefault="00825485" w:rsidP="00656F29">
      <w:pPr>
        <w:rPr>
          <w:rFonts w:ascii="Calibri Light" w:eastAsia="+mj-ea" w:hAnsi="Calibri Light" w:cs="+mj-cs"/>
          <w:color w:val="610064"/>
          <w:kern w:val="24"/>
          <w:sz w:val="40"/>
          <w:szCs w:val="40"/>
          <w:lang w:val="en-US"/>
        </w:rPr>
      </w:pPr>
      <w:r w:rsidRPr="00825485">
        <w:br w:type="page"/>
      </w:r>
      <w:r w:rsidR="00656F29" w:rsidRPr="00825485">
        <w:rPr>
          <w:rFonts w:ascii="Calibri Light" w:eastAsia="+mj-ea" w:hAnsi="Calibri Light" w:cs="+mj-cs"/>
          <w:color w:val="610064"/>
          <w:kern w:val="24"/>
          <w:sz w:val="40"/>
          <w:szCs w:val="40"/>
          <w:lang w:val="en-US"/>
        </w:rPr>
        <w:lastRenderedPageBreak/>
        <w:t>Job Description – Key Stage Lead [Mathematics]</w:t>
      </w:r>
    </w:p>
    <w:p w14:paraId="76D5254D" w14:textId="77777777" w:rsidR="00656F29" w:rsidRPr="00825485" w:rsidRDefault="00656F29" w:rsidP="00656F29">
      <w:pPr>
        <w:pStyle w:val="Heading1"/>
      </w:pPr>
      <w:r w:rsidRPr="00825485">
        <w:t>Job details</w:t>
      </w:r>
    </w:p>
    <w:p w14:paraId="6A04F7E0" w14:textId="77777777" w:rsidR="00656F29" w:rsidRPr="00825485" w:rsidRDefault="00656F29" w:rsidP="00656F29">
      <w:pPr>
        <w:pStyle w:val="1bodycopy10pt"/>
      </w:pPr>
      <w:r w:rsidRPr="00825485">
        <w:rPr>
          <w:b/>
        </w:rPr>
        <w:t>Contract type:</w:t>
      </w:r>
      <w:r w:rsidRPr="00825485">
        <w:t xml:space="preserve"> </w:t>
      </w:r>
    </w:p>
    <w:p w14:paraId="5BA644C9" w14:textId="77777777" w:rsidR="00656F29" w:rsidRPr="00825485" w:rsidRDefault="00656F29" w:rsidP="00656F29">
      <w:pPr>
        <w:pStyle w:val="1bodycopy10pt"/>
      </w:pPr>
      <w:r w:rsidRPr="00825485">
        <w:rPr>
          <w:b/>
        </w:rPr>
        <w:t>Reporting to:</w:t>
      </w:r>
      <w:r w:rsidRPr="00825485">
        <w:t xml:space="preserve"> CAL/ Director of Mathematics and Second in Department</w:t>
      </w:r>
    </w:p>
    <w:p w14:paraId="14A9A8E4" w14:textId="408DFC2A" w:rsidR="00656F29" w:rsidRDefault="00656F29" w:rsidP="00656F29">
      <w:pPr>
        <w:pStyle w:val="1bodycopy10pt"/>
      </w:pPr>
      <w:r w:rsidRPr="00825485">
        <w:rPr>
          <w:b/>
        </w:rPr>
        <w:t>Responsible for</w:t>
      </w:r>
      <w:r w:rsidRPr="00825485">
        <w:t xml:space="preserve">: raising the standards of </w:t>
      </w:r>
      <w:r>
        <w:t xml:space="preserve">teaching &amp; learning across </w:t>
      </w:r>
      <w:r w:rsidR="000161BA">
        <w:t>either Key Stage 4* or Key stage 5*</w:t>
      </w:r>
      <w:r w:rsidR="00B302CE">
        <w:t xml:space="preserve"> </w:t>
      </w:r>
      <w:r>
        <w:t>mathematics to have a positive impact on KS</w:t>
      </w:r>
      <w:r w:rsidR="000161BA">
        <w:t>4/</w:t>
      </w:r>
      <w:r>
        <w:t>5 attainment.</w:t>
      </w:r>
    </w:p>
    <w:p w14:paraId="4BF09873" w14:textId="45BD8A96" w:rsidR="00B302CE" w:rsidRPr="00825485" w:rsidRDefault="00B302CE" w:rsidP="00656F29">
      <w:pPr>
        <w:pStyle w:val="1bodycopy10pt"/>
      </w:pPr>
      <w:r>
        <w:t>The specific key</w:t>
      </w:r>
      <w:r w:rsidR="00301B40">
        <w:t xml:space="preserve"> </w:t>
      </w:r>
      <w:r>
        <w:t>stage will be selected based on candidates experience</w:t>
      </w:r>
      <w:r w:rsidR="00301B40">
        <w:t xml:space="preserve">, knowledge and skills. </w:t>
      </w:r>
    </w:p>
    <w:p w14:paraId="433BC567" w14:textId="77777777" w:rsidR="00656F29" w:rsidRPr="00825485" w:rsidRDefault="00656F29" w:rsidP="00656F29">
      <w:pPr>
        <w:pStyle w:val="1bodycopy10pt"/>
        <w:spacing w:after="0"/>
      </w:pPr>
      <w:r w:rsidRPr="00825485">
        <w:t xml:space="preserve">You will have a central responsibility for leading and directing the learning and operational management of </w:t>
      </w:r>
    </w:p>
    <w:p w14:paraId="0D9A5BC1" w14:textId="2F289ACF" w:rsidR="00656F29" w:rsidRPr="00825485" w:rsidRDefault="00656F29" w:rsidP="00656F29">
      <w:pPr>
        <w:pStyle w:val="1bodycopy10pt"/>
        <w:spacing w:after="0"/>
      </w:pPr>
      <w:r w:rsidRPr="00825485">
        <w:t>the KS</w:t>
      </w:r>
      <w:r w:rsidR="00301B40">
        <w:t>4 or KS5</w:t>
      </w:r>
      <w:r w:rsidRPr="00825485">
        <w:t xml:space="preserve"> Mathematics Curriculum Area (MCA) to reflect both Academy and local and national priorities and to personalise routes for all learners and ensuring rigorous and continuous monitoring and evaluation of </w:t>
      </w:r>
    </w:p>
    <w:p w14:paraId="75BEB2A2" w14:textId="77777777" w:rsidR="00656F29" w:rsidRPr="00825485" w:rsidRDefault="00656F29" w:rsidP="00656F29">
      <w:pPr>
        <w:pStyle w:val="1bodycopy10pt"/>
        <w:spacing w:after="0"/>
      </w:pPr>
      <w:r w:rsidRPr="00825485">
        <w:t xml:space="preserve">the effectiveness of curriculum provision. Your leadership will ensure that mathematics learning is exciting </w:t>
      </w:r>
    </w:p>
    <w:p w14:paraId="2FD7E18C" w14:textId="77777777" w:rsidR="00656F29" w:rsidRPr="00825485" w:rsidRDefault="00656F29" w:rsidP="00656F29">
      <w:pPr>
        <w:pStyle w:val="1bodycopy10pt"/>
        <w:spacing w:after="0"/>
      </w:pPr>
      <w:r w:rsidRPr="00825485">
        <w:t xml:space="preserve">and engaging and delivered in partnership with Aston University and our significant industry partners so </w:t>
      </w:r>
    </w:p>
    <w:p w14:paraId="07F47288" w14:textId="5ED00219" w:rsidR="00656F29" w:rsidRPr="00825485" w:rsidRDefault="00656F29" w:rsidP="00656F29">
      <w:pPr>
        <w:pStyle w:val="1bodycopy10pt"/>
        <w:spacing w:after="0"/>
      </w:pPr>
      <w:r w:rsidRPr="00825485">
        <w:t>that our young people are motivated to strive for excellence</w:t>
      </w:r>
      <w:r w:rsidR="00974DF8">
        <w:t>.</w:t>
      </w:r>
    </w:p>
    <w:p w14:paraId="47DA8780" w14:textId="77777777" w:rsidR="00656F29" w:rsidRPr="00825485" w:rsidRDefault="00656F29" w:rsidP="00656F29">
      <w:pPr>
        <w:pStyle w:val="1bodycopy10pt"/>
      </w:pPr>
    </w:p>
    <w:p w14:paraId="2E4E97BF" w14:textId="77777777" w:rsidR="00656F29" w:rsidRPr="00825485" w:rsidRDefault="00656F29" w:rsidP="00656F29">
      <w:pPr>
        <w:pStyle w:val="Heading1"/>
      </w:pPr>
      <w:r w:rsidRPr="00825485">
        <w:t xml:space="preserve">Main purpose </w:t>
      </w:r>
    </w:p>
    <w:p w14:paraId="18204D56" w14:textId="6118FBEB" w:rsidR="00656F29" w:rsidRPr="00825485" w:rsidRDefault="00656F29" w:rsidP="00656F29">
      <w:pPr>
        <w:pStyle w:val="1bodycopy10pt"/>
      </w:pPr>
      <w:r w:rsidRPr="00825485">
        <w:t xml:space="preserve">The Key Stage Lead [Mathematics, </w:t>
      </w:r>
      <w:r w:rsidR="00301B40" w:rsidRPr="00825485">
        <w:t>KS</w:t>
      </w:r>
      <w:r w:rsidR="00301B40">
        <w:t>4 or KS5</w:t>
      </w:r>
      <w:r w:rsidRPr="00825485">
        <w:t>] will support the CAL/Dir Mathematics:</w:t>
      </w:r>
    </w:p>
    <w:p w14:paraId="2A4392A4" w14:textId="77777777" w:rsidR="00656F29" w:rsidRDefault="00656F29" w:rsidP="00656F29">
      <w:pPr>
        <w:pStyle w:val="4Bulletedcopyblue"/>
        <w:numPr>
          <w:ilvl w:val="0"/>
          <w:numId w:val="9"/>
        </w:numPr>
      </w:pPr>
      <w:r w:rsidRPr="00825485">
        <w:t>To be responsible for the teaching of relevant teaching material within Mathematics.</w:t>
      </w:r>
    </w:p>
    <w:p w14:paraId="7D5D7278" w14:textId="1A0A6BBC" w:rsidR="00656F29" w:rsidRDefault="00656F29" w:rsidP="00656F29">
      <w:pPr>
        <w:pStyle w:val="4Bulletedcopyblue"/>
        <w:numPr>
          <w:ilvl w:val="0"/>
          <w:numId w:val="9"/>
        </w:numPr>
      </w:pPr>
      <w:r>
        <w:t>R</w:t>
      </w:r>
      <w:r w:rsidRPr="00825485">
        <w:t xml:space="preserve">aising the standards of </w:t>
      </w:r>
      <w:r>
        <w:t xml:space="preserve">teaching &amp; learning across </w:t>
      </w:r>
      <w:r w:rsidR="00C13B33" w:rsidRPr="00825485">
        <w:t>KS</w:t>
      </w:r>
      <w:r w:rsidR="00C13B33">
        <w:t>4 or KS5</w:t>
      </w:r>
      <w:r>
        <w:t xml:space="preserve"> mathematics to have a positive impact on KS5 attainment.</w:t>
      </w:r>
    </w:p>
    <w:p w14:paraId="04FD5E15" w14:textId="77777777" w:rsidR="00656F29" w:rsidRDefault="00656F29" w:rsidP="00656F29">
      <w:pPr>
        <w:pStyle w:val="4Bulletedcopyblue"/>
        <w:numPr>
          <w:ilvl w:val="0"/>
          <w:numId w:val="9"/>
        </w:numPr>
      </w:pPr>
      <w:r>
        <w:t>Contributing towards the wider Mathematics curriculum intent, staff development and quality assurance</w:t>
      </w:r>
    </w:p>
    <w:p w14:paraId="070F021B" w14:textId="77777777" w:rsidR="00656F29" w:rsidRPr="003C4EC5" w:rsidRDefault="00656F29" w:rsidP="00656F29">
      <w:pPr>
        <w:pStyle w:val="1bodycopy10pt"/>
      </w:pPr>
    </w:p>
    <w:p w14:paraId="65D07B4E" w14:textId="77777777" w:rsidR="00656F29" w:rsidRPr="00825485" w:rsidRDefault="00656F29" w:rsidP="00656F29">
      <w:pPr>
        <w:pStyle w:val="Subhead2"/>
        <w:rPr>
          <w:color w:val="auto"/>
        </w:rPr>
      </w:pPr>
      <w:r w:rsidRPr="00C55ECB">
        <w:rPr>
          <w:color w:val="auto"/>
        </w:rPr>
        <w:t xml:space="preserve">Governance, </w:t>
      </w:r>
      <w:r w:rsidRPr="00825485">
        <w:rPr>
          <w:color w:val="auto"/>
        </w:rPr>
        <w:t>accountability and working in partnership</w:t>
      </w:r>
    </w:p>
    <w:p w14:paraId="0A1753B4" w14:textId="7F66B7D7" w:rsidR="00656F29" w:rsidRPr="00C55ECB" w:rsidRDefault="00656F29" w:rsidP="00656F29">
      <w:pPr>
        <w:pStyle w:val="1bodycopy10pt"/>
      </w:pPr>
      <w:r w:rsidRPr="00825485">
        <w:t>Under the direction of the CAL/Dir, the Key Stage Lead [Mathematics] will</w:t>
      </w:r>
      <w:r w:rsidRPr="00C55ECB">
        <w:t>:</w:t>
      </w:r>
    </w:p>
    <w:p w14:paraId="3BF2D73D" w14:textId="77777777" w:rsidR="00656F29" w:rsidRPr="00333CFE" w:rsidRDefault="00656F29" w:rsidP="00656F29">
      <w:pPr>
        <w:pStyle w:val="4Bulletedcopyblue"/>
        <w:numPr>
          <w:ilvl w:val="0"/>
          <w:numId w:val="9"/>
        </w:numPr>
        <w:rPr>
          <w:lang w:eastAsia="en-GB"/>
        </w:rPr>
      </w:pPr>
      <w:r w:rsidRPr="00333CFE">
        <w:rPr>
          <w:lang w:eastAsia="en-GB"/>
        </w:rPr>
        <w:t xml:space="preserve">Work with the </w:t>
      </w:r>
      <w:r>
        <w:rPr>
          <w:lang w:eastAsia="en-GB"/>
        </w:rPr>
        <w:t>exam</w:t>
      </w:r>
      <w:r w:rsidRPr="00333CFE">
        <w:rPr>
          <w:lang w:eastAsia="en-GB"/>
        </w:rPr>
        <w:t xml:space="preserve"> board</w:t>
      </w:r>
      <w:r>
        <w:rPr>
          <w:lang w:eastAsia="en-GB"/>
        </w:rPr>
        <w:t>s</w:t>
      </w:r>
      <w:r w:rsidRPr="00333CFE">
        <w:rPr>
          <w:lang w:eastAsia="en-GB"/>
        </w:rPr>
        <w:t xml:space="preserve"> as appropriate</w:t>
      </w:r>
      <w:r>
        <w:rPr>
          <w:lang w:eastAsia="en-GB"/>
        </w:rPr>
        <w:t xml:space="preserve"> and external agencies</w:t>
      </w:r>
    </w:p>
    <w:p w14:paraId="6E381780" w14:textId="77777777" w:rsidR="00656F29" w:rsidRDefault="00656F29" w:rsidP="00656F29">
      <w:pPr>
        <w:pStyle w:val="4Bulletedcopyblue"/>
        <w:numPr>
          <w:ilvl w:val="0"/>
          <w:numId w:val="9"/>
        </w:numPr>
      </w:pPr>
      <w:r w:rsidRPr="00333CFE">
        <w:t>To ensure effective planning, support and evaluation of work undertaken by teams and individuals, ensuring clear delegation of tasks.</w:t>
      </w:r>
    </w:p>
    <w:p w14:paraId="78EA6941" w14:textId="77777777" w:rsidR="00656F29" w:rsidRPr="00C55ECB" w:rsidRDefault="00656F29" w:rsidP="00656F29">
      <w:pPr>
        <w:pStyle w:val="4Bulletedcopyblue"/>
        <w:numPr>
          <w:ilvl w:val="0"/>
          <w:numId w:val="0"/>
        </w:numPr>
        <w:ind w:left="340"/>
        <w:rPr>
          <w:lang w:eastAsia="en-GB"/>
        </w:rPr>
      </w:pPr>
      <w:r>
        <w:rPr>
          <w:lang w:eastAsia="en-GB"/>
        </w:rPr>
        <w:t>.</w:t>
      </w:r>
    </w:p>
    <w:p w14:paraId="53D4E836" w14:textId="77777777" w:rsidR="00656F29" w:rsidRDefault="00656F29" w:rsidP="00656F29">
      <w:pPr>
        <w:pStyle w:val="1bodycopy10pt"/>
        <w:rPr>
          <w:highlight w:val="yellow"/>
        </w:rPr>
      </w:pPr>
    </w:p>
    <w:p w14:paraId="29DD345D" w14:textId="77777777" w:rsidR="00825485" w:rsidRPr="00825485" w:rsidRDefault="00825485" w:rsidP="00825485">
      <w:pPr>
        <w:pStyle w:val="Heading1"/>
      </w:pPr>
      <w:r w:rsidRPr="00825485">
        <w:t>Duties and responsibilities</w:t>
      </w:r>
    </w:p>
    <w:p w14:paraId="262E97F9" w14:textId="77777777" w:rsidR="00825485" w:rsidRPr="00825485" w:rsidRDefault="00825485" w:rsidP="00825485">
      <w:pPr>
        <w:pStyle w:val="Subhead2"/>
      </w:pPr>
      <w:r w:rsidRPr="00825485">
        <w:t>School culture and behaviour</w:t>
      </w:r>
    </w:p>
    <w:p w14:paraId="6488EA2C" w14:textId="5011445E" w:rsidR="00825485" w:rsidRPr="00825485" w:rsidRDefault="00825485" w:rsidP="00825485">
      <w:pPr>
        <w:pStyle w:val="1bodycopy10pt"/>
      </w:pPr>
      <w:r w:rsidRPr="00825485">
        <w:t>Under the direction of the CAL/Dir, the Key Stage Lead [Mathematics] will:</w:t>
      </w:r>
    </w:p>
    <w:p w14:paraId="738C7518" w14:textId="77777777" w:rsidR="00825485" w:rsidRPr="00825485" w:rsidRDefault="00825485" w:rsidP="00825485">
      <w:pPr>
        <w:pStyle w:val="4Bulletedcopyblue"/>
        <w:numPr>
          <w:ilvl w:val="0"/>
          <w:numId w:val="9"/>
        </w:numPr>
      </w:pPr>
      <w:bookmarkStart w:id="2" w:name="_Hlk149085049"/>
      <w:r w:rsidRPr="00825485">
        <w:t>With CAL and Second in Department Mathematics to be responsible for and to lead the team of teachers in the Mathematics Curriculum Area ensuring that they have the opportunity for appropriate professional development, including the delegation of responsibility to them when appropriate.</w:t>
      </w:r>
    </w:p>
    <w:p w14:paraId="6E751520" w14:textId="77777777" w:rsidR="00825485" w:rsidRPr="00825485" w:rsidRDefault="00825485" w:rsidP="00825485">
      <w:pPr>
        <w:pStyle w:val="4Bulletedcopyblue"/>
        <w:numPr>
          <w:ilvl w:val="0"/>
          <w:numId w:val="9"/>
        </w:numPr>
      </w:pPr>
      <w:r w:rsidRPr="00825485">
        <w:t>With CAL/Dir Mathematics and Second in Department to be responsible for providing high quality challenge and leadership through mentoring and coaching to all Mathematics teachers to ensure that learning and teaching, curriculum resourcing and Assessment Reporting and Recording are outstanding.</w:t>
      </w:r>
    </w:p>
    <w:p w14:paraId="1CB84CC3" w14:textId="77777777" w:rsidR="00825485" w:rsidRPr="00825485" w:rsidRDefault="00825485" w:rsidP="00825485">
      <w:pPr>
        <w:pStyle w:val="4Bulletedcopyblue"/>
        <w:numPr>
          <w:ilvl w:val="0"/>
          <w:numId w:val="9"/>
        </w:numPr>
      </w:pPr>
      <w:r w:rsidRPr="00825485">
        <w:t xml:space="preserve">With CAL/Dir Mathematics and Second in Department to be responsible for curriculum planning within Mathematics ensuring it meets any statutory requirements. </w:t>
      </w:r>
    </w:p>
    <w:p w14:paraId="65658A1D" w14:textId="77777777" w:rsidR="00825485" w:rsidRPr="00825485" w:rsidRDefault="00825485" w:rsidP="00825485">
      <w:pPr>
        <w:pStyle w:val="4Bulletedcopyblue"/>
        <w:numPr>
          <w:ilvl w:val="0"/>
          <w:numId w:val="9"/>
        </w:numPr>
      </w:pPr>
      <w:r w:rsidRPr="00825485">
        <w:t>With CAL/Dir Mathematics and Second in Department to be responsible for learning and teaching, resources, equipment and the classroom management deployed in Mathematics Curriculum Area.</w:t>
      </w:r>
    </w:p>
    <w:p w14:paraId="037059FF" w14:textId="77777777" w:rsidR="00825485" w:rsidRPr="00825485" w:rsidRDefault="00825485" w:rsidP="00825485">
      <w:pPr>
        <w:pStyle w:val="4Bulletedcopyblue"/>
        <w:numPr>
          <w:ilvl w:val="0"/>
          <w:numId w:val="9"/>
        </w:numPr>
      </w:pPr>
      <w:r w:rsidRPr="00825485">
        <w:t>With CAL/Dir Mathematics and Second in Department to be responsible for organising a disciplined working environment in Mathematics and to act as an interface between the department and the College teams.</w:t>
      </w:r>
    </w:p>
    <w:p w14:paraId="08394EDA" w14:textId="77777777" w:rsidR="00825485" w:rsidRPr="00825485" w:rsidRDefault="00825485" w:rsidP="00825485">
      <w:pPr>
        <w:pStyle w:val="4Bulletedcopyblue"/>
        <w:numPr>
          <w:ilvl w:val="0"/>
          <w:numId w:val="9"/>
        </w:numPr>
      </w:pPr>
      <w:r w:rsidRPr="00825485">
        <w:lastRenderedPageBreak/>
        <w:t>With CAL/Dir Mathematics and Second in Department to be responsible for the examinations, internal and external, of all students in liaison with the Academy Examination Officer.</w:t>
      </w:r>
    </w:p>
    <w:p w14:paraId="1992B20D" w14:textId="77777777" w:rsidR="00825485" w:rsidRPr="00825485" w:rsidRDefault="00825485" w:rsidP="00825485">
      <w:pPr>
        <w:pStyle w:val="4Bulletedcopyblue"/>
        <w:numPr>
          <w:ilvl w:val="0"/>
          <w:numId w:val="9"/>
        </w:numPr>
      </w:pPr>
      <w:r w:rsidRPr="00825485">
        <w:t>With CAL/Dir Mathematics and Second in Department to be responsible for writing the Mathematics development plan and setting targets as required.</w:t>
      </w:r>
    </w:p>
    <w:p w14:paraId="2BC560AF" w14:textId="77777777" w:rsidR="00825485" w:rsidRPr="00825485" w:rsidRDefault="00825485" w:rsidP="00825485">
      <w:pPr>
        <w:pStyle w:val="4Bulletedcopyblue"/>
        <w:numPr>
          <w:ilvl w:val="0"/>
          <w:numId w:val="9"/>
        </w:numPr>
      </w:pPr>
      <w:r w:rsidRPr="00825485">
        <w:t>With CAL/Dir Mathematics and Second in Department to liaise with, guide and lead teachers in the collection and collation of information and data to evaluate the quality of provision and identify the underachievement of individuals and groups of students.</w:t>
      </w:r>
    </w:p>
    <w:p w14:paraId="4E1AE9BF" w14:textId="77777777" w:rsidR="00825485" w:rsidRPr="00825485" w:rsidRDefault="00825485" w:rsidP="00825485">
      <w:pPr>
        <w:pStyle w:val="4Bulletedcopyblue"/>
        <w:numPr>
          <w:ilvl w:val="0"/>
          <w:numId w:val="9"/>
        </w:numPr>
      </w:pPr>
      <w:r w:rsidRPr="00825485">
        <w:t>With CAL/Dir Mathematics and Second in Department to be responsible for the promotion of Mathematics at Key Stage 4 and 5 through the identification and organisation of enhancement opportunities and at academy events such as open evenings.</w:t>
      </w:r>
    </w:p>
    <w:bookmarkEnd w:id="2"/>
    <w:p w14:paraId="79862BDC" w14:textId="77777777" w:rsidR="00825485" w:rsidRPr="00825485" w:rsidRDefault="00825485" w:rsidP="00825485">
      <w:pPr>
        <w:pStyle w:val="4Bulletedcopyblue"/>
        <w:numPr>
          <w:ilvl w:val="0"/>
          <w:numId w:val="0"/>
        </w:numPr>
      </w:pPr>
    </w:p>
    <w:p w14:paraId="2B4D9135" w14:textId="77777777" w:rsidR="00825485" w:rsidRPr="00825485" w:rsidRDefault="00825485" w:rsidP="00825485">
      <w:pPr>
        <w:pStyle w:val="Subhead2"/>
      </w:pPr>
      <w:r w:rsidRPr="00825485">
        <w:t>Teaching, curriculum and assessment</w:t>
      </w:r>
    </w:p>
    <w:p w14:paraId="59C86283" w14:textId="131B60F4" w:rsidR="00825485" w:rsidRPr="00825485" w:rsidRDefault="00825485" w:rsidP="00825485">
      <w:pPr>
        <w:pStyle w:val="1bodycopy10pt"/>
      </w:pPr>
      <w:r w:rsidRPr="00825485">
        <w:t>Under the direction of the CAL/Dir, the Key Stage Lead [Mathematics]  will:</w:t>
      </w:r>
    </w:p>
    <w:p w14:paraId="777827A2" w14:textId="77777777" w:rsidR="00825485" w:rsidRPr="00825485" w:rsidRDefault="00825485" w:rsidP="00825485">
      <w:pPr>
        <w:pStyle w:val="1bodycopy10pt"/>
      </w:pPr>
    </w:p>
    <w:p w14:paraId="57956F35" w14:textId="77777777" w:rsidR="00825485" w:rsidRPr="00825485" w:rsidRDefault="00825485" w:rsidP="00825485">
      <w:pPr>
        <w:pStyle w:val="4Bulletedcopyblue"/>
        <w:numPr>
          <w:ilvl w:val="0"/>
          <w:numId w:val="9"/>
        </w:numPr>
      </w:pPr>
      <w:r w:rsidRPr="00825485">
        <w:t xml:space="preserve">Working with the Director of Mathematics and Second in Department to lead the development of the Mathematics curriculum providing differentiated provision for the different subject areas and all learners that is responsive to learner needs and future developments. </w:t>
      </w:r>
    </w:p>
    <w:p w14:paraId="1AD819C0" w14:textId="77777777" w:rsidR="00825485" w:rsidRPr="00825485" w:rsidRDefault="00825485" w:rsidP="00825485">
      <w:pPr>
        <w:pStyle w:val="4Bulletedcopyblue"/>
        <w:numPr>
          <w:ilvl w:val="0"/>
          <w:numId w:val="9"/>
        </w:numPr>
      </w:pPr>
      <w:r w:rsidRPr="00825485">
        <w:t xml:space="preserve">To plan and develop the delivery of effective Mathematics curriculum and enrichment curriculum that ensure learners make excellent progress at all levels, providing a challenging and enriching learner experience, enabling learners to realise their potential and support the achievement of successful learner outcomes and destinations. </w:t>
      </w:r>
    </w:p>
    <w:p w14:paraId="6F6097E4" w14:textId="77777777" w:rsidR="00825485" w:rsidRPr="00825485" w:rsidRDefault="00825485" w:rsidP="00825485">
      <w:pPr>
        <w:pStyle w:val="4Bulletedcopyblue"/>
        <w:numPr>
          <w:ilvl w:val="0"/>
          <w:numId w:val="9"/>
        </w:numPr>
      </w:pPr>
      <w:r w:rsidRPr="00825485">
        <w:t>To contribute to the ongoing development of appropriate syllabuses, materials and schemes of work.</w:t>
      </w:r>
    </w:p>
    <w:p w14:paraId="67AFE80F" w14:textId="77777777" w:rsidR="00825485" w:rsidRPr="00825485" w:rsidRDefault="00825485" w:rsidP="00825485">
      <w:pPr>
        <w:pStyle w:val="4Bulletedcopyblue"/>
        <w:numPr>
          <w:ilvl w:val="0"/>
          <w:numId w:val="9"/>
        </w:numPr>
        <w:rPr>
          <w:i/>
        </w:rPr>
      </w:pPr>
      <w:r w:rsidRPr="00825485">
        <w:t>To be responsible for monitoring students’ progress in the Curriculum Area by academic tracking and data analysis</w:t>
      </w:r>
      <w:r w:rsidRPr="00825485">
        <w:rPr>
          <w:i/>
        </w:rPr>
        <w:t>.</w:t>
      </w:r>
    </w:p>
    <w:p w14:paraId="62666662" w14:textId="77777777" w:rsidR="00825485" w:rsidRPr="00825485" w:rsidRDefault="00825485" w:rsidP="00825485">
      <w:pPr>
        <w:pStyle w:val="4Bulletedcopyblue"/>
        <w:numPr>
          <w:ilvl w:val="0"/>
          <w:numId w:val="9"/>
        </w:numPr>
      </w:pPr>
      <w:r w:rsidRPr="00825485">
        <w:t>To ensure a culture and ethos of challenge and support where all students can achieve success and become engaged in their own learning.</w:t>
      </w:r>
    </w:p>
    <w:p w14:paraId="0D729CC4" w14:textId="77777777" w:rsidR="00825485" w:rsidRPr="00825485" w:rsidRDefault="00825485" w:rsidP="00825485">
      <w:pPr>
        <w:pStyle w:val="4Bulletedcopyblue"/>
        <w:numPr>
          <w:ilvl w:val="0"/>
          <w:numId w:val="9"/>
        </w:numPr>
      </w:pPr>
      <w:r w:rsidRPr="00825485">
        <w:t xml:space="preserve">To liaise with, guide and lead teachers in the collection and collation of information and data to evaluate the quality of provision and identify the underachievement of individuals and groups of students and implement effective intervention strategies including tutoring to close the gap. </w:t>
      </w:r>
    </w:p>
    <w:p w14:paraId="00F4B28B" w14:textId="77777777" w:rsidR="00825485" w:rsidRPr="00825485" w:rsidRDefault="00825485" w:rsidP="00825485">
      <w:pPr>
        <w:pStyle w:val="4Bulletedcopyblue"/>
        <w:numPr>
          <w:ilvl w:val="0"/>
          <w:numId w:val="9"/>
        </w:numPr>
      </w:pPr>
      <w:r w:rsidRPr="00825485">
        <w:t>To ensure that learning is at the centre of strategic planning and resource management.</w:t>
      </w:r>
    </w:p>
    <w:p w14:paraId="46723FD5" w14:textId="6039A094" w:rsidR="00825485" w:rsidRPr="00825485" w:rsidRDefault="00825485" w:rsidP="00825485">
      <w:pPr>
        <w:pStyle w:val="4Bulletedcopyblue"/>
        <w:numPr>
          <w:ilvl w:val="0"/>
          <w:numId w:val="9"/>
        </w:numPr>
      </w:pPr>
      <w:r w:rsidRPr="00825485">
        <w:t>To support in establishing and monitor strategies for improving levels of numeracy</w:t>
      </w:r>
      <w:r w:rsidR="00371A48">
        <w:t>.</w:t>
      </w:r>
      <w:r w:rsidRPr="00825485">
        <w:t xml:space="preserve"> </w:t>
      </w:r>
    </w:p>
    <w:p w14:paraId="2807B735" w14:textId="77777777" w:rsidR="00825485" w:rsidRPr="00825485" w:rsidRDefault="00825485" w:rsidP="00825485">
      <w:pPr>
        <w:pStyle w:val="1bodycopy10pt"/>
      </w:pPr>
    </w:p>
    <w:p w14:paraId="4B0C2F9D" w14:textId="77777777" w:rsidR="00825485" w:rsidRPr="00825485" w:rsidRDefault="00825485" w:rsidP="00825485">
      <w:pPr>
        <w:pStyle w:val="Subhead2"/>
      </w:pPr>
      <w:r w:rsidRPr="00825485">
        <w:t>Additional and special educational needs and disabilities</w:t>
      </w:r>
    </w:p>
    <w:p w14:paraId="2D8B7F31" w14:textId="470FFB84" w:rsidR="00825485" w:rsidRPr="00825485" w:rsidRDefault="00825485" w:rsidP="00825485">
      <w:pPr>
        <w:pStyle w:val="1bodycopy10pt"/>
      </w:pPr>
      <w:r w:rsidRPr="00825485">
        <w:t>Under the direction of the CAL/Dir, the Key Stage Lead [Mathematics]  will:</w:t>
      </w:r>
    </w:p>
    <w:p w14:paraId="5B9B3684" w14:textId="77777777" w:rsidR="00825485" w:rsidRPr="00825485" w:rsidRDefault="00825485" w:rsidP="00825485">
      <w:pPr>
        <w:pStyle w:val="1bodycopy10pt"/>
      </w:pPr>
    </w:p>
    <w:p w14:paraId="6C875D3D" w14:textId="77777777" w:rsidR="00825485" w:rsidRPr="00825485" w:rsidRDefault="00825485" w:rsidP="00825485">
      <w:pPr>
        <w:pStyle w:val="4Bulletedcopyblue"/>
        <w:numPr>
          <w:ilvl w:val="0"/>
          <w:numId w:val="9"/>
        </w:numPr>
      </w:pPr>
      <w:r w:rsidRPr="00825485">
        <w:t xml:space="preserve">Promote a culture and practices that enables all pupils to access the curriculum </w:t>
      </w:r>
    </w:p>
    <w:p w14:paraId="2010CD98" w14:textId="77777777" w:rsidR="00825485" w:rsidRPr="00825485" w:rsidRDefault="00825485" w:rsidP="00825485">
      <w:pPr>
        <w:pStyle w:val="4Bulletedcopyblue"/>
        <w:numPr>
          <w:ilvl w:val="0"/>
          <w:numId w:val="9"/>
        </w:numPr>
      </w:pPr>
      <w:r w:rsidRPr="00825485">
        <w:t>Have ambitious expectations for all pupils with SEN and disabilities</w:t>
      </w:r>
    </w:p>
    <w:p w14:paraId="3FAC115E" w14:textId="77777777" w:rsidR="00825485" w:rsidRPr="00825485" w:rsidRDefault="00825485" w:rsidP="00825485">
      <w:pPr>
        <w:pStyle w:val="4Bulletedcopyblue"/>
        <w:numPr>
          <w:ilvl w:val="0"/>
          <w:numId w:val="9"/>
        </w:numPr>
      </w:pPr>
      <w:r w:rsidRPr="00825485">
        <w:t>To attend appropriate INSET to enhance subject knowledge, awareness of curriculum developments, classroom management skills etc, and whenever appropriate, share new knowledge and experiences with colleagues.</w:t>
      </w:r>
    </w:p>
    <w:p w14:paraId="4723121F" w14:textId="77777777" w:rsidR="00825485" w:rsidRDefault="00825485" w:rsidP="00825485">
      <w:pPr>
        <w:pStyle w:val="4Bulletedcopyblue"/>
        <w:numPr>
          <w:ilvl w:val="0"/>
          <w:numId w:val="9"/>
        </w:numPr>
      </w:pPr>
      <w:r w:rsidRPr="00825485">
        <w:t>To contribute to the enrichment curriculum.</w:t>
      </w:r>
    </w:p>
    <w:p w14:paraId="277B1A56" w14:textId="77777777" w:rsidR="00656F29" w:rsidRDefault="00656F29" w:rsidP="00656F29">
      <w:pPr>
        <w:pStyle w:val="4Bulletedcopyblue"/>
        <w:numPr>
          <w:ilvl w:val="0"/>
          <w:numId w:val="0"/>
        </w:numPr>
        <w:ind w:left="340" w:hanging="170"/>
      </w:pPr>
    </w:p>
    <w:p w14:paraId="38AE1E5F" w14:textId="77777777" w:rsidR="00825485" w:rsidRDefault="00825485" w:rsidP="00656F29">
      <w:pPr>
        <w:pStyle w:val="4Bulletedcopyblue"/>
        <w:numPr>
          <w:ilvl w:val="0"/>
          <w:numId w:val="0"/>
        </w:numPr>
      </w:pPr>
    </w:p>
    <w:p w14:paraId="0AD00725" w14:textId="77777777" w:rsidR="00656F29" w:rsidRPr="00825485" w:rsidRDefault="00656F29" w:rsidP="00656F29">
      <w:pPr>
        <w:pStyle w:val="4Bulletedcopyblue"/>
        <w:numPr>
          <w:ilvl w:val="0"/>
          <w:numId w:val="0"/>
        </w:numPr>
      </w:pPr>
      <w:r>
        <w:br w:type="page"/>
      </w:r>
    </w:p>
    <w:p w14:paraId="69AEC7BE" w14:textId="77777777" w:rsidR="00825485" w:rsidRPr="00825485" w:rsidRDefault="00825485" w:rsidP="00825485">
      <w:pPr>
        <w:pStyle w:val="Subhead2"/>
        <w:rPr>
          <w:color w:val="auto"/>
        </w:rPr>
      </w:pPr>
      <w:r w:rsidRPr="00825485">
        <w:rPr>
          <w:color w:val="auto"/>
        </w:rPr>
        <w:lastRenderedPageBreak/>
        <w:t>Organisational management and school improvement</w:t>
      </w:r>
    </w:p>
    <w:p w14:paraId="7131B1CA" w14:textId="7223E095" w:rsidR="00825485" w:rsidRPr="00825485" w:rsidRDefault="00825485" w:rsidP="00825485">
      <w:pPr>
        <w:pStyle w:val="1bodycopy10pt"/>
      </w:pPr>
      <w:r w:rsidRPr="00825485">
        <w:t>Under the direction of the CAL/Dir, the Key Stage Lead [Mathematics]  will:</w:t>
      </w:r>
    </w:p>
    <w:p w14:paraId="1A7E968F" w14:textId="77777777" w:rsidR="00825485" w:rsidRPr="00825485" w:rsidRDefault="00825485" w:rsidP="00825485">
      <w:pPr>
        <w:pStyle w:val="4Bulletedcopyblue"/>
        <w:numPr>
          <w:ilvl w:val="0"/>
          <w:numId w:val="9"/>
        </w:numPr>
      </w:pPr>
      <w:r w:rsidRPr="00825485">
        <w:t>Responsible for line management of Mathematics Curriculum Area staff. (Mathematics teaching staff and other relevant personnel within MCA).</w:t>
      </w:r>
    </w:p>
    <w:p w14:paraId="0562AF50" w14:textId="77777777" w:rsidR="00825485" w:rsidRPr="00825485" w:rsidRDefault="00825485" w:rsidP="00825485">
      <w:pPr>
        <w:pStyle w:val="4Bulletedcopyblue"/>
        <w:numPr>
          <w:ilvl w:val="0"/>
          <w:numId w:val="9"/>
        </w:numPr>
      </w:pPr>
      <w:r w:rsidRPr="00825485">
        <w:t>To support managing for learning and teaching, equipment, resources and the classroom management deployed in the Curriculum Area.</w:t>
      </w:r>
    </w:p>
    <w:p w14:paraId="35EC4EDA" w14:textId="77777777" w:rsidR="00825485" w:rsidRPr="00825485" w:rsidRDefault="00825485" w:rsidP="00825485">
      <w:pPr>
        <w:pStyle w:val="4Bulletedcopyblue"/>
        <w:numPr>
          <w:ilvl w:val="0"/>
          <w:numId w:val="9"/>
        </w:numPr>
      </w:pPr>
      <w:r w:rsidRPr="00825485">
        <w:t xml:space="preserve">To support and oversee systems, processes and policies so the UTC can operate effectively </w:t>
      </w:r>
    </w:p>
    <w:p w14:paraId="4599E347" w14:textId="77777777" w:rsidR="00825485" w:rsidRPr="00825485" w:rsidRDefault="00825485" w:rsidP="00825485">
      <w:pPr>
        <w:pStyle w:val="4Bulletedcopyblue"/>
        <w:numPr>
          <w:ilvl w:val="0"/>
          <w:numId w:val="9"/>
        </w:numPr>
        <w:rPr>
          <w:lang w:eastAsia="en-GB"/>
        </w:rPr>
      </w:pPr>
      <w:r w:rsidRPr="00825485">
        <w:rPr>
          <w:lang w:eastAsia="en-GB"/>
        </w:rPr>
        <w:t>To support in ensuring the effective use of budgets and resources</w:t>
      </w:r>
    </w:p>
    <w:p w14:paraId="3BB0EBB7" w14:textId="77777777" w:rsidR="00825485" w:rsidRPr="00825485" w:rsidRDefault="00825485" w:rsidP="00825485">
      <w:pPr>
        <w:pStyle w:val="4Bulletedcopyblue"/>
        <w:numPr>
          <w:ilvl w:val="0"/>
          <w:numId w:val="9"/>
        </w:numPr>
      </w:pPr>
      <w:r w:rsidRPr="00825485">
        <w:t>To support in being responsible for the examinations, internal and external</w:t>
      </w:r>
      <w:r w:rsidRPr="00825485">
        <w:rPr>
          <w:b/>
        </w:rPr>
        <w:t xml:space="preserve">, </w:t>
      </w:r>
      <w:r w:rsidRPr="00825485">
        <w:t xml:space="preserve">of all students in curriculum area, in liaison with the Academy Examination Officer and key stage leads. </w:t>
      </w:r>
    </w:p>
    <w:p w14:paraId="0D4FABEB" w14:textId="77777777" w:rsidR="00825485" w:rsidRPr="00825485" w:rsidRDefault="00825485" w:rsidP="00825485">
      <w:pPr>
        <w:pStyle w:val="4Bulletedcopyblue"/>
        <w:numPr>
          <w:ilvl w:val="0"/>
          <w:numId w:val="0"/>
        </w:numPr>
        <w:ind w:left="170"/>
      </w:pPr>
    </w:p>
    <w:p w14:paraId="44830115" w14:textId="77777777" w:rsidR="00825485" w:rsidRPr="00825485" w:rsidRDefault="00825485" w:rsidP="00825485">
      <w:pPr>
        <w:pStyle w:val="Subhead2"/>
        <w:rPr>
          <w:color w:val="auto"/>
        </w:rPr>
      </w:pPr>
      <w:r w:rsidRPr="00825485">
        <w:rPr>
          <w:color w:val="auto"/>
        </w:rPr>
        <w:t>Staff management and professional development</w:t>
      </w:r>
    </w:p>
    <w:p w14:paraId="70CD4AA2" w14:textId="75B202A8" w:rsidR="00825485" w:rsidRPr="00825485" w:rsidRDefault="00825485" w:rsidP="00825485">
      <w:pPr>
        <w:pStyle w:val="1bodycopy10pt"/>
      </w:pPr>
      <w:r w:rsidRPr="00825485">
        <w:t>Under the direction of the CAL/Dir, the Key Stage Lead [Mathematics]  will:</w:t>
      </w:r>
    </w:p>
    <w:p w14:paraId="0EB5180C" w14:textId="77777777" w:rsidR="00825485" w:rsidRDefault="00825485" w:rsidP="00825485">
      <w:pPr>
        <w:pStyle w:val="4Bulletedcopyblue"/>
        <w:numPr>
          <w:ilvl w:val="0"/>
          <w:numId w:val="9"/>
        </w:numPr>
      </w:pPr>
      <w:r w:rsidRPr="00825485">
        <w:t>To support in the leadership of the team of teachers in the Mathematics Curriculum Area ensuring that they have the opportunity for appropriate professional development, including</w:t>
      </w:r>
      <w:r w:rsidRPr="00B01B61">
        <w:t xml:space="preserve"> the delegation of responsibility to them when appropriate.</w:t>
      </w:r>
    </w:p>
    <w:p w14:paraId="54684D1D" w14:textId="77777777" w:rsidR="00825485" w:rsidRDefault="00825485" w:rsidP="00825485">
      <w:pPr>
        <w:pStyle w:val="4Bulletedcopyblue"/>
        <w:numPr>
          <w:ilvl w:val="0"/>
          <w:numId w:val="9"/>
        </w:numPr>
      </w:pPr>
      <w:r w:rsidRPr="002962A4">
        <w:t>Keep up to date with developments in education</w:t>
      </w:r>
    </w:p>
    <w:p w14:paraId="406339B0" w14:textId="77777777" w:rsidR="00825485" w:rsidRPr="000D0B4F" w:rsidRDefault="00825485" w:rsidP="00825485">
      <w:pPr>
        <w:pStyle w:val="4Bulletedcopyblue"/>
        <w:numPr>
          <w:ilvl w:val="0"/>
          <w:numId w:val="9"/>
        </w:numPr>
      </w:pPr>
      <w:r w:rsidRPr="002962A4">
        <w:t xml:space="preserve">Seek training and continuing professional development to meet </w:t>
      </w:r>
      <w:r>
        <w:t xml:space="preserve">their own </w:t>
      </w:r>
      <w:r w:rsidRPr="002962A4">
        <w:t>needs</w:t>
      </w:r>
    </w:p>
    <w:p w14:paraId="39A8DAD9" w14:textId="77777777" w:rsidR="002E66A8" w:rsidRDefault="002E66A8" w:rsidP="00656F29">
      <w:pPr>
        <w:rPr>
          <w:highlight w:val="yellow"/>
        </w:rPr>
      </w:pPr>
    </w:p>
    <w:p w14:paraId="1DE07C5E" w14:textId="77777777" w:rsidR="001571A9" w:rsidRPr="00A74B1C" w:rsidRDefault="0018265D" w:rsidP="001571A9">
      <w:pPr>
        <w:pStyle w:val="Heading1"/>
      </w:pPr>
      <w:r>
        <w:br w:type="page"/>
      </w:r>
      <w:r w:rsidR="001571A9">
        <w:lastRenderedPageBreak/>
        <w:t>Notes:</w:t>
      </w:r>
    </w:p>
    <w:p w14:paraId="480FEB34" w14:textId="77777777" w:rsidR="001571A9" w:rsidRPr="00825485" w:rsidRDefault="001571A9" w:rsidP="001571A9">
      <w:pPr>
        <w:pStyle w:val="1bodycopy10pt"/>
      </w:pPr>
      <w:r w:rsidRPr="00825485">
        <w:t xml:space="preserve">This job description may be amended at any time in consultation with the postholder. </w:t>
      </w:r>
    </w:p>
    <w:p w14:paraId="25BF078E" w14:textId="77777777" w:rsidR="001571A9" w:rsidRPr="00825485" w:rsidRDefault="001571A9" w:rsidP="001571A9">
      <w:pPr>
        <w:pStyle w:val="1bodycopy10pt"/>
        <w:rPr>
          <w:rStyle w:val="Sub-headingChar"/>
          <w:rFonts w:cs="Times New Roman"/>
          <w:b w:val="0"/>
        </w:rPr>
      </w:pPr>
      <w:r w:rsidRPr="00825485">
        <w:rPr>
          <w:rStyle w:val="Sub-headingChar"/>
          <w:rFonts w:cs="Times New Roman"/>
        </w:rPr>
        <w:t>Last review date:</w:t>
      </w:r>
      <w:r w:rsidRPr="00825485">
        <w:rPr>
          <w:rStyle w:val="Sub-headingChar"/>
          <w:rFonts w:cs="Times New Roman"/>
          <w:b w:val="0"/>
        </w:rPr>
        <w:t xml:space="preserve"> </w:t>
      </w:r>
    </w:p>
    <w:p w14:paraId="2C918803" w14:textId="77777777" w:rsidR="001571A9" w:rsidRPr="001571A9" w:rsidRDefault="001571A9" w:rsidP="001571A9">
      <w:pPr>
        <w:pStyle w:val="1bodycopy10pt"/>
      </w:pPr>
      <w:r w:rsidRPr="00825485">
        <w:rPr>
          <w:rStyle w:val="Sub-headingChar"/>
          <w:rFonts w:cs="Times New Roman"/>
        </w:rPr>
        <w:t>Next review date:</w:t>
      </w:r>
      <w:r w:rsidRPr="001571A9">
        <w:t xml:space="preserve"> </w:t>
      </w:r>
    </w:p>
    <w:p w14:paraId="661BA21F" w14:textId="77777777" w:rsidR="009C6703" w:rsidRPr="001571A9" w:rsidRDefault="009C6703" w:rsidP="001571A9">
      <w:pPr>
        <w:pStyle w:val="1bodycopy10pt"/>
      </w:pPr>
    </w:p>
    <w:p w14:paraId="4D276098" w14:textId="77777777" w:rsidR="001571A9" w:rsidRPr="001571A9" w:rsidRDefault="004C3C97" w:rsidP="009C6703">
      <w:pPr>
        <w:pStyle w:val="1bodycopy10pt"/>
        <w:spacing w:before="120" w:after="240"/>
      </w:pPr>
      <w:r>
        <w:rPr>
          <w:rStyle w:val="Sub-headingChar"/>
          <w:rFonts w:cs="Times New Roman"/>
        </w:rPr>
        <w:t>Principal’s</w:t>
      </w:r>
      <w:r w:rsidR="001571A9" w:rsidRPr="001571A9">
        <w:rPr>
          <w:rStyle w:val="Sub-headingChar"/>
          <w:rFonts w:cs="Times New Roman"/>
        </w:rPr>
        <w:t xml:space="preserve"> signature:</w:t>
      </w:r>
      <w:r w:rsidR="001571A9" w:rsidRPr="001571A9">
        <w:tab/>
      </w:r>
      <w:r w:rsidR="001571A9" w:rsidRPr="00522F69">
        <w:rPr>
          <w:color w:val="B9B9B9"/>
        </w:rPr>
        <w:t>_______________________________________</w:t>
      </w:r>
    </w:p>
    <w:p w14:paraId="7AB17F2E" w14:textId="77777777" w:rsidR="001571A9" w:rsidRDefault="001571A9" w:rsidP="009C6703">
      <w:pPr>
        <w:pStyle w:val="1bodycopy10pt"/>
        <w:spacing w:before="120" w:after="240"/>
      </w:pPr>
      <w:r w:rsidRPr="001571A9">
        <w:rPr>
          <w:rStyle w:val="Sub-headingChar"/>
          <w:rFonts w:cs="Times New Roman"/>
        </w:rPr>
        <w:t>Date:</w:t>
      </w:r>
      <w:r w:rsidRPr="001571A9">
        <w:t xml:space="preserve"> </w:t>
      </w:r>
      <w:r w:rsidRPr="001571A9">
        <w:tab/>
      </w:r>
      <w:r w:rsidRPr="001571A9">
        <w:tab/>
      </w:r>
      <w:r w:rsidRPr="001571A9">
        <w:tab/>
      </w:r>
      <w:r w:rsidRPr="001571A9">
        <w:tab/>
      </w:r>
      <w:r w:rsidRPr="00522F69">
        <w:rPr>
          <w:color w:val="B9B9B9"/>
        </w:rPr>
        <w:t>_______________________________________</w:t>
      </w:r>
      <w:r w:rsidRPr="001571A9">
        <w:tab/>
      </w:r>
    </w:p>
    <w:p w14:paraId="0669115C" w14:textId="77777777" w:rsidR="005C07D2" w:rsidRPr="005C07D2" w:rsidRDefault="005C07D2" w:rsidP="009C6703">
      <w:pPr>
        <w:pStyle w:val="1bodycopy10pt"/>
        <w:spacing w:before="120" w:after="240"/>
        <w:rPr>
          <w:rStyle w:val="Sub-headingChar"/>
          <w:rFonts w:cs="Times New Roman"/>
          <w:b w:val="0"/>
        </w:rPr>
      </w:pPr>
    </w:p>
    <w:p w14:paraId="07CB9D77" w14:textId="77777777" w:rsidR="001571A9" w:rsidRPr="001571A9" w:rsidRDefault="001571A9" w:rsidP="009C6703">
      <w:pPr>
        <w:pStyle w:val="1bodycopy10pt"/>
        <w:spacing w:before="120" w:after="240"/>
      </w:pPr>
      <w:r w:rsidRPr="001571A9">
        <w:rPr>
          <w:rStyle w:val="Sub-headingChar"/>
          <w:rFonts w:cs="Times New Roman"/>
        </w:rPr>
        <w:t>Postholder’s signature:</w:t>
      </w:r>
      <w:r w:rsidRPr="001571A9">
        <w:tab/>
      </w:r>
      <w:r w:rsidRPr="00522F69">
        <w:rPr>
          <w:color w:val="B9B9B9"/>
        </w:rPr>
        <w:t>_______________________________________</w:t>
      </w:r>
    </w:p>
    <w:p w14:paraId="296483B2" w14:textId="77777777" w:rsidR="001571A9" w:rsidRPr="001571A9" w:rsidRDefault="001571A9" w:rsidP="009C6703">
      <w:pPr>
        <w:pStyle w:val="1bodycopy10pt"/>
        <w:spacing w:before="120" w:after="240"/>
      </w:pPr>
      <w:r w:rsidRPr="001571A9">
        <w:rPr>
          <w:rStyle w:val="Sub-headingChar"/>
          <w:rFonts w:cs="Times New Roman"/>
        </w:rPr>
        <w:t>Date</w:t>
      </w:r>
      <w:r w:rsidRPr="001571A9">
        <w:rPr>
          <w:rStyle w:val="Sub-headingChar"/>
        </w:rPr>
        <w:t>:</w:t>
      </w:r>
      <w:r w:rsidRPr="00F00EDF">
        <w:rPr>
          <w:rStyle w:val="Sub-headingChar"/>
        </w:rPr>
        <w:t xml:space="preserve"> </w:t>
      </w:r>
      <w:r w:rsidRPr="00F00EDF">
        <w:rPr>
          <w:rStyle w:val="Sub-headingChar"/>
        </w:rPr>
        <w:tab/>
      </w:r>
      <w:r w:rsidRPr="00F00EDF">
        <w:tab/>
      </w:r>
      <w:r w:rsidRPr="00F00EDF">
        <w:tab/>
      </w:r>
      <w:r w:rsidRPr="00F00EDF">
        <w:tab/>
      </w:r>
      <w:r w:rsidRPr="00522F69">
        <w:rPr>
          <w:color w:val="B9B9B9"/>
        </w:rPr>
        <w:t>_______________________________________</w:t>
      </w:r>
    </w:p>
    <w:sectPr w:rsidR="001571A9" w:rsidRPr="001571A9" w:rsidSect="00BE2BC0">
      <w:headerReference w:type="even" r:id="rId13"/>
      <w:headerReference w:type="default" r:id="rId14"/>
      <w:footerReference w:type="default" r:id="rId15"/>
      <w:headerReference w:type="first" r:id="rId16"/>
      <w:footerReference w:type="first" r:id="rId17"/>
      <w:pgSz w:w="11900" w:h="16840" w:code="9"/>
      <w:pgMar w:top="851" w:right="1077" w:bottom="1474" w:left="1077"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F187F" w14:textId="77777777" w:rsidR="0070119E" w:rsidRDefault="0070119E" w:rsidP="00626EDA">
      <w:r>
        <w:separator/>
      </w:r>
    </w:p>
  </w:endnote>
  <w:endnote w:type="continuationSeparator" w:id="0">
    <w:p w14:paraId="77AE20CC" w14:textId="77777777" w:rsidR="0070119E" w:rsidRDefault="0070119E"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0915F" w14:textId="77777777" w:rsidR="001B55E2" w:rsidRPr="007B5FF5" w:rsidRDefault="007B5FF5" w:rsidP="007B5FF5">
    <w:pPr>
      <w:pStyle w:val="Footer"/>
      <w:rPr>
        <w:lang w:val="en-US"/>
      </w:rPr>
    </w:pPr>
    <w:r>
      <w:rPr>
        <w:lang w:val="en-US"/>
      </w:rPr>
      <w:fldChar w:fldCharType="begin"/>
    </w:r>
    <w:r>
      <w:rPr>
        <w:lang w:val="en-US"/>
      </w:rPr>
      <w:instrText xml:space="preserve"> FILENAME \p \* MERGEFORMAT </w:instrText>
    </w:r>
    <w:r>
      <w:rPr>
        <w:lang w:val="en-US"/>
      </w:rPr>
      <w:fldChar w:fldCharType="separate"/>
    </w:r>
    <w:r w:rsidR="00225B22">
      <w:rPr>
        <w:noProof/>
        <w:lang w:val="en-US"/>
      </w:rPr>
      <w:t>https://aueaco-my.sharepoint.com/personal/david_chapman_auea_co_uk/Documents/All_Docs/2021_22/Admin/J</w:t>
    </w:r>
    <w:r w:rsidR="00AB0EDE">
      <w:rPr>
        <w:noProof/>
        <w:lang w:val="en-US"/>
      </w:rPr>
      <w:t>D/Job Description Head of ETE &amp; Induction September</w:t>
    </w:r>
    <w:r w:rsidR="00225B22">
      <w:rPr>
        <w:noProof/>
        <w:lang w:val="en-US"/>
      </w:rPr>
      <w:t xml:space="preserve"> 2023.doc</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D3E2B" w14:textId="77777777" w:rsidR="001B55E2" w:rsidRPr="002E4550" w:rsidRDefault="002E4550" w:rsidP="002E4550">
    <w:pPr>
      <w:pStyle w:val="Footer"/>
      <w:jc w:val="right"/>
      <w:rPr>
        <w:lang w:val="en-US"/>
      </w:rPr>
    </w:pPr>
    <w:r>
      <w:rPr>
        <w:lang w:val="en-US"/>
      </w:rPr>
      <w:t>Job Description – AP T&amp;L, 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7A927" w14:textId="77777777" w:rsidR="0070119E" w:rsidRDefault="0070119E" w:rsidP="00626EDA">
      <w:r>
        <w:separator/>
      </w:r>
    </w:p>
  </w:footnote>
  <w:footnote w:type="continuationSeparator" w:id="0">
    <w:p w14:paraId="58A55DA7" w14:textId="77777777" w:rsidR="0070119E" w:rsidRDefault="0070119E"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16B6B" w14:textId="244B68A5" w:rsidR="001B55E2" w:rsidRDefault="002D1443">
    <w:r>
      <w:rPr>
        <w:noProof/>
      </w:rPr>
      <w:drawing>
        <wp:anchor distT="0" distB="0" distL="114300" distR="114300" simplePos="0" relativeHeight="251658240" behindDoc="1" locked="0" layoutInCell="1" allowOverlap="1" wp14:anchorId="4E7D6FF9" wp14:editId="32DEB17A">
          <wp:simplePos x="0" y="0"/>
          <wp:positionH relativeFrom="margin">
            <wp:align>center</wp:align>
          </wp:positionH>
          <wp:positionV relativeFrom="margin">
            <wp:align>center</wp:align>
          </wp:positionV>
          <wp:extent cx="7558405" cy="10695940"/>
          <wp:effectExtent l="0" t="0" r="0" b="0"/>
          <wp:wrapNone/>
          <wp:docPr id="2" name="Picture 7"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125">
      <w:rPr>
        <w:noProof/>
      </w:rPr>
      <w:pict w14:anchorId="3D3D9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39;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242F" w14:textId="4E4481A1" w:rsidR="001B55E2" w:rsidRDefault="002D1443" w:rsidP="00405114">
    <w:pPr>
      <w:jc w:val="right"/>
    </w:pPr>
    <w:r>
      <w:rPr>
        <w:noProof/>
      </w:rPr>
      <w:drawing>
        <wp:inline distT="0" distB="0" distL="0" distR="0" wp14:anchorId="7E9A34A3" wp14:editId="2C6F8B6C">
          <wp:extent cx="3060065" cy="607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065" cy="607695"/>
                  </a:xfrm>
                  <a:prstGeom prst="rect">
                    <a:avLst/>
                  </a:prstGeom>
                  <a:noFill/>
                  <a:ln>
                    <a:noFill/>
                  </a:ln>
                </pic:spPr>
              </pic:pic>
            </a:graphicData>
          </a:graphic>
        </wp:inline>
      </w:drawing>
    </w:r>
  </w:p>
  <w:p w14:paraId="3DD0C9C9" w14:textId="77777777" w:rsidR="001B55E2" w:rsidRDefault="001B55E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480B6" w14:textId="77777777" w:rsidR="001B55E2" w:rsidRDefault="001B55E2"/>
  <w:p w14:paraId="446AB95B" w14:textId="77777777" w:rsidR="001B55E2" w:rsidRDefault="001B55E2"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01D16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pt" o:bullet="t">
        <v:imagedata r:id="rId1" o:title="Tick"/>
      </v:shape>
    </w:pict>
  </w:numPicBullet>
  <w:numPicBullet w:numPicBulletId="1">
    <w:pict>
      <v:shape w14:anchorId="46F93B6F" id="_x0000_i1026" type="#_x0000_t75" style="width:30pt;height:30pt" o:bullet="t">
        <v:imagedata r:id="rId2" o:title="Cross"/>
      </v:shape>
    </w:pict>
  </w:numPicBullet>
  <w:numPicBullet w:numPicBulletId="2">
    <w:pict>
      <v:shape w14:anchorId="6269E637" id="_x0000_i1027" type="#_x0000_t75" style="width:209.05pt;height:332.1pt" o:bullet="t">
        <v:imagedata r:id="rId3" o:title="art1EF6"/>
      </v:shape>
    </w:pict>
  </w:numPicBullet>
  <w:numPicBullet w:numPicBulletId="3">
    <w:pict>
      <v:shape w14:anchorId="13B1C478" id="_x0000_i1028" type="#_x0000_t75" style="width:209.05pt;height:332.1pt" o:bullet="t">
        <v:imagedata r:id="rId4" o:title="TK_LOGO_POINTER_RGB_bullet_blue"/>
      </v:shape>
    </w:pict>
  </w:numPicBullet>
  <w:abstractNum w:abstractNumId="0" w15:restartNumberingAfterBreak="0">
    <w:nsid w:val="004C0BB0"/>
    <w:multiLevelType w:val="hybridMultilevel"/>
    <w:tmpl w:val="FB80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0F13C8"/>
    <w:multiLevelType w:val="multilevel"/>
    <w:tmpl w:val="4326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F531D6F"/>
    <w:multiLevelType w:val="hybridMultilevel"/>
    <w:tmpl w:val="C6F2CF48"/>
    <w:lvl w:ilvl="0" w:tplc="99C0C8D0">
      <w:start w:val="1"/>
      <w:numFmt w:val="bullet"/>
      <w:lvlText w:val=""/>
      <w:lvlJc w:val="left"/>
      <w:pPr>
        <w:ind w:left="340" w:hanging="170"/>
      </w:pPr>
      <w:rPr>
        <w:rFonts w:ascii="Symbol" w:hAnsi="Symbol" w:hint="default"/>
      </w:rPr>
    </w:lvl>
    <w:lvl w:ilvl="1" w:tplc="040C927C">
      <w:start w:val="1"/>
      <w:numFmt w:val="bullet"/>
      <w:lvlText w:val="o"/>
      <w:lvlJc w:val="left"/>
      <w:pPr>
        <w:ind w:left="1418" w:hanging="168"/>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1224E8"/>
    <w:multiLevelType w:val="hybridMultilevel"/>
    <w:tmpl w:val="22BE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69255D"/>
    <w:multiLevelType w:val="multilevel"/>
    <w:tmpl w:val="3710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043BD6"/>
    <w:multiLevelType w:val="hybridMultilevel"/>
    <w:tmpl w:val="6D942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02CD9"/>
    <w:multiLevelType w:val="hybridMultilevel"/>
    <w:tmpl w:val="85C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D5676"/>
    <w:multiLevelType w:val="hybridMultilevel"/>
    <w:tmpl w:val="82E2BC6A"/>
    <w:lvl w:ilvl="0" w:tplc="99C0C8D0">
      <w:start w:val="1"/>
      <w:numFmt w:val="bullet"/>
      <w:lvlText w:val=""/>
      <w:lvlJc w:val="left"/>
      <w:pPr>
        <w:ind w:left="340" w:hanging="170"/>
      </w:pPr>
      <w:rPr>
        <w:rFonts w:ascii="Symbol" w:hAnsi="Symbol" w:hint="default"/>
      </w:rPr>
    </w:lvl>
    <w:lvl w:ilvl="1" w:tplc="748473A8">
      <w:start w:val="1"/>
      <w:numFmt w:val="bullet"/>
      <w:lvlText w:val="o"/>
      <w:lvlJc w:val="left"/>
      <w:pPr>
        <w:ind w:left="1021" w:hanging="17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3FF434EA"/>
    <w:multiLevelType w:val="hybridMultilevel"/>
    <w:tmpl w:val="5F084374"/>
    <w:lvl w:ilvl="0" w:tplc="283020B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625473"/>
    <w:multiLevelType w:val="hybridMultilevel"/>
    <w:tmpl w:val="0D20F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C7F459E"/>
    <w:multiLevelType w:val="hybridMultilevel"/>
    <w:tmpl w:val="13A62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6C32EC"/>
    <w:multiLevelType w:val="hybridMultilevel"/>
    <w:tmpl w:val="756895CE"/>
    <w:lvl w:ilvl="0" w:tplc="040C927C">
      <w:start w:val="1"/>
      <w:numFmt w:val="bullet"/>
      <w:lvlText w:val="o"/>
      <w:lvlJc w:val="left"/>
      <w:pPr>
        <w:ind w:left="907" w:hanging="170"/>
      </w:pPr>
      <w:rPr>
        <w:rFonts w:ascii="Courier New" w:hAnsi="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8" w15:restartNumberingAfterBreak="0">
    <w:nsid w:val="5DF84242"/>
    <w:multiLevelType w:val="hybridMultilevel"/>
    <w:tmpl w:val="E78A3AD2"/>
    <w:lvl w:ilvl="0" w:tplc="EC2E290A">
      <w:start w:val="1"/>
      <w:numFmt w:val="bullet"/>
      <w:pStyle w:val="Tablecopybulletedlevel2"/>
      <w:lvlText w:val="o"/>
      <w:lvlJc w:val="left"/>
      <w:pPr>
        <w:ind w:left="907" w:hanging="170"/>
      </w:pPr>
      <w:rPr>
        <w:rFonts w:ascii="Courier New" w:hAnsi="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9" w15:restartNumberingAfterBreak="0">
    <w:nsid w:val="60DD49BB"/>
    <w:multiLevelType w:val="hybridMultilevel"/>
    <w:tmpl w:val="93B627B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65997D81"/>
    <w:multiLevelType w:val="hybridMultilevel"/>
    <w:tmpl w:val="1546A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336EA0"/>
    <w:multiLevelType w:val="multilevel"/>
    <w:tmpl w:val="8F78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6E4B61"/>
    <w:multiLevelType w:val="multilevel"/>
    <w:tmpl w:val="2DD8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360125"/>
    <w:multiLevelType w:val="hybridMultilevel"/>
    <w:tmpl w:val="2368B7F4"/>
    <w:lvl w:ilvl="0" w:tplc="9F24CD74">
      <w:start w:val="1"/>
      <w:numFmt w:val="bullet"/>
      <w:pStyle w:val="HeaderChar"/>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F70DF"/>
    <w:multiLevelType w:val="multilevel"/>
    <w:tmpl w:val="E404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0534B6"/>
    <w:multiLevelType w:val="hybridMultilevel"/>
    <w:tmpl w:val="94BA0ABC"/>
    <w:lvl w:ilvl="0" w:tplc="610A31CA">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35480021">
    <w:abstractNumId w:val="24"/>
  </w:num>
  <w:num w:numId="2" w16cid:durableId="1269774805">
    <w:abstractNumId w:val="3"/>
  </w:num>
  <w:num w:numId="3" w16cid:durableId="1551726783">
    <w:abstractNumId w:val="14"/>
  </w:num>
  <w:num w:numId="4" w16cid:durableId="1992521667">
    <w:abstractNumId w:val="26"/>
  </w:num>
  <w:num w:numId="5" w16cid:durableId="934754345">
    <w:abstractNumId w:val="1"/>
  </w:num>
  <w:num w:numId="6" w16cid:durableId="931544576">
    <w:abstractNumId w:val="7"/>
  </w:num>
  <w:num w:numId="7" w16cid:durableId="1149591839">
    <w:abstractNumId w:val="2"/>
  </w:num>
  <w:num w:numId="8" w16cid:durableId="496581834">
    <w:abstractNumId w:val="5"/>
  </w:num>
  <w:num w:numId="9" w16cid:durableId="1353530317">
    <w:abstractNumId w:val="28"/>
  </w:num>
  <w:num w:numId="10" w16cid:durableId="1494417803">
    <w:abstractNumId w:val="14"/>
  </w:num>
  <w:num w:numId="11" w16cid:durableId="1297643300">
    <w:abstractNumId w:val="3"/>
  </w:num>
  <w:num w:numId="12" w16cid:durableId="1690065914">
    <w:abstractNumId w:val="28"/>
  </w:num>
  <w:num w:numId="13" w16cid:durableId="1599945779">
    <w:abstractNumId w:val="24"/>
  </w:num>
  <w:num w:numId="14" w16cid:durableId="631129852">
    <w:abstractNumId w:val="26"/>
  </w:num>
  <w:num w:numId="15" w16cid:durableId="1860461078">
    <w:abstractNumId w:val="2"/>
  </w:num>
  <w:num w:numId="16" w16cid:durableId="986594793">
    <w:abstractNumId w:val="5"/>
  </w:num>
  <w:num w:numId="17" w16cid:durableId="1310750043">
    <w:abstractNumId w:val="16"/>
  </w:num>
  <w:num w:numId="18" w16cid:durableId="1833835692">
    <w:abstractNumId w:val="13"/>
  </w:num>
  <w:num w:numId="19" w16cid:durableId="684097468">
    <w:abstractNumId w:val="20"/>
  </w:num>
  <w:num w:numId="20" w16cid:durableId="475881637">
    <w:abstractNumId w:val="0"/>
  </w:num>
  <w:num w:numId="21" w16cid:durableId="1589265260">
    <w:abstractNumId w:val="6"/>
  </w:num>
  <w:num w:numId="22" w16cid:durableId="969091644">
    <w:abstractNumId w:val="12"/>
  </w:num>
  <w:num w:numId="23" w16cid:durableId="2103918267">
    <w:abstractNumId w:val="17"/>
  </w:num>
  <w:num w:numId="24" w16cid:durableId="1102653255">
    <w:abstractNumId w:val="18"/>
  </w:num>
  <w:num w:numId="25" w16cid:durableId="268246437">
    <w:abstractNumId w:val="27"/>
  </w:num>
  <w:num w:numId="26" w16cid:durableId="1945726670">
    <w:abstractNumId w:val="23"/>
  </w:num>
  <w:num w:numId="27" w16cid:durableId="678433107">
    <w:abstractNumId w:val="9"/>
  </w:num>
  <w:num w:numId="28" w16cid:durableId="1063868264">
    <w:abstractNumId w:val="21"/>
  </w:num>
  <w:num w:numId="29" w16cid:durableId="65735140">
    <w:abstractNumId w:val="25"/>
  </w:num>
  <w:num w:numId="30" w16cid:durableId="624191592">
    <w:abstractNumId w:val="22"/>
  </w:num>
  <w:num w:numId="31" w16cid:durableId="825508440">
    <w:abstractNumId w:val="4"/>
  </w:num>
  <w:num w:numId="32" w16cid:durableId="1773432247">
    <w:abstractNumId w:val="11"/>
  </w:num>
  <w:num w:numId="33" w16cid:durableId="1230461411">
    <w:abstractNumId w:val="8"/>
  </w:num>
  <w:num w:numId="34" w16cid:durableId="672728506">
    <w:abstractNumId w:val="10"/>
  </w:num>
  <w:num w:numId="35" w16cid:durableId="1505702959">
    <w:abstractNumId w:val="19"/>
  </w:num>
  <w:num w:numId="36" w16cid:durableId="5788336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41C"/>
    <w:rsid w:val="0000273B"/>
    <w:rsid w:val="00007243"/>
    <w:rsid w:val="00015B1A"/>
    <w:rsid w:val="000161BA"/>
    <w:rsid w:val="0002254B"/>
    <w:rsid w:val="00026691"/>
    <w:rsid w:val="00035146"/>
    <w:rsid w:val="00054241"/>
    <w:rsid w:val="0007083E"/>
    <w:rsid w:val="00082050"/>
    <w:rsid w:val="000A569F"/>
    <w:rsid w:val="000B77E5"/>
    <w:rsid w:val="000F5932"/>
    <w:rsid w:val="001201E4"/>
    <w:rsid w:val="001357C9"/>
    <w:rsid w:val="00147C41"/>
    <w:rsid w:val="001571A9"/>
    <w:rsid w:val="0017045F"/>
    <w:rsid w:val="0018047C"/>
    <w:rsid w:val="0018265D"/>
    <w:rsid w:val="0018686F"/>
    <w:rsid w:val="001978C4"/>
    <w:rsid w:val="001A7BA7"/>
    <w:rsid w:val="001B55E2"/>
    <w:rsid w:val="001E3CA3"/>
    <w:rsid w:val="001F251B"/>
    <w:rsid w:val="001F4585"/>
    <w:rsid w:val="00217EEE"/>
    <w:rsid w:val="00225B22"/>
    <w:rsid w:val="0023388F"/>
    <w:rsid w:val="00235450"/>
    <w:rsid w:val="00267076"/>
    <w:rsid w:val="00275D5E"/>
    <w:rsid w:val="002813F5"/>
    <w:rsid w:val="00297050"/>
    <w:rsid w:val="002A01A4"/>
    <w:rsid w:val="002B5224"/>
    <w:rsid w:val="002B56B6"/>
    <w:rsid w:val="002D1443"/>
    <w:rsid w:val="002E16E7"/>
    <w:rsid w:val="002E4550"/>
    <w:rsid w:val="002E66A8"/>
    <w:rsid w:val="002E7E71"/>
    <w:rsid w:val="002F4E11"/>
    <w:rsid w:val="00301B40"/>
    <w:rsid w:val="00304510"/>
    <w:rsid w:val="00306197"/>
    <w:rsid w:val="00326044"/>
    <w:rsid w:val="003365A2"/>
    <w:rsid w:val="00354530"/>
    <w:rsid w:val="00371A48"/>
    <w:rsid w:val="00375061"/>
    <w:rsid w:val="003B22EA"/>
    <w:rsid w:val="003B2EB4"/>
    <w:rsid w:val="003C1D02"/>
    <w:rsid w:val="003C4DE1"/>
    <w:rsid w:val="003C4EC5"/>
    <w:rsid w:val="003C78D9"/>
    <w:rsid w:val="003E2A77"/>
    <w:rsid w:val="003F2BD9"/>
    <w:rsid w:val="003F6230"/>
    <w:rsid w:val="003F7EE1"/>
    <w:rsid w:val="0040399A"/>
    <w:rsid w:val="00405114"/>
    <w:rsid w:val="00416E68"/>
    <w:rsid w:val="0046077F"/>
    <w:rsid w:val="00465755"/>
    <w:rsid w:val="004750A7"/>
    <w:rsid w:val="00492175"/>
    <w:rsid w:val="004944EE"/>
    <w:rsid w:val="004B05BB"/>
    <w:rsid w:val="004B3C9A"/>
    <w:rsid w:val="004C3C97"/>
    <w:rsid w:val="004D0C69"/>
    <w:rsid w:val="004D3860"/>
    <w:rsid w:val="004E0079"/>
    <w:rsid w:val="004E02ED"/>
    <w:rsid w:val="004F2485"/>
    <w:rsid w:val="004F463D"/>
    <w:rsid w:val="004F50AC"/>
    <w:rsid w:val="004F5DA6"/>
    <w:rsid w:val="005060D4"/>
    <w:rsid w:val="00510ED3"/>
    <w:rsid w:val="00512916"/>
    <w:rsid w:val="00522F69"/>
    <w:rsid w:val="00531C8C"/>
    <w:rsid w:val="00543D26"/>
    <w:rsid w:val="00564CD3"/>
    <w:rsid w:val="0057152E"/>
    <w:rsid w:val="00573834"/>
    <w:rsid w:val="00584A10"/>
    <w:rsid w:val="00590890"/>
    <w:rsid w:val="00597ED1"/>
    <w:rsid w:val="005B1D35"/>
    <w:rsid w:val="005B4650"/>
    <w:rsid w:val="005B7ADF"/>
    <w:rsid w:val="005C07D2"/>
    <w:rsid w:val="005D2C93"/>
    <w:rsid w:val="005E26C4"/>
    <w:rsid w:val="005F4CCB"/>
    <w:rsid w:val="00611AD6"/>
    <w:rsid w:val="0062626B"/>
    <w:rsid w:val="00626EDA"/>
    <w:rsid w:val="00640161"/>
    <w:rsid w:val="00643E05"/>
    <w:rsid w:val="00656F29"/>
    <w:rsid w:val="00680CD2"/>
    <w:rsid w:val="00690F2D"/>
    <w:rsid w:val="006932D2"/>
    <w:rsid w:val="006A6D74"/>
    <w:rsid w:val="006B640D"/>
    <w:rsid w:val="006D0288"/>
    <w:rsid w:val="006F569D"/>
    <w:rsid w:val="006F7E8A"/>
    <w:rsid w:val="0070119E"/>
    <w:rsid w:val="007070A1"/>
    <w:rsid w:val="0071061F"/>
    <w:rsid w:val="00716E5C"/>
    <w:rsid w:val="0072620F"/>
    <w:rsid w:val="00735B7D"/>
    <w:rsid w:val="00740AC8"/>
    <w:rsid w:val="00775BF3"/>
    <w:rsid w:val="0077771E"/>
    <w:rsid w:val="0078350D"/>
    <w:rsid w:val="007916CE"/>
    <w:rsid w:val="00795472"/>
    <w:rsid w:val="007A23B8"/>
    <w:rsid w:val="007B5FF5"/>
    <w:rsid w:val="007C3C59"/>
    <w:rsid w:val="007C5AC9"/>
    <w:rsid w:val="007D0046"/>
    <w:rsid w:val="007D268D"/>
    <w:rsid w:val="007E217D"/>
    <w:rsid w:val="007E6128"/>
    <w:rsid w:val="007F26E0"/>
    <w:rsid w:val="007F2F4C"/>
    <w:rsid w:val="007F788B"/>
    <w:rsid w:val="00805A94"/>
    <w:rsid w:val="0080784C"/>
    <w:rsid w:val="00807A02"/>
    <w:rsid w:val="008116A6"/>
    <w:rsid w:val="00825485"/>
    <w:rsid w:val="0083228E"/>
    <w:rsid w:val="00837C40"/>
    <w:rsid w:val="008472C3"/>
    <w:rsid w:val="00853265"/>
    <w:rsid w:val="00873321"/>
    <w:rsid w:val="00874C73"/>
    <w:rsid w:val="00875E0D"/>
    <w:rsid w:val="00877394"/>
    <w:rsid w:val="008941E7"/>
    <w:rsid w:val="008B4A64"/>
    <w:rsid w:val="008B6027"/>
    <w:rsid w:val="008C1253"/>
    <w:rsid w:val="008C1CF6"/>
    <w:rsid w:val="008F744A"/>
    <w:rsid w:val="00906D00"/>
    <w:rsid w:val="009122BB"/>
    <w:rsid w:val="00921432"/>
    <w:rsid w:val="009517F2"/>
    <w:rsid w:val="00972125"/>
    <w:rsid w:val="00974DF8"/>
    <w:rsid w:val="0099114F"/>
    <w:rsid w:val="009959C3"/>
    <w:rsid w:val="009A267F"/>
    <w:rsid w:val="009A448F"/>
    <w:rsid w:val="009B1F2D"/>
    <w:rsid w:val="009C113A"/>
    <w:rsid w:val="009C21D2"/>
    <w:rsid w:val="009C6703"/>
    <w:rsid w:val="009C6F12"/>
    <w:rsid w:val="009D1474"/>
    <w:rsid w:val="009D2F92"/>
    <w:rsid w:val="009D6023"/>
    <w:rsid w:val="009D61C7"/>
    <w:rsid w:val="009E331F"/>
    <w:rsid w:val="009E5095"/>
    <w:rsid w:val="009F66A8"/>
    <w:rsid w:val="00A22AA7"/>
    <w:rsid w:val="00A23F46"/>
    <w:rsid w:val="00A4280A"/>
    <w:rsid w:val="00A4440C"/>
    <w:rsid w:val="00A466EE"/>
    <w:rsid w:val="00A50059"/>
    <w:rsid w:val="00A62B49"/>
    <w:rsid w:val="00A843D2"/>
    <w:rsid w:val="00A97161"/>
    <w:rsid w:val="00AA6E73"/>
    <w:rsid w:val="00AB0EDE"/>
    <w:rsid w:val="00AD1267"/>
    <w:rsid w:val="00AD2C4C"/>
    <w:rsid w:val="00AD3666"/>
    <w:rsid w:val="00AD407A"/>
    <w:rsid w:val="00AD4706"/>
    <w:rsid w:val="00B224F6"/>
    <w:rsid w:val="00B302CE"/>
    <w:rsid w:val="00B4263C"/>
    <w:rsid w:val="00B436D9"/>
    <w:rsid w:val="00B47586"/>
    <w:rsid w:val="00B5559F"/>
    <w:rsid w:val="00B61796"/>
    <w:rsid w:val="00B6679E"/>
    <w:rsid w:val="00B717A9"/>
    <w:rsid w:val="00B846C2"/>
    <w:rsid w:val="00B95F60"/>
    <w:rsid w:val="00BA2ED1"/>
    <w:rsid w:val="00BA56AD"/>
    <w:rsid w:val="00BC1D13"/>
    <w:rsid w:val="00BE2BC0"/>
    <w:rsid w:val="00BE3E54"/>
    <w:rsid w:val="00C10061"/>
    <w:rsid w:val="00C13B33"/>
    <w:rsid w:val="00C22BB2"/>
    <w:rsid w:val="00C35FA2"/>
    <w:rsid w:val="00C4623D"/>
    <w:rsid w:val="00C4731F"/>
    <w:rsid w:val="00C51C6A"/>
    <w:rsid w:val="00C55ECB"/>
    <w:rsid w:val="00C8314B"/>
    <w:rsid w:val="00C91F46"/>
    <w:rsid w:val="00C93CBF"/>
    <w:rsid w:val="00CA12D9"/>
    <w:rsid w:val="00CC02D1"/>
    <w:rsid w:val="00CC53BA"/>
    <w:rsid w:val="00CD179E"/>
    <w:rsid w:val="00CD23C4"/>
    <w:rsid w:val="00CD2BC6"/>
    <w:rsid w:val="00CE6705"/>
    <w:rsid w:val="00CF2984"/>
    <w:rsid w:val="00CF553F"/>
    <w:rsid w:val="00CF5C4F"/>
    <w:rsid w:val="00D11C7E"/>
    <w:rsid w:val="00D12155"/>
    <w:rsid w:val="00D46924"/>
    <w:rsid w:val="00D508B4"/>
    <w:rsid w:val="00D67567"/>
    <w:rsid w:val="00D862DD"/>
    <w:rsid w:val="00D86752"/>
    <w:rsid w:val="00D944D7"/>
    <w:rsid w:val="00D95FA0"/>
    <w:rsid w:val="00D97BB3"/>
    <w:rsid w:val="00DA43DE"/>
    <w:rsid w:val="00DA5725"/>
    <w:rsid w:val="00DA7F11"/>
    <w:rsid w:val="00DB30B0"/>
    <w:rsid w:val="00DB3313"/>
    <w:rsid w:val="00DB5E5E"/>
    <w:rsid w:val="00DC28D6"/>
    <w:rsid w:val="00DC5FAC"/>
    <w:rsid w:val="00DF66B4"/>
    <w:rsid w:val="00E00085"/>
    <w:rsid w:val="00E24FDF"/>
    <w:rsid w:val="00E3210F"/>
    <w:rsid w:val="00E416F8"/>
    <w:rsid w:val="00E647DF"/>
    <w:rsid w:val="00E763E4"/>
    <w:rsid w:val="00E76A92"/>
    <w:rsid w:val="00E807A2"/>
    <w:rsid w:val="00E82606"/>
    <w:rsid w:val="00E9136B"/>
    <w:rsid w:val="00E928AA"/>
    <w:rsid w:val="00EF22F0"/>
    <w:rsid w:val="00EF631F"/>
    <w:rsid w:val="00F02A4E"/>
    <w:rsid w:val="00F139E0"/>
    <w:rsid w:val="00F44A11"/>
    <w:rsid w:val="00F519DC"/>
    <w:rsid w:val="00F6482A"/>
    <w:rsid w:val="00F76AA3"/>
    <w:rsid w:val="00F82220"/>
    <w:rsid w:val="00F84228"/>
    <w:rsid w:val="00F85FFC"/>
    <w:rsid w:val="00F9563C"/>
    <w:rsid w:val="00F97695"/>
    <w:rsid w:val="00FA4EC5"/>
    <w:rsid w:val="00FD041C"/>
    <w:rsid w:val="00FD2707"/>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A7080"/>
  <w15:chartTrackingRefBased/>
  <w15:docId w15:val="{BF72097E-47D8-4D8C-A7F7-4A9B67E1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0"/>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71A9"/>
    <w:pPr>
      <w:spacing w:after="120"/>
    </w:pPr>
    <w:rPr>
      <w:rFonts w:eastAsia="MS Mincho"/>
      <w:szCs w:val="24"/>
      <w:lang w:eastAsia="en-US"/>
    </w:rPr>
  </w:style>
  <w:style w:type="paragraph" w:styleId="Heading1">
    <w:name w:val="heading 1"/>
    <w:aliases w:val="Subhead 1"/>
    <w:basedOn w:val="Normal"/>
    <w:next w:val="6Abstract"/>
    <w:link w:val="Heading1Char"/>
    <w:qFormat/>
    <w:rsid w:val="001571A9"/>
    <w:pPr>
      <w:spacing w:before="120"/>
      <w:outlineLvl w:val="0"/>
    </w:pPr>
    <w:rPr>
      <w:rFonts w:eastAsia="Calibri" w:cs="Arial"/>
      <w:b/>
      <w:sz w:val="28"/>
      <w:szCs w:val="36"/>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Normal"/>
    <w:next w:val="Normal"/>
    <w:link w:val="Heading3Char"/>
    <w:uiPriority w:val="9"/>
    <w:rsid w:val="00B846C2"/>
    <w:pPr>
      <w:keepNext/>
      <w:keepLines/>
      <w:spacing w:before="120"/>
      <w:outlineLvl w:val="2"/>
    </w:pPr>
    <w:rPr>
      <w:rFonts w:eastAsia="MS Gothic"/>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 1 Char"/>
    <w:link w:val="Heading1"/>
    <w:rsid w:val="001571A9"/>
    <w:rPr>
      <w:rFonts w:eastAsia="Calibri" w:cs="Arial"/>
      <w:b/>
      <w:sz w:val="28"/>
      <w:szCs w:val="36"/>
      <w:lang w:eastAsia="en-US"/>
    </w:rPr>
  </w:style>
  <w:style w:type="character" w:customStyle="1" w:styleId="Heading3Char">
    <w:name w:val="Heading 3 Char"/>
    <w:link w:val="Heading3"/>
    <w:uiPriority w:val="9"/>
    <w:rsid w:val="00B846C2"/>
    <w:rPr>
      <w:rFonts w:eastAsia="MS Gothic"/>
      <w:b/>
      <w:bCs/>
      <w:sz w:val="24"/>
      <w:szCs w:val="24"/>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E2BC0"/>
    <w:pPr>
      <w:numPr>
        <w:numId w:val="12"/>
      </w:numPr>
      <w:spacing w:after="60"/>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qFormat/>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035146"/>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cPr>
        <w:tcBorders>
          <w:top w:val="nil"/>
          <w:left w:val="nil"/>
          <w:bottom w:val="nil"/>
          <w:right w:val="nil"/>
          <w:insideH w:val="nil"/>
          <w:insideV w:val="single" w:sz="4"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61796"/>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B61796"/>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Heading">
    <w:name w:val="Heading"/>
    <w:basedOn w:val="BodyText"/>
    <w:link w:val="HeadingChar"/>
    <w:autoRedefine/>
    <w:qFormat/>
    <w:rsid w:val="001571A9"/>
    <w:pPr>
      <w:spacing w:line="360" w:lineRule="auto"/>
    </w:pPr>
    <w:rPr>
      <w:b/>
      <w:sz w:val="24"/>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4E0079"/>
    <w:pPr>
      <w:spacing w:before="120"/>
    </w:pPr>
    <w:rPr>
      <w:b/>
      <w:color w:val="12263F"/>
      <w:sz w:val="24"/>
    </w:rPr>
  </w:style>
  <w:style w:type="character" w:customStyle="1" w:styleId="Subhead2Char">
    <w:name w:val="Subhead 2 Char"/>
    <w:link w:val="Subhead2"/>
    <w:rsid w:val="004E0079"/>
    <w:rPr>
      <w:rFonts w:eastAsia="MS Mincho"/>
      <w:b/>
      <w:color w:val="12263F"/>
      <w:sz w:val="24"/>
      <w:szCs w:val="24"/>
      <w:lang w:val="en-US" w:eastAsia="en-US"/>
    </w:rPr>
  </w:style>
  <w:style w:type="paragraph" w:customStyle="1" w:styleId="4Heading1">
    <w:name w:val="4 Heading 1"/>
    <w:basedOn w:val="Heading1"/>
    <w:next w:val="Normal"/>
    <w:qFormat/>
    <w:rsid w:val="006D0288"/>
    <w:pPr>
      <w:spacing w:before="0" w:after="480"/>
    </w:pPr>
    <w:rPr>
      <w:color w:val="FF1F64"/>
      <w:sz w:val="60"/>
    </w:rPr>
  </w:style>
  <w:style w:type="paragraph" w:styleId="TOC4">
    <w:name w:val="toc 4"/>
    <w:basedOn w:val="Normal"/>
    <w:next w:val="Normal"/>
    <w:autoRedefine/>
    <w:uiPriority w:val="39"/>
    <w:semiHidden/>
    <w:unhideWhenUsed/>
    <w:rsid w:val="004E0079"/>
    <w:pPr>
      <w:spacing w:after="100"/>
      <w:ind w:left="600"/>
    </w:pPr>
  </w:style>
  <w:style w:type="paragraph" w:customStyle="1" w:styleId="Tablecopybulletedlevel2">
    <w:name w:val="Table copy bulleted level 2"/>
    <w:basedOn w:val="Tablebodycopy"/>
    <w:next w:val="Tablecopybulleted"/>
    <w:qFormat/>
    <w:rsid w:val="0071061F"/>
    <w:pPr>
      <w:numPr>
        <w:numId w:val="24"/>
      </w:numPr>
    </w:pPr>
  </w:style>
  <w:style w:type="character" w:customStyle="1" w:styleId="HeadingChar">
    <w:name w:val="Heading Char"/>
    <w:link w:val="Heading"/>
    <w:rsid w:val="001571A9"/>
    <w:rPr>
      <w:rFonts w:eastAsia="MS Mincho"/>
      <w:b/>
      <w:sz w:val="24"/>
      <w:szCs w:val="24"/>
      <w:lang w:val="en-US" w:eastAsia="en-US"/>
    </w:rPr>
  </w:style>
  <w:style w:type="paragraph" w:customStyle="1" w:styleId="Sub-heading">
    <w:name w:val="Sub-heading"/>
    <w:basedOn w:val="BodyText"/>
    <w:link w:val="Sub-headingChar"/>
    <w:qFormat/>
    <w:rsid w:val="001571A9"/>
    <w:rPr>
      <w:rFonts w:cs="Arial"/>
      <w:b/>
      <w:szCs w:val="20"/>
    </w:rPr>
  </w:style>
  <w:style w:type="character" w:customStyle="1" w:styleId="Sub-headingChar">
    <w:name w:val="Sub-heading Char"/>
    <w:link w:val="Sub-heading"/>
    <w:rsid w:val="001571A9"/>
    <w:rPr>
      <w:rFonts w:eastAsia="MS Mincho" w:cs="Arial"/>
      <w:b/>
      <w:lang w:val="en-US" w:eastAsia="en-US"/>
    </w:rPr>
  </w:style>
  <w:style w:type="character" w:customStyle="1" w:styleId="HeaderChar">
    <w:name w:val="Header Char"/>
    <w:link w:val="Header"/>
    <w:uiPriority w:val="99"/>
    <w:rsid w:val="00D97BB3"/>
  </w:style>
  <w:style w:type="paragraph" w:styleId="Header">
    <w:name w:val="header"/>
    <w:basedOn w:val="Normal"/>
    <w:link w:val="HeaderChar"/>
    <w:uiPriority w:val="99"/>
    <w:semiHidden/>
    <w:unhideWhenUsed/>
    <w:rsid w:val="00D97BB3"/>
    <w:pPr>
      <w:tabs>
        <w:tab w:val="center" w:pos="4513"/>
        <w:tab w:val="right" w:pos="9026"/>
      </w:tabs>
    </w:pPr>
    <w:rPr>
      <w:rFonts w:eastAsia="Arial"/>
      <w:szCs w:val="20"/>
      <w:lang w:eastAsia="en-GB"/>
    </w:rPr>
  </w:style>
  <w:style w:type="character" w:customStyle="1" w:styleId="HeaderChar1">
    <w:name w:val="Header Char1"/>
    <w:link w:val="Header"/>
    <w:uiPriority w:val="99"/>
    <w:semiHidden/>
    <w:rsid w:val="00D97BB3"/>
    <w:rPr>
      <w:rFonts w:eastAsia="MS Mincho"/>
      <w:szCs w:val="24"/>
      <w:lang w:val="en-US" w:eastAsia="en-US"/>
    </w:rPr>
  </w:style>
  <w:style w:type="character" w:styleId="CommentReference">
    <w:name w:val="annotation reference"/>
    <w:uiPriority w:val="99"/>
    <w:semiHidden/>
    <w:unhideWhenUsed/>
    <w:rsid w:val="007C3C59"/>
    <w:rPr>
      <w:sz w:val="16"/>
      <w:szCs w:val="16"/>
    </w:rPr>
  </w:style>
  <w:style w:type="paragraph" w:styleId="CommentText">
    <w:name w:val="annotation text"/>
    <w:basedOn w:val="Normal"/>
    <w:link w:val="CommentTextChar"/>
    <w:uiPriority w:val="99"/>
    <w:unhideWhenUsed/>
    <w:rsid w:val="007C3C59"/>
    <w:rPr>
      <w:szCs w:val="20"/>
    </w:rPr>
  </w:style>
  <w:style w:type="character" w:customStyle="1" w:styleId="CommentTextChar">
    <w:name w:val="Comment Text Char"/>
    <w:link w:val="CommentText"/>
    <w:uiPriority w:val="99"/>
    <w:rsid w:val="007C3C59"/>
    <w:rPr>
      <w:rFonts w:eastAsia="MS Mincho"/>
      <w:lang w:eastAsia="en-US"/>
    </w:rPr>
  </w:style>
  <w:style w:type="paragraph" w:styleId="CommentSubject">
    <w:name w:val="annotation subject"/>
    <w:basedOn w:val="CommentText"/>
    <w:next w:val="CommentText"/>
    <w:link w:val="CommentSubjectChar"/>
    <w:uiPriority w:val="99"/>
    <w:semiHidden/>
    <w:unhideWhenUsed/>
    <w:rsid w:val="007C3C59"/>
    <w:rPr>
      <w:b/>
      <w:bCs/>
    </w:rPr>
  </w:style>
  <w:style w:type="character" w:customStyle="1" w:styleId="CommentSubjectChar">
    <w:name w:val="Comment Subject Char"/>
    <w:link w:val="CommentSubject"/>
    <w:uiPriority w:val="99"/>
    <w:semiHidden/>
    <w:rsid w:val="007C3C59"/>
    <w:rPr>
      <w:rFonts w:eastAsia="MS Mincho"/>
      <w:b/>
      <w:bCs/>
      <w:lang w:eastAsia="en-US"/>
    </w:rPr>
  </w:style>
  <w:style w:type="paragraph" w:customStyle="1" w:styleId="ColorfulList-Accent11">
    <w:name w:val="Colorful List - Accent 11"/>
    <w:basedOn w:val="Normal"/>
    <w:uiPriority w:val="34"/>
    <w:qFormat/>
    <w:rsid w:val="009E5095"/>
    <w:pPr>
      <w:spacing w:after="0"/>
      <w:ind w:left="720"/>
      <w:contextualSpacing/>
    </w:pPr>
    <w:rPr>
      <w:rFonts w:ascii="Cambria" w:hAnsi="Cambria"/>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20Clark\Downloads\TK-model-job-description-and-person-specification-template-201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1CE40120B4854681A6354AF065F5D2" ma:contentTypeVersion="12" ma:contentTypeDescription="Create a new document." ma:contentTypeScope="" ma:versionID="ce74d6f7e454c09a37e0531465137812">
  <xsd:schema xmlns:xsd="http://www.w3.org/2001/XMLSchema" xmlns:xs="http://www.w3.org/2001/XMLSchema" xmlns:p="http://schemas.microsoft.com/office/2006/metadata/properties" xmlns:ns2="96e0129b-dce2-4d9f-82f9-3c48a7a0454b" xmlns:ns3="4c53d4aa-0e4f-4913-9abe-a7b322ab8d9e" targetNamespace="http://schemas.microsoft.com/office/2006/metadata/properties" ma:root="true" ma:fieldsID="22e1f608748842650d78759381fa35ad" ns2:_="" ns3:_="">
    <xsd:import namespace="96e0129b-dce2-4d9f-82f9-3c48a7a0454b"/>
    <xsd:import namespace="4c53d4aa-0e4f-4913-9abe-a7b322ab8d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0129b-dce2-4d9f-82f9-3c48a7a04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c580fef-bfe6-419b-9a70-5ffbddb73e2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53d4aa-0e4f-4913-9abe-a7b322ab8d9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f79810-d3bc-4a9e-92bc-d90b1c284548}" ma:internalName="TaxCatchAll" ma:showField="CatchAllData" ma:web="4c53d4aa-0e4f-4913-9abe-a7b322ab8d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e0129b-dce2-4d9f-82f9-3c48a7a0454b">
      <Terms xmlns="http://schemas.microsoft.com/office/infopath/2007/PartnerControls"/>
    </lcf76f155ced4ddcb4097134ff3c332f>
    <TaxCatchAll xmlns="4c53d4aa-0e4f-4913-9abe-a7b322ab8d9e" xsi:nil="true"/>
  </documentManagement>
</p:properties>
</file>

<file path=customXml/itemProps1.xml><?xml version="1.0" encoding="utf-8"?>
<ds:datastoreItem xmlns:ds="http://schemas.openxmlformats.org/officeDocument/2006/customXml" ds:itemID="{E37AB792-9BE7-4D4E-87E1-8BA73E4FF37F}"/>
</file>

<file path=customXml/itemProps2.xml><?xml version="1.0" encoding="utf-8"?>
<ds:datastoreItem xmlns:ds="http://schemas.openxmlformats.org/officeDocument/2006/customXml" ds:itemID="{598CA784-DB32-426E-A348-03A3D31DFC2D}">
  <ds:schemaRefs>
    <ds:schemaRef ds:uri="http://schemas.microsoft.com/sharepoint/v3/contenttype/forms"/>
  </ds:schemaRefs>
</ds:datastoreItem>
</file>

<file path=customXml/itemProps3.xml><?xml version="1.0" encoding="utf-8"?>
<ds:datastoreItem xmlns:ds="http://schemas.openxmlformats.org/officeDocument/2006/customXml" ds:itemID="{F93F5BF8-C8FB-4707-86A7-B38E21B70D37}">
  <ds:schemaRefs>
    <ds:schemaRef ds:uri="http://schemas.openxmlformats.org/officeDocument/2006/bibliography"/>
  </ds:schemaRefs>
</ds:datastoreItem>
</file>

<file path=customXml/itemProps4.xml><?xml version="1.0" encoding="utf-8"?>
<ds:datastoreItem xmlns:ds="http://schemas.openxmlformats.org/officeDocument/2006/customXml" ds:itemID="{866A470C-3288-4991-BA17-883B71CD20A5}">
  <ds:schemaRefs>
    <ds:schemaRef ds:uri="http://schemas.microsoft.com/office/2006/metadata/properties"/>
    <ds:schemaRef ds:uri="http://schemas.microsoft.com/office/infopath/2007/PartnerControls"/>
    <ds:schemaRef ds:uri="617fa13b-518b-41e1-9618-84d1fd1a730d"/>
  </ds:schemaRefs>
</ds:datastoreItem>
</file>

<file path=docProps/app.xml><?xml version="1.0" encoding="utf-8"?>
<Properties xmlns="http://schemas.openxmlformats.org/officeDocument/2006/extended-properties" xmlns:vt="http://schemas.openxmlformats.org/officeDocument/2006/docPropsVTypes">
  <Template>TK-model-job-description-and-person-specification-template-2019.dot</Template>
  <TotalTime>0</TotalTime>
  <Pages>5</Pages>
  <Words>1335</Words>
  <Characters>7945</Characters>
  <Application>Microsoft Office Word</Application>
  <DocSecurity>0</DocSecurity>
  <Lines>149</Lines>
  <Paragraphs>98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Job details</vt:lpstr>
      <vt:lpstr/>
      <vt:lpstr>Main purpose </vt:lpstr>
      <vt:lpstr>Duties and responsibilities</vt:lpstr>
      <vt:lpstr>Notes:</vt:lpstr>
    </vt:vector>
  </TitlesOfParts>
  <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Clark;David.Chapman@auea.co.uk</dc:creator>
  <cp:keywords/>
  <dc:description/>
  <cp:lastModifiedBy>Daniel Locke-Wheaton</cp:lastModifiedBy>
  <cp:revision>11</cp:revision>
  <cp:lastPrinted>2023-01-12T11:30:00Z</cp:lastPrinted>
  <dcterms:created xsi:type="dcterms:W3CDTF">2026-05-08T08:50:00Z</dcterms:created>
  <dcterms:modified xsi:type="dcterms:W3CDTF">2026-05-08T09:00:00Z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0x010100E61CE40120B4854681A6354AF065F5D2</vt:lpwstr>
  </property>
</Properties>
</file>