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2716" w14:textId="77777777" w:rsidR="004A2786" w:rsidRPr="009B48D0" w:rsidRDefault="004A2786">
      <w:pPr>
        <w:rPr>
          <w:rFonts w:ascii="Aptos" w:hAnsi="Aptos"/>
        </w:rPr>
      </w:pPr>
    </w:p>
    <w:tbl>
      <w:tblPr>
        <w:tblW w:w="10969"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9"/>
      </w:tblGrid>
      <w:tr w:rsidR="0006253D" w:rsidRPr="009B48D0" w14:paraId="41E33A32" w14:textId="77777777" w:rsidTr="005F33EB">
        <w:trPr>
          <w:trHeight w:hRule="exact" w:val="2739"/>
        </w:trPr>
        <w:tc>
          <w:tcPr>
            <w:tcW w:w="10969" w:type="dxa"/>
            <w:tcBorders>
              <w:top w:val="threeDEmboss" w:sz="48" w:space="0" w:color="auto"/>
              <w:left w:val="threeDEmboss" w:sz="48" w:space="0" w:color="auto"/>
              <w:bottom w:val="threeDEngrave" w:sz="48" w:space="0" w:color="auto"/>
              <w:right w:val="threeDEngrave" w:sz="48" w:space="0" w:color="auto"/>
            </w:tcBorders>
            <w:vAlign w:val="center"/>
          </w:tcPr>
          <w:p w14:paraId="0AA023E1" w14:textId="3C9A59DE" w:rsidR="001F716B" w:rsidRPr="009B48D0" w:rsidRDefault="00C57CDF" w:rsidP="001F716B">
            <w:pPr>
              <w:jc w:val="center"/>
              <w:rPr>
                <w:rFonts w:ascii="Aptos" w:hAnsi="Aptos"/>
              </w:rPr>
            </w:pPr>
            <w:r w:rsidRPr="009B48D0">
              <w:rPr>
                <w:rFonts w:ascii="Aptos" w:hAnsi="Aptos"/>
                <w:noProof/>
              </w:rPr>
              <w:drawing>
                <wp:anchor distT="0" distB="0" distL="114300" distR="114300" simplePos="0" relativeHeight="251657728" behindDoc="1" locked="0" layoutInCell="1" allowOverlap="1" wp14:anchorId="33A8F382" wp14:editId="08767F08">
                  <wp:simplePos x="0" y="0"/>
                  <wp:positionH relativeFrom="page">
                    <wp:posOffset>2389505</wp:posOffset>
                  </wp:positionH>
                  <wp:positionV relativeFrom="paragraph">
                    <wp:posOffset>118745</wp:posOffset>
                  </wp:positionV>
                  <wp:extent cx="2236470" cy="718185"/>
                  <wp:effectExtent l="0" t="0" r="0" b="0"/>
                  <wp:wrapTight wrapText="bothSides">
                    <wp:wrapPolygon edited="0">
                      <wp:start x="0" y="0"/>
                      <wp:lineTo x="0" y="21199"/>
                      <wp:lineTo x="21342" y="21199"/>
                      <wp:lineTo x="21342" y="0"/>
                      <wp:lineTo x="0" y="0"/>
                    </wp:wrapPolygon>
                  </wp:wrapTight>
                  <wp:docPr id="2" name="Picture 9" descr="\\pa-fs-04\pausers\Staff\a.smith\Downloads\PCLC Final Log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fs-04\pausers\Staff\a.smith\Downloads\PCLC Final Logo-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470"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D1AA6" w14:textId="77777777" w:rsidR="004A2786" w:rsidRPr="009B48D0" w:rsidRDefault="004A2786" w:rsidP="004A2786">
            <w:pPr>
              <w:jc w:val="center"/>
              <w:rPr>
                <w:rFonts w:ascii="Aptos" w:hAnsi="Aptos" w:cs="Arial"/>
                <w:b/>
                <w:color w:val="1F497D"/>
                <w:sz w:val="48"/>
                <w:szCs w:val="48"/>
              </w:rPr>
            </w:pPr>
          </w:p>
          <w:p w14:paraId="0C4416B8" w14:textId="77777777" w:rsidR="004A2786" w:rsidRPr="009B48D0" w:rsidRDefault="004A2786" w:rsidP="004A2786">
            <w:pPr>
              <w:jc w:val="center"/>
              <w:rPr>
                <w:rFonts w:ascii="Aptos" w:hAnsi="Aptos" w:cs="Arial"/>
                <w:b/>
                <w:color w:val="1F497D"/>
                <w:sz w:val="48"/>
                <w:szCs w:val="48"/>
              </w:rPr>
            </w:pPr>
          </w:p>
          <w:p w14:paraId="2B283E1A" w14:textId="77777777" w:rsidR="001F716B" w:rsidRPr="009B48D0" w:rsidRDefault="004A2786" w:rsidP="004A2786">
            <w:pPr>
              <w:jc w:val="center"/>
              <w:rPr>
                <w:rFonts w:ascii="Aptos" w:hAnsi="Aptos" w:cs="Arial"/>
                <w:b/>
                <w:sz w:val="28"/>
                <w:szCs w:val="28"/>
              </w:rPr>
            </w:pPr>
            <w:r w:rsidRPr="009B48D0">
              <w:rPr>
                <w:rFonts w:ascii="Aptos" w:hAnsi="Aptos" w:cs="Arial"/>
                <w:b/>
                <w:color w:val="1F497D"/>
                <w:sz w:val="48"/>
                <w:szCs w:val="48"/>
              </w:rPr>
              <w:t>PASSMORES COOPERATIVE LEARNING COMMUNITY</w:t>
            </w:r>
          </w:p>
        </w:tc>
      </w:tr>
    </w:tbl>
    <w:p w14:paraId="453C6655" w14:textId="77777777" w:rsidR="001F716B" w:rsidRPr="00596F6B" w:rsidRDefault="001F716B" w:rsidP="001F716B">
      <w:pPr>
        <w:rPr>
          <w:rFonts w:ascii="Aptos" w:hAnsi="Aptos" w:cs="Arial"/>
          <w:b/>
        </w:rPr>
      </w:pPr>
    </w:p>
    <w:p w14:paraId="392EA05F" w14:textId="77777777" w:rsidR="00596F6B" w:rsidRPr="00596F6B" w:rsidRDefault="00596F6B" w:rsidP="00596F6B">
      <w:pPr>
        <w:jc w:val="center"/>
        <w:rPr>
          <w:rFonts w:ascii="Arial" w:hAnsi="Arial" w:cs="Arial"/>
          <w:b/>
        </w:rPr>
      </w:pPr>
      <w:r w:rsidRPr="00596F6B">
        <w:rPr>
          <w:rFonts w:ascii="Arial" w:hAnsi="Arial" w:cs="Arial"/>
          <w:b/>
        </w:rPr>
        <w:t>Job Description</w:t>
      </w:r>
    </w:p>
    <w:p w14:paraId="4CCB4004" w14:textId="77777777" w:rsidR="00596F6B" w:rsidRPr="00596F6B" w:rsidRDefault="00596F6B" w:rsidP="00596F6B">
      <w:pPr>
        <w:ind w:left="2880"/>
        <w:rPr>
          <w:rFonts w:ascii="Arial" w:hAnsi="Arial" w:cs="Arial"/>
          <w:b/>
          <w:sz w:val="22"/>
          <w:szCs w:val="22"/>
        </w:rPr>
      </w:pPr>
      <w:r w:rsidRPr="00596F6B">
        <w:rPr>
          <w:rFonts w:ascii="Arial" w:hAnsi="Arial" w:cs="Arial"/>
          <w:b/>
          <w:sz w:val="22"/>
          <w:szCs w:val="22"/>
        </w:rPr>
        <w:t xml:space="preserve">    </w:t>
      </w:r>
    </w:p>
    <w:p w14:paraId="2C63BBB0" w14:textId="4B902CF7" w:rsidR="00596F6B" w:rsidRPr="00596F6B" w:rsidRDefault="00596F6B" w:rsidP="00596F6B">
      <w:pPr>
        <w:rPr>
          <w:rFonts w:ascii="Arial" w:hAnsi="Arial" w:cs="Arial"/>
          <w:b/>
          <w:sz w:val="22"/>
          <w:szCs w:val="22"/>
        </w:rPr>
      </w:pPr>
      <w:r w:rsidRPr="00596F6B">
        <w:rPr>
          <w:rFonts w:ascii="Arial" w:hAnsi="Arial" w:cs="Arial"/>
          <w:b/>
          <w:sz w:val="22"/>
          <w:szCs w:val="22"/>
        </w:rPr>
        <w:t xml:space="preserve">Position: School Behaviour </w:t>
      </w:r>
      <w:r w:rsidR="00D20AE3">
        <w:rPr>
          <w:rFonts w:ascii="Arial" w:hAnsi="Arial" w:cs="Arial"/>
          <w:b/>
          <w:sz w:val="22"/>
          <w:szCs w:val="22"/>
        </w:rPr>
        <w:t>Officer</w:t>
      </w:r>
    </w:p>
    <w:p w14:paraId="09240770" w14:textId="77777777" w:rsidR="00596F6B" w:rsidRPr="00596F6B" w:rsidRDefault="00596F6B" w:rsidP="00596F6B">
      <w:pPr>
        <w:rPr>
          <w:rFonts w:ascii="Arial" w:hAnsi="Arial" w:cs="Arial"/>
          <w:b/>
          <w:sz w:val="22"/>
          <w:szCs w:val="22"/>
        </w:rPr>
      </w:pPr>
    </w:p>
    <w:p w14:paraId="463E0584" w14:textId="77777777" w:rsidR="00596F6B" w:rsidRPr="00596F6B" w:rsidRDefault="00596F6B" w:rsidP="00596F6B">
      <w:pPr>
        <w:rPr>
          <w:rFonts w:ascii="Arial" w:hAnsi="Arial" w:cs="Arial"/>
          <w:b/>
          <w:sz w:val="22"/>
          <w:szCs w:val="22"/>
        </w:rPr>
      </w:pPr>
      <w:r w:rsidRPr="00596F6B">
        <w:rPr>
          <w:rFonts w:ascii="Arial" w:hAnsi="Arial" w:cs="Arial"/>
          <w:b/>
          <w:sz w:val="22"/>
          <w:szCs w:val="22"/>
        </w:rPr>
        <w:t>Line Manager: Mark Scholtes – Senior Leadership Team</w:t>
      </w:r>
    </w:p>
    <w:p w14:paraId="54666AC6" w14:textId="77777777" w:rsidR="00596F6B" w:rsidRPr="00596F6B" w:rsidRDefault="00596F6B" w:rsidP="00596F6B">
      <w:pPr>
        <w:rPr>
          <w:rFonts w:ascii="Arial" w:hAnsi="Arial" w:cs="Arial"/>
          <w:b/>
          <w:sz w:val="22"/>
          <w:szCs w:val="22"/>
        </w:rPr>
      </w:pPr>
    </w:p>
    <w:p w14:paraId="781B1541" w14:textId="77777777" w:rsidR="00596F6B" w:rsidRPr="00596F6B" w:rsidRDefault="00596F6B" w:rsidP="00596F6B">
      <w:pPr>
        <w:rPr>
          <w:rFonts w:ascii="Arial" w:hAnsi="Arial" w:cs="Arial"/>
          <w:b/>
          <w:sz w:val="22"/>
          <w:szCs w:val="22"/>
        </w:rPr>
      </w:pPr>
      <w:r w:rsidRPr="00596F6B">
        <w:rPr>
          <w:rFonts w:ascii="Arial" w:hAnsi="Arial" w:cs="Arial"/>
          <w:b/>
          <w:sz w:val="22"/>
          <w:szCs w:val="22"/>
        </w:rPr>
        <w:t>Performance Management Reviewer: Mark Scholtes – Senior Leadership Team</w:t>
      </w:r>
    </w:p>
    <w:p w14:paraId="420B4AF6" w14:textId="77777777" w:rsidR="00596F6B" w:rsidRPr="00596F6B" w:rsidRDefault="00596F6B" w:rsidP="00596F6B">
      <w:pPr>
        <w:pBdr>
          <w:bottom w:val="single" w:sz="6" w:space="1" w:color="auto"/>
        </w:pBdr>
        <w:rPr>
          <w:rFonts w:ascii="Arial" w:hAnsi="Arial" w:cs="Arial"/>
          <w:b/>
          <w:sz w:val="22"/>
          <w:szCs w:val="22"/>
        </w:rPr>
      </w:pPr>
    </w:p>
    <w:p w14:paraId="46478C05" w14:textId="77777777" w:rsidR="00596F6B" w:rsidRPr="00596F6B" w:rsidRDefault="00596F6B" w:rsidP="00596F6B">
      <w:pPr>
        <w:rPr>
          <w:rFonts w:ascii="Arial" w:hAnsi="Arial" w:cs="Arial"/>
          <w:b/>
          <w:sz w:val="22"/>
          <w:szCs w:val="22"/>
        </w:rPr>
      </w:pPr>
      <w:bookmarkStart w:id="0" w:name="_Hlk207377926"/>
    </w:p>
    <w:p w14:paraId="41D36EB0" w14:textId="77777777" w:rsidR="00596F6B" w:rsidRPr="00596F6B" w:rsidRDefault="00596F6B" w:rsidP="00596F6B">
      <w:pPr>
        <w:rPr>
          <w:rFonts w:ascii="Arial" w:hAnsi="Arial" w:cs="Arial"/>
          <w:b/>
          <w:sz w:val="22"/>
          <w:szCs w:val="22"/>
        </w:rPr>
      </w:pPr>
      <w:r w:rsidRPr="00596F6B">
        <w:rPr>
          <w:rFonts w:ascii="Arial" w:hAnsi="Arial" w:cs="Arial"/>
          <w:b/>
          <w:sz w:val="22"/>
          <w:szCs w:val="22"/>
        </w:rPr>
        <w:t>Purpose of Role:</w:t>
      </w:r>
    </w:p>
    <w:p w14:paraId="674A2BBA" w14:textId="77777777" w:rsidR="00596F6B" w:rsidRPr="00596F6B" w:rsidRDefault="00596F6B" w:rsidP="00596F6B">
      <w:pPr>
        <w:rPr>
          <w:rFonts w:ascii="Arial" w:hAnsi="Arial" w:cs="Arial"/>
          <w:b/>
          <w:sz w:val="22"/>
          <w:szCs w:val="22"/>
        </w:rPr>
      </w:pPr>
    </w:p>
    <w:p w14:paraId="237C7DF3" w14:textId="77777777" w:rsidR="00596F6B" w:rsidRPr="00596F6B" w:rsidRDefault="00596F6B" w:rsidP="00596F6B">
      <w:pPr>
        <w:rPr>
          <w:rFonts w:ascii="Arial" w:hAnsi="Arial" w:cs="Arial"/>
          <w:b/>
          <w:sz w:val="22"/>
          <w:szCs w:val="22"/>
        </w:rPr>
      </w:pPr>
      <w:r w:rsidRPr="00596F6B">
        <w:rPr>
          <w:rFonts w:ascii="Arial" w:hAnsi="Arial" w:cs="Arial"/>
          <w:sz w:val="22"/>
          <w:szCs w:val="22"/>
        </w:rPr>
        <w:t>To support the effective management of student behaviour by administering the Arbor MIS Behaviour module, ensuring data is recorded accurately and used effectively to inform interventions. The post holder will also support staff with Arbor usage, generate reports, and ensure that behaviour systems run smoothly across the school and integrates to other systems where necessary.</w:t>
      </w:r>
    </w:p>
    <w:p w14:paraId="79F8A505" w14:textId="77777777" w:rsidR="00596F6B" w:rsidRPr="00596F6B" w:rsidRDefault="00596F6B" w:rsidP="00596F6B">
      <w:pPr>
        <w:rPr>
          <w:rFonts w:ascii="Arial" w:hAnsi="Arial" w:cs="Arial"/>
          <w:b/>
          <w:sz w:val="22"/>
          <w:szCs w:val="22"/>
        </w:rPr>
      </w:pPr>
    </w:p>
    <w:p w14:paraId="52DFB789" w14:textId="77777777" w:rsidR="00596F6B" w:rsidRPr="00596F6B" w:rsidRDefault="00596F6B" w:rsidP="00596F6B">
      <w:pPr>
        <w:spacing w:before="100" w:beforeAutospacing="1" w:after="100" w:afterAutospacing="1"/>
        <w:outlineLvl w:val="3"/>
        <w:rPr>
          <w:rFonts w:ascii="Arial" w:hAnsi="Arial" w:cs="Arial"/>
          <w:b/>
          <w:bCs/>
          <w:sz w:val="22"/>
          <w:szCs w:val="22"/>
        </w:rPr>
      </w:pPr>
      <w:r w:rsidRPr="00596F6B">
        <w:rPr>
          <w:rFonts w:ascii="Arial" w:hAnsi="Arial" w:cs="Arial"/>
          <w:b/>
          <w:bCs/>
          <w:sz w:val="22"/>
          <w:szCs w:val="22"/>
        </w:rPr>
        <w:t>Behaviour Data Management:</w:t>
      </w:r>
    </w:p>
    <w:p w14:paraId="6B90F362"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Administer and maintain the Arbor behaviour management system.</w:t>
      </w:r>
    </w:p>
    <w:p w14:paraId="32D5F708"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Monitor the input of behaviour incidents by staff to ensure consistency and accuracy.</w:t>
      </w:r>
    </w:p>
    <w:p w14:paraId="5572AE45"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Ensure detentions, suspensions, and rewards are recorded appropriately and communicated.</w:t>
      </w:r>
    </w:p>
    <w:p w14:paraId="2B946808"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Produce weekly, termly, and ad hoc behaviour reports for pastoral leaders, SLT, and governors.</w:t>
      </w:r>
    </w:p>
    <w:p w14:paraId="7767C203"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Analyse patterns and trends in behaviour data to support early intervention.</w:t>
      </w:r>
    </w:p>
    <w:p w14:paraId="628AD563" w14:textId="77777777" w:rsidR="00596F6B" w:rsidRPr="00596F6B" w:rsidRDefault="00596F6B" w:rsidP="00C835AF">
      <w:pPr>
        <w:numPr>
          <w:ilvl w:val="0"/>
          <w:numId w:val="3"/>
        </w:numPr>
        <w:spacing w:before="100" w:beforeAutospacing="1" w:after="100" w:afterAutospacing="1"/>
        <w:rPr>
          <w:rFonts w:ascii="Arial" w:hAnsi="Arial" w:cs="Arial"/>
          <w:sz w:val="22"/>
          <w:szCs w:val="22"/>
        </w:rPr>
      </w:pPr>
      <w:r w:rsidRPr="00596F6B">
        <w:rPr>
          <w:rFonts w:ascii="Arial" w:hAnsi="Arial" w:cs="Arial"/>
          <w:sz w:val="22"/>
          <w:szCs w:val="22"/>
        </w:rPr>
        <w:t>Undertake duties within the school, such as Green Room and On Call as directed by the Leadership Team.</w:t>
      </w:r>
    </w:p>
    <w:p w14:paraId="0329312D" w14:textId="77777777" w:rsidR="00596F6B" w:rsidRPr="00596F6B" w:rsidRDefault="00596F6B" w:rsidP="00596F6B">
      <w:pPr>
        <w:spacing w:before="100" w:beforeAutospacing="1" w:after="100" w:afterAutospacing="1"/>
        <w:outlineLvl w:val="3"/>
        <w:rPr>
          <w:rFonts w:ascii="Arial" w:hAnsi="Arial" w:cs="Arial"/>
          <w:b/>
          <w:bCs/>
          <w:sz w:val="22"/>
          <w:szCs w:val="22"/>
        </w:rPr>
      </w:pPr>
      <w:r w:rsidRPr="00596F6B">
        <w:rPr>
          <w:rFonts w:ascii="Arial" w:hAnsi="Arial" w:cs="Arial"/>
          <w:b/>
          <w:bCs/>
          <w:sz w:val="22"/>
          <w:szCs w:val="22"/>
        </w:rPr>
        <w:t>System Support:</w:t>
      </w:r>
    </w:p>
    <w:p w14:paraId="5E5048A3" w14:textId="77777777" w:rsidR="00596F6B" w:rsidRPr="00596F6B" w:rsidRDefault="00596F6B" w:rsidP="00C835AF">
      <w:pPr>
        <w:numPr>
          <w:ilvl w:val="0"/>
          <w:numId w:val="4"/>
        </w:numPr>
        <w:spacing w:before="100" w:beforeAutospacing="1" w:after="100" w:afterAutospacing="1"/>
        <w:rPr>
          <w:rFonts w:ascii="Arial" w:hAnsi="Arial" w:cs="Arial"/>
          <w:sz w:val="22"/>
          <w:szCs w:val="22"/>
        </w:rPr>
      </w:pPr>
      <w:r w:rsidRPr="00596F6B">
        <w:rPr>
          <w:rFonts w:ascii="Arial" w:hAnsi="Arial" w:cs="Arial"/>
          <w:sz w:val="22"/>
          <w:szCs w:val="22"/>
        </w:rPr>
        <w:t>Support staff in using the Arbor system, offering guidance and troubleshooting as needed.</w:t>
      </w:r>
    </w:p>
    <w:p w14:paraId="48FF8562" w14:textId="77777777" w:rsidR="00596F6B" w:rsidRPr="00596F6B" w:rsidRDefault="00596F6B" w:rsidP="00C835AF">
      <w:pPr>
        <w:numPr>
          <w:ilvl w:val="0"/>
          <w:numId w:val="4"/>
        </w:numPr>
        <w:spacing w:before="100" w:beforeAutospacing="1" w:after="100" w:afterAutospacing="1"/>
        <w:rPr>
          <w:rFonts w:ascii="Arial" w:hAnsi="Arial" w:cs="Arial"/>
          <w:sz w:val="22"/>
          <w:szCs w:val="22"/>
        </w:rPr>
      </w:pPr>
      <w:r w:rsidRPr="00596F6B">
        <w:rPr>
          <w:rFonts w:ascii="Arial" w:hAnsi="Arial" w:cs="Arial"/>
          <w:sz w:val="22"/>
          <w:szCs w:val="22"/>
        </w:rPr>
        <w:t>Liaise with Arbor support or the school’s IT team to resolve technical issues.</w:t>
      </w:r>
    </w:p>
    <w:p w14:paraId="0DACEE3A" w14:textId="77777777" w:rsidR="00596F6B" w:rsidRDefault="00596F6B" w:rsidP="00C835AF">
      <w:pPr>
        <w:numPr>
          <w:ilvl w:val="0"/>
          <w:numId w:val="4"/>
        </w:numPr>
        <w:spacing w:before="100" w:beforeAutospacing="1" w:after="100" w:afterAutospacing="1"/>
        <w:rPr>
          <w:rFonts w:ascii="Arial" w:hAnsi="Arial" w:cs="Arial"/>
          <w:sz w:val="22"/>
          <w:szCs w:val="22"/>
        </w:rPr>
      </w:pPr>
      <w:r w:rsidRPr="00596F6B">
        <w:rPr>
          <w:rFonts w:ascii="Arial" w:hAnsi="Arial" w:cs="Arial"/>
          <w:sz w:val="22"/>
          <w:szCs w:val="22"/>
        </w:rPr>
        <w:t>Maintain up-to-date knowledge of Arbor updates and features relevant to behaviour tracking.</w:t>
      </w:r>
    </w:p>
    <w:p w14:paraId="3E3BD095" w14:textId="77777777" w:rsidR="00596F6B" w:rsidRPr="00596F6B" w:rsidRDefault="00596F6B" w:rsidP="00596F6B">
      <w:pPr>
        <w:spacing w:before="100" w:beforeAutospacing="1" w:after="100" w:afterAutospacing="1"/>
        <w:ind w:left="720"/>
        <w:rPr>
          <w:rFonts w:ascii="Arial" w:hAnsi="Arial" w:cs="Arial"/>
          <w:sz w:val="22"/>
          <w:szCs w:val="22"/>
        </w:rPr>
      </w:pPr>
    </w:p>
    <w:p w14:paraId="17BDAFBC" w14:textId="77777777" w:rsidR="00596F6B" w:rsidRPr="00596F6B" w:rsidRDefault="00596F6B" w:rsidP="00596F6B">
      <w:pPr>
        <w:spacing w:before="100" w:beforeAutospacing="1" w:after="100" w:afterAutospacing="1"/>
        <w:outlineLvl w:val="3"/>
        <w:rPr>
          <w:rFonts w:ascii="Arial" w:hAnsi="Arial" w:cs="Arial"/>
          <w:b/>
          <w:bCs/>
          <w:sz w:val="22"/>
          <w:szCs w:val="22"/>
        </w:rPr>
      </w:pPr>
    </w:p>
    <w:p w14:paraId="630B7D56" w14:textId="77777777" w:rsidR="00596F6B" w:rsidRDefault="00596F6B" w:rsidP="00596F6B">
      <w:pPr>
        <w:spacing w:before="100" w:beforeAutospacing="1" w:after="100" w:afterAutospacing="1"/>
        <w:outlineLvl w:val="3"/>
        <w:rPr>
          <w:rFonts w:ascii="Arial" w:hAnsi="Arial" w:cs="Arial"/>
          <w:b/>
          <w:bCs/>
          <w:sz w:val="22"/>
          <w:szCs w:val="22"/>
        </w:rPr>
      </w:pPr>
    </w:p>
    <w:p w14:paraId="4AD4355E" w14:textId="77777777" w:rsidR="00596F6B" w:rsidRPr="00596F6B" w:rsidRDefault="00596F6B" w:rsidP="00596F6B">
      <w:pPr>
        <w:spacing w:before="100" w:beforeAutospacing="1" w:after="100" w:afterAutospacing="1"/>
        <w:outlineLvl w:val="3"/>
        <w:rPr>
          <w:rFonts w:ascii="Arial" w:hAnsi="Arial" w:cs="Arial"/>
          <w:b/>
          <w:bCs/>
          <w:sz w:val="22"/>
          <w:szCs w:val="22"/>
        </w:rPr>
      </w:pPr>
      <w:r w:rsidRPr="00596F6B">
        <w:rPr>
          <w:rFonts w:ascii="Arial" w:hAnsi="Arial" w:cs="Arial"/>
          <w:b/>
          <w:bCs/>
          <w:sz w:val="22"/>
          <w:szCs w:val="22"/>
        </w:rPr>
        <w:t>Administration:</w:t>
      </w:r>
    </w:p>
    <w:p w14:paraId="4A102AEB"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Manage central detentions and follow up on attendance or non-completion.</w:t>
      </w:r>
    </w:p>
    <w:p w14:paraId="694B560E"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Manage all administration for in school behaviour panel meetings and follow up on any actions.</w:t>
      </w:r>
    </w:p>
    <w:p w14:paraId="0A314B61"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Maintain records relating to exclusions, parental meetings, interventions, and support plans.</w:t>
      </w:r>
    </w:p>
    <w:p w14:paraId="2025781F"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Maintain and action any Learner Support Plans for intervention.</w:t>
      </w:r>
    </w:p>
    <w:p w14:paraId="587DF35C"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Provide administrative support to the pastoral and safeguarding teams as required.</w:t>
      </w:r>
    </w:p>
    <w:p w14:paraId="72EDEFCE" w14:textId="77777777" w:rsidR="00596F6B" w:rsidRPr="00596F6B" w:rsidRDefault="00596F6B" w:rsidP="00C835AF">
      <w:pPr>
        <w:numPr>
          <w:ilvl w:val="0"/>
          <w:numId w:val="5"/>
        </w:numPr>
        <w:spacing w:before="100" w:beforeAutospacing="1" w:after="100" w:afterAutospacing="1"/>
        <w:rPr>
          <w:rFonts w:ascii="Arial" w:hAnsi="Arial" w:cs="Arial"/>
          <w:sz w:val="22"/>
          <w:szCs w:val="22"/>
        </w:rPr>
      </w:pPr>
      <w:r w:rsidRPr="00596F6B">
        <w:rPr>
          <w:rFonts w:ascii="Arial" w:hAnsi="Arial" w:cs="Arial"/>
          <w:sz w:val="22"/>
          <w:szCs w:val="22"/>
        </w:rPr>
        <w:t>Manage all suspension letters to parent/carers on the day of receipt and store electronically in the Arbor management system.</w:t>
      </w:r>
    </w:p>
    <w:p w14:paraId="2D159471" w14:textId="77777777" w:rsidR="00596F6B" w:rsidRPr="00596F6B" w:rsidRDefault="00596F6B" w:rsidP="00596F6B">
      <w:pPr>
        <w:spacing w:before="100" w:beforeAutospacing="1" w:after="100" w:afterAutospacing="1"/>
        <w:outlineLvl w:val="3"/>
        <w:rPr>
          <w:rFonts w:ascii="Arial" w:hAnsi="Arial" w:cs="Arial"/>
          <w:b/>
          <w:bCs/>
          <w:sz w:val="22"/>
          <w:szCs w:val="22"/>
        </w:rPr>
      </w:pPr>
      <w:r w:rsidRPr="00596F6B">
        <w:rPr>
          <w:rFonts w:ascii="Arial" w:hAnsi="Arial" w:cs="Arial"/>
          <w:b/>
          <w:bCs/>
          <w:sz w:val="22"/>
          <w:szCs w:val="22"/>
        </w:rPr>
        <w:t>Communication:</w:t>
      </w:r>
    </w:p>
    <w:p w14:paraId="2FEC8E64" w14:textId="77777777" w:rsidR="00596F6B" w:rsidRPr="00596F6B" w:rsidRDefault="00596F6B" w:rsidP="00C835AF">
      <w:pPr>
        <w:numPr>
          <w:ilvl w:val="0"/>
          <w:numId w:val="6"/>
        </w:numPr>
        <w:spacing w:before="100" w:beforeAutospacing="1" w:after="100" w:afterAutospacing="1"/>
        <w:rPr>
          <w:rFonts w:ascii="Arial" w:hAnsi="Arial" w:cs="Arial"/>
          <w:sz w:val="22"/>
          <w:szCs w:val="22"/>
        </w:rPr>
      </w:pPr>
      <w:r w:rsidRPr="00596F6B">
        <w:rPr>
          <w:rFonts w:ascii="Arial" w:hAnsi="Arial" w:cs="Arial"/>
          <w:sz w:val="22"/>
          <w:szCs w:val="22"/>
        </w:rPr>
        <w:t>Liaise with parents/carers regarding behavioural incidents where necessary.</w:t>
      </w:r>
    </w:p>
    <w:p w14:paraId="211F55EA" w14:textId="77777777" w:rsidR="00596F6B" w:rsidRPr="00596F6B" w:rsidRDefault="00596F6B" w:rsidP="00C835AF">
      <w:pPr>
        <w:numPr>
          <w:ilvl w:val="0"/>
          <w:numId w:val="6"/>
        </w:numPr>
        <w:spacing w:before="100" w:beforeAutospacing="1" w:after="100" w:afterAutospacing="1"/>
        <w:rPr>
          <w:rFonts w:ascii="Arial" w:hAnsi="Arial" w:cs="Arial"/>
          <w:sz w:val="22"/>
          <w:szCs w:val="22"/>
        </w:rPr>
      </w:pPr>
      <w:r w:rsidRPr="00596F6B">
        <w:rPr>
          <w:rFonts w:ascii="Arial" w:hAnsi="Arial" w:cs="Arial"/>
          <w:sz w:val="22"/>
          <w:szCs w:val="22"/>
        </w:rPr>
        <w:t>Work with Heads of Year and Pastoral Teams to ensure effective communication regarding student conduct.</w:t>
      </w:r>
    </w:p>
    <w:p w14:paraId="4A2FC5B4" w14:textId="77777777" w:rsidR="00596F6B" w:rsidRPr="00596F6B" w:rsidRDefault="00596F6B" w:rsidP="00C835AF">
      <w:pPr>
        <w:numPr>
          <w:ilvl w:val="0"/>
          <w:numId w:val="6"/>
        </w:numPr>
        <w:spacing w:before="100" w:beforeAutospacing="1" w:after="100" w:afterAutospacing="1"/>
        <w:rPr>
          <w:rFonts w:ascii="Arial" w:hAnsi="Arial" w:cs="Arial"/>
          <w:sz w:val="22"/>
          <w:szCs w:val="22"/>
        </w:rPr>
      </w:pPr>
      <w:r w:rsidRPr="00596F6B">
        <w:rPr>
          <w:rFonts w:ascii="Arial" w:hAnsi="Arial" w:cs="Arial"/>
          <w:sz w:val="22"/>
          <w:szCs w:val="22"/>
        </w:rPr>
        <w:t>Collaborate with SENDCo, Safeguarding Lead and Attendance Lead where behaviour overlaps with pastoral or safeguarding concerns.</w:t>
      </w:r>
    </w:p>
    <w:p w14:paraId="25C0601C" w14:textId="77777777" w:rsidR="00596F6B" w:rsidRPr="00596F6B" w:rsidRDefault="00596F6B" w:rsidP="00596F6B">
      <w:pPr>
        <w:spacing w:before="100" w:beforeAutospacing="1" w:after="100" w:afterAutospacing="1"/>
        <w:rPr>
          <w:rFonts w:ascii="Arial" w:hAnsi="Arial" w:cs="Arial"/>
          <w:b/>
          <w:bCs/>
          <w:sz w:val="22"/>
          <w:szCs w:val="22"/>
        </w:rPr>
      </w:pPr>
      <w:r w:rsidRPr="00596F6B">
        <w:rPr>
          <w:rFonts w:ascii="Arial" w:hAnsi="Arial" w:cs="Arial"/>
          <w:b/>
          <w:bCs/>
          <w:sz w:val="22"/>
          <w:szCs w:val="22"/>
        </w:rPr>
        <w:t>Summer School:</w:t>
      </w:r>
    </w:p>
    <w:p w14:paraId="6033E437" w14:textId="77777777" w:rsidR="00596F6B" w:rsidRPr="00596F6B" w:rsidRDefault="00596F6B" w:rsidP="00C835AF">
      <w:pPr>
        <w:numPr>
          <w:ilvl w:val="0"/>
          <w:numId w:val="7"/>
        </w:numPr>
        <w:spacing w:before="100" w:beforeAutospacing="1" w:after="100" w:afterAutospacing="1"/>
        <w:rPr>
          <w:rFonts w:ascii="Arial" w:hAnsi="Arial" w:cs="Arial"/>
          <w:sz w:val="22"/>
          <w:szCs w:val="22"/>
        </w:rPr>
      </w:pPr>
      <w:r w:rsidRPr="00596F6B">
        <w:rPr>
          <w:rFonts w:ascii="Arial" w:hAnsi="Arial" w:cs="Arial"/>
          <w:sz w:val="22"/>
          <w:szCs w:val="22"/>
        </w:rPr>
        <w:t>Take part in the management and coordination of Summer School as required by the Headteacher.</w:t>
      </w:r>
    </w:p>
    <w:p w14:paraId="41C70E36" w14:textId="77777777" w:rsidR="00596F6B" w:rsidRPr="00596F6B" w:rsidRDefault="00596F6B" w:rsidP="00596F6B">
      <w:pPr>
        <w:spacing w:before="100" w:beforeAutospacing="1" w:after="100" w:afterAutospacing="1"/>
        <w:rPr>
          <w:rFonts w:ascii="Arial" w:hAnsi="Arial" w:cs="Arial"/>
          <w:b/>
          <w:bCs/>
          <w:sz w:val="22"/>
          <w:szCs w:val="22"/>
        </w:rPr>
      </w:pPr>
      <w:r w:rsidRPr="00596F6B">
        <w:rPr>
          <w:rFonts w:ascii="Arial" w:hAnsi="Arial" w:cs="Arial"/>
          <w:b/>
          <w:bCs/>
          <w:sz w:val="22"/>
          <w:szCs w:val="22"/>
        </w:rPr>
        <w:t>Other Duties:</w:t>
      </w:r>
    </w:p>
    <w:p w14:paraId="0C790D9B" w14:textId="77777777" w:rsidR="00596F6B" w:rsidRPr="00596F6B" w:rsidRDefault="00596F6B" w:rsidP="00C835AF">
      <w:pPr>
        <w:numPr>
          <w:ilvl w:val="0"/>
          <w:numId w:val="7"/>
        </w:numPr>
        <w:rPr>
          <w:rFonts w:ascii="Arial" w:hAnsi="Arial" w:cs="Arial"/>
          <w:bCs/>
          <w:sz w:val="22"/>
          <w:szCs w:val="22"/>
        </w:rPr>
      </w:pPr>
      <w:r w:rsidRPr="00596F6B">
        <w:rPr>
          <w:rFonts w:ascii="Arial" w:hAnsi="Arial" w:cs="Arial"/>
          <w:bCs/>
          <w:sz w:val="22"/>
          <w:szCs w:val="22"/>
        </w:rPr>
        <w:t>You may be expected to take on additional tasks not originally outlined in your job description.  These could include, First Aid, Student Services or Reception cover or any other duties reasonably required by the senior leadership team.</w:t>
      </w:r>
    </w:p>
    <w:bookmarkEnd w:id="0"/>
    <w:p w14:paraId="1B0B9A93" w14:textId="77777777" w:rsidR="00C76D1E" w:rsidRPr="00596F6B" w:rsidRDefault="00C76D1E" w:rsidP="00E00D0E">
      <w:pPr>
        <w:rPr>
          <w:rFonts w:ascii="Arial" w:hAnsi="Arial" w:cs="Arial"/>
          <w:b/>
          <w:sz w:val="22"/>
          <w:szCs w:val="22"/>
        </w:rPr>
      </w:pPr>
    </w:p>
    <w:p w14:paraId="2735B3C6" w14:textId="77777777" w:rsidR="005635CC" w:rsidRPr="00596F6B" w:rsidRDefault="005635CC" w:rsidP="005635CC">
      <w:pPr>
        <w:rPr>
          <w:rFonts w:ascii="Arial" w:hAnsi="Arial" w:cs="Arial"/>
          <w:b/>
          <w:sz w:val="22"/>
          <w:szCs w:val="22"/>
        </w:rPr>
      </w:pPr>
      <w:r w:rsidRPr="00596F6B">
        <w:rPr>
          <w:rFonts w:ascii="Arial" w:hAnsi="Arial" w:cs="Arial"/>
          <w:b/>
          <w:sz w:val="22"/>
          <w:szCs w:val="22"/>
        </w:rPr>
        <w:t>Whole School</w:t>
      </w:r>
    </w:p>
    <w:p w14:paraId="523E7983" w14:textId="77777777" w:rsidR="005635CC" w:rsidRPr="00596F6B" w:rsidRDefault="005635CC" w:rsidP="005635CC">
      <w:pPr>
        <w:ind w:firstLine="720"/>
        <w:rPr>
          <w:rFonts w:ascii="Arial" w:hAnsi="Arial" w:cs="Arial"/>
          <w:sz w:val="22"/>
          <w:szCs w:val="22"/>
        </w:rPr>
      </w:pPr>
    </w:p>
    <w:p w14:paraId="41C8747A" w14:textId="77777777" w:rsidR="005635CC" w:rsidRPr="00596F6B" w:rsidRDefault="005635CC" w:rsidP="00C835AF">
      <w:pPr>
        <w:numPr>
          <w:ilvl w:val="0"/>
          <w:numId w:val="8"/>
        </w:numPr>
        <w:jc w:val="both"/>
        <w:rPr>
          <w:rFonts w:ascii="Arial" w:hAnsi="Arial" w:cs="Arial"/>
          <w:sz w:val="22"/>
          <w:szCs w:val="22"/>
        </w:rPr>
      </w:pPr>
      <w:r w:rsidRPr="00596F6B">
        <w:rPr>
          <w:rFonts w:ascii="Arial" w:hAnsi="Arial" w:cs="Arial"/>
          <w:sz w:val="22"/>
          <w:szCs w:val="22"/>
        </w:rPr>
        <w:t>To participate in the performance and development review process, taking personal responsibility for identification of learning, development, and training opportunities in discussion with line manager.</w:t>
      </w:r>
    </w:p>
    <w:p w14:paraId="422936A6" w14:textId="77777777" w:rsidR="005635CC" w:rsidRPr="00596F6B" w:rsidRDefault="005635CC" w:rsidP="00C835AF">
      <w:pPr>
        <w:numPr>
          <w:ilvl w:val="0"/>
          <w:numId w:val="8"/>
        </w:numPr>
        <w:jc w:val="both"/>
        <w:rPr>
          <w:rFonts w:ascii="Arial" w:hAnsi="Arial" w:cs="Arial"/>
          <w:sz w:val="22"/>
          <w:szCs w:val="22"/>
        </w:rPr>
      </w:pPr>
      <w:r w:rsidRPr="00596F6B">
        <w:rPr>
          <w:rFonts w:ascii="Arial" w:hAnsi="Arial" w:cs="Arial"/>
          <w:sz w:val="22"/>
          <w:szCs w:val="22"/>
        </w:rPr>
        <w:t>To comply with individual responsibilities in accordance with the role for health &amp; safety in the workplace.</w:t>
      </w:r>
    </w:p>
    <w:p w14:paraId="42225F56" w14:textId="77777777" w:rsidR="005635CC" w:rsidRPr="00596F6B" w:rsidRDefault="005635CC" w:rsidP="00C835AF">
      <w:pPr>
        <w:numPr>
          <w:ilvl w:val="0"/>
          <w:numId w:val="8"/>
        </w:numPr>
        <w:jc w:val="both"/>
        <w:rPr>
          <w:rFonts w:ascii="Arial" w:hAnsi="Arial" w:cs="Arial"/>
          <w:sz w:val="22"/>
          <w:szCs w:val="22"/>
        </w:rPr>
      </w:pPr>
      <w:r w:rsidRPr="00596F6B">
        <w:rPr>
          <w:rFonts w:ascii="Arial" w:hAnsi="Arial" w:cs="Arial"/>
          <w:sz w:val="22"/>
          <w:szCs w:val="22"/>
        </w:rPr>
        <w:t>To ensure that all duties and services provided are in accordance with the academy’s Equal Opportunities Policy.</w:t>
      </w:r>
    </w:p>
    <w:p w14:paraId="3BB048B3" w14:textId="77777777" w:rsidR="005635CC" w:rsidRPr="00596F6B" w:rsidRDefault="005635CC" w:rsidP="00C835AF">
      <w:pPr>
        <w:numPr>
          <w:ilvl w:val="0"/>
          <w:numId w:val="8"/>
        </w:numPr>
        <w:jc w:val="both"/>
        <w:rPr>
          <w:rFonts w:ascii="Arial" w:hAnsi="Arial" w:cs="Arial"/>
          <w:sz w:val="22"/>
          <w:szCs w:val="22"/>
        </w:rPr>
      </w:pPr>
      <w:r w:rsidRPr="00596F6B">
        <w:rPr>
          <w:rFonts w:ascii="Arial" w:hAnsi="Arial" w:cs="Arial"/>
          <w:sz w:val="22"/>
          <w:szCs w:val="22"/>
        </w:rPr>
        <w:t>The Governing Body is committed to safeguarding and promoting the welfare of children and young people and expects all staff and volunteers to share in this commitment.</w:t>
      </w:r>
    </w:p>
    <w:p w14:paraId="74E1C86D" w14:textId="77777777" w:rsidR="005635CC" w:rsidRPr="00596F6B" w:rsidRDefault="005635CC" w:rsidP="005635CC">
      <w:pPr>
        <w:jc w:val="both"/>
        <w:rPr>
          <w:rFonts w:ascii="Arial" w:hAnsi="Arial" w:cs="Arial"/>
          <w:b/>
          <w:sz w:val="22"/>
          <w:szCs w:val="22"/>
        </w:rPr>
      </w:pPr>
    </w:p>
    <w:p w14:paraId="14D2EFCB" w14:textId="77777777" w:rsidR="005635CC" w:rsidRPr="00596F6B" w:rsidRDefault="005635CC" w:rsidP="005635CC">
      <w:pPr>
        <w:jc w:val="both"/>
        <w:rPr>
          <w:rFonts w:ascii="Arial" w:hAnsi="Arial" w:cs="Arial"/>
          <w:b/>
          <w:sz w:val="22"/>
          <w:szCs w:val="22"/>
        </w:rPr>
      </w:pPr>
      <w:r w:rsidRPr="00596F6B">
        <w:rPr>
          <w:rFonts w:ascii="Arial" w:hAnsi="Arial" w:cs="Arial"/>
          <w:b/>
          <w:sz w:val="22"/>
          <w:szCs w:val="22"/>
        </w:rPr>
        <w:t>Well-Being and Mental Health</w:t>
      </w:r>
    </w:p>
    <w:p w14:paraId="7B45EB53" w14:textId="77777777" w:rsidR="005635CC" w:rsidRPr="00596F6B" w:rsidRDefault="005635CC" w:rsidP="005635CC">
      <w:pPr>
        <w:rPr>
          <w:rFonts w:ascii="Arial" w:hAnsi="Arial" w:cs="Arial"/>
          <w:sz w:val="22"/>
          <w:szCs w:val="22"/>
        </w:rPr>
      </w:pPr>
    </w:p>
    <w:p w14:paraId="4461D247" w14:textId="77777777" w:rsidR="005635CC" w:rsidRPr="00596F6B" w:rsidRDefault="005635CC" w:rsidP="005635CC">
      <w:pPr>
        <w:shd w:val="clear" w:color="auto" w:fill="FFFFFF"/>
        <w:ind w:left="284"/>
        <w:textAlignment w:val="baseline"/>
        <w:rPr>
          <w:rFonts w:ascii="Arial" w:hAnsi="Arial" w:cs="Arial"/>
          <w:color w:val="000000"/>
          <w:sz w:val="22"/>
          <w:szCs w:val="22"/>
          <w:bdr w:val="none" w:sz="0" w:space="0" w:color="auto" w:frame="1"/>
        </w:rPr>
      </w:pPr>
      <w:r w:rsidRPr="00596F6B">
        <w:rPr>
          <w:rFonts w:ascii="Arial" w:hAnsi="Arial" w:cs="Arial"/>
          <w:color w:val="000000"/>
          <w:sz w:val="22"/>
          <w:szCs w:val="22"/>
          <w:bdr w:val="none" w:sz="0" w:space="0" w:color="auto" w:frame="1"/>
        </w:rPr>
        <w:t>As a member of staff at PCLC, we take responsibility for looking after our own mental health and wellbeing and that of other adults and children by:</w:t>
      </w:r>
    </w:p>
    <w:p w14:paraId="77CCC2D5" w14:textId="77777777" w:rsidR="005635CC" w:rsidRPr="00596F6B" w:rsidRDefault="005635CC" w:rsidP="005635CC">
      <w:pPr>
        <w:shd w:val="clear" w:color="auto" w:fill="FFFFFF"/>
        <w:ind w:left="284"/>
        <w:textAlignment w:val="baseline"/>
        <w:rPr>
          <w:rFonts w:ascii="Arial" w:hAnsi="Arial" w:cs="Arial"/>
          <w:color w:val="000000"/>
          <w:sz w:val="22"/>
          <w:szCs w:val="22"/>
          <w:bdr w:val="none" w:sz="0" w:space="0" w:color="auto" w:frame="1"/>
        </w:rPr>
      </w:pPr>
    </w:p>
    <w:p w14:paraId="055B6BCE" w14:textId="77777777" w:rsidR="005635CC" w:rsidRPr="00596F6B" w:rsidRDefault="005635CC" w:rsidP="00C835AF">
      <w:pPr>
        <w:numPr>
          <w:ilvl w:val="0"/>
          <w:numId w:val="9"/>
        </w:numPr>
        <w:rPr>
          <w:rFonts w:ascii="Arial" w:hAnsi="Arial" w:cs="Arial"/>
          <w:sz w:val="22"/>
          <w:szCs w:val="22"/>
        </w:rPr>
      </w:pPr>
      <w:r w:rsidRPr="00596F6B">
        <w:rPr>
          <w:rFonts w:ascii="Arial" w:hAnsi="Arial" w:cs="Arial"/>
          <w:color w:val="000000"/>
          <w:sz w:val="22"/>
          <w:szCs w:val="22"/>
          <w:bdr w:val="none" w:sz="0" w:space="0" w:color="auto" w:frame="1"/>
          <w:lang w:val="en-US"/>
        </w:rPr>
        <w:t>Supporting and adopting evidence-based practice from credible organizations (e.g. Mind), which have been proven to improve and sustain positive mental health and wellbeing for children and adults.</w:t>
      </w:r>
    </w:p>
    <w:p w14:paraId="1F436C38" w14:textId="77777777" w:rsidR="005635CC" w:rsidRPr="00596F6B" w:rsidRDefault="005635CC" w:rsidP="00C835AF">
      <w:pPr>
        <w:numPr>
          <w:ilvl w:val="0"/>
          <w:numId w:val="9"/>
        </w:numPr>
        <w:rPr>
          <w:rFonts w:ascii="Arial" w:hAnsi="Arial" w:cs="Arial"/>
          <w:sz w:val="22"/>
          <w:szCs w:val="22"/>
        </w:rPr>
      </w:pPr>
      <w:r w:rsidRPr="00596F6B">
        <w:rPr>
          <w:rFonts w:ascii="Arial" w:hAnsi="Arial" w:cs="Arial"/>
          <w:color w:val="000000"/>
          <w:sz w:val="22"/>
          <w:szCs w:val="22"/>
          <w:bdr w:val="none" w:sz="0" w:space="0" w:color="auto" w:frame="1"/>
          <w:lang w:val="en-US"/>
        </w:rPr>
        <w:t>Developing knowledge and awareness of how children's mental health can impact on their wellbeing and development. </w:t>
      </w:r>
    </w:p>
    <w:p w14:paraId="789B6486" w14:textId="77777777" w:rsidR="005635CC" w:rsidRPr="00596F6B" w:rsidRDefault="005635CC" w:rsidP="00C835AF">
      <w:pPr>
        <w:numPr>
          <w:ilvl w:val="0"/>
          <w:numId w:val="9"/>
        </w:numPr>
        <w:rPr>
          <w:rFonts w:ascii="Arial" w:hAnsi="Arial" w:cs="Arial"/>
          <w:sz w:val="22"/>
          <w:szCs w:val="22"/>
        </w:rPr>
      </w:pPr>
      <w:r w:rsidRPr="00596F6B">
        <w:rPr>
          <w:rFonts w:ascii="Arial" w:hAnsi="Arial" w:cs="Arial"/>
          <w:sz w:val="22"/>
          <w:szCs w:val="22"/>
        </w:rPr>
        <w:lastRenderedPageBreak/>
        <w:t xml:space="preserve">Managing </w:t>
      </w:r>
      <w:r w:rsidRPr="00596F6B">
        <w:rPr>
          <w:rFonts w:ascii="Arial" w:hAnsi="Arial" w:cs="Arial"/>
          <w:color w:val="000000"/>
          <w:sz w:val="22"/>
          <w:szCs w:val="22"/>
          <w:bdr w:val="none" w:sz="0" w:space="0" w:color="auto" w:frame="1"/>
        </w:rPr>
        <w:t>our own health and wellbeing, by adopting good health behaviours (for example in relation to diet, exercise, alcohol consumption and smoking).</w:t>
      </w:r>
    </w:p>
    <w:p w14:paraId="7C6C741E" w14:textId="77777777" w:rsidR="005635CC" w:rsidRPr="00596F6B" w:rsidRDefault="005635CC" w:rsidP="00C835AF">
      <w:pPr>
        <w:numPr>
          <w:ilvl w:val="0"/>
          <w:numId w:val="9"/>
        </w:numPr>
        <w:rPr>
          <w:rFonts w:ascii="Arial" w:hAnsi="Arial" w:cs="Arial"/>
          <w:sz w:val="22"/>
          <w:szCs w:val="22"/>
        </w:rPr>
      </w:pPr>
      <w:r w:rsidRPr="00596F6B">
        <w:rPr>
          <w:rFonts w:ascii="Arial" w:hAnsi="Arial" w:cs="Arial"/>
          <w:color w:val="000000"/>
          <w:sz w:val="22"/>
          <w:szCs w:val="22"/>
          <w:bdr w:val="none" w:sz="0" w:space="0" w:color="auto" w:frame="1"/>
        </w:rPr>
        <w:t xml:space="preserve">Informing </w:t>
      </w:r>
      <w:r w:rsidRPr="00596F6B">
        <w:rPr>
          <w:rFonts w:ascii="Arial" w:hAnsi="Arial" w:cs="Arial"/>
          <w:color w:val="000000"/>
          <w:sz w:val="22"/>
          <w:szCs w:val="22"/>
          <w:bdr w:val="none" w:sz="0" w:space="0" w:color="auto" w:frame="1"/>
          <w:lang w:val="en-US"/>
        </w:rPr>
        <w:t>a line manager or mental health first aid team member if concerned about the mental health or wellbeing of ourselves or of others.</w:t>
      </w:r>
    </w:p>
    <w:p w14:paraId="67AFA473" w14:textId="77777777" w:rsidR="005635CC" w:rsidRPr="00596F6B" w:rsidRDefault="005635CC" w:rsidP="00C835AF">
      <w:pPr>
        <w:numPr>
          <w:ilvl w:val="0"/>
          <w:numId w:val="9"/>
        </w:numPr>
        <w:rPr>
          <w:rFonts w:ascii="Arial" w:hAnsi="Arial" w:cs="Arial"/>
          <w:sz w:val="22"/>
          <w:szCs w:val="22"/>
        </w:rPr>
      </w:pPr>
      <w:r w:rsidRPr="00596F6B">
        <w:rPr>
          <w:rFonts w:ascii="Arial" w:hAnsi="Arial" w:cs="Arial"/>
          <w:color w:val="000000"/>
          <w:sz w:val="22"/>
          <w:szCs w:val="22"/>
          <w:bdr w:val="none" w:sz="0" w:space="0" w:color="auto" w:frame="1"/>
          <w:lang w:val="en-US"/>
        </w:rPr>
        <w:t>Tackling and challenging any stigma regarding mental health and offering support, kindness and understanding to others in need.</w:t>
      </w:r>
      <w:r w:rsidRPr="00596F6B">
        <w:rPr>
          <w:rFonts w:ascii="Arial" w:hAnsi="Arial" w:cs="Arial"/>
          <w:color w:val="000000"/>
          <w:sz w:val="22"/>
          <w:szCs w:val="22"/>
          <w:bdr w:val="none" w:sz="0" w:space="0" w:color="auto" w:frame="1"/>
        </w:rPr>
        <w:br/>
      </w:r>
    </w:p>
    <w:p w14:paraId="5844ABDD" w14:textId="77777777" w:rsidR="005635CC" w:rsidRPr="00596F6B" w:rsidRDefault="005635CC" w:rsidP="005635CC">
      <w:pPr>
        <w:rPr>
          <w:rFonts w:ascii="Arial" w:hAnsi="Arial" w:cs="Arial"/>
          <w:sz w:val="22"/>
          <w:szCs w:val="22"/>
        </w:rPr>
      </w:pPr>
      <w:r w:rsidRPr="00596F6B">
        <w:rPr>
          <w:rFonts w:ascii="Arial" w:hAnsi="Arial" w:cs="Arial"/>
          <w:sz w:val="22"/>
          <w:szCs w:val="22"/>
        </w:rPr>
        <w:t>In addition to the above areas, the postholder is responsible for the following actions:</w:t>
      </w:r>
    </w:p>
    <w:p w14:paraId="5D822030" w14:textId="77777777" w:rsidR="005635CC" w:rsidRPr="00596F6B" w:rsidRDefault="005635CC" w:rsidP="005635CC">
      <w:pPr>
        <w:rPr>
          <w:rFonts w:ascii="Arial" w:hAnsi="Arial" w:cs="Arial"/>
          <w:sz w:val="22"/>
          <w:szCs w:val="22"/>
        </w:rPr>
      </w:pPr>
    </w:p>
    <w:p w14:paraId="6419C8A6" w14:textId="77777777" w:rsidR="005635CC" w:rsidRPr="00596F6B" w:rsidRDefault="005635CC" w:rsidP="005635CC">
      <w:pPr>
        <w:rPr>
          <w:rFonts w:ascii="Arial" w:hAnsi="Arial" w:cs="Arial"/>
          <w:b/>
          <w:bCs/>
          <w:sz w:val="22"/>
          <w:szCs w:val="22"/>
        </w:rPr>
      </w:pPr>
      <w:r w:rsidRPr="00596F6B">
        <w:rPr>
          <w:rFonts w:ascii="Arial" w:hAnsi="Arial" w:cs="Arial"/>
          <w:b/>
          <w:sz w:val="22"/>
          <w:szCs w:val="22"/>
        </w:rPr>
        <w:t xml:space="preserve">Liaising with </w:t>
      </w:r>
      <w:r w:rsidRPr="00596F6B">
        <w:rPr>
          <w:rFonts w:ascii="Arial" w:hAnsi="Arial" w:cs="Arial"/>
          <w:sz w:val="22"/>
          <w:szCs w:val="22"/>
        </w:rPr>
        <w:t>line manager, relevant support staff, subject staff, pastoral staff, LA staff, parents/carers and outside agencies, as and when required.</w:t>
      </w:r>
    </w:p>
    <w:p w14:paraId="4C3361C5" w14:textId="77777777" w:rsidR="005635CC" w:rsidRPr="00596F6B" w:rsidRDefault="005635CC" w:rsidP="005635CC">
      <w:pPr>
        <w:rPr>
          <w:rFonts w:ascii="Arial" w:hAnsi="Arial" w:cs="Arial"/>
          <w:b/>
          <w:sz w:val="22"/>
          <w:szCs w:val="22"/>
        </w:rPr>
      </w:pPr>
    </w:p>
    <w:p w14:paraId="6A3A97C2" w14:textId="77777777" w:rsidR="005635CC" w:rsidRPr="00596F6B" w:rsidRDefault="005635CC" w:rsidP="005635CC">
      <w:pPr>
        <w:rPr>
          <w:rFonts w:ascii="Arial" w:hAnsi="Arial" w:cs="Arial"/>
          <w:b/>
          <w:sz w:val="22"/>
          <w:szCs w:val="22"/>
        </w:rPr>
      </w:pPr>
      <w:r w:rsidRPr="00596F6B">
        <w:rPr>
          <w:rFonts w:ascii="Arial" w:hAnsi="Arial" w:cs="Arial"/>
          <w:b/>
          <w:sz w:val="22"/>
          <w:szCs w:val="22"/>
        </w:rPr>
        <w:t>Health and Safety</w:t>
      </w:r>
    </w:p>
    <w:p w14:paraId="64DCDB78" w14:textId="77777777" w:rsidR="005635CC" w:rsidRPr="00596F6B" w:rsidRDefault="005635CC" w:rsidP="005635CC">
      <w:pPr>
        <w:rPr>
          <w:rFonts w:ascii="Arial" w:hAnsi="Arial" w:cs="Arial"/>
          <w:b/>
          <w:sz w:val="22"/>
          <w:szCs w:val="22"/>
        </w:rPr>
      </w:pPr>
    </w:p>
    <w:p w14:paraId="07DC7D50" w14:textId="77777777" w:rsidR="005635CC" w:rsidRPr="00596F6B" w:rsidRDefault="005635CC" w:rsidP="00C835AF">
      <w:pPr>
        <w:numPr>
          <w:ilvl w:val="0"/>
          <w:numId w:val="1"/>
        </w:numPr>
        <w:rPr>
          <w:rFonts w:ascii="Arial" w:hAnsi="Arial" w:cs="Arial"/>
          <w:sz w:val="22"/>
          <w:szCs w:val="22"/>
        </w:rPr>
      </w:pPr>
      <w:r w:rsidRPr="00596F6B">
        <w:rPr>
          <w:rFonts w:ascii="Arial" w:hAnsi="Arial" w:cs="Arial"/>
          <w:sz w:val="22"/>
          <w:szCs w:val="22"/>
        </w:rPr>
        <w:t>To assist with the carrying out of risk assessments.</w:t>
      </w:r>
    </w:p>
    <w:p w14:paraId="30C01D10" w14:textId="77777777" w:rsidR="005635CC" w:rsidRPr="00596F6B" w:rsidRDefault="005635CC" w:rsidP="00C835AF">
      <w:pPr>
        <w:numPr>
          <w:ilvl w:val="0"/>
          <w:numId w:val="1"/>
        </w:numPr>
        <w:rPr>
          <w:rFonts w:ascii="Arial" w:hAnsi="Arial" w:cs="Arial"/>
          <w:sz w:val="22"/>
          <w:szCs w:val="22"/>
        </w:rPr>
      </w:pPr>
      <w:r w:rsidRPr="00596F6B">
        <w:rPr>
          <w:rFonts w:ascii="Arial" w:hAnsi="Arial" w:cs="Arial"/>
          <w:sz w:val="22"/>
          <w:szCs w:val="22"/>
        </w:rPr>
        <w:t>To ensure that Health and Safety policies and procedures are followed.</w:t>
      </w:r>
    </w:p>
    <w:p w14:paraId="5527AEBA" w14:textId="77777777" w:rsidR="005635CC" w:rsidRPr="00596F6B" w:rsidRDefault="005635CC" w:rsidP="005635CC">
      <w:pPr>
        <w:rPr>
          <w:rFonts w:ascii="Arial" w:hAnsi="Arial" w:cs="Arial"/>
          <w:sz w:val="22"/>
          <w:szCs w:val="22"/>
        </w:rPr>
      </w:pPr>
    </w:p>
    <w:p w14:paraId="6E66ED16" w14:textId="77777777" w:rsidR="005635CC" w:rsidRPr="00596F6B" w:rsidRDefault="005635CC" w:rsidP="005635CC">
      <w:pPr>
        <w:rPr>
          <w:rFonts w:ascii="Arial" w:hAnsi="Arial" w:cs="Arial"/>
          <w:b/>
          <w:sz w:val="22"/>
          <w:szCs w:val="22"/>
        </w:rPr>
      </w:pPr>
    </w:p>
    <w:p w14:paraId="7DA244D2" w14:textId="77777777" w:rsidR="005635CC" w:rsidRPr="00596F6B" w:rsidRDefault="005635CC" w:rsidP="005635CC">
      <w:pPr>
        <w:rPr>
          <w:rFonts w:ascii="Arial" w:hAnsi="Arial" w:cs="Arial"/>
          <w:b/>
          <w:sz w:val="22"/>
          <w:szCs w:val="22"/>
        </w:rPr>
      </w:pPr>
      <w:r w:rsidRPr="00596F6B">
        <w:rPr>
          <w:rFonts w:ascii="Arial" w:hAnsi="Arial" w:cs="Arial"/>
          <w:b/>
          <w:sz w:val="22"/>
          <w:szCs w:val="22"/>
        </w:rPr>
        <w:t>Other specific duties</w:t>
      </w:r>
    </w:p>
    <w:p w14:paraId="553738C7" w14:textId="77777777" w:rsidR="005635CC" w:rsidRPr="00596F6B" w:rsidRDefault="005635CC" w:rsidP="005635CC">
      <w:pPr>
        <w:rPr>
          <w:rFonts w:ascii="Arial" w:hAnsi="Arial" w:cs="Arial"/>
          <w:b/>
          <w:sz w:val="22"/>
          <w:szCs w:val="22"/>
        </w:rPr>
      </w:pPr>
    </w:p>
    <w:p w14:paraId="428A1A50" w14:textId="77777777" w:rsidR="005635CC" w:rsidRPr="00596F6B" w:rsidRDefault="005635CC" w:rsidP="00C835AF">
      <w:pPr>
        <w:numPr>
          <w:ilvl w:val="0"/>
          <w:numId w:val="2"/>
        </w:numPr>
        <w:rPr>
          <w:rFonts w:ascii="Arial" w:hAnsi="Arial" w:cs="Arial"/>
          <w:sz w:val="22"/>
          <w:szCs w:val="22"/>
        </w:rPr>
      </w:pPr>
      <w:r w:rsidRPr="00596F6B">
        <w:rPr>
          <w:rFonts w:ascii="Arial" w:hAnsi="Arial" w:cs="Arial"/>
          <w:sz w:val="22"/>
          <w:szCs w:val="22"/>
        </w:rPr>
        <w:t>To play an active part in the life of the school community</w:t>
      </w:r>
    </w:p>
    <w:p w14:paraId="472037BE" w14:textId="77777777" w:rsidR="005635CC" w:rsidRPr="00596F6B" w:rsidRDefault="005635CC" w:rsidP="005635CC">
      <w:pPr>
        <w:rPr>
          <w:rFonts w:ascii="Arial" w:hAnsi="Arial" w:cs="Arial"/>
          <w:sz w:val="22"/>
          <w:szCs w:val="22"/>
        </w:rPr>
      </w:pPr>
    </w:p>
    <w:p w14:paraId="3A075535" w14:textId="77777777" w:rsidR="005635CC" w:rsidRPr="00596F6B" w:rsidRDefault="005635CC" w:rsidP="005635CC">
      <w:pPr>
        <w:rPr>
          <w:rFonts w:ascii="Arial" w:hAnsi="Arial" w:cs="Arial"/>
          <w:b/>
          <w:i/>
          <w:sz w:val="22"/>
          <w:szCs w:val="22"/>
        </w:rPr>
      </w:pPr>
      <w:r w:rsidRPr="00596F6B">
        <w:rPr>
          <w:rFonts w:ascii="Arial" w:hAnsi="Arial" w:cs="Arial"/>
          <w:b/>
          <w:i/>
          <w:sz w:val="22"/>
          <w:szCs w:val="22"/>
        </w:rPr>
        <w:t>The job description is current at the date shown, but, in consultation with you, may be changed by a co-principal to reflect or anticipate changes in the job commensurate with the grade and the job title.</w:t>
      </w:r>
    </w:p>
    <w:p w14:paraId="465C9C48" w14:textId="77777777" w:rsidR="005635CC" w:rsidRPr="00596F6B" w:rsidRDefault="005635CC" w:rsidP="005635CC">
      <w:pPr>
        <w:rPr>
          <w:rFonts w:ascii="Arial" w:hAnsi="Arial" w:cs="Arial"/>
          <w:b/>
          <w:sz w:val="22"/>
          <w:szCs w:val="22"/>
        </w:rPr>
      </w:pPr>
    </w:p>
    <w:p w14:paraId="69E461AD" w14:textId="77777777" w:rsidR="005635CC" w:rsidRPr="00596F6B" w:rsidRDefault="005635CC" w:rsidP="005635CC">
      <w:pPr>
        <w:rPr>
          <w:rFonts w:ascii="Arial" w:hAnsi="Arial" w:cs="Arial"/>
          <w:b/>
          <w:sz w:val="22"/>
          <w:szCs w:val="22"/>
        </w:rPr>
      </w:pPr>
      <w:r w:rsidRPr="00596F6B">
        <w:rPr>
          <w:rFonts w:ascii="Arial" w:hAnsi="Arial" w:cs="Arial"/>
          <w:b/>
          <w:sz w:val="22"/>
          <w:szCs w:val="22"/>
        </w:rPr>
        <w:t xml:space="preserve">Vic Goddard </w:t>
      </w:r>
    </w:p>
    <w:p w14:paraId="79841CC9" w14:textId="77777777" w:rsidR="005635CC" w:rsidRPr="00596F6B" w:rsidRDefault="007C7471" w:rsidP="005635CC">
      <w:pPr>
        <w:rPr>
          <w:rFonts w:ascii="Arial" w:hAnsi="Arial" w:cs="Arial"/>
          <w:b/>
          <w:sz w:val="22"/>
          <w:szCs w:val="22"/>
        </w:rPr>
      </w:pPr>
      <w:r w:rsidRPr="00596F6B">
        <w:rPr>
          <w:rFonts w:ascii="Arial" w:hAnsi="Arial" w:cs="Arial"/>
          <w:b/>
          <w:sz w:val="22"/>
          <w:szCs w:val="22"/>
        </w:rPr>
        <w:t>CEO</w:t>
      </w:r>
    </w:p>
    <w:p w14:paraId="5C513D49" w14:textId="77777777" w:rsidR="00E00D0E" w:rsidRPr="00596F6B" w:rsidRDefault="00596F6B">
      <w:pPr>
        <w:rPr>
          <w:rFonts w:ascii="Arial" w:hAnsi="Arial" w:cs="Arial"/>
          <w:sz w:val="22"/>
          <w:szCs w:val="22"/>
        </w:rPr>
      </w:pPr>
      <w:r>
        <w:rPr>
          <w:rFonts w:ascii="Arial" w:hAnsi="Arial" w:cs="Arial"/>
          <w:b/>
          <w:sz w:val="22"/>
          <w:szCs w:val="22"/>
        </w:rPr>
        <w:t>September 2025</w:t>
      </w:r>
    </w:p>
    <w:sectPr w:rsidR="00E00D0E" w:rsidRPr="00596F6B">
      <w:pgSz w:w="12240" w:h="15840"/>
      <w:pgMar w:top="360"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D8D2" w14:textId="77777777" w:rsidR="00B7722C" w:rsidRDefault="00B7722C">
      <w:r>
        <w:separator/>
      </w:r>
    </w:p>
  </w:endnote>
  <w:endnote w:type="continuationSeparator" w:id="0">
    <w:p w14:paraId="3E748C33" w14:textId="77777777" w:rsidR="00B7722C" w:rsidRDefault="00B7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0383" w14:textId="77777777" w:rsidR="00B7722C" w:rsidRDefault="00B7722C">
      <w:r>
        <w:separator/>
      </w:r>
    </w:p>
  </w:footnote>
  <w:footnote w:type="continuationSeparator" w:id="0">
    <w:p w14:paraId="18FEF857" w14:textId="77777777" w:rsidR="00B7722C" w:rsidRDefault="00B77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FCC"/>
    <w:multiLevelType w:val="hybridMultilevel"/>
    <w:tmpl w:val="35A218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76DE8"/>
    <w:multiLevelType w:val="hybridMultilevel"/>
    <w:tmpl w:val="6E148B4E"/>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CD5247"/>
    <w:multiLevelType w:val="multilevel"/>
    <w:tmpl w:val="C0061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A376A"/>
    <w:multiLevelType w:val="hybridMultilevel"/>
    <w:tmpl w:val="FCDC4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B53CC6"/>
    <w:multiLevelType w:val="multilevel"/>
    <w:tmpl w:val="A7923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D7BBA"/>
    <w:multiLevelType w:val="hybridMultilevel"/>
    <w:tmpl w:val="D03AF5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B303E4"/>
    <w:multiLevelType w:val="multilevel"/>
    <w:tmpl w:val="A59CC0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6D6BEC"/>
    <w:multiLevelType w:val="hybridMultilevel"/>
    <w:tmpl w:val="0978AE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9D310A"/>
    <w:multiLevelType w:val="multilevel"/>
    <w:tmpl w:val="47AE3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037640">
    <w:abstractNumId w:val="1"/>
  </w:num>
  <w:num w:numId="2" w16cid:durableId="652417130">
    <w:abstractNumId w:val="3"/>
  </w:num>
  <w:num w:numId="3" w16cid:durableId="826289438">
    <w:abstractNumId w:val="4"/>
  </w:num>
  <w:num w:numId="4" w16cid:durableId="169684333">
    <w:abstractNumId w:val="8"/>
  </w:num>
  <w:num w:numId="5" w16cid:durableId="2048335872">
    <w:abstractNumId w:val="6"/>
  </w:num>
  <w:num w:numId="6" w16cid:durableId="1160461888">
    <w:abstractNumId w:val="2"/>
  </w:num>
  <w:num w:numId="7" w16cid:durableId="1632662886">
    <w:abstractNumId w:val="7"/>
  </w:num>
  <w:num w:numId="8" w16cid:durableId="150828901">
    <w:abstractNumId w:val="0"/>
  </w:num>
  <w:num w:numId="9" w16cid:durableId="11013431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53D"/>
    <w:rsid w:val="000315F5"/>
    <w:rsid w:val="00040B23"/>
    <w:rsid w:val="00046C29"/>
    <w:rsid w:val="000606C9"/>
    <w:rsid w:val="0006253D"/>
    <w:rsid w:val="00071DBC"/>
    <w:rsid w:val="00074E1C"/>
    <w:rsid w:val="00075CDB"/>
    <w:rsid w:val="000A7157"/>
    <w:rsid w:val="000B5D31"/>
    <w:rsid w:val="000C7DE1"/>
    <w:rsid w:val="000D7B80"/>
    <w:rsid w:val="001246B8"/>
    <w:rsid w:val="001459E1"/>
    <w:rsid w:val="001726CF"/>
    <w:rsid w:val="00173637"/>
    <w:rsid w:val="00174DBF"/>
    <w:rsid w:val="001A3CDE"/>
    <w:rsid w:val="001A656D"/>
    <w:rsid w:val="001C5BD0"/>
    <w:rsid w:val="001F6394"/>
    <w:rsid w:val="001F716B"/>
    <w:rsid w:val="0020684D"/>
    <w:rsid w:val="002124FE"/>
    <w:rsid w:val="002474A6"/>
    <w:rsid w:val="00263EC5"/>
    <w:rsid w:val="0026666F"/>
    <w:rsid w:val="00290628"/>
    <w:rsid w:val="00294345"/>
    <w:rsid w:val="002949A9"/>
    <w:rsid w:val="002A2440"/>
    <w:rsid w:val="002C33A2"/>
    <w:rsid w:val="002C4B97"/>
    <w:rsid w:val="002F45B4"/>
    <w:rsid w:val="00360DB0"/>
    <w:rsid w:val="00365515"/>
    <w:rsid w:val="00371C26"/>
    <w:rsid w:val="00377FA1"/>
    <w:rsid w:val="003A072B"/>
    <w:rsid w:val="003B3FEE"/>
    <w:rsid w:val="003C242E"/>
    <w:rsid w:val="003C7261"/>
    <w:rsid w:val="003D76DF"/>
    <w:rsid w:val="003E68F8"/>
    <w:rsid w:val="003F0409"/>
    <w:rsid w:val="0042707C"/>
    <w:rsid w:val="00453A94"/>
    <w:rsid w:val="00453BCF"/>
    <w:rsid w:val="004631F9"/>
    <w:rsid w:val="004940FB"/>
    <w:rsid w:val="004A2786"/>
    <w:rsid w:val="004C6294"/>
    <w:rsid w:val="004C7AE3"/>
    <w:rsid w:val="004D52A1"/>
    <w:rsid w:val="004D5F52"/>
    <w:rsid w:val="00500D2B"/>
    <w:rsid w:val="00526366"/>
    <w:rsid w:val="00526C61"/>
    <w:rsid w:val="00542AC3"/>
    <w:rsid w:val="00544EB3"/>
    <w:rsid w:val="005635CC"/>
    <w:rsid w:val="00570506"/>
    <w:rsid w:val="00577339"/>
    <w:rsid w:val="00596F6B"/>
    <w:rsid w:val="005A3AEA"/>
    <w:rsid w:val="005A4605"/>
    <w:rsid w:val="005A634D"/>
    <w:rsid w:val="005C1B8E"/>
    <w:rsid w:val="005D4A40"/>
    <w:rsid w:val="005E3C16"/>
    <w:rsid w:val="005F0B6C"/>
    <w:rsid w:val="005F33EB"/>
    <w:rsid w:val="00605765"/>
    <w:rsid w:val="00613987"/>
    <w:rsid w:val="006219B3"/>
    <w:rsid w:val="00645F79"/>
    <w:rsid w:val="006634DA"/>
    <w:rsid w:val="006B0379"/>
    <w:rsid w:val="006D6EE6"/>
    <w:rsid w:val="006D70FD"/>
    <w:rsid w:val="006D7783"/>
    <w:rsid w:val="006F7FE5"/>
    <w:rsid w:val="00726D29"/>
    <w:rsid w:val="007438FF"/>
    <w:rsid w:val="007746A8"/>
    <w:rsid w:val="007801FA"/>
    <w:rsid w:val="00781A9F"/>
    <w:rsid w:val="007B3A65"/>
    <w:rsid w:val="007B5EA5"/>
    <w:rsid w:val="007C7471"/>
    <w:rsid w:val="007E355D"/>
    <w:rsid w:val="007F1CF6"/>
    <w:rsid w:val="008021CB"/>
    <w:rsid w:val="008178FF"/>
    <w:rsid w:val="008404CA"/>
    <w:rsid w:val="0084263C"/>
    <w:rsid w:val="008627B4"/>
    <w:rsid w:val="00872348"/>
    <w:rsid w:val="008950D8"/>
    <w:rsid w:val="008B71FA"/>
    <w:rsid w:val="008F01B5"/>
    <w:rsid w:val="008F2337"/>
    <w:rsid w:val="0090150E"/>
    <w:rsid w:val="00910B61"/>
    <w:rsid w:val="00915A21"/>
    <w:rsid w:val="009161DD"/>
    <w:rsid w:val="00930A52"/>
    <w:rsid w:val="0093321E"/>
    <w:rsid w:val="00956471"/>
    <w:rsid w:val="009668BB"/>
    <w:rsid w:val="009868DC"/>
    <w:rsid w:val="009B48D0"/>
    <w:rsid w:val="009D0FFC"/>
    <w:rsid w:val="009E1E51"/>
    <w:rsid w:val="009E1F13"/>
    <w:rsid w:val="00A61E3D"/>
    <w:rsid w:val="00A67FB0"/>
    <w:rsid w:val="00A807FD"/>
    <w:rsid w:val="00A81EDD"/>
    <w:rsid w:val="00A84668"/>
    <w:rsid w:val="00A907F6"/>
    <w:rsid w:val="00A94D5C"/>
    <w:rsid w:val="00AB605B"/>
    <w:rsid w:val="00AD5D9C"/>
    <w:rsid w:val="00AF490F"/>
    <w:rsid w:val="00B03308"/>
    <w:rsid w:val="00B1634E"/>
    <w:rsid w:val="00B17968"/>
    <w:rsid w:val="00B34148"/>
    <w:rsid w:val="00B445BE"/>
    <w:rsid w:val="00B53AEE"/>
    <w:rsid w:val="00B7722C"/>
    <w:rsid w:val="00BA47C1"/>
    <w:rsid w:val="00BB5084"/>
    <w:rsid w:val="00BE61B8"/>
    <w:rsid w:val="00C108C6"/>
    <w:rsid w:val="00C367A1"/>
    <w:rsid w:val="00C402D2"/>
    <w:rsid w:val="00C571D3"/>
    <w:rsid w:val="00C57CDF"/>
    <w:rsid w:val="00C76D1E"/>
    <w:rsid w:val="00C835AF"/>
    <w:rsid w:val="00CF1B0E"/>
    <w:rsid w:val="00D20AE3"/>
    <w:rsid w:val="00D21EFA"/>
    <w:rsid w:val="00D42324"/>
    <w:rsid w:val="00D9085B"/>
    <w:rsid w:val="00D9625C"/>
    <w:rsid w:val="00DC28A3"/>
    <w:rsid w:val="00DC4594"/>
    <w:rsid w:val="00DC7814"/>
    <w:rsid w:val="00DE488C"/>
    <w:rsid w:val="00E00D0E"/>
    <w:rsid w:val="00E7105C"/>
    <w:rsid w:val="00E87C32"/>
    <w:rsid w:val="00EA5F3A"/>
    <w:rsid w:val="00EB1B38"/>
    <w:rsid w:val="00EE3E07"/>
    <w:rsid w:val="00EF3A1F"/>
    <w:rsid w:val="00F11032"/>
    <w:rsid w:val="00F115C9"/>
    <w:rsid w:val="00F1763F"/>
    <w:rsid w:val="00F5417E"/>
    <w:rsid w:val="00F640A5"/>
    <w:rsid w:val="00F81C68"/>
    <w:rsid w:val="00FB3018"/>
    <w:rsid w:val="00FB66AC"/>
    <w:rsid w:val="00FE42B3"/>
    <w:rsid w:val="00FF2047"/>
    <w:rsid w:val="00FF4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216B6"/>
  <w15:chartTrackingRefBased/>
  <w15:docId w15:val="{CA9CA066-9A00-4760-957F-623E4904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lang w:val="en-US" w:eastAsia="en-US"/>
    </w:rPr>
  </w:style>
  <w:style w:type="character" w:styleId="Strong">
    <w:name w:val="Strong"/>
    <w:qFormat/>
    <w:rPr>
      <w:b/>
      <w:bCs/>
    </w:rPr>
  </w:style>
  <w:style w:type="character" w:styleId="Emphasis">
    <w:name w:val="Emphasis"/>
    <w:qFormat/>
    <w:rPr>
      <w:i/>
      <w:iCs/>
    </w:rPr>
  </w:style>
  <w:style w:type="paragraph" w:styleId="ListParagraph">
    <w:name w:val="List Paragraph"/>
    <w:basedOn w:val="Normal"/>
    <w:uiPriority w:val="34"/>
    <w:qFormat/>
    <w:rsid w:val="00E00D0E"/>
    <w:pPr>
      <w:ind w:left="720"/>
    </w:pPr>
  </w:style>
  <w:style w:type="character" w:customStyle="1" w:styleId="normaltextrun">
    <w:name w:val="normaltextrun"/>
    <w:basedOn w:val="DefaultParagraphFont"/>
    <w:rsid w:val="009B48D0"/>
  </w:style>
  <w:style w:type="character" w:customStyle="1" w:styleId="eop">
    <w:name w:val="eop"/>
    <w:basedOn w:val="DefaultParagraphFont"/>
    <w:rsid w:val="009B4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6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yler\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ct:contentTypeSchema xmlns:ct="http://schemas.microsoft.com/office/2006/metadata/contentType" xmlns:ma="http://schemas.microsoft.com/office/2006/metadata/properties/metaAttributes" ct:_="" ma:_="" ma:contentTypeName="Document" ma:contentTypeID="0x0101004E44C2DE93809E4DA574D3C0F29E3DB4" ma:contentTypeVersion="17" ma:contentTypeDescription="Create a new document." ma:contentTypeScope="" ma:versionID="eea9aa482712a9c9d599bf0126f0eba3">
  <xsd:schema xmlns:xsd="http://www.w3.org/2001/XMLSchema" xmlns:xs="http://www.w3.org/2001/XMLSchema" xmlns:p="http://schemas.microsoft.com/office/2006/metadata/properties" xmlns:ns2="4e6cb17e-136e-49c3-988e-e550c1cc36b3" xmlns:ns3="807fcfd5-5e8e-4d1a-9efe-69deb99a229b" targetNamespace="http://schemas.microsoft.com/office/2006/metadata/properties" ma:root="true" ma:fieldsID="378984b52a9577944749320db964050e" ns2:_="" ns3:_="">
    <xsd:import namespace="4e6cb17e-136e-49c3-988e-e550c1cc36b3"/>
    <xsd:import namespace="807fcfd5-5e8e-4d1a-9efe-69deb99a22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cb17e-136e-49c3-988e-e550c1cc3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18d374-1fe6-4ce9-b5c9-a1baf314993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fcfd5-5e8e-4d1a-9efe-69deb99a22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08903-4e96-4796-a2a5-4308ea183093}" ma:internalName="TaxCatchAll" ma:showField="CatchAllData" ma:web="807fcfd5-5e8e-4d1a-9efe-69deb99a22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807fcfd5-5e8e-4d1a-9efe-69deb99a229b" xsi:nil="true"/>
    <lcf76f155ced4ddcb4097134ff3c332f xmlns="4e6cb17e-136e-49c3-988e-e550c1cc36b3">
      <Terms xmlns="http://schemas.microsoft.com/office/infopath/2007/PartnerControls"/>
    </lcf76f155ced4ddcb4097134ff3c332f>
    <SharedWithUsers xmlns="807fcfd5-5e8e-4d1a-9efe-69deb99a229b">
      <UserInfo>
        <DisplayName>Sparrow, Tina</DisplayName>
        <AccountId>82</AccountId>
        <AccountType/>
      </UserInfo>
      <UserInfo>
        <DisplayName>Musa, Tunai</DisplayName>
        <AccountId>62</AccountId>
        <AccountType/>
      </UserInfo>
    </SharedWithUsers>
  </documentManagement>
</p:properties>
</file>

<file path=customXml/itemProps1.xml><?xml version="1.0" encoding="utf-8"?>
<ds:datastoreItem xmlns:ds="http://schemas.openxmlformats.org/officeDocument/2006/customXml" ds:itemID="{8F3369F4-3A0A-418F-8FD7-D24AA984FA9B}">
  <ds:schemaRefs>
    <ds:schemaRef ds:uri="http://schemas.openxmlformats.org/officeDocument/2006/bibliography"/>
  </ds:schemaRefs>
</ds:datastoreItem>
</file>

<file path=customXml/itemProps2.xml><?xml version="1.0" encoding="utf-8"?>
<ds:datastoreItem xmlns:ds="http://schemas.openxmlformats.org/officeDocument/2006/customXml" ds:itemID="{776DAAC4-B042-4CA3-89F6-9AC7D8B2E4E4}">
  <ds:schemaRefs>
    <ds:schemaRef ds:uri="urn:schemas-microsoft-com.VSTO2008Demos.ControlsStorage"/>
  </ds:schemaRefs>
</ds:datastoreItem>
</file>

<file path=customXml/itemProps3.xml><?xml version="1.0" encoding="utf-8"?>
<ds:datastoreItem xmlns:ds="http://schemas.openxmlformats.org/officeDocument/2006/customXml" ds:itemID="{063BF557-078D-4C21-8500-488B08971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cb17e-136e-49c3-988e-e550c1cc36b3"/>
    <ds:schemaRef ds:uri="807fcfd5-5e8e-4d1a-9efe-69deb99a2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28C48-1D0E-450B-B0FE-2E0DB53F1704}">
  <ds:schemaRefs>
    <ds:schemaRef ds:uri="http://schemas.microsoft.com/sharepoint/v3/contenttype/forms"/>
  </ds:schemaRefs>
</ds:datastoreItem>
</file>

<file path=customXml/itemProps5.xml><?xml version="1.0" encoding="utf-8"?>
<ds:datastoreItem xmlns:ds="http://schemas.openxmlformats.org/officeDocument/2006/customXml" ds:itemID="{05C76B44-D1FF-48F5-81AD-F6D0CE0AE587}">
  <ds:schemaRefs>
    <ds:schemaRef ds:uri="http://schemas.microsoft.com/office/2006/metadata/longProperties"/>
  </ds:schemaRefs>
</ds:datastoreItem>
</file>

<file path=customXml/itemProps6.xml><?xml version="1.0" encoding="utf-8"?>
<ds:datastoreItem xmlns:ds="http://schemas.openxmlformats.org/officeDocument/2006/customXml" ds:itemID="{436CC92C-8A01-40A4-81AF-4B939A1F5C2E}">
  <ds:schemaRefs>
    <ds:schemaRef ds:uri="http://schemas.microsoft.com/office/2006/metadata/properties"/>
    <ds:schemaRef ds:uri="http://schemas.microsoft.com/office/infopath/2007/PartnerControls"/>
    <ds:schemaRef ds:uri="807fcfd5-5e8e-4d1a-9efe-69deb99a229b"/>
    <ds:schemaRef ds:uri="4e6cb17e-136e-49c3-988e-e550c1cc36b3"/>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Pages>3</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PCLC</vt:lpstr>
    </vt:vector>
  </TitlesOfParts>
  <Company>REGISTERED</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PCLC</dc:title>
  <dc:subject/>
  <dc:creator>USER</dc:creator>
  <cp:keywords/>
  <cp:lastModifiedBy>Hannah Baldwin</cp:lastModifiedBy>
  <cp:revision>5</cp:revision>
  <cp:lastPrinted>2020-03-06T13:45:00Z</cp:lastPrinted>
  <dcterms:created xsi:type="dcterms:W3CDTF">2026-08-10T07:40:00Z</dcterms:created>
  <dcterms:modified xsi:type="dcterms:W3CDTF">2026-08-10T07:43:00Z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Hannah Baldwin</vt:lpwstr>
  </property>
  <property fmtid="{D5CDD505-2E9C-101B-9397-08002B2CF9AE}" pid="4" name="Order">
    <vt:lpwstr>8422400.00000000</vt:lpwstr>
  </property>
  <property fmtid="{D5CDD505-2E9C-101B-9397-08002B2CF9AE}" pid="5" name="display_urn:schemas-microsoft-com:office:office#Author">
    <vt:lpwstr>Hannah Baldwin</vt:lpwstr>
  </property>
  <property fmtid="{D5CDD505-2E9C-101B-9397-08002B2CF9AE}" pid="6" name="display_urn:schemas-microsoft-com:office:office#SharedWithUsers">
    <vt:lpwstr>Sparrow, Tina;Musa, Tunai</vt:lpwstr>
  </property>
  <property fmtid="{D5CDD505-2E9C-101B-9397-08002B2CF9AE}" pid="7" name="SharedWithUsers">
    <vt:lpwstr>82;#Sparrow, Tina;#62;#Musa, Tunai</vt:lpwstr>
  </property>
  <property fmtid="{D5CDD505-2E9C-101B-9397-08002B2CF9AE}" pid="8" name="$Resources:core,Signoff_Status;">
    <vt:lpwstr/>
  </property>
  <property fmtid="{D5CDD505-2E9C-101B-9397-08002B2CF9AE}" pid="9" name="MediaServiceImageTags">
    <vt:lpwstr/>
  </property>
  <property fmtid="{D5CDD505-2E9C-101B-9397-08002B2CF9AE}" pid="10" name="ContentTypeId">
    <vt:lpwstr>0x0101004E44C2DE93809E4DA574D3C0F29E3DB4</vt:lpwstr>
  </property>
</Properties>
</file>