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C75" w:rsidRDefault="00486C75" w:rsidP="00486C75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56F3B421" wp14:editId="5E522842">
            <wp:simplePos x="0" y="0"/>
            <wp:positionH relativeFrom="column">
              <wp:posOffset>5133975</wp:posOffset>
            </wp:positionH>
            <wp:positionV relativeFrom="paragraph">
              <wp:posOffset>0</wp:posOffset>
            </wp:positionV>
            <wp:extent cx="164211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299" y="21377"/>
                <wp:lineTo x="2129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bCs/>
          <w:noProof/>
          <w:sz w:val="32"/>
          <w:lang w:eastAsia="en-GB"/>
        </w:rPr>
        <w:drawing>
          <wp:anchor distT="0" distB="0" distL="114300" distR="114300" simplePos="0" relativeHeight="251660288" behindDoc="0" locked="0" layoutInCell="1" allowOverlap="1" wp14:anchorId="2227D826" wp14:editId="6D9BE333">
            <wp:simplePos x="0" y="0"/>
            <wp:positionH relativeFrom="margin">
              <wp:posOffset>-190500</wp:posOffset>
            </wp:positionH>
            <wp:positionV relativeFrom="paragraph">
              <wp:posOffset>0</wp:posOffset>
            </wp:positionV>
            <wp:extent cx="1905000" cy="755650"/>
            <wp:effectExtent l="0" t="0" r="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odard academies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21E">
        <w:rPr>
          <w:rFonts w:cs="Helvetica-Bold"/>
          <w:b/>
          <w:bCs/>
          <w:sz w:val="36"/>
          <w:szCs w:val="36"/>
        </w:rPr>
        <w:t xml:space="preserve">               </w:t>
      </w:r>
    </w:p>
    <w:p w:rsidR="00486C75" w:rsidRDefault="00486C75" w:rsidP="00486C75">
      <w:pPr>
        <w:tabs>
          <w:tab w:val="left" w:pos="915"/>
        </w:tabs>
      </w:pPr>
      <w:r>
        <w:tab/>
      </w:r>
    </w:p>
    <w:p w:rsidR="00486C75" w:rsidRPr="00486C75" w:rsidRDefault="00486C75" w:rsidP="00486C75"/>
    <w:p w:rsidR="00486C75" w:rsidRPr="00486C75" w:rsidRDefault="00486C75" w:rsidP="00486C75"/>
    <w:p w:rsidR="00486C75" w:rsidRPr="00801BBD" w:rsidRDefault="00486C75" w:rsidP="00486C75">
      <w:pPr>
        <w:jc w:val="center"/>
        <w:rPr>
          <w:rFonts w:ascii="Arial" w:hAnsi="Arial" w:cs="Arial"/>
          <w:b/>
          <w:sz w:val="28"/>
          <w:szCs w:val="28"/>
        </w:rPr>
      </w:pPr>
      <w:r w:rsidRPr="00801BBD">
        <w:rPr>
          <w:rFonts w:ascii="Arial" w:hAnsi="Arial" w:cs="Arial"/>
          <w:b/>
          <w:sz w:val="28"/>
          <w:szCs w:val="28"/>
        </w:rPr>
        <w:t>Job Description</w:t>
      </w:r>
    </w:p>
    <w:p w:rsidR="00486C75" w:rsidRPr="00801BBD" w:rsidRDefault="00486C75" w:rsidP="00486C75">
      <w:pPr>
        <w:rPr>
          <w:rFonts w:ascii="Arial" w:hAnsi="Arial" w:cs="Arial"/>
          <w:b/>
          <w:sz w:val="24"/>
          <w:szCs w:val="24"/>
        </w:rPr>
      </w:pPr>
      <w:r w:rsidRPr="00801BBD">
        <w:rPr>
          <w:rFonts w:ascii="Arial" w:hAnsi="Arial" w:cs="Arial"/>
          <w:b/>
          <w:sz w:val="24"/>
          <w:szCs w:val="24"/>
        </w:rPr>
        <w:t>Exam Invigilator</w:t>
      </w:r>
    </w:p>
    <w:p w:rsidR="00486C75" w:rsidRPr="00801BBD" w:rsidRDefault="00486C75" w:rsidP="00486C75">
      <w:pPr>
        <w:rPr>
          <w:rFonts w:ascii="Arial" w:hAnsi="Arial" w:cs="Arial"/>
          <w:b/>
          <w:sz w:val="24"/>
          <w:szCs w:val="24"/>
        </w:rPr>
      </w:pPr>
      <w:r w:rsidRPr="00801BBD">
        <w:rPr>
          <w:rFonts w:ascii="Arial" w:hAnsi="Arial" w:cs="Arial"/>
          <w:b/>
          <w:sz w:val="24"/>
          <w:szCs w:val="24"/>
        </w:rPr>
        <w:t>Job Description &amp; Person Specification</w:t>
      </w:r>
    </w:p>
    <w:p w:rsidR="00486C75" w:rsidRPr="00801BBD" w:rsidRDefault="00486C75" w:rsidP="00486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01BBD">
        <w:rPr>
          <w:rFonts w:ascii="Arial" w:hAnsi="Arial" w:cs="Arial"/>
          <w:b/>
          <w:bCs/>
          <w:sz w:val="24"/>
          <w:szCs w:val="24"/>
        </w:rPr>
        <w:t>Statement of Purpose</w:t>
      </w:r>
    </w:p>
    <w:p w:rsidR="00486C75" w:rsidRPr="00801BBD" w:rsidRDefault="00486C75" w:rsidP="00486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86C75" w:rsidRPr="00801BBD" w:rsidRDefault="00486C75" w:rsidP="00486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To work under the direction and instruction of senior staff to provide specific support to the school in</w:t>
      </w:r>
      <w:r w:rsidR="00540162">
        <w:rPr>
          <w:rFonts w:ascii="Arial" w:hAnsi="Arial" w:cs="Arial"/>
          <w:sz w:val="24"/>
          <w:szCs w:val="24"/>
        </w:rPr>
        <w:t xml:space="preserve"> </w:t>
      </w:r>
      <w:r w:rsidRPr="00801BBD">
        <w:rPr>
          <w:rFonts w:ascii="Arial" w:hAnsi="Arial" w:cs="Arial"/>
          <w:sz w:val="24"/>
          <w:szCs w:val="24"/>
        </w:rPr>
        <w:t xml:space="preserve">the monitoring of </w:t>
      </w:r>
      <w:r w:rsidR="00540162">
        <w:rPr>
          <w:rFonts w:ascii="Arial" w:hAnsi="Arial" w:cs="Arial"/>
          <w:sz w:val="24"/>
          <w:szCs w:val="24"/>
        </w:rPr>
        <w:t xml:space="preserve">internal and </w:t>
      </w:r>
      <w:r w:rsidRPr="00801BBD">
        <w:rPr>
          <w:rFonts w:ascii="Arial" w:hAnsi="Arial" w:cs="Arial"/>
          <w:sz w:val="24"/>
          <w:szCs w:val="24"/>
        </w:rPr>
        <w:t>external examinations.</w:t>
      </w:r>
    </w:p>
    <w:p w:rsidR="00486C75" w:rsidRPr="00801BBD" w:rsidRDefault="00486C75" w:rsidP="00486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6C75" w:rsidRPr="00801BBD" w:rsidRDefault="00486C75" w:rsidP="00486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01BBD">
        <w:rPr>
          <w:rFonts w:ascii="Arial" w:hAnsi="Arial" w:cs="Arial"/>
          <w:b/>
          <w:bCs/>
          <w:sz w:val="24"/>
          <w:szCs w:val="24"/>
        </w:rPr>
        <w:t>Organisation</w:t>
      </w:r>
    </w:p>
    <w:p w:rsidR="00486C75" w:rsidRPr="00DE6BE9" w:rsidRDefault="005170C4" w:rsidP="00DE6BE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Prepare the examination h</w:t>
      </w:r>
      <w:r w:rsidR="00486C75" w:rsidRPr="00DE6BE9">
        <w:rPr>
          <w:rFonts w:ascii="Arial" w:hAnsi="Arial" w:cs="Arial"/>
          <w:sz w:val="24"/>
          <w:szCs w:val="24"/>
        </w:rPr>
        <w:t>all by ensuring that th</w:t>
      </w:r>
      <w:r>
        <w:rPr>
          <w:rFonts w:ascii="Arial" w:hAnsi="Arial" w:cs="Arial"/>
          <w:sz w:val="24"/>
          <w:szCs w:val="24"/>
        </w:rPr>
        <w:t>e room meets legal requirements.</w:t>
      </w:r>
    </w:p>
    <w:p w:rsidR="00486C75" w:rsidRPr="00801BBD" w:rsidRDefault="00486C75" w:rsidP="00486C7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Arrange for candidates to get into the exam hall in an appropriate manner.</w:t>
      </w:r>
    </w:p>
    <w:p w:rsidR="00486C75" w:rsidRPr="00801BBD" w:rsidRDefault="00486C75" w:rsidP="00486C7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 xml:space="preserve">Contact the Examinations Manager if candidates raise a concern or problem with the paper </w:t>
      </w:r>
    </w:p>
    <w:p w:rsidR="00486C75" w:rsidRPr="00801BBD" w:rsidRDefault="00486C75" w:rsidP="00486C7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that requires the professional judgment of a teacher.</w:t>
      </w:r>
    </w:p>
    <w:p w:rsidR="00486C75" w:rsidRPr="00801BBD" w:rsidRDefault="00486C75" w:rsidP="00486C7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:rsidR="00486C75" w:rsidRPr="00801BBD" w:rsidRDefault="00486C75" w:rsidP="00486C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01BBD">
        <w:rPr>
          <w:rFonts w:ascii="Arial" w:hAnsi="Arial" w:cs="Arial"/>
          <w:b/>
          <w:bCs/>
          <w:sz w:val="24"/>
          <w:szCs w:val="24"/>
        </w:rPr>
        <w:t>Supervision of Examinations</w:t>
      </w:r>
    </w:p>
    <w:p w:rsidR="00486C75" w:rsidRPr="00801BBD" w:rsidRDefault="00486C75" w:rsidP="00486C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Ensure that the candidates have correct papers.</w:t>
      </w:r>
    </w:p>
    <w:p w:rsidR="00486C75" w:rsidRPr="00801BBD" w:rsidRDefault="00486C75" w:rsidP="00486C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Ensure the correct identification of all candidates.</w:t>
      </w:r>
    </w:p>
    <w:p w:rsidR="00486C75" w:rsidRPr="00801BBD" w:rsidRDefault="00486C75" w:rsidP="00486C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Ensure candidates are aware they are under exam conditions, retrieving mobile phones etc.</w:t>
      </w:r>
    </w:p>
    <w:p w:rsidR="00486C75" w:rsidRPr="00801BBD" w:rsidRDefault="00486C75" w:rsidP="00486C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Record the start and finishing times of exams.</w:t>
      </w:r>
    </w:p>
    <w:p w:rsidR="00486C75" w:rsidRPr="00801BBD" w:rsidRDefault="00486C75" w:rsidP="00486C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Open and distribute papers and any other authorised materials to candidates.</w:t>
      </w:r>
    </w:p>
    <w:p w:rsidR="00486C75" w:rsidRPr="00801BBD" w:rsidRDefault="00486C75" w:rsidP="00486C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Ensure attendance register is completed.</w:t>
      </w:r>
    </w:p>
    <w:p w:rsidR="00486C75" w:rsidRPr="00801BBD" w:rsidRDefault="00486C75" w:rsidP="00486C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Supervise candidates in a quiet and unobtrusive manner.</w:t>
      </w:r>
    </w:p>
    <w:p w:rsidR="00486C75" w:rsidRPr="00801BBD" w:rsidRDefault="00486C75" w:rsidP="00486C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Respond to candidates queries in accordance with the exam regulations.</w:t>
      </w:r>
    </w:p>
    <w:p w:rsidR="00486C75" w:rsidRPr="00801BBD" w:rsidRDefault="00486C75" w:rsidP="00486C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Supervise any candidates who may need to leave the room in accordance with exam regulations.</w:t>
      </w:r>
    </w:p>
    <w:p w:rsidR="00486C75" w:rsidRPr="00801BBD" w:rsidRDefault="00486C75" w:rsidP="00486C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Supervise "</w:t>
      </w:r>
      <w:r w:rsidR="004C07DE">
        <w:rPr>
          <w:rFonts w:ascii="Arial" w:hAnsi="Arial" w:cs="Arial"/>
          <w:sz w:val="24"/>
          <w:szCs w:val="24"/>
        </w:rPr>
        <w:t>clash" candidates between exams if applicable.</w:t>
      </w:r>
    </w:p>
    <w:p w:rsidR="00486C75" w:rsidRPr="00801BBD" w:rsidRDefault="00486C75" w:rsidP="00486C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Distribute additional paper/equipment as required.</w:t>
      </w:r>
    </w:p>
    <w:p w:rsidR="00486C75" w:rsidRPr="00801BBD" w:rsidRDefault="00486C75" w:rsidP="00486C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Ensure late candidates are briefed, seated and allowed to partake in the exam with minimum fuss.</w:t>
      </w:r>
    </w:p>
    <w:p w:rsidR="00486C75" w:rsidRPr="00801BBD" w:rsidRDefault="00486C75" w:rsidP="00486C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Ensure the efficient timekeeping is maintained.</w:t>
      </w:r>
    </w:p>
    <w:p w:rsidR="00486C75" w:rsidRPr="00801BBD" w:rsidRDefault="00486C75" w:rsidP="00801BB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 xml:space="preserve">Ensure the </w:t>
      </w:r>
      <w:r w:rsidR="004C07DE">
        <w:rPr>
          <w:rFonts w:ascii="Arial" w:hAnsi="Arial" w:cs="Arial"/>
          <w:sz w:val="24"/>
          <w:szCs w:val="24"/>
        </w:rPr>
        <w:t>examinations</w:t>
      </w:r>
      <w:r w:rsidRPr="00801BBD">
        <w:rPr>
          <w:rFonts w:ascii="Arial" w:hAnsi="Arial" w:cs="Arial"/>
          <w:sz w:val="24"/>
          <w:szCs w:val="24"/>
        </w:rPr>
        <w:t xml:space="preserve"> policy is adhered to.</w:t>
      </w:r>
    </w:p>
    <w:p w:rsidR="00486C75" w:rsidRPr="00801BBD" w:rsidRDefault="00486C75" w:rsidP="00801BB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Notify candidates that the examination is finished.</w:t>
      </w:r>
    </w:p>
    <w:p w:rsidR="00486C75" w:rsidRPr="00801BBD" w:rsidRDefault="00486C75" w:rsidP="00801BB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Ensure exam conditions are maintained until candidates are dismissed from room.</w:t>
      </w:r>
    </w:p>
    <w:p w:rsidR="00486C75" w:rsidRPr="00801BBD" w:rsidRDefault="00486C75" w:rsidP="00801BB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Collect scripts and ensure that they are never left unattended and are safely stored.</w:t>
      </w:r>
    </w:p>
    <w:p w:rsidR="00486C75" w:rsidRPr="00801BBD" w:rsidRDefault="00486C75" w:rsidP="00801BBD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Check that nothing has been left at the desk and no graffiti has been made during the exam.</w:t>
      </w:r>
    </w:p>
    <w:p w:rsidR="00801BBD" w:rsidRPr="00801BBD" w:rsidRDefault="00801BBD" w:rsidP="00801BBD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801BBD" w:rsidRPr="00801BBD" w:rsidRDefault="00801BBD" w:rsidP="00801B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01BBD">
        <w:rPr>
          <w:rFonts w:ascii="Arial" w:hAnsi="Arial" w:cs="Arial"/>
          <w:b/>
          <w:bCs/>
          <w:sz w:val="24"/>
          <w:szCs w:val="24"/>
        </w:rPr>
        <w:t>Resources</w:t>
      </w:r>
    </w:p>
    <w:p w:rsidR="00801BBD" w:rsidRPr="00801BBD" w:rsidRDefault="00801BBD" w:rsidP="00801BB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 xml:space="preserve">Ensure that scripts are never left unattended and are safely delivered to the exams </w:t>
      </w:r>
      <w:r w:rsidR="004C07DE">
        <w:rPr>
          <w:rFonts w:ascii="Arial" w:hAnsi="Arial" w:cs="Arial"/>
          <w:sz w:val="24"/>
          <w:szCs w:val="24"/>
        </w:rPr>
        <w:t>manager</w:t>
      </w:r>
      <w:r w:rsidRPr="00801BBD">
        <w:rPr>
          <w:rFonts w:ascii="Arial" w:hAnsi="Arial" w:cs="Arial"/>
          <w:sz w:val="24"/>
          <w:szCs w:val="24"/>
        </w:rPr>
        <w:t>.</w:t>
      </w:r>
    </w:p>
    <w:p w:rsidR="00486C75" w:rsidRPr="00801BBD" w:rsidRDefault="00801BBD" w:rsidP="00801BB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At the exam manager’s discretion, ensure that there are no missing scripts.</w:t>
      </w:r>
    </w:p>
    <w:p w:rsidR="00801BBD" w:rsidRPr="00801BBD" w:rsidRDefault="00801BBD" w:rsidP="00801BBD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07DE" w:rsidRDefault="004C07DE" w:rsidP="00801B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A7C4B" w:rsidRDefault="001A7C4B" w:rsidP="00801B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4C07DE" w:rsidRDefault="004C07DE" w:rsidP="00801B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01BBD" w:rsidRPr="00801BBD" w:rsidRDefault="00801BBD" w:rsidP="00801B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01BBD">
        <w:rPr>
          <w:rFonts w:ascii="Arial" w:hAnsi="Arial" w:cs="Arial"/>
          <w:b/>
          <w:bCs/>
          <w:sz w:val="24"/>
          <w:szCs w:val="24"/>
        </w:rPr>
        <w:lastRenderedPageBreak/>
        <w:t xml:space="preserve">Support to School </w:t>
      </w:r>
    </w:p>
    <w:p w:rsidR="00801BBD" w:rsidRPr="004C07DE" w:rsidRDefault="00801BBD" w:rsidP="004C07D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C07DE">
        <w:rPr>
          <w:rFonts w:ascii="Arial" w:hAnsi="Arial" w:cs="Arial"/>
          <w:sz w:val="24"/>
          <w:szCs w:val="24"/>
        </w:rPr>
        <w:t>Promote and safeguard the welfare of children and young persons you are responsible for or</w:t>
      </w:r>
      <w:r w:rsidR="00676998" w:rsidRPr="004C07DE">
        <w:rPr>
          <w:rFonts w:ascii="Arial" w:hAnsi="Arial" w:cs="Arial"/>
          <w:sz w:val="24"/>
          <w:szCs w:val="24"/>
        </w:rPr>
        <w:t xml:space="preserve"> </w:t>
      </w:r>
      <w:r w:rsidRPr="004C07DE">
        <w:rPr>
          <w:rFonts w:ascii="Arial" w:hAnsi="Arial" w:cs="Arial"/>
          <w:sz w:val="24"/>
          <w:szCs w:val="24"/>
        </w:rPr>
        <w:t>come into contact with.</w:t>
      </w:r>
    </w:p>
    <w:p w:rsidR="00801BBD" w:rsidRPr="004C07DE" w:rsidRDefault="00801BBD" w:rsidP="004C07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C07DE">
        <w:rPr>
          <w:rFonts w:ascii="Arial" w:hAnsi="Arial" w:cs="Arial"/>
          <w:sz w:val="24"/>
          <w:szCs w:val="24"/>
        </w:rPr>
        <w:t>Be aware of and comply with policies and procedures relating to child protection, health, safety</w:t>
      </w:r>
      <w:r w:rsidR="004C07DE" w:rsidRPr="004C07DE">
        <w:rPr>
          <w:rFonts w:ascii="Arial" w:hAnsi="Arial" w:cs="Arial"/>
          <w:sz w:val="24"/>
          <w:szCs w:val="24"/>
        </w:rPr>
        <w:t xml:space="preserve"> </w:t>
      </w:r>
      <w:r w:rsidRPr="004C07DE">
        <w:rPr>
          <w:rFonts w:ascii="Arial" w:hAnsi="Arial" w:cs="Arial"/>
          <w:sz w:val="24"/>
          <w:szCs w:val="24"/>
        </w:rPr>
        <w:t>and security, confidentiality and data protection, reporting all concerns to an appropriate person.</w:t>
      </w:r>
    </w:p>
    <w:p w:rsidR="00801BBD" w:rsidRPr="00801BBD" w:rsidRDefault="00801BBD" w:rsidP="00801BB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Be aware of, support and ensure equal opportunities for all.</w:t>
      </w:r>
    </w:p>
    <w:p w:rsidR="00801BBD" w:rsidRPr="00801BBD" w:rsidRDefault="00801BBD" w:rsidP="00801BB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 xml:space="preserve">Contribute to the overall ethos/work/aims of the </w:t>
      </w:r>
      <w:r w:rsidR="004C07DE">
        <w:rPr>
          <w:rFonts w:ascii="Arial" w:hAnsi="Arial" w:cs="Arial"/>
          <w:sz w:val="24"/>
          <w:szCs w:val="24"/>
        </w:rPr>
        <w:t>Academy.</w:t>
      </w:r>
    </w:p>
    <w:p w:rsidR="00801BBD" w:rsidRPr="00801BBD" w:rsidRDefault="00801BBD" w:rsidP="00801BB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Appreciate and support the role of other professionals.</w:t>
      </w:r>
    </w:p>
    <w:p w:rsidR="00801BBD" w:rsidRPr="00801BBD" w:rsidRDefault="00801BBD" w:rsidP="00801BB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Attend and participate in relevant meetings as required.</w:t>
      </w:r>
    </w:p>
    <w:p w:rsidR="00801BBD" w:rsidRPr="00801BBD" w:rsidRDefault="00801BBD" w:rsidP="00801BB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Participate in training and other learning activities and performance development as required.</w:t>
      </w:r>
    </w:p>
    <w:p w:rsidR="00486C75" w:rsidRPr="00801BBD" w:rsidRDefault="00801BBD" w:rsidP="00801BB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01BBD">
        <w:rPr>
          <w:rFonts w:ascii="Arial" w:hAnsi="Arial" w:cs="Arial"/>
          <w:sz w:val="24"/>
          <w:szCs w:val="24"/>
        </w:rPr>
        <w:t>Assist with pupil needs as appropriate during the school day.</w:t>
      </w:r>
    </w:p>
    <w:p w:rsidR="00801BBD" w:rsidRDefault="00801BBD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1A7C4B" w:rsidRDefault="001A7C4B" w:rsidP="00486C75">
      <w:pPr>
        <w:ind w:firstLine="720"/>
        <w:rPr>
          <w:rFonts w:ascii="Arial" w:hAnsi="Arial" w:cs="Arial"/>
          <w:sz w:val="24"/>
          <w:szCs w:val="24"/>
        </w:rPr>
      </w:pPr>
    </w:p>
    <w:p w:rsidR="001A7C4B" w:rsidRDefault="001A7C4B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FC608E" w:rsidRPr="00801BBD" w:rsidRDefault="00FC608E" w:rsidP="00486C75">
      <w:pPr>
        <w:ind w:firstLine="720"/>
        <w:rPr>
          <w:rFonts w:ascii="Arial" w:hAnsi="Arial" w:cs="Arial"/>
          <w:sz w:val="24"/>
          <w:szCs w:val="24"/>
        </w:rPr>
      </w:pPr>
    </w:p>
    <w:p w:rsidR="00801BBD" w:rsidRPr="00801BBD" w:rsidRDefault="00801BBD" w:rsidP="00801BBD">
      <w:pPr>
        <w:rPr>
          <w:rFonts w:ascii="Arial" w:hAnsi="Arial" w:cs="Arial"/>
          <w:sz w:val="24"/>
          <w:szCs w:val="24"/>
        </w:rPr>
      </w:pPr>
    </w:p>
    <w:p w:rsidR="00801BBD" w:rsidRPr="00801BBD" w:rsidRDefault="00801BBD" w:rsidP="00801B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01BBD">
        <w:rPr>
          <w:rFonts w:ascii="Arial" w:hAnsi="Arial" w:cs="Arial"/>
          <w:b/>
          <w:bCs/>
          <w:sz w:val="24"/>
          <w:szCs w:val="24"/>
        </w:rPr>
        <w:t>Person Specification</w:t>
      </w:r>
    </w:p>
    <w:p w:rsidR="00801BBD" w:rsidRPr="00801BBD" w:rsidRDefault="00801BBD" w:rsidP="00801B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01BBD">
        <w:rPr>
          <w:rFonts w:ascii="Arial" w:hAnsi="Arial" w:cs="Arial"/>
          <w:b/>
          <w:bCs/>
          <w:sz w:val="24"/>
          <w:szCs w:val="24"/>
        </w:rPr>
        <w:t>Exam Invigilator</w:t>
      </w:r>
    </w:p>
    <w:p w:rsidR="00801BBD" w:rsidRPr="00801BBD" w:rsidRDefault="00801BBD" w:rsidP="00801B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01BBD" w:rsidRPr="00801BBD" w:rsidTr="00801BBD">
        <w:tc>
          <w:tcPr>
            <w:tcW w:w="5228" w:type="dxa"/>
          </w:tcPr>
          <w:p w:rsidR="00801BBD" w:rsidRPr="00801BBD" w:rsidRDefault="00801BBD" w:rsidP="00801B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BBD">
              <w:rPr>
                <w:rFonts w:ascii="Arial" w:hAnsi="Arial" w:cs="Arial"/>
                <w:b/>
                <w:bCs/>
                <w:sz w:val="24"/>
                <w:szCs w:val="24"/>
              </w:rPr>
              <w:t>Essential Criteria:</w:t>
            </w:r>
          </w:p>
        </w:tc>
        <w:tc>
          <w:tcPr>
            <w:tcW w:w="5228" w:type="dxa"/>
          </w:tcPr>
          <w:p w:rsidR="00801BBD" w:rsidRPr="00801BBD" w:rsidRDefault="00801BBD" w:rsidP="00801B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BBD">
              <w:rPr>
                <w:rFonts w:ascii="Arial" w:hAnsi="Arial" w:cs="Arial"/>
                <w:b/>
                <w:bCs/>
                <w:sz w:val="24"/>
                <w:szCs w:val="24"/>
              </w:rPr>
              <w:t>Measured by:</w:t>
            </w:r>
          </w:p>
        </w:tc>
      </w:tr>
      <w:tr w:rsidR="00801BBD" w:rsidRPr="00801BBD" w:rsidTr="00801BBD">
        <w:tc>
          <w:tcPr>
            <w:tcW w:w="5228" w:type="dxa"/>
          </w:tcPr>
          <w:p w:rsidR="00D5216C" w:rsidRDefault="00D5216C" w:rsidP="00D5216C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3"/>
                <w:szCs w:val="23"/>
              </w:rPr>
            </w:pPr>
            <w:r>
              <w:rPr>
                <w:rFonts w:ascii="Helvetica-Bold" w:hAnsi="Helvetica-Bold" w:cs="Helvetica-Bold"/>
                <w:b/>
                <w:bCs/>
                <w:sz w:val="23"/>
                <w:szCs w:val="23"/>
              </w:rPr>
              <w:t>Qualifications/Training</w:t>
            </w:r>
          </w:p>
          <w:p w:rsidR="00801BBD" w:rsidRPr="00D5216C" w:rsidRDefault="00D5216C" w:rsidP="00D5216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216C">
              <w:rPr>
                <w:rFonts w:ascii="Helvetica" w:hAnsi="Helvetica" w:cs="Helvetica"/>
                <w:sz w:val="21"/>
                <w:szCs w:val="21"/>
              </w:rPr>
              <w:t>Good numeracy and literacy skills.</w:t>
            </w:r>
          </w:p>
        </w:tc>
        <w:tc>
          <w:tcPr>
            <w:tcW w:w="5228" w:type="dxa"/>
          </w:tcPr>
          <w:p w:rsidR="00801BBD" w:rsidRPr="00D5216C" w:rsidRDefault="00D5216C" w:rsidP="00801BB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D5216C">
              <w:rPr>
                <w:rFonts w:ascii="Arial" w:hAnsi="Arial" w:cs="Arial"/>
                <w:bCs/>
                <w:sz w:val="24"/>
                <w:szCs w:val="24"/>
              </w:rPr>
              <w:t>A</w:t>
            </w:r>
          </w:p>
        </w:tc>
      </w:tr>
      <w:tr w:rsidR="00801BBD" w:rsidRPr="00801BBD" w:rsidTr="00801BBD">
        <w:tc>
          <w:tcPr>
            <w:tcW w:w="5228" w:type="dxa"/>
          </w:tcPr>
          <w:p w:rsidR="00D5216C" w:rsidRDefault="00D5216C" w:rsidP="00D5216C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3"/>
                <w:szCs w:val="23"/>
              </w:rPr>
            </w:pPr>
            <w:r>
              <w:rPr>
                <w:rFonts w:ascii="Helvetica-Bold" w:hAnsi="Helvetica-Bold" w:cs="Helvetica-Bold"/>
                <w:b/>
                <w:bCs/>
                <w:sz w:val="23"/>
                <w:szCs w:val="23"/>
              </w:rPr>
              <w:t>Knowledge/Skills</w:t>
            </w:r>
          </w:p>
          <w:p w:rsidR="00D5216C" w:rsidRPr="00D5216C" w:rsidRDefault="00D5216C" w:rsidP="00D5216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 w:rsidRPr="00D5216C">
              <w:rPr>
                <w:rFonts w:ascii="Helvetica" w:hAnsi="Helvetica" w:cs="Helvetica"/>
                <w:sz w:val="21"/>
                <w:szCs w:val="21"/>
              </w:rPr>
              <w:t>Good understanding and ability to use relevant documentation/technology.</w:t>
            </w:r>
          </w:p>
          <w:p w:rsidR="00D5216C" w:rsidRPr="00D5216C" w:rsidRDefault="00D5216C" w:rsidP="00D5216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 w:rsidRPr="00D5216C">
              <w:rPr>
                <w:rFonts w:ascii="Helvetica" w:hAnsi="Helvetica" w:cs="Helvetica"/>
                <w:sz w:val="21"/>
                <w:szCs w:val="21"/>
              </w:rPr>
              <w:t>Ability to work constructively as part of a team.</w:t>
            </w:r>
          </w:p>
          <w:p w:rsidR="00D5216C" w:rsidRPr="00D5216C" w:rsidRDefault="00D5216C" w:rsidP="00D5216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 w:rsidRPr="00D5216C">
              <w:rPr>
                <w:rFonts w:ascii="Helvetica" w:hAnsi="Helvetica" w:cs="Helvetica"/>
                <w:sz w:val="21"/>
                <w:szCs w:val="21"/>
              </w:rPr>
              <w:t>Ability to relate well to children and to adults.</w:t>
            </w:r>
          </w:p>
          <w:p w:rsidR="00D5216C" w:rsidRPr="00D5216C" w:rsidRDefault="00D5216C" w:rsidP="00D5216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 w:rsidRPr="00D5216C">
              <w:rPr>
                <w:rFonts w:ascii="Helvetica" w:hAnsi="Helvetica" w:cs="Helvetica"/>
                <w:sz w:val="21"/>
                <w:szCs w:val="21"/>
              </w:rPr>
              <w:t>Good organising, planning and prioritising skills.</w:t>
            </w:r>
          </w:p>
          <w:p w:rsidR="00801BBD" w:rsidRPr="00D5216C" w:rsidRDefault="00D5216C" w:rsidP="00D5216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216C">
              <w:rPr>
                <w:rFonts w:ascii="Helvetica" w:hAnsi="Helvetica" w:cs="Helvetica"/>
                <w:sz w:val="21"/>
                <w:szCs w:val="21"/>
              </w:rPr>
              <w:t>Methodical with a good attention to detail.</w:t>
            </w:r>
          </w:p>
        </w:tc>
        <w:tc>
          <w:tcPr>
            <w:tcW w:w="5228" w:type="dxa"/>
          </w:tcPr>
          <w:p w:rsidR="00801BBD" w:rsidRPr="00D5216C" w:rsidRDefault="00D5216C" w:rsidP="00801BB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D5216C">
              <w:rPr>
                <w:rFonts w:ascii="Arial" w:hAnsi="Arial" w:cs="Arial"/>
                <w:bCs/>
                <w:sz w:val="24"/>
                <w:szCs w:val="24"/>
              </w:rPr>
              <w:t>A/I</w:t>
            </w:r>
          </w:p>
        </w:tc>
      </w:tr>
      <w:tr w:rsidR="00801BBD" w:rsidRPr="00801BBD" w:rsidTr="00801BBD">
        <w:tc>
          <w:tcPr>
            <w:tcW w:w="5228" w:type="dxa"/>
          </w:tcPr>
          <w:p w:rsidR="00D5216C" w:rsidRDefault="00D5216C" w:rsidP="00D5216C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3"/>
                <w:szCs w:val="23"/>
              </w:rPr>
            </w:pPr>
            <w:r>
              <w:rPr>
                <w:rFonts w:ascii="Helvetica-Bold" w:hAnsi="Helvetica-Bold" w:cs="Helvetica-Bold"/>
                <w:b/>
                <w:bCs/>
                <w:sz w:val="23"/>
                <w:szCs w:val="23"/>
              </w:rPr>
              <w:t>Behavioural Attributes</w:t>
            </w:r>
          </w:p>
          <w:p w:rsidR="00D5216C" w:rsidRPr="00D5216C" w:rsidRDefault="00D5216C" w:rsidP="00D5216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 w:rsidRPr="00D5216C">
              <w:rPr>
                <w:rFonts w:ascii="Helvetica" w:hAnsi="Helvetica" w:cs="Helvetica"/>
                <w:sz w:val="21"/>
                <w:szCs w:val="21"/>
              </w:rPr>
              <w:t>Customer focused.</w:t>
            </w:r>
          </w:p>
          <w:p w:rsidR="00D5216C" w:rsidRPr="00D5216C" w:rsidRDefault="00D5216C" w:rsidP="00D5216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 w:rsidRPr="00D5216C">
              <w:rPr>
                <w:rFonts w:ascii="Helvetica" w:hAnsi="Helvetica" w:cs="Helvetica"/>
                <w:sz w:val="21"/>
                <w:szCs w:val="21"/>
              </w:rPr>
              <w:t>Has a friendly yet professional and respectful approach which demonstrates support and shows mutual respect.</w:t>
            </w:r>
          </w:p>
          <w:p w:rsidR="00D5216C" w:rsidRPr="00D5216C" w:rsidRDefault="00D5216C" w:rsidP="00D5216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 w:rsidRPr="00D5216C">
              <w:rPr>
                <w:rFonts w:ascii="Helvetica" w:hAnsi="Helvetica" w:cs="Helvetica"/>
                <w:sz w:val="21"/>
                <w:szCs w:val="21"/>
              </w:rPr>
              <w:t>Open, honest and an active listener.</w:t>
            </w:r>
          </w:p>
          <w:p w:rsidR="00D5216C" w:rsidRPr="00D5216C" w:rsidRDefault="00D5216C" w:rsidP="00D5216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 w:rsidRPr="00D5216C">
              <w:rPr>
                <w:rFonts w:ascii="Helvetica" w:hAnsi="Helvetica" w:cs="Helvetica"/>
                <w:sz w:val="21"/>
                <w:szCs w:val="21"/>
              </w:rPr>
              <w:t>Takes responsibility and accountability.</w:t>
            </w:r>
          </w:p>
          <w:p w:rsidR="00D5216C" w:rsidRPr="00D5216C" w:rsidRDefault="00D5216C" w:rsidP="00D5216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 w:rsidRPr="00D5216C">
              <w:rPr>
                <w:rFonts w:ascii="Helvetica" w:hAnsi="Helvetica" w:cs="Helvetica"/>
                <w:sz w:val="21"/>
                <w:szCs w:val="21"/>
              </w:rPr>
              <w:t>Committed to the needs of the pupils, parents and other stakeholders and challenge barriers and blocks to providing an effective service.</w:t>
            </w:r>
          </w:p>
          <w:p w:rsidR="00D5216C" w:rsidRPr="00D5216C" w:rsidRDefault="00D5216C" w:rsidP="00D5216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 w:rsidRPr="00D5216C">
              <w:rPr>
                <w:rFonts w:ascii="Helvetica" w:hAnsi="Helvetica" w:cs="Helvetica"/>
                <w:sz w:val="21"/>
                <w:szCs w:val="21"/>
              </w:rPr>
              <w:t>Demonstrates a “can do” attitude including suggesting solutions, participating, trusting and encouraging others and achieving expectations.</w:t>
            </w:r>
          </w:p>
          <w:p w:rsidR="00D5216C" w:rsidRPr="00D5216C" w:rsidRDefault="00D5216C" w:rsidP="00D5216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 w:rsidRPr="00D5216C">
              <w:rPr>
                <w:rFonts w:ascii="Helvetica" w:hAnsi="Helvetica" w:cs="Helvetica"/>
                <w:sz w:val="21"/>
                <w:szCs w:val="21"/>
              </w:rPr>
              <w:t>Is committed to the provision and improvement of quality service provision.</w:t>
            </w:r>
          </w:p>
          <w:p w:rsidR="00D5216C" w:rsidRPr="00D31574" w:rsidRDefault="00D5216C" w:rsidP="00D3157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 w:rsidRPr="00D31574">
              <w:rPr>
                <w:rFonts w:ascii="Helvetica" w:hAnsi="Helvetica" w:cs="Helvetica"/>
                <w:sz w:val="21"/>
                <w:szCs w:val="21"/>
              </w:rPr>
              <w:t>Is adaptable to change/embraces and welcomes change.</w:t>
            </w:r>
          </w:p>
          <w:p w:rsidR="00D5216C" w:rsidRPr="00D31574" w:rsidRDefault="00D5216C" w:rsidP="00881E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 w:rsidRPr="00D31574">
              <w:rPr>
                <w:rFonts w:ascii="Helvetica" w:hAnsi="Helvetica" w:cs="Helvetica"/>
                <w:sz w:val="21"/>
                <w:szCs w:val="21"/>
              </w:rPr>
              <w:t>Acts with pace and urgency being energetic, enthusiastic and</w:t>
            </w:r>
            <w:r w:rsidR="00D31574" w:rsidRPr="00D31574">
              <w:rPr>
                <w:rFonts w:ascii="Helvetica" w:hAnsi="Helvetica" w:cs="Helvetica"/>
                <w:sz w:val="21"/>
                <w:szCs w:val="21"/>
              </w:rPr>
              <w:t xml:space="preserve"> </w:t>
            </w:r>
            <w:r w:rsidRPr="00D31574">
              <w:rPr>
                <w:rFonts w:ascii="Helvetica" w:hAnsi="Helvetica" w:cs="Helvetica"/>
                <w:sz w:val="21"/>
                <w:szCs w:val="21"/>
              </w:rPr>
              <w:t>decisive.</w:t>
            </w:r>
          </w:p>
          <w:p w:rsidR="00D5216C" w:rsidRPr="00D31574" w:rsidRDefault="00D5216C" w:rsidP="00D3157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 w:rsidRPr="00D31574">
              <w:rPr>
                <w:rFonts w:ascii="Helvetica" w:hAnsi="Helvetica" w:cs="Helvetica"/>
                <w:sz w:val="21"/>
                <w:szCs w:val="21"/>
              </w:rPr>
              <w:t>Communicates effectively.</w:t>
            </w:r>
          </w:p>
          <w:p w:rsidR="00D5216C" w:rsidRPr="00D31574" w:rsidRDefault="00D5216C" w:rsidP="00D3157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sz w:val="21"/>
                <w:szCs w:val="21"/>
              </w:rPr>
            </w:pPr>
            <w:r w:rsidRPr="00D31574">
              <w:rPr>
                <w:rFonts w:ascii="Helvetica" w:hAnsi="Helvetica" w:cs="Helvetica"/>
                <w:sz w:val="21"/>
                <w:szCs w:val="21"/>
              </w:rPr>
              <w:t>Has the ability to learn from experiences and challenges.</w:t>
            </w:r>
          </w:p>
          <w:p w:rsidR="00D5216C" w:rsidRPr="00D31574" w:rsidRDefault="00D5216C" w:rsidP="00D5216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21"/>
                <w:szCs w:val="21"/>
              </w:rPr>
            </w:pPr>
            <w:r w:rsidRPr="00D31574">
              <w:rPr>
                <w:rFonts w:ascii="Helvetica" w:hAnsi="Helvetica" w:cs="Helvetica"/>
                <w:sz w:val="21"/>
                <w:szCs w:val="21"/>
              </w:rPr>
              <w:t>Is committed to the continuous development of self and others by</w:t>
            </w:r>
            <w:r w:rsidR="00D31574" w:rsidRPr="00D31574">
              <w:rPr>
                <w:rFonts w:ascii="Helvetica" w:hAnsi="Helvetica" w:cs="Helvetica"/>
                <w:sz w:val="21"/>
                <w:szCs w:val="21"/>
              </w:rPr>
              <w:t xml:space="preserve"> </w:t>
            </w:r>
            <w:r w:rsidRPr="00D31574">
              <w:rPr>
                <w:rFonts w:ascii="Helvetica" w:hAnsi="Helvetica" w:cs="Helvetica"/>
                <w:sz w:val="21"/>
                <w:szCs w:val="21"/>
              </w:rPr>
              <w:t>keeping up to date and sharing knowledge, encouraging new</w:t>
            </w:r>
            <w:r w:rsidR="00D31574" w:rsidRPr="00D31574">
              <w:rPr>
                <w:rFonts w:ascii="Helvetica" w:hAnsi="Helvetica" w:cs="Helvetica"/>
                <w:sz w:val="21"/>
                <w:szCs w:val="21"/>
              </w:rPr>
              <w:t xml:space="preserve"> </w:t>
            </w:r>
            <w:r w:rsidRPr="00D31574">
              <w:rPr>
                <w:rFonts w:ascii="Helvetica" w:hAnsi="Helvetica" w:cs="Helvetica"/>
                <w:sz w:val="21"/>
                <w:szCs w:val="21"/>
              </w:rPr>
              <w:t>ideas, seeking new opportunities and challenges, open to ideas</w:t>
            </w:r>
            <w:r w:rsidR="00D31574" w:rsidRPr="00D31574">
              <w:rPr>
                <w:rFonts w:ascii="Helvetica" w:hAnsi="Helvetica" w:cs="Helvetica"/>
                <w:sz w:val="21"/>
                <w:szCs w:val="21"/>
              </w:rPr>
              <w:t xml:space="preserve"> </w:t>
            </w:r>
            <w:r w:rsidRPr="00D31574">
              <w:rPr>
                <w:rFonts w:ascii="Helvetica" w:hAnsi="Helvetica" w:cs="Helvetica"/>
                <w:sz w:val="21"/>
                <w:szCs w:val="21"/>
              </w:rPr>
              <w:t>and developing new skills</w:t>
            </w:r>
          </w:p>
          <w:p w:rsidR="00801BBD" w:rsidRPr="00801BBD" w:rsidRDefault="00801BBD" w:rsidP="00D521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:rsidR="00801BBD" w:rsidRPr="00D5216C" w:rsidRDefault="00D31574" w:rsidP="00801BB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D5216C">
              <w:rPr>
                <w:rFonts w:ascii="Arial" w:hAnsi="Arial" w:cs="Arial"/>
                <w:bCs/>
                <w:sz w:val="24"/>
                <w:szCs w:val="24"/>
              </w:rPr>
              <w:t>A/I</w:t>
            </w:r>
          </w:p>
        </w:tc>
      </w:tr>
    </w:tbl>
    <w:p w:rsidR="00D31574" w:rsidRDefault="00D31574" w:rsidP="00801B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31574" w:rsidRDefault="00D31574" w:rsidP="00D315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– Application Form</w:t>
      </w:r>
    </w:p>
    <w:p w:rsidR="00D31574" w:rsidRDefault="00D31574" w:rsidP="00D315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- Interview</w:t>
      </w:r>
    </w:p>
    <w:p w:rsidR="00D31574" w:rsidRPr="00D31574" w:rsidRDefault="00D31574" w:rsidP="00D3157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sz w:val="21"/>
          <w:szCs w:val="21"/>
        </w:rPr>
      </w:pPr>
      <w:r>
        <w:rPr>
          <w:rFonts w:ascii="Helvetica-BoldOblique" w:hAnsi="Helvetica-BoldOblique" w:cs="Helvetica-BoldOblique"/>
          <w:b/>
          <w:bCs/>
          <w:i/>
          <w:iCs/>
          <w:sz w:val="21"/>
          <w:szCs w:val="21"/>
        </w:rPr>
        <w:t>Note</w:t>
      </w:r>
      <w:r w:rsidRPr="00D31574">
        <w:rPr>
          <w:rFonts w:ascii="Helvetica-BoldOblique" w:hAnsi="Helvetica-BoldOblique" w:cs="Helvetica-BoldOblique"/>
          <w:b/>
          <w:bCs/>
          <w:i/>
          <w:iCs/>
          <w:sz w:val="21"/>
          <w:szCs w:val="21"/>
        </w:rPr>
        <w:t>:</w:t>
      </w:r>
    </w:p>
    <w:p w:rsidR="00D31574" w:rsidRPr="00D31574" w:rsidRDefault="00D31574" w:rsidP="00D3157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Cs/>
          <w:i/>
          <w:iCs/>
          <w:sz w:val="21"/>
          <w:szCs w:val="21"/>
        </w:rPr>
      </w:pPr>
      <w:r w:rsidRPr="00D31574">
        <w:rPr>
          <w:rFonts w:ascii="Helvetica-BoldOblique" w:hAnsi="Helvetica-BoldOblique" w:cs="Helvetica-BoldOblique"/>
          <w:bCs/>
          <w:i/>
          <w:iCs/>
          <w:sz w:val="21"/>
          <w:szCs w:val="21"/>
        </w:rPr>
        <w:t>In addition to the ability to perform the duties of the post, issues relating to safeguarding and</w:t>
      </w:r>
    </w:p>
    <w:p w:rsidR="00D31574" w:rsidRPr="00D31574" w:rsidRDefault="00D31574" w:rsidP="00D31574">
      <w:pPr>
        <w:rPr>
          <w:rFonts w:ascii="Arial" w:hAnsi="Arial" w:cs="Arial"/>
          <w:i/>
          <w:sz w:val="24"/>
          <w:szCs w:val="24"/>
        </w:rPr>
      </w:pPr>
      <w:r w:rsidRPr="00D31574">
        <w:rPr>
          <w:rFonts w:ascii="Helvetica-BoldOblique" w:hAnsi="Helvetica-BoldOblique" w:cs="Helvetica-BoldOblique"/>
          <w:bCs/>
          <w:i/>
          <w:iCs/>
          <w:sz w:val="21"/>
          <w:szCs w:val="21"/>
        </w:rPr>
        <w:t>promoting the welfare of children will need to be demonstrated these will include:</w:t>
      </w:r>
    </w:p>
    <w:p w:rsidR="00D31574" w:rsidRPr="00D31574" w:rsidRDefault="00D31574" w:rsidP="00D31574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Cs/>
          <w:i/>
          <w:iCs/>
          <w:sz w:val="21"/>
          <w:szCs w:val="21"/>
        </w:rPr>
      </w:pPr>
      <w:r w:rsidRPr="00D31574">
        <w:rPr>
          <w:rFonts w:ascii="Helvetica-BoldOblique" w:hAnsi="Helvetica-BoldOblique" w:cs="Helvetica-BoldOblique"/>
          <w:bCs/>
          <w:i/>
          <w:iCs/>
          <w:sz w:val="21"/>
          <w:szCs w:val="21"/>
        </w:rPr>
        <w:t>Motivation to work with children and young people.</w:t>
      </w:r>
    </w:p>
    <w:p w:rsidR="00D31574" w:rsidRPr="00D31574" w:rsidRDefault="00D31574" w:rsidP="00D3157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Cs/>
          <w:i/>
          <w:iCs/>
          <w:sz w:val="21"/>
          <w:szCs w:val="21"/>
        </w:rPr>
      </w:pPr>
      <w:r w:rsidRPr="00D31574">
        <w:rPr>
          <w:rFonts w:ascii="Helvetica-BoldOblique" w:hAnsi="Helvetica-BoldOblique" w:cs="Helvetica-BoldOblique"/>
          <w:bCs/>
          <w:i/>
          <w:iCs/>
          <w:sz w:val="21"/>
          <w:szCs w:val="21"/>
        </w:rPr>
        <w:t>Ability to form and maintain appropriate relationships and personal boundaries with</w:t>
      </w:r>
    </w:p>
    <w:p w:rsidR="00D31574" w:rsidRPr="00D31574" w:rsidRDefault="00D31574" w:rsidP="00D31574">
      <w:pPr>
        <w:autoSpaceDE w:val="0"/>
        <w:autoSpaceDN w:val="0"/>
        <w:adjustRightInd w:val="0"/>
        <w:spacing w:after="0" w:line="240" w:lineRule="auto"/>
        <w:ind w:firstLine="720"/>
        <w:rPr>
          <w:rFonts w:ascii="Helvetica-BoldOblique" w:hAnsi="Helvetica-BoldOblique" w:cs="Helvetica-BoldOblique"/>
          <w:bCs/>
          <w:i/>
          <w:iCs/>
          <w:sz w:val="21"/>
          <w:szCs w:val="21"/>
        </w:rPr>
      </w:pPr>
      <w:r w:rsidRPr="00D31574">
        <w:rPr>
          <w:rFonts w:ascii="Helvetica-BoldOblique" w:hAnsi="Helvetica-BoldOblique" w:cs="Helvetica-BoldOblique"/>
          <w:bCs/>
          <w:i/>
          <w:iCs/>
          <w:sz w:val="21"/>
          <w:szCs w:val="21"/>
        </w:rPr>
        <w:t>children and young people.</w:t>
      </w:r>
    </w:p>
    <w:p w:rsidR="00D31574" w:rsidRPr="00D31574" w:rsidRDefault="00D31574" w:rsidP="00D3157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Cs/>
          <w:i/>
          <w:iCs/>
          <w:sz w:val="21"/>
          <w:szCs w:val="21"/>
        </w:rPr>
      </w:pPr>
      <w:r w:rsidRPr="00D31574">
        <w:rPr>
          <w:rFonts w:ascii="Helvetica-BoldOblique" w:hAnsi="Helvetica-BoldOblique" w:cs="Helvetica-BoldOblique"/>
          <w:bCs/>
          <w:i/>
          <w:iCs/>
          <w:sz w:val="21"/>
          <w:szCs w:val="21"/>
        </w:rPr>
        <w:t>Emotional resilience in working with challenging behaviours and</w:t>
      </w:r>
    </w:p>
    <w:p w:rsidR="00D31574" w:rsidRPr="00D31574" w:rsidRDefault="00D31574" w:rsidP="00D31574">
      <w:pPr>
        <w:pStyle w:val="ListParagraph"/>
        <w:numPr>
          <w:ilvl w:val="0"/>
          <w:numId w:val="10"/>
        </w:numPr>
        <w:rPr>
          <w:rFonts w:ascii="Arial" w:hAnsi="Arial" w:cs="Arial"/>
          <w:i/>
          <w:sz w:val="24"/>
          <w:szCs w:val="24"/>
        </w:rPr>
      </w:pPr>
      <w:r w:rsidRPr="00D31574">
        <w:rPr>
          <w:rFonts w:ascii="Helvetica-BoldOblique" w:hAnsi="Helvetica-BoldOblique" w:cs="Helvetica-BoldOblique"/>
          <w:bCs/>
          <w:i/>
          <w:iCs/>
          <w:sz w:val="21"/>
          <w:szCs w:val="21"/>
        </w:rPr>
        <w:t>Attitudes to use of authority and maintaining discipline.</w:t>
      </w:r>
    </w:p>
    <w:p w:rsidR="00D31574" w:rsidRPr="00D31574" w:rsidRDefault="00D31574" w:rsidP="00D31574">
      <w:pPr>
        <w:rPr>
          <w:rFonts w:ascii="Arial" w:hAnsi="Arial" w:cs="Arial"/>
          <w:i/>
          <w:sz w:val="24"/>
          <w:szCs w:val="24"/>
        </w:rPr>
      </w:pPr>
    </w:p>
    <w:sectPr w:rsidR="00D31574" w:rsidRPr="00D31574" w:rsidSect="00A478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7DE" w:rsidRDefault="004C07DE" w:rsidP="00486C75">
      <w:pPr>
        <w:spacing w:after="0" w:line="240" w:lineRule="auto"/>
      </w:pPr>
      <w:r>
        <w:separator/>
      </w:r>
    </w:p>
  </w:endnote>
  <w:endnote w:type="continuationSeparator" w:id="0">
    <w:p w:rsidR="004C07DE" w:rsidRDefault="004C07DE" w:rsidP="00486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Obliq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7DE" w:rsidRDefault="004C07DE" w:rsidP="00486C75">
      <w:pPr>
        <w:spacing w:after="0" w:line="240" w:lineRule="auto"/>
      </w:pPr>
      <w:r>
        <w:separator/>
      </w:r>
    </w:p>
  </w:footnote>
  <w:footnote w:type="continuationSeparator" w:id="0">
    <w:p w:rsidR="004C07DE" w:rsidRDefault="004C07DE" w:rsidP="00486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23604"/>
    <w:multiLevelType w:val="hybridMultilevel"/>
    <w:tmpl w:val="BE9E4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71ADD"/>
    <w:multiLevelType w:val="hybridMultilevel"/>
    <w:tmpl w:val="A8F41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D3620"/>
    <w:multiLevelType w:val="hybridMultilevel"/>
    <w:tmpl w:val="E9864C28"/>
    <w:lvl w:ilvl="0" w:tplc="96944F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23944"/>
    <w:multiLevelType w:val="hybridMultilevel"/>
    <w:tmpl w:val="3E3C0288"/>
    <w:lvl w:ilvl="0" w:tplc="727A5048">
      <w:numFmt w:val="bullet"/>
      <w:lvlText w:val=""/>
      <w:lvlJc w:val="left"/>
      <w:pPr>
        <w:ind w:left="720" w:hanging="360"/>
      </w:pPr>
      <w:rPr>
        <w:rFonts w:ascii="Symbol" w:eastAsiaTheme="minorHAnsi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652F0"/>
    <w:multiLevelType w:val="hybridMultilevel"/>
    <w:tmpl w:val="E9A28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964B6"/>
    <w:multiLevelType w:val="hybridMultilevel"/>
    <w:tmpl w:val="F5009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42668"/>
    <w:multiLevelType w:val="hybridMultilevel"/>
    <w:tmpl w:val="26468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25FDC"/>
    <w:multiLevelType w:val="hybridMultilevel"/>
    <w:tmpl w:val="A9B4D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97F11"/>
    <w:multiLevelType w:val="hybridMultilevel"/>
    <w:tmpl w:val="E9AE4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D1C9E"/>
    <w:multiLevelType w:val="hybridMultilevel"/>
    <w:tmpl w:val="B2CE2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C74F2"/>
    <w:multiLevelType w:val="hybridMultilevel"/>
    <w:tmpl w:val="78AAA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9"/>
  </w:num>
  <w:num w:numId="5">
    <w:abstractNumId w:val="1"/>
  </w:num>
  <w:num w:numId="6">
    <w:abstractNumId w:val="10"/>
  </w:num>
  <w:num w:numId="7">
    <w:abstractNumId w:val="4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857"/>
    <w:rsid w:val="00146205"/>
    <w:rsid w:val="001A7C4B"/>
    <w:rsid w:val="001B1B15"/>
    <w:rsid w:val="0033321E"/>
    <w:rsid w:val="003D005B"/>
    <w:rsid w:val="00486C75"/>
    <w:rsid w:val="004C07DE"/>
    <w:rsid w:val="005170C4"/>
    <w:rsid w:val="00540162"/>
    <w:rsid w:val="00676998"/>
    <w:rsid w:val="006E3CD7"/>
    <w:rsid w:val="00801BBD"/>
    <w:rsid w:val="00881E58"/>
    <w:rsid w:val="008D1BBE"/>
    <w:rsid w:val="00975168"/>
    <w:rsid w:val="00A242D9"/>
    <w:rsid w:val="00A47857"/>
    <w:rsid w:val="00D31574"/>
    <w:rsid w:val="00D5216C"/>
    <w:rsid w:val="00DE6BE9"/>
    <w:rsid w:val="00F11518"/>
    <w:rsid w:val="00FC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48766"/>
  <w15:chartTrackingRefBased/>
  <w15:docId w15:val="{E5B927B0-9966-4E0B-BA15-519B7147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2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8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6C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C75"/>
  </w:style>
  <w:style w:type="paragraph" w:styleId="Footer">
    <w:name w:val="footer"/>
    <w:basedOn w:val="Normal"/>
    <w:link w:val="FooterChar"/>
    <w:uiPriority w:val="99"/>
    <w:unhideWhenUsed/>
    <w:rsid w:val="00486C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C75"/>
  </w:style>
  <w:style w:type="table" w:styleId="TableGrid">
    <w:name w:val="Table Grid"/>
    <w:basedOn w:val="TableNormal"/>
    <w:uiPriority w:val="39"/>
    <w:rsid w:val="00801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22326077</Template>
  <TotalTime>49</TotalTime>
  <Pages>4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Mayer, Barbara</dc:creator>
  <cp:keywords/>
  <dc:description/>
  <cp:lastModifiedBy>James, Louise</cp:lastModifiedBy>
  <cp:revision>18</cp:revision>
  <dcterms:created xsi:type="dcterms:W3CDTF">2019-02-26T13:05:00Z</dcterms:created>
  <dcterms:modified xsi:type="dcterms:W3CDTF">2020-03-13T14:28:00Z</dcterms:modified>
</cp:coreProperties>
</file>