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1CA17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SEND TEACHING ASSISTANT 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202982B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JOB DESCRIPTION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8946BDD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0FAA047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9E396F6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POST TITLE:          SEND TEACHING ASSISTANT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B234D0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44F1ACC" w14:textId="4B17405E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SCHOOL:</w:t>
      </w:r>
      <w:r w:rsidRPr="003A2B26">
        <w:rPr>
          <w:rFonts w:ascii="Poppins" w:eastAsia="Poppins" w:hAnsi="Poppins" w:cs="Poppins"/>
          <w:sz w:val="18"/>
          <w:szCs w:val="18"/>
        </w:rPr>
        <w:tab/>
      </w:r>
      <w:proofErr w:type="spellStart"/>
      <w:r w:rsidR="00101B89">
        <w:rPr>
          <w:rFonts w:ascii="Poppins" w:eastAsia="Poppins" w:hAnsi="Poppins" w:cs="Poppins"/>
          <w:b/>
          <w:bCs/>
          <w:sz w:val="18"/>
          <w:szCs w:val="18"/>
        </w:rPr>
        <w:t>Somerlea</w:t>
      </w:r>
      <w:proofErr w:type="spellEnd"/>
      <w:r w:rsidR="00101B89">
        <w:rPr>
          <w:rFonts w:ascii="Poppins" w:eastAsia="Poppins" w:hAnsi="Poppins" w:cs="Poppins"/>
          <w:b/>
          <w:bCs/>
          <w:sz w:val="18"/>
          <w:szCs w:val="18"/>
        </w:rPr>
        <w:t xml:space="preserve"> Park Junior</w:t>
      </w: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 xml:space="preserve"> School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9C3FDB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EE94E31" w14:textId="77777777" w:rsid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GRADE:                  Grade 7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860F2DB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2769792E" w14:textId="77777777" w:rsid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REPORTING TO:   Head Teacher and Class teachers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FD2ECD0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145AA936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b/>
          <w:bCs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u w:val="single"/>
          <w:lang w:val="en-US"/>
        </w:rPr>
        <w:t>Duties and Responsibilities</w:t>
      </w:r>
      <w:r w:rsidRPr="003A2B26">
        <w:rPr>
          <w:rFonts w:ascii="Poppins" w:eastAsia="Poppins" w:hAnsi="Poppins" w:cs="Poppins"/>
          <w:b/>
          <w:bCs/>
          <w:sz w:val="18"/>
          <w:szCs w:val="18"/>
        </w:rPr>
        <w:t> </w:t>
      </w:r>
    </w:p>
    <w:p w14:paraId="751A4BBD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CD88AA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Relationships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A4CA972" w14:textId="77777777" w:rsidR="003A2B26" w:rsidRPr="003A2B26" w:rsidRDefault="003A2B26" w:rsidP="003A2B26">
      <w:pPr>
        <w:numPr>
          <w:ilvl w:val="0"/>
          <w:numId w:val="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establish and promote positive relationships with children, other members of staff and parents, acting as a role model and setting high expectations.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A0D66C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F2C135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Preparation and Planning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8EEDBE8" w14:textId="77777777" w:rsidR="003A2B26" w:rsidRPr="003A2B26" w:rsidRDefault="003A2B26" w:rsidP="003A2B26">
      <w:pPr>
        <w:numPr>
          <w:ilvl w:val="0"/>
          <w:numId w:val="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assist the class teacher in preparing resources and setting out learning materials and equipment for planned activities.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E770AF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7EC0AE7" w14:textId="77777777" w:rsidR="003A2B26" w:rsidRPr="003A2B26" w:rsidRDefault="003A2B26" w:rsidP="003A2B26">
      <w:pPr>
        <w:numPr>
          <w:ilvl w:val="0"/>
          <w:numId w:val="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discuss with the class teacher the learning objectives and expected learning outcomes for each lesson or activity.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56B3F3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E65387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Supporting Children in Their Learning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C34D186" w14:textId="77777777" w:rsidR="003A2B26" w:rsidRPr="003A2B26" w:rsidRDefault="003A2B26" w:rsidP="003A2B26">
      <w:pPr>
        <w:numPr>
          <w:ilvl w:val="0"/>
          <w:numId w:val="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Under guidance of teacher support an individual child with English, math's and other areas of the curriculum when appropriate. This may include adapting activities/resources to meet the needs of the child.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156F1C6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F860894" w14:textId="77777777" w:rsidR="003A2B26" w:rsidRPr="003A2B26" w:rsidRDefault="003A2B26" w:rsidP="003A2B26">
      <w:pPr>
        <w:numPr>
          <w:ilvl w:val="0"/>
          <w:numId w:val="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Deliver support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programmes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 when appropriate.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403F2D4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687796B" w14:textId="77777777" w:rsidR="003A2B26" w:rsidRPr="003A2B26" w:rsidRDefault="003A2B26" w:rsidP="003A2B26">
      <w:pPr>
        <w:numPr>
          <w:ilvl w:val="0"/>
          <w:numId w:val="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Effectively communicate work set by class teacher to the child and ensure that s/he understands the task and expected outcomes.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649E5DF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C047A59" w14:textId="77777777" w:rsidR="003A2B26" w:rsidRPr="003A2B26" w:rsidRDefault="003A2B26" w:rsidP="003A2B26">
      <w:pPr>
        <w:numPr>
          <w:ilvl w:val="0"/>
          <w:numId w:val="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Encourage the child to interact and work cooperatively with others to ensure that they are all engaged in the task.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2D6761B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87DD87B" w14:textId="77777777" w:rsidR="003A2B26" w:rsidRPr="003A2B26" w:rsidRDefault="003A2B26" w:rsidP="003A2B26">
      <w:pPr>
        <w:numPr>
          <w:ilvl w:val="0"/>
          <w:numId w:val="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Respond effectively to the child’s questions about his/her learning activities.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EE6A51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15895AF" w14:textId="77777777" w:rsidR="003A2B26" w:rsidRPr="003A2B26" w:rsidRDefault="003A2B26" w:rsidP="003A2B26">
      <w:pPr>
        <w:numPr>
          <w:ilvl w:val="0"/>
          <w:numId w:val="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Support the child with the use of IT.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E734019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lastRenderedPageBreak/>
        <w:t> </w:t>
      </w:r>
    </w:p>
    <w:p w14:paraId="566F0414" w14:textId="77777777" w:rsidR="003A2B26" w:rsidRPr="003A2B26" w:rsidRDefault="003A2B26" w:rsidP="003A2B26">
      <w:pPr>
        <w:numPr>
          <w:ilvl w:val="0"/>
          <w:numId w:val="1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Promote the social and emotional development of the child, which may include support at playtimes.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BFC5CF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B883B11" w14:textId="77777777" w:rsidR="003A2B26" w:rsidRPr="003A2B26" w:rsidRDefault="003A2B26" w:rsidP="003A2B26">
      <w:pPr>
        <w:numPr>
          <w:ilvl w:val="0"/>
          <w:numId w:val="1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Promote inclusion of all children within the classroom and school.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44EB70B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D3133A6" w14:textId="6626F629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Assessment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3972F4F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9FED8E4" w14:textId="77777777" w:rsidR="003A2B26" w:rsidRPr="003A2B26" w:rsidRDefault="003A2B26" w:rsidP="003A2B26">
      <w:pPr>
        <w:numPr>
          <w:ilvl w:val="0"/>
          <w:numId w:val="1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observe and report on a child’s performance. This may include a daily diary and a home/school diary.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0D391F2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F92D910" w14:textId="77777777" w:rsidR="003A2B26" w:rsidRPr="003A2B26" w:rsidRDefault="003A2B26" w:rsidP="003A2B26">
      <w:pPr>
        <w:numPr>
          <w:ilvl w:val="0"/>
          <w:numId w:val="1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update records as agreed with the class teacher.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F9E273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153FC58" w14:textId="77777777" w:rsidR="003A2B26" w:rsidRDefault="003A2B26" w:rsidP="003A2B26">
      <w:pPr>
        <w:numPr>
          <w:ilvl w:val="0"/>
          <w:numId w:val="1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Provide oral and/or written feedback about a child’s progress to the teacher at the end of each lesson.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8F67795" w14:textId="77777777" w:rsidR="003A2B26" w:rsidRPr="003A2B26" w:rsidRDefault="003A2B26" w:rsidP="003A2B26">
      <w:pPr>
        <w:spacing w:after="0" w:line="240" w:lineRule="auto"/>
        <w:ind w:left="720"/>
        <w:rPr>
          <w:rFonts w:ascii="Poppins" w:eastAsia="Poppins" w:hAnsi="Poppins" w:cs="Poppins"/>
          <w:sz w:val="18"/>
          <w:szCs w:val="18"/>
        </w:rPr>
      </w:pPr>
    </w:p>
    <w:p w14:paraId="7E0483BF" w14:textId="45EBE837" w:rsidR="003A2B26" w:rsidRPr="003A2B26" w:rsidRDefault="003A2B26" w:rsidP="003A2B26">
      <w:pPr>
        <w:pStyle w:val="ListParagraph"/>
        <w:numPr>
          <w:ilvl w:val="0"/>
          <w:numId w:val="1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Under direction of class teacher, carry out observations of child and feedback.</w:t>
      </w:r>
    </w:p>
    <w:p w14:paraId="74163FA5" w14:textId="2FFD98DC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. </w:t>
      </w:r>
      <w:r w:rsidRPr="003A2B26">
        <w:rPr>
          <w:rFonts w:ascii="Poppins" w:eastAsia="Poppins" w:hAnsi="Poppins" w:cs="Poppins"/>
          <w:sz w:val="18"/>
          <w:szCs w:val="18"/>
        </w:rPr>
        <w:tab/>
        <w:t> </w:t>
      </w:r>
    </w:p>
    <w:p w14:paraId="14948FA9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proofErr w:type="spellStart"/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Behaviour</w:t>
      </w:r>
      <w:proofErr w:type="spellEnd"/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 xml:space="preserve"> and Emotional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257FD78" w14:textId="77777777" w:rsidR="003A2B26" w:rsidRPr="003A2B26" w:rsidRDefault="003A2B26" w:rsidP="003A2B26">
      <w:pPr>
        <w:numPr>
          <w:ilvl w:val="0"/>
          <w:numId w:val="1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Work closely with the class teacher to contribute to the management of child’s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, maintain order and an appropriate working environment, including implementation of the school’s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 policies.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4A3AB7A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5F63AB7" w14:textId="77777777" w:rsidR="003A2B26" w:rsidRPr="003A2B26" w:rsidRDefault="003A2B26" w:rsidP="003A2B26">
      <w:pPr>
        <w:numPr>
          <w:ilvl w:val="0"/>
          <w:numId w:val="1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Feedback to teachers on the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 of children during the lessons.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2375EB0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1386877" w14:textId="77777777" w:rsidR="003A2B26" w:rsidRPr="003A2B26" w:rsidRDefault="003A2B26" w:rsidP="003A2B26">
      <w:pPr>
        <w:numPr>
          <w:ilvl w:val="0"/>
          <w:numId w:val="1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To assist with supporting children with their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behaviour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 on the playground where necessary.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C0C97F6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A2EA671" w14:textId="77777777" w:rsidR="003A2B26" w:rsidRPr="003A2B26" w:rsidRDefault="003A2B26" w:rsidP="003A2B26">
      <w:pPr>
        <w:numPr>
          <w:ilvl w:val="0"/>
          <w:numId w:val="1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To implement support </w:t>
      </w:r>
      <w:proofErr w:type="spellStart"/>
      <w:r w:rsidRPr="003A2B26">
        <w:rPr>
          <w:rFonts w:ascii="Poppins" w:eastAsia="Poppins" w:hAnsi="Poppins" w:cs="Poppins"/>
          <w:sz w:val="18"/>
          <w:szCs w:val="18"/>
          <w:lang w:val="en-US"/>
        </w:rPr>
        <w:t>programmes</w:t>
      </w:r>
      <w:proofErr w:type="spellEnd"/>
      <w:r w:rsidRPr="003A2B26">
        <w:rPr>
          <w:rFonts w:ascii="Poppins" w:eastAsia="Poppins" w:hAnsi="Poppins" w:cs="Poppins"/>
          <w:sz w:val="18"/>
          <w:szCs w:val="18"/>
          <w:lang w:val="en-US"/>
        </w:rPr>
        <w:t xml:space="preserve"> to develop the child’s emotional development.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AB3EA0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32527F8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Health and Safety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37B1562" w14:textId="77777777" w:rsidR="003A2B26" w:rsidRPr="003A2B26" w:rsidRDefault="003A2B26" w:rsidP="003A2B26">
      <w:pPr>
        <w:numPr>
          <w:ilvl w:val="0"/>
          <w:numId w:val="1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Ensure that the health, safety, and welfare of children is maintained.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3F02499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EB8CCCE" w14:textId="77777777" w:rsidR="003A2B26" w:rsidRPr="003A2B26" w:rsidRDefault="003A2B26" w:rsidP="003A2B26">
      <w:pPr>
        <w:numPr>
          <w:ilvl w:val="0"/>
          <w:numId w:val="20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Deal with problems and emergencies in accordance with the school’s policies and procedures.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2960921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0E8E812" w14:textId="77777777" w:rsidR="003A2B26" w:rsidRPr="003A2B26" w:rsidRDefault="003A2B26" w:rsidP="003A2B26">
      <w:pPr>
        <w:numPr>
          <w:ilvl w:val="0"/>
          <w:numId w:val="21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Provide comfort and immediate care to children in case of minor accidents and report serious incidents to appropriate people.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21BAD0B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ACA42CF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b/>
          <w:bCs/>
          <w:sz w:val="18"/>
          <w:szCs w:val="18"/>
          <w:lang w:val="en-US"/>
        </w:rPr>
        <w:t>Other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C71C16F" w14:textId="77777777" w:rsidR="003A2B26" w:rsidRPr="003A2B26" w:rsidRDefault="003A2B26" w:rsidP="003A2B26">
      <w:pPr>
        <w:numPr>
          <w:ilvl w:val="0"/>
          <w:numId w:val="22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Accompany teaching staff and children on educational visits.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316AF0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8460C2A" w14:textId="77777777" w:rsidR="003A2B26" w:rsidRPr="003A2B26" w:rsidRDefault="003A2B26" w:rsidP="003A2B26">
      <w:pPr>
        <w:numPr>
          <w:ilvl w:val="0"/>
          <w:numId w:val="23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Accompany and be responsible for small groups of children at sporting events.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24D98EC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lastRenderedPageBreak/>
        <w:t> </w:t>
      </w:r>
    </w:p>
    <w:p w14:paraId="55F084A1" w14:textId="77777777" w:rsidR="003A2B26" w:rsidRPr="003A2B26" w:rsidRDefault="003A2B26" w:rsidP="003A2B26">
      <w:pPr>
        <w:numPr>
          <w:ilvl w:val="0"/>
          <w:numId w:val="24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Contribute to the overall ethos, aims and work of the school.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71CE7BD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7AF2E991" w14:textId="77777777" w:rsidR="003A2B26" w:rsidRPr="003A2B26" w:rsidRDefault="003A2B26" w:rsidP="003A2B26">
      <w:pPr>
        <w:numPr>
          <w:ilvl w:val="0"/>
          <w:numId w:val="25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undertake playground duties as requested.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3F74A7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0EFF179" w14:textId="77777777" w:rsidR="003A2B26" w:rsidRPr="003A2B26" w:rsidRDefault="003A2B26" w:rsidP="003A2B26">
      <w:pPr>
        <w:numPr>
          <w:ilvl w:val="0"/>
          <w:numId w:val="26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Have knowledge of and implement the school’s policies and procedures.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00F84AD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0E61B2E6" w14:textId="77777777" w:rsidR="003A2B26" w:rsidRPr="003A2B26" w:rsidRDefault="003A2B26" w:rsidP="003A2B26">
      <w:pPr>
        <w:numPr>
          <w:ilvl w:val="0"/>
          <w:numId w:val="27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Attend staff meetings and staff development events when required.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5518D10F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4190C6F" w14:textId="77777777" w:rsidR="003A2B26" w:rsidRDefault="003A2B26" w:rsidP="003A2B26">
      <w:pPr>
        <w:numPr>
          <w:ilvl w:val="0"/>
          <w:numId w:val="2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Undertake any administrative duties relevant and appropriate to the post.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1DA6679C" w14:textId="500521E0" w:rsid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1E9910BA" w14:textId="26C04A6B" w:rsidR="003A2B26" w:rsidRPr="003A2B26" w:rsidRDefault="003A2B26" w:rsidP="003A2B26">
      <w:pPr>
        <w:pStyle w:val="ListParagraph"/>
        <w:numPr>
          <w:ilvl w:val="0"/>
          <w:numId w:val="28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Undertake mandatory and statutory training as defined by the Trust.</w:t>
      </w:r>
    </w:p>
    <w:p w14:paraId="3FFECBF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3A328DD7" w14:textId="6647599F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62F3EB2B" w14:textId="571FA35D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  <w:r w:rsidRPr="003A2B26">
        <w:rPr>
          <w:rFonts w:ascii="Poppins" w:eastAsia="Poppins" w:hAnsi="Poppins" w:cs="Poppins"/>
          <w:b/>
          <w:bCs/>
          <w:sz w:val="18"/>
          <w:szCs w:val="18"/>
          <w:u w:val="single"/>
          <w:lang w:val="en-US"/>
        </w:rPr>
        <w:t>Safeguarding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4291C463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D27D5CA" w14:textId="77777777" w:rsidR="003A2B26" w:rsidRPr="003A2B26" w:rsidRDefault="003A2B26" w:rsidP="003A2B26">
      <w:pPr>
        <w:numPr>
          <w:ilvl w:val="0"/>
          <w:numId w:val="29"/>
        </w:num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To be aware of and follow the safeguarding policies and routines established in school to ensure that the school is a safe place for all children.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C419FB1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C982622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  <w:lang w:val="en-US"/>
        </w:rPr>
        <w:t>Embrace any other duties that may reasonably be regarded as within the nature of the duties, responsibilities and grades of this post.</w:t>
      </w: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23FBE894" w14:textId="77777777" w:rsidR="003A2B26" w:rsidRPr="003A2B26" w:rsidRDefault="003A2B26" w:rsidP="003A2B2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3A2B26">
        <w:rPr>
          <w:rFonts w:ascii="Poppins" w:eastAsia="Poppins" w:hAnsi="Poppins" w:cs="Poppins"/>
          <w:sz w:val="18"/>
          <w:szCs w:val="18"/>
        </w:rPr>
        <w:t> </w:t>
      </w:r>
    </w:p>
    <w:p w14:paraId="62545140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E5BE0" w14:textId="77777777" w:rsidR="003A2B26" w:rsidRDefault="003A2B26">
      <w:pPr>
        <w:spacing w:after="0" w:line="240" w:lineRule="auto"/>
      </w:pPr>
      <w:r>
        <w:separator/>
      </w:r>
    </w:p>
  </w:endnote>
  <w:endnote w:type="continuationSeparator" w:id="0">
    <w:p w14:paraId="09004D27" w14:textId="77777777" w:rsidR="003A2B26" w:rsidRDefault="003A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03D856-2585-4BE6-BAD3-901737F4F36D}"/>
    <w:embedBold r:id="rId2" w:fontKey="{5433BE60-D074-4BF8-88A7-37CDEF8BBA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C53ABFC-A66B-47C1-AAFC-29C87B1545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265A61D-E458-4B66-809E-87471381358B}"/>
    <w:embedItalic r:id="rId5" w:fontKey="{2846B7EF-23BE-4720-8324-3EECE5DAB633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D31E0A29-C632-40E2-A19F-978559B144AD}"/>
    <w:embedBold r:id="rId7" w:fontKey="{217ACFF8-9D6F-4636-9647-CB90A4A545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B51EE72-AFC8-43E5-934B-50B679B29D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F8868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1E710434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364408F8" w14:textId="77777777">
          <w:trPr>
            <w:trHeight w:val="1635"/>
          </w:trPr>
          <w:tc>
            <w:tcPr>
              <w:tcW w:w="5340" w:type="dxa"/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0BB13A2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53ED1866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9CDE648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7B084134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7CCAED5A" wp14:editId="1000A38A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06BA5B0F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038E92C5" wp14:editId="0FA1346F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6B18E69C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7B229" w14:textId="77777777" w:rsidR="003A2B26" w:rsidRDefault="003A2B26">
      <w:pPr>
        <w:spacing w:after="0" w:line="240" w:lineRule="auto"/>
      </w:pPr>
      <w:r>
        <w:separator/>
      </w:r>
    </w:p>
  </w:footnote>
  <w:footnote w:type="continuationSeparator" w:id="0">
    <w:p w14:paraId="1420E1A6" w14:textId="77777777" w:rsidR="003A2B26" w:rsidRDefault="003A2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0C50B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25D230BF" wp14:editId="0BA4C4AA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4B1966DA" wp14:editId="288BA2C5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7FC63FF6" w14:textId="77777777">
          <w:trPr>
            <w:trHeight w:val="1275"/>
          </w:trPr>
          <w:tc>
            <w:tcPr>
              <w:tcW w:w="6825" w:type="dxa"/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A342403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0FF036C9" wp14:editId="0D7280FC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3D569262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3D3A86DA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09543D74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7390C2BD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E78FD"/>
    <w:multiLevelType w:val="multilevel"/>
    <w:tmpl w:val="CA2CAF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04D66"/>
    <w:multiLevelType w:val="multilevel"/>
    <w:tmpl w:val="EB1045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EA6E20"/>
    <w:multiLevelType w:val="multilevel"/>
    <w:tmpl w:val="2F5079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4722C2"/>
    <w:multiLevelType w:val="multilevel"/>
    <w:tmpl w:val="28B03C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FB1AFB"/>
    <w:multiLevelType w:val="multilevel"/>
    <w:tmpl w:val="80F47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4F1AEC"/>
    <w:multiLevelType w:val="multilevel"/>
    <w:tmpl w:val="EE34F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2B0E6D"/>
    <w:multiLevelType w:val="multilevel"/>
    <w:tmpl w:val="4B92B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14F19"/>
    <w:multiLevelType w:val="multilevel"/>
    <w:tmpl w:val="86B69B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DF5478"/>
    <w:multiLevelType w:val="multilevel"/>
    <w:tmpl w:val="7B04E8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F94328"/>
    <w:multiLevelType w:val="multilevel"/>
    <w:tmpl w:val="451CD8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DB08D0"/>
    <w:multiLevelType w:val="multilevel"/>
    <w:tmpl w:val="AD169B3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474EC3"/>
    <w:multiLevelType w:val="multilevel"/>
    <w:tmpl w:val="8E0E2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B15C15"/>
    <w:multiLevelType w:val="multilevel"/>
    <w:tmpl w:val="9F3AE2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582C32"/>
    <w:multiLevelType w:val="multilevel"/>
    <w:tmpl w:val="62666D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9577B3"/>
    <w:multiLevelType w:val="multilevel"/>
    <w:tmpl w:val="E5521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652768"/>
    <w:multiLevelType w:val="multilevel"/>
    <w:tmpl w:val="0430F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DC41E6"/>
    <w:multiLevelType w:val="multilevel"/>
    <w:tmpl w:val="C0725E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7434B8"/>
    <w:multiLevelType w:val="multilevel"/>
    <w:tmpl w:val="4CB4F1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1B12FA"/>
    <w:multiLevelType w:val="multilevel"/>
    <w:tmpl w:val="515466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5974FB"/>
    <w:multiLevelType w:val="multilevel"/>
    <w:tmpl w:val="128E35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AE1611"/>
    <w:multiLevelType w:val="multilevel"/>
    <w:tmpl w:val="78CCB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DC4BC3"/>
    <w:multiLevelType w:val="multilevel"/>
    <w:tmpl w:val="8054AE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7F5946"/>
    <w:multiLevelType w:val="multilevel"/>
    <w:tmpl w:val="2B360A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F9A3D06"/>
    <w:multiLevelType w:val="multilevel"/>
    <w:tmpl w:val="7A663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07B6ED7"/>
    <w:multiLevelType w:val="multilevel"/>
    <w:tmpl w:val="F3A6E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E62424"/>
    <w:multiLevelType w:val="multilevel"/>
    <w:tmpl w:val="68E4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317DC9"/>
    <w:multiLevelType w:val="multilevel"/>
    <w:tmpl w:val="A9A6F7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D511ED"/>
    <w:multiLevelType w:val="multilevel"/>
    <w:tmpl w:val="AB50A9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DDD57C5"/>
    <w:multiLevelType w:val="multilevel"/>
    <w:tmpl w:val="F3EA0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1320313">
    <w:abstractNumId w:val="23"/>
  </w:num>
  <w:num w:numId="2" w16cid:durableId="5451377">
    <w:abstractNumId w:val="6"/>
  </w:num>
  <w:num w:numId="3" w16cid:durableId="1782873618">
    <w:abstractNumId w:val="8"/>
  </w:num>
  <w:num w:numId="4" w16cid:durableId="946084086">
    <w:abstractNumId w:val="28"/>
  </w:num>
  <w:num w:numId="5" w16cid:durableId="1656834087">
    <w:abstractNumId w:val="27"/>
  </w:num>
  <w:num w:numId="6" w16cid:durableId="36636266">
    <w:abstractNumId w:val="26"/>
  </w:num>
  <w:num w:numId="7" w16cid:durableId="37900833">
    <w:abstractNumId w:val="13"/>
  </w:num>
  <w:num w:numId="8" w16cid:durableId="1745450314">
    <w:abstractNumId w:val="21"/>
  </w:num>
  <w:num w:numId="9" w16cid:durableId="1049841196">
    <w:abstractNumId w:val="0"/>
  </w:num>
  <w:num w:numId="10" w16cid:durableId="1859585967">
    <w:abstractNumId w:val="12"/>
  </w:num>
  <w:num w:numId="11" w16cid:durableId="1275821371">
    <w:abstractNumId w:val="19"/>
  </w:num>
  <w:num w:numId="12" w16cid:durableId="287055106">
    <w:abstractNumId w:val="25"/>
  </w:num>
  <w:num w:numId="13" w16cid:durableId="1717004112">
    <w:abstractNumId w:val="1"/>
  </w:num>
  <w:num w:numId="14" w16cid:durableId="488134344">
    <w:abstractNumId w:val="7"/>
  </w:num>
  <w:num w:numId="15" w16cid:durableId="796946045">
    <w:abstractNumId w:val="4"/>
  </w:num>
  <w:num w:numId="16" w16cid:durableId="1621377894">
    <w:abstractNumId w:val="20"/>
  </w:num>
  <w:num w:numId="17" w16cid:durableId="1881287346">
    <w:abstractNumId w:val="14"/>
  </w:num>
  <w:num w:numId="18" w16cid:durableId="1629776569">
    <w:abstractNumId w:val="3"/>
  </w:num>
  <w:num w:numId="19" w16cid:durableId="86192199">
    <w:abstractNumId w:val="15"/>
  </w:num>
  <w:num w:numId="20" w16cid:durableId="1380472030">
    <w:abstractNumId w:val="2"/>
  </w:num>
  <w:num w:numId="21" w16cid:durableId="347566606">
    <w:abstractNumId w:val="17"/>
  </w:num>
  <w:num w:numId="22" w16cid:durableId="1170103264">
    <w:abstractNumId w:val="24"/>
  </w:num>
  <w:num w:numId="23" w16cid:durableId="1392268324">
    <w:abstractNumId w:val="16"/>
  </w:num>
  <w:num w:numId="24" w16cid:durableId="537208796">
    <w:abstractNumId w:val="5"/>
  </w:num>
  <w:num w:numId="25" w16cid:durableId="614559633">
    <w:abstractNumId w:val="18"/>
  </w:num>
  <w:num w:numId="26" w16cid:durableId="1666586181">
    <w:abstractNumId w:val="22"/>
  </w:num>
  <w:num w:numId="27" w16cid:durableId="1725136501">
    <w:abstractNumId w:val="9"/>
  </w:num>
  <w:num w:numId="28" w16cid:durableId="644899556">
    <w:abstractNumId w:val="10"/>
  </w:num>
  <w:num w:numId="29" w16cid:durableId="12535905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B26"/>
    <w:rsid w:val="00101B89"/>
    <w:rsid w:val="00137F75"/>
    <w:rsid w:val="003A2B26"/>
    <w:rsid w:val="00583466"/>
    <w:rsid w:val="007173EF"/>
    <w:rsid w:val="00B2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3A6D4"/>
  <w15:docId w15:val="{1BA87B83-6397-470B-B8A8-2D3536CC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A2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0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2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5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1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0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9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6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2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95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3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7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46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0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3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8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9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1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4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7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7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0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6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5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9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7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8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8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4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2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3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26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Props1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(26)</Template>
  <TotalTime>1</TotalTime>
  <Pages>3</Pages>
  <Words>531</Words>
  <Characters>3032</Characters>
  <Application>Microsoft Office Word</Application>
  <DocSecurity>0</DocSecurity>
  <Lines>25</Lines>
  <Paragraphs>7</Paragraphs>
  <ScaleCrop>false</ScaleCrop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2</cp:revision>
  <dcterms:created xsi:type="dcterms:W3CDTF">2025-08-12T12:50:00Z</dcterms:created>
  <dcterms:modified xsi:type="dcterms:W3CDTF">2025-08-12T12:50:00Z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