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82D72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b/>
          <w:bCs/>
          <w:sz w:val="18"/>
          <w:szCs w:val="18"/>
        </w:rPr>
        <w:t>Person Specification: Teaching Assistant Band D</w:t>
      </w:r>
      <w:r w:rsidRPr="00F03B9D">
        <w:rPr>
          <w:rFonts w:ascii="Poppins" w:eastAsia="Poppins" w:hAnsi="Poppins" w:cs="Poppins"/>
          <w:sz w:val="18"/>
          <w:szCs w:val="18"/>
        </w:rPr>
        <w:t> </w:t>
      </w:r>
    </w:p>
    <w:p w14:paraId="793425A2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The person specification sets out the criteria to be used in determining whether an individual is likely to be able to undertake the duties on the job description.  </w:t>
      </w:r>
    </w:p>
    <w:p w14:paraId="6094B308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Ind w:w="-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9"/>
        <w:gridCol w:w="4080"/>
        <w:gridCol w:w="2491"/>
        <w:gridCol w:w="1756"/>
      </w:tblGrid>
      <w:tr w:rsidR="00F03B9D" w:rsidRPr="00F03B9D" w14:paraId="32F51F3C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hideMark/>
          </w:tcPr>
          <w:p w14:paraId="43A52B6C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E7E6E6"/>
            <w:hideMark/>
          </w:tcPr>
          <w:p w14:paraId="327FAF31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 Requirement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shd w:val="clear" w:color="auto" w:fill="E7E6E6"/>
            <w:hideMark/>
          </w:tcPr>
          <w:p w14:paraId="6770C649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hideMark/>
          </w:tcPr>
          <w:p w14:paraId="6C73D667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03B9D" w:rsidRPr="00F03B9D" w14:paraId="5FC0F304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C1758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Safeguarding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4AD83694" w14:textId="77777777" w:rsidR="00F03B9D" w:rsidRPr="00F03B9D" w:rsidRDefault="00F03B9D" w:rsidP="00F03B9D">
            <w:pPr>
              <w:numPr>
                <w:ilvl w:val="0"/>
                <w:numId w:val="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 satisfactory DBS clearance  </w:t>
            </w:r>
          </w:p>
          <w:p w14:paraId="63B29AAA" w14:textId="77777777" w:rsidR="00F03B9D" w:rsidRPr="00F03B9D" w:rsidRDefault="00F03B9D" w:rsidP="00F03B9D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Positive references </w:t>
            </w:r>
          </w:p>
          <w:p w14:paraId="55E45B53" w14:textId="77777777" w:rsidR="00F03B9D" w:rsidRPr="00F03B9D" w:rsidRDefault="00F03B9D" w:rsidP="00F03B9D">
            <w:pPr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Awareness of safeguarding procedures </w:t>
            </w:r>
          </w:p>
          <w:p w14:paraId="34906AC0" w14:textId="77777777" w:rsidR="00F03B9D" w:rsidRPr="00F03B9D" w:rsidRDefault="00F03B9D" w:rsidP="00F03B9D">
            <w:pPr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follow school policy </w:t>
            </w:r>
          </w:p>
          <w:p w14:paraId="235C1B4C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1F8FFA65" w14:textId="77777777" w:rsidR="00F03B9D" w:rsidRPr="00F03B9D" w:rsidRDefault="00F03B9D" w:rsidP="00F03B9D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Experience of working with and engaging with other agencies </w:t>
            </w:r>
          </w:p>
          <w:p w14:paraId="7185A89D" w14:textId="77777777" w:rsidR="00F03B9D" w:rsidRPr="00F03B9D" w:rsidRDefault="00F03B9D" w:rsidP="00F03B9D">
            <w:pPr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Experience of using CPOMS or similar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28A85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  </w:t>
            </w:r>
          </w:p>
          <w:p w14:paraId="09A8D0FC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DBS clearance </w:t>
            </w:r>
          </w:p>
          <w:p w14:paraId="2C65FDA8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Interview </w:t>
            </w:r>
          </w:p>
        </w:tc>
      </w:tr>
      <w:tr w:rsidR="00F03B9D" w:rsidRPr="00F03B9D" w14:paraId="3EAD1C2A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7CA41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Qualifications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hideMark/>
          </w:tcPr>
          <w:p w14:paraId="5F56E55F" w14:textId="77777777" w:rsidR="00F03B9D" w:rsidRPr="00F03B9D" w:rsidRDefault="00F03B9D" w:rsidP="00F03B9D">
            <w:pPr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Demonstrate the capability to meet the professional standards for teaching assistants </w:t>
            </w:r>
          </w:p>
          <w:p w14:paraId="23AA4B79" w14:textId="77777777" w:rsidR="00F03B9D" w:rsidRPr="00F03B9D" w:rsidRDefault="00F03B9D" w:rsidP="00F03B9D">
            <w:pPr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Have Maths and English qualifications equivalent to GCSE A-C or 4-9 </w:t>
            </w:r>
          </w:p>
          <w:p w14:paraId="571E3241" w14:textId="77777777" w:rsidR="00F03B9D" w:rsidRPr="00F03B9D" w:rsidRDefault="00F03B9D" w:rsidP="00F03B9D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Have experience of working with children (either paid or unpaid capacity), preferably in an education setting </w:t>
            </w:r>
          </w:p>
          <w:p w14:paraId="3C7AC486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CD22B82" w14:textId="77777777" w:rsidR="00F03B9D" w:rsidRPr="00F03B9D" w:rsidRDefault="00F03B9D" w:rsidP="00F03B9D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Appropriate first aid training </w:t>
            </w:r>
          </w:p>
          <w:p w14:paraId="35DC0A78" w14:textId="77777777" w:rsidR="00F03B9D" w:rsidRPr="00F03B9D" w:rsidRDefault="00F03B9D" w:rsidP="00F03B9D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Have attended CPD and training relevant to the post e.g. Behaviour Management and Child Protection </w:t>
            </w:r>
          </w:p>
          <w:p w14:paraId="558A7B2E" w14:textId="77777777" w:rsidR="00F03B9D" w:rsidRPr="00F03B9D" w:rsidRDefault="00F03B9D" w:rsidP="00F03B9D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Specific SEND related training courses </w:t>
            </w:r>
          </w:p>
          <w:p w14:paraId="3CA46888" w14:textId="77777777" w:rsidR="00F03B9D" w:rsidRPr="00F03B9D" w:rsidRDefault="00F03B9D" w:rsidP="00F03B9D">
            <w:pPr>
              <w:numPr>
                <w:ilvl w:val="0"/>
                <w:numId w:val="1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TA qualification/s </w:t>
            </w:r>
          </w:p>
          <w:p w14:paraId="0A4AF490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94F2E7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  </w:t>
            </w:r>
          </w:p>
          <w:p w14:paraId="053789C6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&amp; interview </w:t>
            </w:r>
          </w:p>
        </w:tc>
      </w:tr>
      <w:tr w:rsidR="00F03B9D" w:rsidRPr="00F03B9D" w14:paraId="4FDAC09C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E49AF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Job Related Competencies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FD6A8F" w14:textId="77777777" w:rsidR="00F03B9D" w:rsidRPr="00F03B9D" w:rsidRDefault="00F03B9D" w:rsidP="00F03B9D">
            <w:pPr>
              <w:numPr>
                <w:ilvl w:val="0"/>
                <w:numId w:val="1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manage the behaviour of pupils to promote and maintain order and a calm working environment for pupils </w:t>
            </w:r>
          </w:p>
          <w:p w14:paraId="4AEDBB54" w14:textId="77777777" w:rsidR="00F03B9D" w:rsidRPr="00F03B9D" w:rsidRDefault="00F03B9D" w:rsidP="00F03B9D">
            <w:pPr>
              <w:numPr>
                <w:ilvl w:val="0"/>
                <w:numId w:val="1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motivate pupils  </w:t>
            </w:r>
          </w:p>
          <w:p w14:paraId="1D385504" w14:textId="77777777" w:rsidR="00F03B9D" w:rsidRPr="00F03B9D" w:rsidRDefault="00F03B9D" w:rsidP="00F03B9D">
            <w:pPr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work at own initiative and as part of a team </w:t>
            </w:r>
          </w:p>
          <w:p w14:paraId="15224995" w14:textId="77777777" w:rsidR="00F03B9D" w:rsidRPr="00F03B9D" w:rsidRDefault="00F03B9D" w:rsidP="00F03B9D">
            <w:pPr>
              <w:numPr>
                <w:ilvl w:val="0"/>
                <w:numId w:val="1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work in a flexible and responsive way with tact, discretion and confidentiality </w:t>
            </w:r>
          </w:p>
          <w:p w14:paraId="5F6D8569" w14:textId="77777777" w:rsidR="00F03B9D" w:rsidRPr="00F03B9D" w:rsidRDefault="00F03B9D" w:rsidP="00F03B9D">
            <w:pPr>
              <w:numPr>
                <w:ilvl w:val="0"/>
                <w:numId w:val="1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relate well to children and adults </w:t>
            </w:r>
          </w:p>
          <w:p w14:paraId="07A3F466" w14:textId="77777777" w:rsidR="00F03B9D" w:rsidRPr="00F03B9D" w:rsidRDefault="00F03B9D" w:rsidP="00F03B9D">
            <w:pPr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use ICT effectively to support learning  </w:t>
            </w:r>
          </w:p>
          <w:p w14:paraId="37E3AC12" w14:textId="77777777" w:rsidR="00F03B9D" w:rsidRPr="00F03B9D" w:rsidRDefault="00F03B9D" w:rsidP="00F03B9D">
            <w:pPr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Excellent communication skills </w:t>
            </w:r>
          </w:p>
          <w:p w14:paraId="344CFF2A" w14:textId="77777777" w:rsidR="00F03B9D" w:rsidRPr="00F03B9D" w:rsidRDefault="00F03B9D" w:rsidP="00F03B9D">
            <w:pPr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 good sense of humour </w:t>
            </w:r>
          </w:p>
          <w:p w14:paraId="08E5B2D2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9DD7B" w14:textId="3708A681" w:rsidR="00F03B9D" w:rsidRPr="00F03B9D" w:rsidRDefault="00F03B9D" w:rsidP="00F03B9D">
            <w:pPr>
              <w:numPr>
                <w:ilvl w:val="0"/>
                <w:numId w:val="2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Understand pupils’ progression of knowledge and skills in a KS1 setting  </w:t>
            </w:r>
          </w:p>
          <w:p w14:paraId="6882A48D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FB293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 and interviews  </w:t>
            </w:r>
          </w:p>
          <w:p w14:paraId="64A2AD2F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03B9D" w:rsidRPr="00F03B9D" w14:paraId="722E81FA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C0707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Knowledge &amp; Understanding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64FAA" w14:textId="77777777" w:rsidR="00F03B9D" w:rsidRPr="00F03B9D" w:rsidRDefault="00F03B9D" w:rsidP="00F03B9D">
            <w:pPr>
              <w:numPr>
                <w:ilvl w:val="0"/>
                <w:numId w:val="2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Knowledge of a range of strategies to promote good behaviour  </w:t>
            </w:r>
          </w:p>
          <w:p w14:paraId="406B0878" w14:textId="77777777" w:rsidR="00F03B9D" w:rsidRPr="00F03B9D" w:rsidRDefault="00F03B9D" w:rsidP="00F03B9D">
            <w:pPr>
              <w:numPr>
                <w:ilvl w:val="0"/>
                <w:numId w:val="2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Knowledge and understanding of the KS1 curriculum and its application </w:t>
            </w:r>
          </w:p>
          <w:p w14:paraId="6530CA05" w14:textId="77777777" w:rsidR="00F03B9D" w:rsidRPr="00F03B9D" w:rsidRDefault="00F03B9D" w:rsidP="00F03B9D">
            <w:pPr>
              <w:numPr>
                <w:ilvl w:val="0"/>
                <w:numId w:val="2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Knowledge and understanding of teaching and learning strategies </w:t>
            </w:r>
          </w:p>
          <w:p w14:paraId="1BC30746" w14:textId="77777777" w:rsidR="00F03B9D" w:rsidRPr="00F03B9D" w:rsidRDefault="00F03B9D" w:rsidP="00F03B9D">
            <w:pPr>
              <w:numPr>
                <w:ilvl w:val="0"/>
                <w:numId w:val="2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Knowledge of how to support pupils with SEND in a KS1 class setting </w:t>
            </w:r>
          </w:p>
          <w:p w14:paraId="23FAB9A9" w14:textId="77777777" w:rsidR="00F03B9D" w:rsidRPr="00F03B9D" w:rsidRDefault="00F03B9D" w:rsidP="00F03B9D">
            <w:pPr>
              <w:numPr>
                <w:ilvl w:val="0"/>
                <w:numId w:val="2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Awareness of the importance of working in partnership &amp; confidentiality linked to home/pupil/teachers/schoolwork  </w:t>
            </w:r>
          </w:p>
          <w:p w14:paraId="64B148D5" w14:textId="77777777" w:rsidR="00F03B9D" w:rsidRPr="00F03B9D" w:rsidRDefault="00F03B9D" w:rsidP="00F03B9D">
            <w:pPr>
              <w:numPr>
                <w:ilvl w:val="0"/>
                <w:numId w:val="2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Understanding of principles of child development and learning process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3F550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6C10C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 and interviews  </w:t>
            </w:r>
          </w:p>
          <w:p w14:paraId="4BC8D209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F03B9D" w:rsidRPr="00F03B9D" w14:paraId="7D3012AD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3D446F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Experience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7756D4" w14:textId="77777777" w:rsidR="00F03B9D" w:rsidRPr="00F03B9D" w:rsidRDefault="00F03B9D" w:rsidP="00F03B9D">
            <w:pPr>
              <w:numPr>
                <w:ilvl w:val="0"/>
                <w:numId w:val="2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Have experience of working with children (either paid or unpaid capacity), preferably in an education setting </w:t>
            </w:r>
          </w:p>
          <w:p w14:paraId="274ACA46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EAF4D" w14:textId="77777777" w:rsidR="00F03B9D" w:rsidRPr="00F03B9D" w:rsidRDefault="00F03B9D" w:rsidP="00F03B9D">
            <w:pPr>
              <w:numPr>
                <w:ilvl w:val="0"/>
                <w:numId w:val="3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Experience in work with SEND pupils and 1:1 </w:t>
            </w:r>
          </w:p>
          <w:p w14:paraId="2ED80EF1" w14:textId="77777777" w:rsidR="00F03B9D" w:rsidRPr="00F03B9D" w:rsidRDefault="00F03B9D" w:rsidP="00F03B9D">
            <w:pPr>
              <w:numPr>
                <w:ilvl w:val="0"/>
                <w:numId w:val="3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Experience of assessment strategies </w:t>
            </w:r>
          </w:p>
          <w:p w14:paraId="31C1F1AB" w14:textId="77777777" w:rsidR="00F03B9D" w:rsidRPr="00F03B9D" w:rsidRDefault="00F03B9D" w:rsidP="00F03B9D">
            <w:pPr>
              <w:numPr>
                <w:ilvl w:val="0"/>
                <w:numId w:val="3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Relevant recent training </w:t>
            </w:r>
          </w:p>
          <w:p w14:paraId="7860F6D9" w14:textId="77777777" w:rsidR="00F03B9D" w:rsidRPr="00F03B9D" w:rsidRDefault="00F03B9D" w:rsidP="00F03B9D">
            <w:pPr>
              <w:numPr>
                <w:ilvl w:val="0"/>
                <w:numId w:val="3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Experience supporting cross-curricular planning </w:t>
            </w:r>
          </w:p>
          <w:p w14:paraId="3AEAD8D8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DB39A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 and interviews </w:t>
            </w:r>
          </w:p>
        </w:tc>
      </w:tr>
      <w:tr w:rsidR="00F03B9D" w:rsidRPr="00F03B9D" w14:paraId="1432B2D5" w14:textId="77777777" w:rsidTr="00F03B9D">
        <w:trPr>
          <w:trHeight w:val="30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98117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Other 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A2E23" w14:textId="77777777" w:rsidR="00F03B9D" w:rsidRPr="00F03B9D" w:rsidRDefault="00F03B9D" w:rsidP="00F03B9D">
            <w:pPr>
              <w:numPr>
                <w:ilvl w:val="0"/>
                <w:numId w:val="3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 xml:space="preserve">Consistently </w:t>
            </w:r>
            <w:proofErr w:type="gramStart"/>
            <w:r w:rsidRPr="00F03B9D">
              <w:rPr>
                <w:rFonts w:ascii="Poppins" w:eastAsia="Poppins" w:hAnsi="Poppins" w:cs="Poppins"/>
                <w:sz w:val="18"/>
                <w:szCs w:val="18"/>
              </w:rPr>
              <w:t>reflect the highest levels of professionalism as a role model at all times</w:t>
            </w:r>
            <w:proofErr w:type="gramEnd"/>
            <w:r w:rsidRPr="00F03B9D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0F8EC4E" w14:textId="77777777" w:rsidR="00F03B9D" w:rsidRPr="00F03B9D" w:rsidRDefault="00F03B9D" w:rsidP="00F03B9D">
            <w:pPr>
              <w:numPr>
                <w:ilvl w:val="0"/>
                <w:numId w:val="3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 xml:space="preserve">Willingness to work </w:t>
            </w:r>
            <w:proofErr w:type="spellStart"/>
            <w:r w:rsidRPr="00F03B9D">
              <w:rPr>
                <w:rFonts w:ascii="Poppins" w:eastAsia="Poppins" w:hAnsi="Poppins" w:cs="Poppins"/>
                <w:sz w:val="18"/>
                <w:szCs w:val="18"/>
              </w:rPr>
              <w:t>fleibily</w:t>
            </w:r>
            <w:proofErr w:type="spellEnd"/>
            <w:r w:rsidRPr="00F03B9D">
              <w:rPr>
                <w:rFonts w:ascii="Poppins" w:eastAsia="Poppins" w:hAnsi="Poppins" w:cs="Poppins"/>
                <w:sz w:val="18"/>
                <w:szCs w:val="18"/>
              </w:rPr>
              <w:t xml:space="preserve"> at times </w:t>
            </w:r>
          </w:p>
          <w:p w14:paraId="388E1BEB" w14:textId="77777777" w:rsidR="00F03B9D" w:rsidRPr="00F03B9D" w:rsidRDefault="00F03B9D" w:rsidP="00F03B9D">
            <w:pPr>
              <w:numPr>
                <w:ilvl w:val="0"/>
                <w:numId w:val="3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Proactive and passionate about working with children </w:t>
            </w:r>
          </w:p>
          <w:p w14:paraId="3ED1C6F6" w14:textId="77777777" w:rsidR="00F03B9D" w:rsidRPr="00F03B9D" w:rsidRDefault="00F03B9D" w:rsidP="00F03B9D">
            <w:pPr>
              <w:numPr>
                <w:ilvl w:val="0"/>
                <w:numId w:val="3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Show a willingness to attend school CPD sessions </w:t>
            </w:r>
          </w:p>
          <w:p w14:paraId="10CA94E0" w14:textId="77777777" w:rsidR="00F03B9D" w:rsidRPr="00F03B9D" w:rsidRDefault="00F03B9D" w:rsidP="00F03B9D">
            <w:pPr>
              <w:numPr>
                <w:ilvl w:val="0"/>
                <w:numId w:val="3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work on own initiative </w:t>
            </w:r>
          </w:p>
          <w:p w14:paraId="46BE101E" w14:textId="77777777" w:rsidR="00F03B9D" w:rsidRPr="00F03B9D" w:rsidRDefault="00F03B9D" w:rsidP="00F03B9D">
            <w:pPr>
              <w:numPr>
                <w:ilvl w:val="0"/>
                <w:numId w:val="3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Ability to make warm, caring and respectful relationships with children </w:t>
            </w:r>
          </w:p>
          <w:p w14:paraId="047D3854" w14:textId="77777777" w:rsidR="00F03B9D" w:rsidRPr="00F03B9D" w:rsidRDefault="00F03B9D" w:rsidP="00F03B9D">
            <w:pPr>
              <w:numPr>
                <w:ilvl w:val="0"/>
                <w:numId w:val="4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To work as part of a team </w:t>
            </w:r>
          </w:p>
          <w:p w14:paraId="52E6916E" w14:textId="77777777" w:rsidR="00F03B9D" w:rsidRPr="00F03B9D" w:rsidRDefault="00F03B9D" w:rsidP="00F03B9D">
            <w:pPr>
              <w:numPr>
                <w:ilvl w:val="0"/>
                <w:numId w:val="4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Possess good organisational and time management skills </w:t>
            </w:r>
          </w:p>
          <w:p w14:paraId="72661B86" w14:textId="0B456B3D" w:rsidR="00F03B9D" w:rsidRPr="00F03B9D" w:rsidRDefault="00F03B9D" w:rsidP="00F03B9D">
            <w:pPr>
              <w:numPr>
                <w:ilvl w:val="0"/>
                <w:numId w:val="4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To have a can-do attitude </w:t>
            </w:r>
          </w:p>
          <w:p w14:paraId="523AD977" w14:textId="440C423F" w:rsidR="00F03B9D" w:rsidRPr="00F03B9D" w:rsidRDefault="00F03B9D" w:rsidP="00F03B9D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 xml:space="preserve">Understand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the</w:t>
            </w:r>
            <w:r w:rsidRPr="00F03B9D">
              <w:rPr>
                <w:rFonts w:ascii="Poppins" w:eastAsia="Poppins" w:hAnsi="Poppins" w:cs="Poppins"/>
                <w:sz w:val="18"/>
                <w:szCs w:val="18"/>
              </w:rPr>
              <w:t xml:space="preserve"> commitment to equal opportunities, safeguarding and tolerance 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598C0" w14:textId="77777777" w:rsidR="00F03B9D" w:rsidRPr="00F03B9D" w:rsidRDefault="00F03B9D" w:rsidP="00F03B9D">
            <w:pPr>
              <w:numPr>
                <w:ilvl w:val="0"/>
                <w:numId w:val="4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 willingness to contribute to the wider school community 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1D484" w14:textId="77777777" w:rsidR="00F03B9D" w:rsidRPr="00F03B9D" w:rsidRDefault="00F03B9D" w:rsidP="00F03B9D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F03B9D">
              <w:rPr>
                <w:rFonts w:ascii="Poppins" w:eastAsia="Poppins" w:hAnsi="Poppins" w:cs="Poppins"/>
                <w:sz w:val="18"/>
                <w:szCs w:val="18"/>
              </w:rPr>
              <w:t>Application form and interviews </w:t>
            </w:r>
          </w:p>
        </w:tc>
      </w:tr>
    </w:tbl>
    <w:p w14:paraId="780357FD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 </w:t>
      </w:r>
    </w:p>
    <w:p w14:paraId="3353711C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 </w:t>
      </w:r>
    </w:p>
    <w:p w14:paraId="2326FDBD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Please note that all references will be checked rigorously, including present employer if appropriate.  </w:t>
      </w:r>
    </w:p>
    <w:p w14:paraId="29E108D7" w14:textId="77777777" w:rsidR="00F03B9D" w:rsidRPr="00F03B9D" w:rsidRDefault="00F03B9D" w:rsidP="00F03B9D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F03B9D">
        <w:rPr>
          <w:rFonts w:ascii="Poppins" w:eastAsia="Poppins" w:hAnsi="Poppins" w:cs="Poppins"/>
          <w:sz w:val="18"/>
          <w:szCs w:val="18"/>
        </w:rPr>
        <w:t> </w:t>
      </w:r>
    </w:p>
    <w:p w14:paraId="46F4A0F1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C29E6" w14:textId="77777777" w:rsidR="00F03B9D" w:rsidRDefault="00F03B9D">
      <w:pPr>
        <w:spacing w:after="0" w:line="240" w:lineRule="auto"/>
      </w:pPr>
      <w:r>
        <w:separator/>
      </w:r>
    </w:p>
  </w:endnote>
  <w:endnote w:type="continuationSeparator" w:id="0">
    <w:p w14:paraId="124C6E0B" w14:textId="77777777" w:rsidR="00F03B9D" w:rsidRDefault="00F03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5D09C13-4672-BC46-8E62-4B778C709E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277BF5-7D0D-C640-B0EC-A1767005BF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E817DC2-9794-C844-8491-AFFB4F126D57}"/>
    <w:embedBold r:id="rId4" w:fontKey="{C761D4E7-A30E-E149-A660-E703424D91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F48BD2A-7B1E-5B4B-8FD1-6BF63D3A2E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672869F-85EB-3E44-8B07-DDAB363C2395}"/>
    <w:embedItalic r:id="rId7" w:fontKey="{9A769A23-F57E-EE49-9A5F-0D8D6E873374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C910C0B6-0FB2-ED4D-8B86-6D8B406B3249}"/>
    <w:embedBold r:id="rId9" w:fontKey="{65130AA8-F8B5-2741-B6D2-0686DAA97A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9F9003-05BA-614C-B978-EEB3CEFAA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D2534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2E493F64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7BF5EC79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4B11B0C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00B786C8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1BBA5AE2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573D5ABB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61017073" wp14:editId="0F43D14F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67CE99F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37C17BE5" wp14:editId="14BAE2E0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247DEA4D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2DA33" w14:textId="77777777" w:rsidR="00F03B9D" w:rsidRDefault="00F03B9D">
      <w:pPr>
        <w:spacing w:after="0" w:line="240" w:lineRule="auto"/>
      </w:pPr>
      <w:r>
        <w:separator/>
      </w:r>
    </w:p>
  </w:footnote>
  <w:footnote w:type="continuationSeparator" w:id="0">
    <w:p w14:paraId="5A452596" w14:textId="77777777" w:rsidR="00F03B9D" w:rsidRDefault="00F03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1282E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6E8EC523" wp14:editId="762DC726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553DEB53" wp14:editId="4379A5FF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3553696A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A8F5130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2CE1EF1F" wp14:editId="729F36AD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472A8E9B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46ADA6ED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0EE9AB0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5BFFC59F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D799C"/>
    <w:multiLevelType w:val="multilevel"/>
    <w:tmpl w:val="67C8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FD02D8"/>
    <w:multiLevelType w:val="multilevel"/>
    <w:tmpl w:val="A0D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F1389F"/>
    <w:multiLevelType w:val="multilevel"/>
    <w:tmpl w:val="EA02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140A85"/>
    <w:multiLevelType w:val="multilevel"/>
    <w:tmpl w:val="7212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7C78ED"/>
    <w:multiLevelType w:val="multilevel"/>
    <w:tmpl w:val="F2B4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112DBC"/>
    <w:multiLevelType w:val="multilevel"/>
    <w:tmpl w:val="5E845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68499C"/>
    <w:multiLevelType w:val="multilevel"/>
    <w:tmpl w:val="5B7A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5B39D0"/>
    <w:multiLevelType w:val="multilevel"/>
    <w:tmpl w:val="418CE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A22513"/>
    <w:multiLevelType w:val="multilevel"/>
    <w:tmpl w:val="F4AAE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841C10"/>
    <w:multiLevelType w:val="multilevel"/>
    <w:tmpl w:val="81F0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E86154"/>
    <w:multiLevelType w:val="multilevel"/>
    <w:tmpl w:val="4A5E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5A5DFF"/>
    <w:multiLevelType w:val="multilevel"/>
    <w:tmpl w:val="6F30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6971ED"/>
    <w:multiLevelType w:val="multilevel"/>
    <w:tmpl w:val="CF20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F85F32"/>
    <w:multiLevelType w:val="multilevel"/>
    <w:tmpl w:val="A8A2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73C47F2"/>
    <w:multiLevelType w:val="multilevel"/>
    <w:tmpl w:val="9944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7D060E2"/>
    <w:multiLevelType w:val="multilevel"/>
    <w:tmpl w:val="EFAA0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0A1971"/>
    <w:multiLevelType w:val="multilevel"/>
    <w:tmpl w:val="6EA8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09396B"/>
    <w:multiLevelType w:val="multilevel"/>
    <w:tmpl w:val="FCA6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654804"/>
    <w:multiLevelType w:val="multilevel"/>
    <w:tmpl w:val="F4CC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0471E3F"/>
    <w:multiLevelType w:val="multilevel"/>
    <w:tmpl w:val="382AF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6E6B8C"/>
    <w:multiLevelType w:val="multilevel"/>
    <w:tmpl w:val="468E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22C5D09"/>
    <w:multiLevelType w:val="multilevel"/>
    <w:tmpl w:val="EC30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14720C"/>
    <w:multiLevelType w:val="multilevel"/>
    <w:tmpl w:val="F01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42A2F70"/>
    <w:multiLevelType w:val="multilevel"/>
    <w:tmpl w:val="2AF8C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747903"/>
    <w:multiLevelType w:val="multilevel"/>
    <w:tmpl w:val="8FA09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0052892"/>
    <w:multiLevelType w:val="multilevel"/>
    <w:tmpl w:val="6A5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2F66941"/>
    <w:multiLevelType w:val="multilevel"/>
    <w:tmpl w:val="6CCC4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2FA7A87"/>
    <w:multiLevelType w:val="multilevel"/>
    <w:tmpl w:val="DABE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41670C"/>
    <w:multiLevelType w:val="multilevel"/>
    <w:tmpl w:val="F5E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4153D6"/>
    <w:multiLevelType w:val="multilevel"/>
    <w:tmpl w:val="DF601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395088A"/>
    <w:multiLevelType w:val="multilevel"/>
    <w:tmpl w:val="9CA2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4E1568D"/>
    <w:multiLevelType w:val="multilevel"/>
    <w:tmpl w:val="606EC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A000FF"/>
    <w:multiLevelType w:val="multilevel"/>
    <w:tmpl w:val="C35C2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047BFA"/>
    <w:multiLevelType w:val="multilevel"/>
    <w:tmpl w:val="DC4A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BD25F5"/>
    <w:multiLevelType w:val="multilevel"/>
    <w:tmpl w:val="BFB8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B3F21E6"/>
    <w:multiLevelType w:val="multilevel"/>
    <w:tmpl w:val="3C0E6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C8D29A1"/>
    <w:multiLevelType w:val="multilevel"/>
    <w:tmpl w:val="707C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EF44FD8"/>
    <w:multiLevelType w:val="multilevel"/>
    <w:tmpl w:val="94E4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0E2D47"/>
    <w:multiLevelType w:val="multilevel"/>
    <w:tmpl w:val="662E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0570402"/>
    <w:multiLevelType w:val="multilevel"/>
    <w:tmpl w:val="F2FE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1E64379"/>
    <w:multiLevelType w:val="multilevel"/>
    <w:tmpl w:val="7E5C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2BE3D3F"/>
    <w:multiLevelType w:val="multilevel"/>
    <w:tmpl w:val="C8A8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344907"/>
    <w:multiLevelType w:val="multilevel"/>
    <w:tmpl w:val="BC98C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B455C8A"/>
    <w:multiLevelType w:val="multilevel"/>
    <w:tmpl w:val="C5A6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45350267">
    <w:abstractNumId w:val="24"/>
  </w:num>
  <w:num w:numId="2" w16cid:durableId="1630283501">
    <w:abstractNumId w:val="11"/>
  </w:num>
  <w:num w:numId="3" w16cid:durableId="1189367886">
    <w:abstractNumId w:val="12"/>
  </w:num>
  <w:num w:numId="4" w16cid:durableId="757215076">
    <w:abstractNumId w:val="41"/>
  </w:num>
  <w:num w:numId="5" w16cid:durableId="257831296">
    <w:abstractNumId w:val="7"/>
  </w:num>
  <w:num w:numId="6" w16cid:durableId="377170481">
    <w:abstractNumId w:val="36"/>
  </w:num>
  <w:num w:numId="7" w16cid:durableId="1625189274">
    <w:abstractNumId w:val="43"/>
  </w:num>
  <w:num w:numId="8" w16cid:durableId="2118285911">
    <w:abstractNumId w:val="17"/>
  </w:num>
  <w:num w:numId="9" w16cid:durableId="1995452753">
    <w:abstractNumId w:val="20"/>
  </w:num>
  <w:num w:numId="10" w16cid:durableId="1723947592">
    <w:abstractNumId w:val="29"/>
  </w:num>
  <w:num w:numId="11" w16cid:durableId="1270506548">
    <w:abstractNumId w:val="2"/>
  </w:num>
  <w:num w:numId="12" w16cid:durableId="981499869">
    <w:abstractNumId w:val="40"/>
  </w:num>
  <w:num w:numId="13" w16cid:durableId="233050761">
    <w:abstractNumId w:val="31"/>
  </w:num>
  <w:num w:numId="14" w16cid:durableId="1248343">
    <w:abstractNumId w:val="0"/>
  </w:num>
  <w:num w:numId="15" w16cid:durableId="1138645197">
    <w:abstractNumId w:val="16"/>
  </w:num>
  <w:num w:numId="16" w16cid:durableId="254821934">
    <w:abstractNumId w:val="15"/>
  </w:num>
  <w:num w:numId="17" w16cid:durableId="1557935891">
    <w:abstractNumId w:val="32"/>
  </w:num>
  <w:num w:numId="18" w16cid:durableId="1298142686">
    <w:abstractNumId w:val="34"/>
  </w:num>
  <w:num w:numId="19" w16cid:durableId="1737244995">
    <w:abstractNumId w:val="37"/>
  </w:num>
  <w:num w:numId="20" w16cid:durableId="1413039676">
    <w:abstractNumId w:val="26"/>
  </w:num>
  <w:num w:numId="21" w16cid:durableId="1278871894">
    <w:abstractNumId w:val="8"/>
  </w:num>
  <w:num w:numId="22" w16cid:durableId="1150247572">
    <w:abstractNumId w:val="3"/>
  </w:num>
  <w:num w:numId="23" w16cid:durableId="2070424329">
    <w:abstractNumId w:val="1"/>
  </w:num>
  <w:num w:numId="24" w16cid:durableId="719861843">
    <w:abstractNumId w:val="21"/>
  </w:num>
  <w:num w:numId="25" w16cid:durableId="2007516499">
    <w:abstractNumId w:val="23"/>
  </w:num>
  <w:num w:numId="26" w16cid:durableId="286007312">
    <w:abstractNumId w:val="19"/>
  </w:num>
  <w:num w:numId="27" w16cid:durableId="581305672">
    <w:abstractNumId w:val="6"/>
  </w:num>
  <w:num w:numId="28" w16cid:durableId="757020400">
    <w:abstractNumId w:val="22"/>
  </w:num>
  <w:num w:numId="29" w16cid:durableId="872570016">
    <w:abstractNumId w:val="42"/>
  </w:num>
  <w:num w:numId="30" w16cid:durableId="1168442768">
    <w:abstractNumId w:val="39"/>
  </w:num>
  <w:num w:numId="31" w16cid:durableId="740446650">
    <w:abstractNumId w:val="4"/>
  </w:num>
  <w:num w:numId="32" w16cid:durableId="832600088">
    <w:abstractNumId w:val="25"/>
  </w:num>
  <w:num w:numId="33" w16cid:durableId="1444690485">
    <w:abstractNumId w:val="33"/>
  </w:num>
  <w:num w:numId="34" w16cid:durableId="1598438356">
    <w:abstractNumId w:val="14"/>
  </w:num>
  <w:num w:numId="35" w16cid:durableId="358046678">
    <w:abstractNumId w:val="35"/>
  </w:num>
  <w:num w:numId="36" w16cid:durableId="76830603">
    <w:abstractNumId w:val="5"/>
  </w:num>
  <w:num w:numId="37" w16cid:durableId="85926391">
    <w:abstractNumId w:val="30"/>
  </w:num>
  <w:num w:numId="38" w16cid:durableId="574823765">
    <w:abstractNumId w:val="9"/>
  </w:num>
  <w:num w:numId="39" w16cid:durableId="1751734343">
    <w:abstractNumId w:val="18"/>
  </w:num>
  <w:num w:numId="40" w16cid:durableId="1678266880">
    <w:abstractNumId w:val="10"/>
  </w:num>
  <w:num w:numId="41" w16cid:durableId="1242641211">
    <w:abstractNumId w:val="27"/>
  </w:num>
  <w:num w:numId="42" w16cid:durableId="1869561710">
    <w:abstractNumId w:val="28"/>
  </w:num>
  <w:num w:numId="43" w16cid:durableId="1876383024">
    <w:abstractNumId w:val="13"/>
  </w:num>
  <w:num w:numId="44" w16cid:durableId="1679842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9D"/>
    <w:rsid w:val="00137F75"/>
    <w:rsid w:val="001D63FC"/>
    <w:rsid w:val="00583466"/>
    <w:rsid w:val="007173EF"/>
    <w:rsid w:val="00841F4C"/>
    <w:rsid w:val="00B22876"/>
    <w:rsid w:val="00EB5346"/>
    <w:rsid w:val="00F03B9D"/>
    <w:rsid w:val="00F4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E7441"/>
  <w15:docId w15:val="{E0CBC78D-A61A-496C-8829-BB210E917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53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17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87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7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4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4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9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1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1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3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86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6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5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72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4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0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3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84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7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03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8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91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0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1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2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43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0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0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2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91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1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57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42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2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61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2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1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42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4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0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5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9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9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9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6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0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6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21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8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61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6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85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5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3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53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6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40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8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2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38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6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93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9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5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4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1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5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64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5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8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4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8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0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3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03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7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07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3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6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6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59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14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8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1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3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4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93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07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9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92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74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9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36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4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4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7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0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36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28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47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0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3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5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5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8" ma:contentTypeDescription="Create a new document." ma:contentTypeScope="" ma:versionID="9df5fa601a6a10a97e7f95eaa0bcaa2e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046566045719828860c9a2fd55d97044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05A513CD-6C5F-4953-9C1F-4A1B2B36B7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475aa-cc60-4730-a63c-08e3fc52c651"/>
    <ds:schemaRef ds:uri="4dd90f8c-f15d-4a1c-a4c5-4934be599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C:\Users\KarenBarnes\Downloads\2025-26 LEARNERs' Trust - letter head - A4 portrait (30).dotx</Template>
  <TotalTime>0</TotalTime>
  <Pages>3</Pages>
  <Words>484</Words>
  <Characters>2764</Characters>
  <Application>Microsoft Office Word</Application>
  <DocSecurity>0</DocSecurity>
  <Lines>23</Lines>
  <Paragraphs>6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CPS Head</cp:lastModifiedBy>
  <cp:revision>2</cp:revision>
  <dcterms:created xsi:type="dcterms:W3CDTF">2025-09-22T12:44:00Z</dcterms:created>
  <dcterms:modified xsi:type="dcterms:W3CDTF">2025-09-22T12:44:00Z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