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152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0631"/>
        <w:gridCol w:w="1276"/>
        <w:gridCol w:w="1275"/>
        <w:gridCol w:w="1523"/>
      </w:tblGrid>
      <w:tr w:rsidR="00B343D4" w:rsidRPr="00DC7019" w14:paraId="629D29FD" w14:textId="77777777" w:rsidTr="00994F7F">
        <w:tc>
          <w:tcPr>
            <w:tcW w:w="11199" w:type="dxa"/>
            <w:gridSpan w:val="2"/>
            <w:shd w:val="clear" w:color="auto" w:fill="A6A6A6" w:themeFill="background1" w:themeFillShade="A6"/>
          </w:tcPr>
          <w:p w14:paraId="0BB05FF5" w14:textId="202C9B3C" w:rsidR="00B343D4" w:rsidRDefault="00B343D4" w:rsidP="00025CA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3A52E2B4" w14:textId="027AD5B0" w:rsidR="006538B0" w:rsidRDefault="000210FD" w:rsidP="00025CA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Whole </w:t>
            </w:r>
            <w:bookmarkStart w:id="0" w:name="_GoBack"/>
            <w:bookmarkEnd w:id="0"/>
            <w:r w:rsidR="00477E3A">
              <w:rPr>
                <w:rFonts w:ascii="Arial" w:hAnsi="Arial" w:cs="Arial"/>
                <w:b/>
                <w:bCs/>
              </w:rPr>
              <w:t xml:space="preserve">School Assistant </w:t>
            </w:r>
          </w:p>
          <w:p w14:paraId="3F31D751" w14:textId="0CD5F870" w:rsidR="00477E3A" w:rsidRDefault="00477E3A" w:rsidP="00025CA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318B8713" w14:textId="2C61556A" w:rsidR="006538B0" w:rsidRPr="006538B0" w:rsidRDefault="006538B0" w:rsidP="00025CA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14:paraId="276FBB8E" w14:textId="77777777" w:rsidR="006538B0" w:rsidRDefault="006538B0" w:rsidP="00025C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50C9AF94" w14:textId="7CB42EAE" w:rsidR="00B343D4" w:rsidRPr="00DC7019" w:rsidRDefault="00B343D4" w:rsidP="00025C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DC7019">
              <w:rPr>
                <w:rFonts w:ascii="Arial" w:hAnsi="Arial" w:cs="Arial"/>
                <w:b/>
                <w:bCs/>
              </w:rPr>
              <w:t>Essential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7B862D11" w14:textId="77777777" w:rsidR="006538B0" w:rsidRDefault="006538B0" w:rsidP="00025C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461AC23" w14:textId="047AF142" w:rsidR="00B343D4" w:rsidRPr="00DC7019" w:rsidRDefault="00B343D4" w:rsidP="00025C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DC7019">
              <w:rPr>
                <w:rFonts w:ascii="Arial" w:hAnsi="Arial" w:cs="Arial"/>
                <w:b/>
                <w:bCs/>
              </w:rPr>
              <w:t>Desirable</w:t>
            </w:r>
          </w:p>
        </w:tc>
        <w:tc>
          <w:tcPr>
            <w:tcW w:w="1523" w:type="dxa"/>
            <w:shd w:val="clear" w:color="auto" w:fill="A6A6A6" w:themeFill="background1" w:themeFillShade="A6"/>
          </w:tcPr>
          <w:p w14:paraId="5B3E6174" w14:textId="77777777" w:rsidR="006538B0" w:rsidRDefault="006538B0" w:rsidP="00025C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0289E6BB" w14:textId="77777777" w:rsidR="00B343D4" w:rsidRDefault="00994F7F" w:rsidP="00025C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DC7019">
              <w:rPr>
                <w:rFonts w:ascii="Arial" w:hAnsi="Arial" w:cs="Arial"/>
                <w:b/>
                <w:bCs/>
              </w:rPr>
              <w:t>How Assessed</w:t>
            </w:r>
          </w:p>
          <w:p w14:paraId="12159FB9" w14:textId="657BD8F0" w:rsidR="006538B0" w:rsidRPr="00DC7019" w:rsidRDefault="006538B0" w:rsidP="00025C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343D4" w:rsidRPr="00DC7019" w14:paraId="37ADA733" w14:textId="77777777" w:rsidTr="00994F7F">
        <w:tc>
          <w:tcPr>
            <w:tcW w:w="11199" w:type="dxa"/>
            <w:gridSpan w:val="2"/>
            <w:shd w:val="clear" w:color="auto" w:fill="D9D9D9" w:themeFill="background1" w:themeFillShade="D9"/>
          </w:tcPr>
          <w:p w14:paraId="558E6C50" w14:textId="0261DFFB" w:rsidR="00B343D4" w:rsidRPr="00DC7019" w:rsidRDefault="005A26EA" w:rsidP="00025CA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DC7019">
              <w:rPr>
                <w:rFonts w:ascii="Arial" w:hAnsi="Arial" w:cs="Arial"/>
                <w:b/>
                <w:bCs/>
              </w:rPr>
              <w:t xml:space="preserve">Education and </w:t>
            </w:r>
            <w:r w:rsidR="00B343D4" w:rsidRPr="00DC7019">
              <w:rPr>
                <w:rFonts w:ascii="Arial" w:hAnsi="Arial" w:cs="Arial"/>
                <w:b/>
                <w:bCs/>
              </w:rPr>
              <w:t>Qualifications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3DE1AB1" w14:textId="77777777" w:rsidR="00B343D4" w:rsidRPr="00DC7019" w:rsidRDefault="00B343D4" w:rsidP="00025CA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0AB2EC25" w14:textId="77777777" w:rsidR="00B343D4" w:rsidRPr="00DC7019" w:rsidRDefault="00B343D4" w:rsidP="00025CA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shd w:val="clear" w:color="auto" w:fill="D9D9D9" w:themeFill="background1" w:themeFillShade="D9"/>
          </w:tcPr>
          <w:p w14:paraId="0D19F3E1" w14:textId="77777777" w:rsidR="00B343D4" w:rsidRPr="00DC7019" w:rsidRDefault="00B343D4" w:rsidP="00025CA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343D4" w:rsidRPr="00DC7019" w14:paraId="33ACD499" w14:textId="77777777" w:rsidTr="00994F7F">
        <w:tc>
          <w:tcPr>
            <w:tcW w:w="568" w:type="dxa"/>
          </w:tcPr>
          <w:p w14:paraId="4260A813" w14:textId="68AB75CB" w:rsidR="00B343D4" w:rsidRPr="00DC7019" w:rsidRDefault="00B343D4" w:rsidP="00025CA0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631" w:type="dxa"/>
          </w:tcPr>
          <w:p w14:paraId="111CC097" w14:textId="7BEDBB2A" w:rsidR="00B343D4" w:rsidRPr="00DC7019" w:rsidRDefault="008A7AB5" w:rsidP="00025CA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GCSEs at grade 4 or above</w:t>
            </w:r>
            <w:r w:rsidR="00525F7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including English and Maths</w:t>
            </w:r>
            <w:r w:rsidR="002F3F94"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</w:tcPr>
          <w:p w14:paraId="1715129C" w14:textId="227D74A9" w:rsidR="00B343D4" w:rsidRPr="00DC7019" w:rsidRDefault="00A06EA2" w:rsidP="00025CA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019">
              <w:rPr>
                <w:rFonts w:ascii="Wingdings 2" w:eastAsia="Wingdings 2" w:hAnsi="Wingdings 2" w:cs="Wingdings 2"/>
                <w:sz w:val="24"/>
                <w:szCs w:val="24"/>
              </w:rPr>
              <w:t></w:t>
            </w:r>
          </w:p>
        </w:tc>
        <w:tc>
          <w:tcPr>
            <w:tcW w:w="1275" w:type="dxa"/>
          </w:tcPr>
          <w:p w14:paraId="1E77B587" w14:textId="41F1464B" w:rsidR="00B343D4" w:rsidRPr="00DC7019" w:rsidRDefault="00B343D4" w:rsidP="00025CA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</w:tcPr>
          <w:p w14:paraId="717BC120" w14:textId="77777777" w:rsidR="00B343D4" w:rsidRPr="00DC7019" w:rsidRDefault="00B343D4" w:rsidP="00025CA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7019">
              <w:rPr>
                <w:rFonts w:ascii="Arial" w:hAnsi="Arial" w:cs="Arial"/>
              </w:rPr>
              <w:t>A</w:t>
            </w:r>
          </w:p>
        </w:tc>
      </w:tr>
      <w:tr w:rsidR="00F9456F" w:rsidRPr="00DC7019" w14:paraId="27004345" w14:textId="77777777" w:rsidTr="00994F7F">
        <w:tc>
          <w:tcPr>
            <w:tcW w:w="11199" w:type="dxa"/>
            <w:gridSpan w:val="2"/>
            <w:shd w:val="clear" w:color="auto" w:fill="D9D9D9" w:themeFill="background1" w:themeFillShade="D9"/>
          </w:tcPr>
          <w:p w14:paraId="53F1A940" w14:textId="3B1C8069" w:rsidR="00F9456F" w:rsidRPr="00DC7019" w:rsidRDefault="00F9456F" w:rsidP="00F9456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DC7019">
              <w:rPr>
                <w:rFonts w:ascii="Arial" w:hAnsi="Arial" w:cs="Arial"/>
                <w:b/>
                <w:bCs/>
              </w:rPr>
              <w:t>Experience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8F6D689" w14:textId="77777777" w:rsidR="00F9456F" w:rsidRPr="00DC7019" w:rsidRDefault="00F9456F" w:rsidP="00F9456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30914141" w14:textId="77777777" w:rsidR="00F9456F" w:rsidRPr="00DC7019" w:rsidRDefault="00F9456F" w:rsidP="00F9456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shd w:val="clear" w:color="auto" w:fill="D9D9D9" w:themeFill="background1" w:themeFillShade="D9"/>
          </w:tcPr>
          <w:p w14:paraId="4F811B47" w14:textId="77777777" w:rsidR="00F9456F" w:rsidRPr="00DC7019" w:rsidRDefault="00F9456F" w:rsidP="00F9456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7770A" w:rsidRPr="00DC7019" w14:paraId="55A433AF" w14:textId="77777777" w:rsidTr="00994F7F">
        <w:tc>
          <w:tcPr>
            <w:tcW w:w="568" w:type="dxa"/>
          </w:tcPr>
          <w:p w14:paraId="5D825D5D" w14:textId="77777777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631" w:type="dxa"/>
          </w:tcPr>
          <w:p w14:paraId="6D449C4A" w14:textId="4B02AB9F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Working in a children’s setting.</w:t>
            </w:r>
          </w:p>
        </w:tc>
        <w:tc>
          <w:tcPr>
            <w:tcW w:w="1276" w:type="dxa"/>
          </w:tcPr>
          <w:p w14:paraId="7C2CA51C" w14:textId="5379704C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7C72878" w14:textId="7605B18D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7019">
              <w:rPr>
                <w:rFonts w:ascii="Wingdings 2" w:eastAsia="Wingdings 2" w:hAnsi="Wingdings 2" w:cs="Wingdings 2"/>
                <w:sz w:val="24"/>
                <w:szCs w:val="24"/>
              </w:rPr>
              <w:t></w:t>
            </w:r>
          </w:p>
        </w:tc>
        <w:tc>
          <w:tcPr>
            <w:tcW w:w="1523" w:type="dxa"/>
          </w:tcPr>
          <w:p w14:paraId="0E6862D5" w14:textId="5E765038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7019">
              <w:rPr>
                <w:rFonts w:ascii="Arial" w:hAnsi="Arial" w:cs="Arial"/>
              </w:rPr>
              <w:t>A</w:t>
            </w:r>
          </w:p>
        </w:tc>
      </w:tr>
      <w:tr w:rsidR="00F7770A" w:rsidRPr="00DC7019" w14:paraId="7F9E5773" w14:textId="77777777" w:rsidTr="00994F7F">
        <w:tc>
          <w:tcPr>
            <w:tcW w:w="568" w:type="dxa"/>
          </w:tcPr>
          <w:p w14:paraId="62D660ED" w14:textId="77777777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631" w:type="dxa"/>
          </w:tcPr>
          <w:p w14:paraId="555141C2" w14:textId="705DBE18" w:rsidR="00F7770A" w:rsidRDefault="00F7770A" w:rsidP="00F777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Administration including producing letters, recording, ordering, receiving orders and cataloguing equipment and materials.  </w:t>
            </w:r>
          </w:p>
        </w:tc>
        <w:tc>
          <w:tcPr>
            <w:tcW w:w="1276" w:type="dxa"/>
          </w:tcPr>
          <w:p w14:paraId="29548B44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B6F76BD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Wingdings 2" w:eastAsia="Wingdings 2" w:hAnsi="Wingdings 2" w:cs="Wingdings 2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E2AEBA0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7770A" w:rsidRPr="00DC7019" w14:paraId="7BE58A24" w14:textId="77777777" w:rsidTr="00994F7F">
        <w:tc>
          <w:tcPr>
            <w:tcW w:w="568" w:type="dxa"/>
          </w:tcPr>
          <w:p w14:paraId="17C28003" w14:textId="77777777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631" w:type="dxa"/>
          </w:tcPr>
          <w:p w14:paraId="1BB5AF1C" w14:textId="4556DD0C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Applying first aid skills.</w:t>
            </w:r>
          </w:p>
        </w:tc>
        <w:tc>
          <w:tcPr>
            <w:tcW w:w="1276" w:type="dxa"/>
          </w:tcPr>
          <w:p w14:paraId="240B8B9B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F78941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Wingdings 2" w:eastAsia="Wingdings 2" w:hAnsi="Wingdings 2" w:cs="Wingdings 2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8597B8C" w14:textId="1257FA35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F7770A" w:rsidRPr="00DC7019" w14:paraId="02CFEEE0" w14:textId="77777777" w:rsidTr="00CB0E4E">
        <w:tc>
          <w:tcPr>
            <w:tcW w:w="11199" w:type="dxa"/>
            <w:gridSpan w:val="2"/>
            <w:shd w:val="clear" w:color="auto" w:fill="D9D9D9" w:themeFill="background1" w:themeFillShade="D9"/>
          </w:tcPr>
          <w:p w14:paraId="7CFD01E2" w14:textId="76937C7B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DC7019">
              <w:rPr>
                <w:rFonts w:ascii="Arial" w:hAnsi="Arial" w:cs="Arial"/>
                <w:b/>
                <w:bCs/>
              </w:rPr>
              <w:t>Skills, Abilities &amp; Competencies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13E3F47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1C0E4A28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shd w:val="clear" w:color="auto" w:fill="D9D9D9" w:themeFill="background1" w:themeFillShade="D9"/>
          </w:tcPr>
          <w:p w14:paraId="6B3F9F52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7770A" w:rsidRPr="00DC7019" w14:paraId="26C4E09D" w14:textId="77777777" w:rsidTr="00994F7F">
        <w:tc>
          <w:tcPr>
            <w:tcW w:w="568" w:type="dxa"/>
          </w:tcPr>
          <w:p w14:paraId="7D8B1586" w14:textId="127CB186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631" w:type="dxa"/>
          </w:tcPr>
          <w:p w14:paraId="4B976892" w14:textId="1FF5204C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DC7019">
              <w:rPr>
                <w:rFonts w:ascii="Arial" w:hAnsi="Arial" w:cs="Arial"/>
              </w:rPr>
              <w:t>rganisational</w:t>
            </w:r>
            <w:r>
              <w:rPr>
                <w:rFonts w:ascii="Arial" w:hAnsi="Arial" w:cs="Arial"/>
              </w:rPr>
              <w:t xml:space="preserve"> and </w:t>
            </w:r>
            <w:r w:rsidRPr="00DC7019">
              <w:rPr>
                <w:rFonts w:ascii="Arial" w:hAnsi="Arial" w:cs="Arial"/>
              </w:rPr>
              <w:t>prioritisation skills</w:t>
            </w:r>
            <w:r>
              <w:rPr>
                <w:rFonts w:ascii="Arial" w:hAnsi="Arial" w:cs="Arial"/>
              </w:rPr>
              <w:t xml:space="preserve"> in completing m</w:t>
            </w:r>
            <w:r w:rsidRPr="00DC7019">
              <w:rPr>
                <w:rFonts w:ascii="Arial" w:hAnsi="Arial" w:cs="Arial"/>
              </w:rPr>
              <w:t xml:space="preserve">ultiple tasks </w:t>
            </w:r>
            <w:r>
              <w:rPr>
                <w:rFonts w:ascii="Arial" w:hAnsi="Arial" w:cs="Arial"/>
              </w:rPr>
              <w:t>with attention to detail and accuracy.</w:t>
            </w:r>
          </w:p>
        </w:tc>
        <w:tc>
          <w:tcPr>
            <w:tcW w:w="1276" w:type="dxa"/>
          </w:tcPr>
          <w:p w14:paraId="0A938E32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7019">
              <w:rPr>
                <w:rFonts w:ascii="Wingdings 2" w:eastAsia="Wingdings 2" w:hAnsi="Wingdings 2" w:cs="Wingdings 2"/>
                <w:sz w:val="24"/>
                <w:szCs w:val="24"/>
              </w:rPr>
              <w:t></w:t>
            </w:r>
          </w:p>
        </w:tc>
        <w:tc>
          <w:tcPr>
            <w:tcW w:w="1275" w:type="dxa"/>
          </w:tcPr>
          <w:p w14:paraId="59C2CFE1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</w:tcPr>
          <w:p w14:paraId="21ADE207" w14:textId="1C50B1DC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7019">
              <w:rPr>
                <w:rFonts w:ascii="Arial" w:hAnsi="Arial" w:cs="Arial"/>
              </w:rPr>
              <w:t xml:space="preserve">A I </w:t>
            </w:r>
          </w:p>
        </w:tc>
      </w:tr>
      <w:tr w:rsidR="00F7770A" w:rsidRPr="00DC7019" w14:paraId="7132B696" w14:textId="77777777" w:rsidTr="00994F7F">
        <w:tc>
          <w:tcPr>
            <w:tcW w:w="568" w:type="dxa"/>
          </w:tcPr>
          <w:p w14:paraId="01340655" w14:textId="77777777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631" w:type="dxa"/>
          </w:tcPr>
          <w:p w14:paraId="43E3A6BF" w14:textId="6E611F7C" w:rsidR="00F7770A" w:rsidRDefault="00F7770A" w:rsidP="00F777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Interpreting school data and information.  </w:t>
            </w:r>
          </w:p>
        </w:tc>
        <w:tc>
          <w:tcPr>
            <w:tcW w:w="1276" w:type="dxa"/>
          </w:tcPr>
          <w:p w14:paraId="0F80CC40" w14:textId="57415244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019">
              <w:rPr>
                <w:rFonts w:ascii="Wingdings 2" w:eastAsia="Wingdings 2" w:hAnsi="Wingdings 2" w:cs="Wingdings 2"/>
                <w:sz w:val="24"/>
                <w:szCs w:val="24"/>
              </w:rPr>
              <w:t></w:t>
            </w:r>
          </w:p>
        </w:tc>
        <w:tc>
          <w:tcPr>
            <w:tcW w:w="1275" w:type="dxa"/>
          </w:tcPr>
          <w:p w14:paraId="5B28708A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</w:tcPr>
          <w:p w14:paraId="39724E4D" w14:textId="0CDADB84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I</w:t>
            </w:r>
          </w:p>
        </w:tc>
      </w:tr>
      <w:tr w:rsidR="00F7770A" w:rsidRPr="00DC7019" w14:paraId="4969056C" w14:textId="77777777" w:rsidTr="00994F7F">
        <w:tc>
          <w:tcPr>
            <w:tcW w:w="568" w:type="dxa"/>
          </w:tcPr>
          <w:p w14:paraId="528A55CF" w14:textId="77777777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631" w:type="dxa"/>
          </w:tcPr>
          <w:p w14:paraId="200AD206" w14:textId="4AFE7C8A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Using Microsoft Word, Excel, and PowerPoint.</w:t>
            </w:r>
          </w:p>
        </w:tc>
        <w:tc>
          <w:tcPr>
            <w:tcW w:w="1276" w:type="dxa"/>
          </w:tcPr>
          <w:p w14:paraId="5A27F244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7019">
              <w:rPr>
                <w:rFonts w:ascii="Wingdings 2" w:eastAsia="Wingdings 2" w:hAnsi="Wingdings 2" w:cs="Wingdings 2"/>
                <w:sz w:val="24"/>
                <w:szCs w:val="24"/>
              </w:rPr>
              <w:t></w:t>
            </w:r>
          </w:p>
        </w:tc>
        <w:tc>
          <w:tcPr>
            <w:tcW w:w="1275" w:type="dxa"/>
          </w:tcPr>
          <w:p w14:paraId="4985FC7C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</w:tcPr>
          <w:p w14:paraId="3433FC76" w14:textId="1CE721B4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7019">
              <w:rPr>
                <w:rFonts w:ascii="Arial" w:hAnsi="Arial" w:cs="Arial"/>
              </w:rPr>
              <w:t xml:space="preserve">A </w:t>
            </w:r>
          </w:p>
        </w:tc>
      </w:tr>
      <w:tr w:rsidR="00F7770A" w:rsidRPr="00DC7019" w14:paraId="1CB8144F" w14:textId="77777777" w:rsidTr="00994F7F">
        <w:tc>
          <w:tcPr>
            <w:tcW w:w="568" w:type="dxa"/>
          </w:tcPr>
          <w:p w14:paraId="25E0825B" w14:textId="77777777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631" w:type="dxa"/>
          </w:tcPr>
          <w:p w14:paraId="30F59388" w14:textId="79B82096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Effective communication skills and can adapt these, both written and verbally to appropriate audiences both internal and external.</w:t>
            </w:r>
          </w:p>
        </w:tc>
        <w:tc>
          <w:tcPr>
            <w:tcW w:w="1276" w:type="dxa"/>
          </w:tcPr>
          <w:p w14:paraId="5829A444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7019">
              <w:rPr>
                <w:rFonts w:ascii="Wingdings 2" w:eastAsia="Wingdings 2" w:hAnsi="Wingdings 2" w:cs="Wingdings 2"/>
                <w:sz w:val="24"/>
                <w:szCs w:val="24"/>
              </w:rPr>
              <w:t></w:t>
            </w:r>
          </w:p>
        </w:tc>
        <w:tc>
          <w:tcPr>
            <w:tcW w:w="1275" w:type="dxa"/>
          </w:tcPr>
          <w:p w14:paraId="508FB911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</w:tcPr>
          <w:p w14:paraId="34BB9E63" w14:textId="6A04BA6C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7019">
              <w:rPr>
                <w:rFonts w:ascii="Arial" w:hAnsi="Arial" w:cs="Arial"/>
              </w:rPr>
              <w:t xml:space="preserve">A I </w:t>
            </w:r>
          </w:p>
        </w:tc>
      </w:tr>
      <w:tr w:rsidR="00F7770A" w:rsidRPr="00DC7019" w14:paraId="1D764E88" w14:textId="77777777" w:rsidTr="00CB0E4E">
        <w:tc>
          <w:tcPr>
            <w:tcW w:w="11199" w:type="dxa"/>
            <w:gridSpan w:val="2"/>
            <w:shd w:val="clear" w:color="auto" w:fill="D9D9D9" w:themeFill="background1" w:themeFillShade="D9"/>
          </w:tcPr>
          <w:p w14:paraId="0F40FF9A" w14:textId="0EFDDE39" w:rsidR="00F7770A" w:rsidRPr="008D1102" w:rsidRDefault="00F7770A" w:rsidP="00F7770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D1102">
              <w:rPr>
                <w:rFonts w:ascii="Arial" w:hAnsi="Arial" w:cs="Arial"/>
                <w:b/>
                <w:bCs/>
              </w:rPr>
              <w:t>Knowledge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B9A5E22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7C1A181D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523" w:type="dxa"/>
            <w:shd w:val="clear" w:color="auto" w:fill="D9D9D9" w:themeFill="background1" w:themeFillShade="D9"/>
          </w:tcPr>
          <w:p w14:paraId="101C019B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F7770A" w:rsidRPr="00DC7019" w14:paraId="56D11097" w14:textId="77777777" w:rsidTr="00994F7F">
        <w:trPr>
          <w:trHeight w:val="295"/>
        </w:trPr>
        <w:tc>
          <w:tcPr>
            <w:tcW w:w="568" w:type="dxa"/>
          </w:tcPr>
          <w:p w14:paraId="11540F00" w14:textId="77777777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631" w:type="dxa"/>
          </w:tcPr>
          <w:p w14:paraId="60D03EE7" w14:textId="60500039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Health and Safety in the </w:t>
            </w:r>
            <w:r w:rsidR="00616852">
              <w:rPr>
                <w:rFonts w:ascii="Arial" w:hAnsi="Arial" w:cs="Arial"/>
              </w:rPr>
              <w:t>workplace</w:t>
            </w:r>
            <w:r>
              <w:rPr>
                <w:rFonts w:ascii="Arial" w:hAnsi="Arial" w:cs="Arial"/>
              </w:rPr>
              <w:t xml:space="preserve"> obligations</w:t>
            </w:r>
            <w:r w:rsidR="00616852">
              <w:rPr>
                <w:rFonts w:ascii="Arial" w:hAnsi="Arial" w:cs="Arial"/>
              </w:rPr>
              <w:t xml:space="preserve">, under the Health </w:t>
            </w:r>
            <w:r w:rsidR="005C6E23">
              <w:rPr>
                <w:rFonts w:ascii="Arial" w:hAnsi="Arial" w:cs="Arial"/>
              </w:rPr>
              <w:t>and</w:t>
            </w:r>
            <w:r w:rsidR="00616852">
              <w:rPr>
                <w:rFonts w:ascii="Arial" w:hAnsi="Arial" w:cs="Arial"/>
              </w:rPr>
              <w:t xml:space="preserve"> </w:t>
            </w:r>
            <w:r w:rsidR="005C6E23">
              <w:rPr>
                <w:rFonts w:ascii="Arial" w:hAnsi="Arial" w:cs="Arial"/>
              </w:rPr>
              <w:t>Safety</w:t>
            </w:r>
            <w:r w:rsidR="00616852">
              <w:rPr>
                <w:rFonts w:ascii="Arial" w:hAnsi="Arial" w:cs="Arial"/>
              </w:rPr>
              <w:t xml:space="preserve"> at Work Act </w:t>
            </w:r>
            <w:r w:rsidR="005C6E23">
              <w:rPr>
                <w:rFonts w:ascii="Arial" w:hAnsi="Arial" w:cs="Arial"/>
              </w:rPr>
              <w:t>1974.</w:t>
            </w:r>
          </w:p>
        </w:tc>
        <w:tc>
          <w:tcPr>
            <w:tcW w:w="1276" w:type="dxa"/>
          </w:tcPr>
          <w:p w14:paraId="3009FDD5" w14:textId="469CC13C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C7019">
              <w:rPr>
                <w:rFonts w:ascii="Wingdings 2" w:eastAsia="Wingdings 2" w:hAnsi="Wingdings 2" w:cs="Wingdings 2"/>
                <w:sz w:val="24"/>
                <w:szCs w:val="24"/>
              </w:rPr>
              <w:t></w:t>
            </w:r>
          </w:p>
        </w:tc>
        <w:tc>
          <w:tcPr>
            <w:tcW w:w="1275" w:type="dxa"/>
          </w:tcPr>
          <w:p w14:paraId="0A5BAD06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14:paraId="7A096E15" w14:textId="5270BEBD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7019">
              <w:rPr>
                <w:rFonts w:ascii="Arial" w:hAnsi="Arial" w:cs="Arial"/>
              </w:rPr>
              <w:t xml:space="preserve">A I </w:t>
            </w:r>
          </w:p>
        </w:tc>
      </w:tr>
      <w:tr w:rsidR="00F7770A" w:rsidRPr="00DC7019" w14:paraId="59B1B33D" w14:textId="77777777" w:rsidTr="00994F7F">
        <w:trPr>
          <w:trHeight w:val="295"/>
        </w:trPr>
        <w:tc>
          <w:tcPr>
            <w:tcW w:w="568" w:type="dxa"/>
          </w:tcPr>
          <w:p w14:paraId="6B16064A" w14:textId="77777777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631" w:type="dxa"/>
          </w:tcPr>
          <w:p w14:paraId="46FC4695" w14:textId="59C118CC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DC7019">
              <w:rPr>
                <w:rFonts w:ascii="Arial" w:hAnsi="Arial" w:cs="Arial"/>
              </w:rPr>
              <w:t>afeguarding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</w:tcPr>
          <w:p w14:paraId="572CAC27" w14:textId="78FE1D6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C7019">
              <w:rPr>
                <w:rFonts w:ascii="Wingdings 2" w:eastAsia="Wingdings 2" w:hAnsi="Wingdings 2" w:cs="Wingdings 2"/>
                <w:sz w:val="24"/>
                <w:szCs w:val="24"/>
              </w:rPr>
              <w:t></w:t>
            </w:r>
          </w:p>
        </w:tc>
        <w:tc>
          <w:tcPr>
            <w:tcW w:w="1275" w:type="dxa"/>
          </w:tcPr>
          <w:p w14:paraId="67D52ED4" w14:textId="51EFE3ED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523" w:type="dxa"/>
          </w:tcPr>
          <w:p w14:paraId="787272F9" w14:textId="4A523C04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  <w:r w:rsidRPr="00DC7019">
              <w:rPr>
                <w:rFonts w:ascii="Arial" w:hAnsi="Arial" w:cs="Arial"/>
              </w:rPr>
              <w:t xml:space="preserve">A I </w:t>
            </w:r>
          </w:p>
        </w:tc>
      </w:tr>
      <w:tr w:rsidR="00F7770A" w:rsidRPr="00DC7019" w14:paraId="16602F95" w14:textId="77777777" w:rsidTr="00994F7F">
        <w:tc>
          <w:tcPr>
            <w:tcW w:w="568" w:type="dxa"/>
          </w:tcPr>
          <w:p w14:paraId="1ADB7000" w14:textId="748F2A42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631" w:type="dxa"/>
          </w:tcPr>
          <w:p w14:paraId="6F647DC6" w14:textId="150D9697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 Aid.</w:t>
            </w:r>
          </w:p>
        </w:tc>
        <w:tc>
          <w:tcPr>
            <w:tcW w:w="1276" w:type="dxa"/>
          </w:tcPr>
          <w:p w14:paraId="7D3A0398" w14:textId="4405120B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7019">
              <w:rPr>
                <w:rFonts w:ascii="Wingdings 2" w:eastAsia="Wingdings 2" w:hAnsi="Wingdings 2" w:cs="Wingdings 2"/>
                <w:sz w:val="24"/>
                <w:szCs w:val="24"/>
              </w:rPr>
              <w:t></w:t>
            </w:r>
          </w:p>
        </w:tc>
        <w:tc>
          <w:tcPr>
            <w:tcW w:w="1275" w:type="dxa"/>
          </w:tcPr>
          <w:p w14:paraId="35A8E95D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</w:tcPr>
          <w:p w14:paraId="2C0D541A" w14:textId="4FD539BF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7019">
              <w:rPr>
                <w:rFonts w:ascii="Arial" w:hAnsi="Arial" w:cs="Arial"/>
              </w:rPr>
              <w:t xml:space="preserve">A I </w:t>
            </w:r>
          </w:p>
        </w:tc>
      </w:tr>
      <w:tr w:rsidR="00F7770A" w:rsidRPr="00DC7019" w14:paraId="480E3755" w14:textId="77777777" w:rsidTr="00CB0E4E">
        <w:tc>
          <w:tcPr>
            <w:tcW w:w="11199" w:type="dxa"/>
            <w:gridSpan w:val="2"/>
            <w:shd w:val="clear" w:color="auto" w:fill="D9D9D9" w:themeFill="background1" w:themeFillShade="D9"/>
          </w:tcPr>
          <w:p w14:paraId="51749204" w14:textId="5897B475" w:rsidR="00F7770A" w:rsidRPr="008D1102" w:rsidRDefault="00F7770A" w:rsidP="00F7770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D1102">
              <w:rPr>
                <w:rFonts w:ascii="Arial" w:hAnsi="Arial" w:cs="Arial"/>
                <w:b/>
                <w:bCs/>
              </w:rPr>
              <w:t>General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01278BA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5FAE1FCE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shd w:val="clear" w:color="auto" w:fill="D9D9D9" w:themeFill="background1" w:themeFillShade="D9"/>
          </w:tcPr>
          <w:p w14:paraId="3607106F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7770A" w:rsidRPr="00DC7019" w14:paraId="0BEF591E" w14:textId="77777777" w:rsidTr="00994F7F">
        <w:tc>
          <w:tcPr>
            <w:tcW w:w="568" w:type="dxa"/>
          </w:tcPr>
          <w:p w14:paraId="32E1325E" w14:textId="77777777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631" w:type="dxa"/>
          </w:tcPr>
          <w:p w14:paraId="04560516" w14:textId="649980ED" w:rsidR="00F7770A" w:rsidRDefault="00F7770A" w:rsidP="00F777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driving license, access to a car and willingness to travel within the school’s local community.</w:t>
            </w:r>
          </w:p>
        </w:tc>
        <w:tc>
          <w:tcPr>
            <w:tcW w:w="1276" w:type="dxa"/>
          </w:tcPr>
          <w:p w14:paraId="730DD4A9" w14:textId="7D826718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019">
              <w:rPr>
                <w:rFonts w:ascii="Wingdings 2" w:eastAsia="Wingdings 2" w:hAnsi="Wingdings 2" w:cs="Wingdings 2"/>
                <w:sz w:val="24"/>
                <w:szCs w:val="24"/>
              </w:rPr>
              <w:t></w:t>
            </w:r>
          </w:p>
        </w:tc>
        <w:tc>
          <w:tcPr>
            <w:tcW w:w="1275" w:type="dxa"/>
          </w:tcPr>
          <w:p w14:paraId="74A45605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</w:tcPr>
          <w:p w14:paraId="5F84FD1E" w14:textId="398BE110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</w:p>
        </w:tc>
      </w:tr>
      <w:tr w:rsidR="00F7770A" w:rsidRPr="00DC7019" w14:paraId="3463ED69" w14:textId="77777777" w:rsidTr="00994F7F">
        <w:tc>
          <w:tcPr>
            <w:tcW w:w="568" w:type="dxa"/>
          </w:tcPr>
          <w:p w14:paraId="646D9CE1" w14:textId="77777777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631" w:type="dxa"/>
          </w:tcPr>
          <w:p w14:paraId="5C285E3F" w14:textId="3DE0607F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Discretion, professionalism, and diplomacy. </w:t>
            </w:r>
          </w:p>
        </w:tc>
        <w:tc>
          <w:tcPr>
            <w:tcW w:w="1276" w:type="dxa"/>
          </w:tcPr>
          <w:p w14:paraId="13B4700E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7019">
              <w:rPr>
                <w:rFonts w:ascii="Wingdings 2" w:eastAsia="Wingdings 2" w:hAnsi="Wingdings 2" w:cs="Wingdings 2"/>
                <w:sz w:val="24"/>
                <w:szCs w:val="24"/>
              </w:rPr>
              <w:t></w:t>
            </w:r>
          </w:p>
        </w:tc>
        <w:tc>
          <w:tcPr>
            <w:tcW w:w="1275" w:type="dxa"/>
          </w:tcPr>
          <w:p w14:paraId="0C3B8269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</w:tcPr>
          <w:p w14:paraId="6206A7E5" w14:textId="2014679B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7019">
              <w:rPr>
                <w:rFonts w:ascii="Arial" w:hAnsi="Arial" w:cs="Arial"/>
              </w:rPr>
              <w:t xml:space="preserve">A I </w:t>
            </w:r>
            <w:r>
              <w:rPr>
                <w:rFonts w:ascii="Arial" w:hAnsi="Arial" w:cs="Arial"/>
              </w:rPr>
              <w:t>R</w:t>
            </w:r>
          </w:p>
        </w:tc>
      </w:tr>
      <w:tr w:rsidR="00F7770A" w:rsidRPr="00DC7019" w14:paraId="7D20669D" w14:textId="77777777" w:rsidTr="00242B28">
        <w:tc>
          <w:tcPr>
            <w:tcW w:w="568" w:type="dxa"/>
          </w:tcPr>
          <w:p w14:paraId="104C4E6B" w14:textId="77777777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631" w:type="dxa"/>
          </w:tcPr>
          <w:p w14:paraId="5A692680" w14:textId="483351F1" w:rsidR="00F7770A" w:rsidRDefault="00F7770A" w:rsidP="00F777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Reliable and a supportive team member willing to assist colleagues to meet deadlines and cover each other’s leave.</w:t>
            </w:r>
          </w:p>
        </w:tc>
        <w:tc>
          <w:tcPr>
            <w:tcW w:w="1276" w:type="dxa"/>
          </w:tcPr>
          <w:p w14:paraId="0EF6EF38" w14:textId="736671D5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019">
              <w:rPr>
                <w:rFonts w:ascii="Wingdings 2" w:eastAsia="Wingdings 2" w:hAnsi="Wingdings 2" w:cs="Wingdings 2"/>
                <w:sz w:val="24"/>
                <w:szCs w:val="24"/>
              </w:rPr>
              <w:t></w:t>
            </w:r>
          </w:p>
        </w:tc>
        <w:tc>
          <w:tcPr>
            <w:tcW w:w="1275" w:type="dxa"/>
          </w:tcPr>
          <w:p w14:paraId="3243EE58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14:paraId="731B65E1" w14:textId="1397E161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I R</w:t>
            </w:r>
          </w:p>
        </w:tc>
      </w:tr>
      <w:tr w:rsidR="00F7770A" w:rsidRPr="00DC7019" w14:paraId="65DEE297" w14:textId="77777777" w:rsidTr="00994F7F">
        <w:tc>
          <w:tcPr>
            <w:tcW w:w="568" w:type="dxa"/>
          </w:tcPr>
          <w:p w14:paraId="5D5CCD4A" w14:textId="77777777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631" w:type="dxa"/>
          </w:tcPr>
          <w:p w14:paraId="4C3C878B" w14:textId="2B755126" w:rsidR="00F7770A" w:rsidRDefault="00F7770A" w:rsidP="00F777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 build and maintain effective working relationships with school staff and parents.</w:t>
            </w:r>
          </w:p>
        </w:tc>
        <w:tc>
          <w:tcPr>
            <w:tcW w:w="1276" w:type="dxa"/>
          </w:tcPr>
          <w:p w14:paraId="4928BC68" w14:textId="25F37D4A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019">
              <w:rPr>
                <w:rFonts w:ascii="Wingdings 2" w:eastAsia="Wingdings 2" w:hAnsi="Wingdings 2" w:cs="Wingdings 2"/>
                <w:sz w:val="24"/>
                <w:szCs w:val="24"/>
              </w:rPr>
              <w:t></w:t>
            </w:r>
          </w:p>
        </w:tc>
        <w:tc>
          <w:tcPr>
            <w:tcW w:w="1275" w:type="dxa"/>
          </w:tcPr>
          <w:p w14:paraId="3AD0C49D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</w:tcPr>
          <w:p w14:paraId="761384E9" w14:textId="4E0DCCA7" w:rsidR="00F7770A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66AC1">
              <w:rPr>
                <w:rFonts w:ascii="Arial" w:hAnsi="Arial" w:cs="Arial"/>
              </w:rPr>
              <w:t>A I</w:t>
            </w:r>
          </w:p>
        </w:tc>
      </w:tr>
      <w:tr w:rsidR="00F7770A" w:rsidRPr="00DC7019" w14:paraId="71A5F8E8" w14:textId="77777777" w:rsidTr="00242B28">
        <w:tc>
          <w:tcPr>
            <w:tcW w:w="568" w:type="dxa"/>
          </w:tcPr>
          <w:p w14:paraId="65737B42" w14:textId="77777777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631" w:type="dxa"/>
          </w:tcPr>
          <w:p w14:paraId="1A4C89BE" w14:textId="19800A31" w:rsidR="00F7770A" w:rsidRDefault="00F7770A" w:rsidP="00F777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 work autonomously with limited supervision.</w:t>
            </w:r>
          </w:p>
        </w:tc>
        <w:tc>
          <w:tcPr>
            <w:tcW w:w="1276" w:type="dxa"/>
          </w:tcPr>
          <w:p w14:paraId="054CEDAF" w14:textId="3DD86A44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06DE">
              <w:rPr>
                <w:rFonts w:ascii="Wingdings 2" w:eastAsia="Wingdings 2" w:hAnsi="Wingdings 2" w:cs="Wingdings 2"/>
                <w:sz w:val="24"/>
                <w:szCs w:val="24"/>
              </w:rPr>
              <w:t>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346F3C4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14:paraId="040291F4" w14:textId="467C5767" w:rsidR="00F7770A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66AC1">
              <w:rPr>
                <w:rFonts w:ascii="Arial" w:hAnsi="Arial" w:cs="Arial"/>
              </w:rPr>
              <w:t>A I</w:t>
            </w:r>
          </w:p>
        </w:tc>
      </w:tr>
      <w:tr w:rsidR="00F7770A" w:rsidRPr="00DC7019" w14:paraId="5335B2FA" w14:textId="77777777" w:rsidTr="00242B28">
        <w:tc>
          <w:tcPr>
            <w:tcW w:w="568" w:type="dxa"/>
          </w:tcPr>
          <w:p w14:paraId="074AD020" w14:textId="77777777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631" w:type="dxa"/>
          </w:tcPr>
          <w:p w14:paraId="5C1F0835" w14:textId="758E8E84" w:rsidR="00F7770A" w:rsidRDefault="00F7770A" w:rsidP="00F777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Committed to continuous improvement.</w:t>
            </w:r>
          </w:p>
        </w:tc>
        <w:tc>
          <w:tcPr>
            <w:tcW w:w="1276" w:type="dxa"/>
          </w:tcPr>
          <w:p w14:paraId="2D8AB604" w14:textId="3271836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06DE">
              <w:rPr>
                <w:rFonts w:ascii="Wingdings 2" w:eastAsia="Wingdings 2" w:hAnsi="Wingdings 2" w:cs="Wingdings 2"/>
                <w:sz w:val="24"/>
                <w:szCs w:val="24"/>
              </w:rPr>
              <w:t>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D758C59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14:paraId="61960474" w14:textId="2B31EAA1" w:rsidR="00F7770A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66AC1">
              <w:rPr>
                <w:rFonts w:ascii="Arial" w:hAnsi="Arial" w:cs="Arial"/>
              </w:rPr>
              <w:t>A I</w:t>
            </w:r>
          </w:p>
        </w:tc>
      </w:tr>
      <w:tr w:rsidR="00F7770A" w:rsidRPr="00DC7019" w14:paraId="211CAF55" w14:textId="77777777" w:rsidTr="00242B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C8D4" w14:textId="77777777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77EF" w14:textId="0F0A1977" w:rsidR="00F7770A" w:rsidRPr="00DC7019" w:rsidRDefault="00F7770A" w:rsidP="00F777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Committed to ensuring diversity and inclusion.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DCAB" w14:textId="47CAD1F2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06DE">
              <w:rPr>
                <w:rFonts w:ascii="Wingdings 2" w:eastAsia="Wingdings 2" w:hAnsi="Wingdings 2" w:cs="Wingdings 2"/>
                <w:sz w:val="24"/>
                <w:szCs w:val="24"/>
              </w:rPr>
              <w:t>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8BF3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BEA0" w14:textId="6A894D71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I</w:t>
            </w:r>
          </w:p>
        </w:tc>
      </w:tr>
      <w:tr w:rsidR="00F7770A" w:rsidRPr="00DC7019" w14:paraId="3D04EB95" w14:textId="77777777" w:rsidTr="00242B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3351" w14:textId="77777777" w:rsidR="00F7770A" w:rsidRPr="00DC7019" w:rsidRDefault="00F7770A" w:rsidP="00F7770A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8863" w14:textId="429E70C1" w:rsidR="00F7770A" w:rsidRPr="00DC7019" w:rsidRDefault="00F7770A" w:rsidP="00F777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Committed to ensuring the health and safety of self and others.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0F44" w14:textId="4AE50E59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06DE">
              <w:rPr>
                <w:rFonts w:ascii="Wingdings 2" w:eastAsia="Wingdings 2" w:hAnsi="Wingdings 2" w:cs="Wingdings 2"/>
                <w:sz w:val="24"/>
                <w:szCs w:val="24"/>
              </w:rPr>
              <w:t>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5A40" w14:textId="77777777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2C14" w14:textId="0A415839" w:rsidR="00F7770A" w:rsidRPr="00DC7019" w:rsidRDefault="00F7770A" w:rsidP="00F777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I</w:t>
            </w:r>
          </w:p>
        </w:tc>
      </w:tr>
    </w:tbl>
    <w:p w14:paraId="55419AF7" w14:textId="77777777" w:rsidR="006D232C" w:rsidRDefault="006D232C" w:rsidP="006D232C">
      <w:pPr>
        <w:spacing w:after="0" w:line="240" w:lineRule="auto"/>
        <w:rPr>
          <w:rFonts w:ascii="Arial" w:hAnsi="Arial" w:cs="Arial"/>
          <w:b/>
          <w:bCs/>
        </w:rPr>
      </w:pPr>
    </w:p>
    <w:p w14:paraId="28BCC9A5" w14:textId="1CDFEADB" w:rsidR="00210BD0" w:rsidRPr="00DC7019" w:rsidRDefault="00210BD0" w:rsidP="006D232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 = Application form</w:t>
      </w:r>
      <w:r w:rsidR="006D232C">
        <w:rPr>
          <w:rFonts w:ascii="Arial" w:hAnsi="Arial" w:cs="Arial"/>
          <w:b/>
          <w:bCs/>
        </w:rPr>
        <w:t xml:space="preserve">                                  </w:t>
      </w:r>
      <w:r>
        <w:rPr>
          <w:rFonts w:ascii="Arial" w:hAnsi="Arial" w:cs="Arial"/>
          <w:b/>
          <w:bCs/>
        </w:rPr>
        <w:t>I = Inte</w:t>
      </w:r>
      <w:r w:rsidR="00CC08C3"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</w:rPr>
        <w:t>view</w:t>
      </w:r>
      <w:r w:rsidR="006D232C">
        <w:rPr>
          <w:rFonts w:ascii="Arial" w:hAnsi="Arial" w:cs="Arial"/>
          <w:b/>
          <w:bCs/>
        </w:rPr>
        <w:t xml:space="preserve">                                         </w:t>
      </w:r>
      <w:r>
        <w:rPr>
          <w:rFonts w:ascii="Arial" w:hAnsi="Arial" w:cs="Arial"/>
          <w:b/>
          <w:bCs/>
        </w:rPr>
        <w:t>R = References</w:t>
      </w:r>
    </w:p>
    <w:sectPr w:rsidR="00210BD0" w:rsidRPr="00DC7019" w:rsidSect="00673EC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851" w:bottom="567" w:left="851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B8069" w14:textId="77777777" w:rsidR="00E039C1" w:rsidRDefault="00E039C1" w:rsidP="002B0CA9">
      <w:pPr>
        <w:spacing w:after="0" w:line="240" w:lineRule="auto"/>
      </w:pPr>
      <w:r>
        <w:separator/>
      </w:r>
    </w:p>
  </w:endnote>
  <w:endnote w:type="continuationSeparator" w:id="0">
    <w:p w14:paraId="15360693" w14:textId="77777777" w:rsidR="00E039C1" w:rsidRDefault="00E039C1" w:rsidP="002B0CA9">
      <w:pPr>
        <w:spacing w:after="0" w:line="240" w:lineRule="auto"/>
      </w:pPr>
      <w:r>
        <w:continuationSeparator/>
      </w:r>
    </w:p>
  </w:endnote>
  <w:endnote w:type="continuationNotice" w:id="1">
    <w:p w14:paraId="2232720F" w14:textId="77777777" w:rsidR="00E039C1" w:rsidRDefault="00E039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8D9D8ABE-B8B3-4CE6-B526-9DE473FB2D31}"/>
    <w:embedBold r:id="rId2" w:fontKey="{11BAA9F9-04A1-4B91-A67E-A102C0D72FD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EA1BB318-FE64-40D5-92FA-9C7A5B29D499}"/>
    <w:embedBold r:id="rId4" w:fontKey="{CAC2759A-9005-4572-A74D-A67545F84B3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090D5457-CDB0-4DA5-B9E4-1DB19043F6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45"/>
      <w:gridCol w:w="5045"/>
      <w:gridCol w:w="5045"/>
    </w:tblGrid>
    <w:tr w:rsidR="4CDDD33C" w14:paraId="72811770" w14:textId="77777777" w:rsidTr="4CDDD33C">
      <w:trPr>
        <w:trHeight w:val="300"/>
      </w:trPr>
      <w:tc>
        <w:tcPr>
          <w:tcW w:w="5045" w:type="dxa"/>
        </w:tcPr>
        <w:p w14:paraId="7AD4683D" w14:textId="7F190AEE" w:rsidR="4CDDD33C" w:rsidRDefault="4CDDD33C" w:rsidP="4CDDD33C">
          <w:pPr>
            <w:pStyle w:val="Header"/>
            <w:ind w:left="-115"/>
          </w:pPr>
        </w:p>
      </w:tc>
      <w:tc>
        <w:tcPr>
          <w:tcW w:w="5045" w:type="dxa"/>
        </w:tcPr>
        <w:p w14:paraId="197E70BC" w14:textId="627B4781" w:rsidR="4CDDD33C" w:rsidRDefault="4CDDD33C" w:rsidP="4CDDD33C">
          <w:pPr>
            <w:pStyle w:val="Header"/>
            <w:jc w:val="center"/>
          </w:pPr>
        </w:p>
      </w:tc>
      <w:tc>
        <w:tcPr>
          <w:tcW w:w="5045" w:type="dxa"/>
        </w:tcPr>
        <w:p w14:paraId="46455D8E" w14:textId="0D025F54" w:rsidR="4CDDD33C" w:rsidRDefault="4CDDD33C" w:rsidP="4CDDD33C">
          <w:pPr>
            <w:pStyle w:val="Header"/>
            <w:ind w:right="-115"/>
            <w:jc w:val="right"/>
          </w:pPr>
        </w:p>
      </w:tc>
    </w:tr>
  </w:tbl>
  <w:p w14:paraId="0536E25F" w14:textId="7FB2F6BB" w:rsidR="4CDDD33C" w:rsidRDefault="4CDDD33C" w:rsidP="4CDDD3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154625751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7903383" w14:textId="0E586675" w:rsidR="00CA7747" w:rsidRPr="004C19BD" w:rsidRDefault="00926973" w:rsidP="00CA7747">
            <w:pPr>
              <w:pStyle w:val="Foo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4C19BD" w:rsidRPr="004C19BD">
              <w:rPr>
                <w:rFonts w:ascii="Arial" w:hAnsi="Arial" w:cs="Arial"/>
                <w:sz w:val="20"/>
                <w:szCs w:val="20"/>
              </w:rPr>
              <w:t>2024</w:t>
            </w:r>
            <w:r w:rsidR="004C19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19BD">
              <w:rPr>
                <w:rFonts w:ascii="Arial" w:hAnsi="Arial" w:cs="Arial"/>
                <w:sz w:val="20"/>
                <w:szCs w:val="20"/>
              </w:rPr>
              <w:tab/>
            </w:r>
            <w:r w:rsidR="004C19BD">
              <w:rPr>
                <w:rFonts w:ascii="Arial" w:hAnsi="Arial" w:cs="Arial"/>
                <w:sz w:val="20"/>
                <w:szCs w:val="20"/>
              </w:rPr>
              <w:tab/>
            </w:r>
            <w:r w:rsidR="004C19BD">
              <w:rPr>
                <w:rFonts w:ascii="Arial" w:hAnsi="Arial" w:cs="Arial"/>
                <w:sz w:val="20"/>
                <w:szCs w:val="20"/>
              </w:rPr>
              <w:tab/>
            </w:r>
            <w:r w:rsidR="004C19BD">
              <w:rPr>
                <w:rFonts w:ascii="Arial" w:hAnsi="Arial" w:cs="Arial"/>
                <w:sz w:val="20"/>
                <w:szCs w:val="20"/>
              </w:rPr>
              <w:tab/>
            </w:r>
            <w:r w:rsidR="004C19BD">
              <w:rPr>
                <w:rFonts w:ascii="Arial" w:hAnsi="Arial" w:cs="Arial"/>
                <w:sz w:val="20"/>
                <w:szCs w:val="20"/>
              </w:rPr>
              <w:tab/>
            </w:r>
            <w:r w:rsidR="004C19BD">
              <w:rPr>
                <w:rFonts w:ascii="Arial" w:hAnsi="Arial" w:cs="Arial"/>
                <w:sz w:val="20"/>
                <w:szCs w:val="20"/>
              </w:rPr>
              <w:tab/>
            </w:r>
            <w:r w:rsidR="004C19BD">
              <w:rPr>
                <w:rFonts w:ascii="Arial" w:hAnsi="Arial" w:cs="Arial"/>
                <w:sz w:val="20"/>
                <w:szCs w:val="20"/>
              </w:rPr>
              <w:tab/>
            </w:r>
            <w:r w:rsidR="004C19BD">
              <w:rPr>
                <w:rFonts w:ascii="Arial" w:hAnsi="Arial" w:cs="Arial"/>
                <w:sz w:val="20"/>
                <w:szCs w:val="20"/>
              </w:rPr>
              <w:tab/>
            </w:r>
            <w:r w:rsidR="004C19BD">
              <w:rPr>
                <w:rFonts w:ascii="Arial" w:hAnsi="Arial" w:cs="Arial"/>
                <w:sz w:val="20"/>
                <w:szCs w:val="20"/>
              </w:rPr>
              <w:tab/>
            </w:r>
            <w:r w:rsidR="00CA7747" w:rsidRPr="004C19BD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CA7747" w:rsidRPr="004C19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CA7747" w:rsidRPr="004C19B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="00CA7747" w:rsidRPr="004C19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0210F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CA7747" w:rsidRPr="004C19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CA7747" w:rsidRPr="004C19BD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CA7747" w:rsidRPr="004C19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CA7747" w:rsidRPr="004C19B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="00CA7747" w:rsidRPr="004C19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0210F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CA7747" w:rsidRPr="004C19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AE03BA5" w14:textId="1E81E25F" w:rsidR="00010BDA" w:rsidRPr="0053778C" w:rsidRDefault="00010BDA" w:rsidP="005377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5FA5A" w14:textId="77777777" w:rsidR="00E039C1" w:rsidRDefault="00E039C1" w:rsidP="002B0CA9">
      <w:pPr>
        <w:spacing w:after="0" w:line="240" w:lineRule="auto"/>
      </w:pPr>
      <w:r>
        <w:separator/>
      </w:r>
    </w:p>
  </w:footnote>
  <w:footnote w:type="continuationSeparator" w:id="0">
    <w:p w14:paraId="4928155C" w14:textId="77777777" w:rsidR="00E039C1" w:rsidRDefault="00E039C1" w:rsidP="002B0CA9">
      <w:pPr>
        <w:spacing w:after="0" w:line="240" w:lineRule="auto"/>
      </w:pPr>
      <w:r>
        <w:continuationSeparator/>
      </w:r>
    </w:p>
  </w:footnote>
  <w:footnote w:type="continuationNotice" w:id="1">
    <w:p w14:paraId="1B59EB3B" w14:textId="77777777" w:rsidR="00E039C1" w:rsidRDefault="00E039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45"/>
      <w:gridCol w:w="5045"/>
      <w:gridCol w:w="5045"/>
    </w:tblGrid>
    <w:tr w:rsidR="4CDDD33C" w14:paraId="6787F80A" w14:textId="77777777" w:rsidTr="4CDDD33C">
      <w:trPr>
        <w:trHeight w:val="300"/>
      </w:trPr>
      <w:tc>
        <w:tcPr>
          <w:tcW w:w="5045" w:type="dxa"/>
        </w:tcPr>
        <w:p w14:paraId="7224B292" w14:textId="6463FDE3" w:rsidR="4CDDD33C" w:rsidRDefault="4CDDD33C" w:rsidP="4CDDD33C">
          <w:pPr>
            <w:pStyle w:val="Header"/>
            <w:ind w:left="-115"/>
          </w:pPr>
        </w:p>
      </w:tc>
      <w:tc>
        <w:tcPr>
          <w:tcW w:w="5045" w:type="dxa"/>
        </w:tcPr>
        <w:p w14:paraId="5E56E115" w14:textId="1F3414E3" w:rsidR="4CDDD33C" w:rsidRDefault="4CDDD33C" w:rsidP="4CDDD33C">
          <w:pPr>
            <w:pStyle w:val="Header"/>
            <w:jc w:val="center"/>
          </w:pPr>
        </w:p>
      </w:tc>
      <w:tc>
        <w:tcPr>
          <w:tcW w:w="5045" w:type="dxa"/>
        </w:tcPr>
        <w:p w14:paraId="4A9072F7" w14:textId="5C3FCF71" w:rsidR="4CDDD33C" w:rsidRDefault="4CDDD33C" w:rsidP="4CDDD33C">
          <w:pPr>
            <w:pStyle w:val="Header"/>
            <w:ind w:right="-115"/>
            <w:jc w:val="right"/>
          </w:pPr>
        </w:p>
      </w:tc>
    </w:tr>
  </w:tbl>
  <w:p w14:paraId="64AA0F9C" w14:textId="5C4CBD9D" w:rsidR="4CDDD33C" w:rsidRDefault="4CDDD33C" w:rsidP="4CDDD3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DDFDD" w14:textId="41254F77" w:rsidR="002B0CA9" w:rsidRPr="00735DB2" w:rsidRDefault="003843FB" w:rsidP="00735DB2">
    <w:pPr>
      <w:pStyle w:val="Heading1"/>
      <w:spacing w:before="0"/>
      <w:jc w:val="both"/>
      <w:rPr>
        <w:rFonts w:ascii="Arial" w:hAnsi="Arial" w:cs="Arial"/>
        <w:color w:val="auto"/>
      </w:rPr>
    </w:pPr>
    <w:r>
      <w:rPr>
        <w:noProof/>
        <w:lang w:eastAsia="en-GB"/>
      </w:rPr>
      <w:drawing>
        <wp:inline distT="0" distB="0" distL="0" distR="0" wp14:anchorId="5BE85DB2" wp14:editId="4F2FE381">
          <wp:extent cx="1125135" cy="780415"/>
          <wp:effectExtent l="0" t="0" r="0" b="635"/>
          <wp:docPr id="1" name="Picture 1" descr="A logo for a catholic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for a catholic school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21" cy="814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95357" w:rsidRPr="00EA7EC1">
      <w:rPr>
        <w:rFonts w:ascii="Arial" w:hAnsi="Arial" w:cs="Arial"/>
        <w:noProof/>
        <w:color w:val="auto"/>
        <w:lang w:eastAsia="en-GB"/>
      </w:rPr>
      <w:drawing>
        <wp:anchor distT="0" distB="0" distL="114300" distR="114300" simplePos="0" relativeHeight="251658241" behindDoc="0" locked="0" layoutInCell="1" allowOverlap="1" wp14:anchorId="15890427" wp14:editId="44710D48">
          <wp:simplePos x="0" y="0"/>
          <wp:positionH relativeFrom="page">
            <wp:posOffset>4873846</wp:posOffset>
          </wp:positionH>
          <wp:positionV relativeFrom="paragraph">
            <wp:posOffset>4376088</wp:posOffset>
          </wp:positionV>
          <wp:extent cx="4575168" cy="4587903"/>
          <wp:effectExtent l="0" t="0" r="0" b="0"/>
          <wp:wrapNone/>
          <wp:docPr id="452511235" name="Picture 4525112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alphaModFix amt="5000"/>
                  </a:blip>
                  <a:srcRect l="21570" t="1" r="22442" b="37854"/>
                  <a:stretch/>
                </pic:blipFill>
                <pic:spPr bwMode="auto">
                  <a:xfrm>
                    <a:off x="0" y="0"/>
                    <a:ext cx="4575168" cy="45879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5DB2">
      <w:rPr>
        <w:rFonts w:ascii="Arial" w:hAnsi="Arial" w:cs="Arial"/>
        <w:color w:val="auto"/>
      </w:rPr>
      <w:t xml:space="preserve">                                                    </w:t>
    </w:r>
    <w:r w:rsidR="00735DB2" w:rsidRPr="00735DB2">
      <w:rPr>
        <w:rFonts w:ascii="Arial" w:hAnsi="Arial" w:cs="Arial"/>
        <w:color w:val="auto"/>
      </w:rPr>
      <w:t xml:space="preserve">JOB </w:t>
    </w:r>
    <w:r w:rsidR="000210FD">
      <w:rPr>
        <w:rFonts w:ascii="Arial" w:hAnsi="Arial" w:cs="Arial"/>
        <w:color w:val="auto"/>
      </w:rPr>
      <w:t>SPECIFICATION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57DFF"/>
    <w:multiLevelType w:val="multilevel"/>
    <w:tmpl w:val="14149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CA527F"/>
    <w:multiLevelType w:val="hybridMultilevel"/>
    <w:tmpl w:val="3E3E57C2"/>
    <w:lvl w:ilvl="0" w:tplc="D3A4FA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5F8"/>
    <w:rsid w:val="00002400"/>
    <w:rsid w:val="00003886"/>
    <w:rsid w:val="00010BDA"/>
    <w:rsid w:val="0001226F"/>
    <w:rsid w:val="000127CC"/>
    <w:rsid w:val="00012952"/>
    <w:rsid w:val="000159E2"/>
    <w:rsid w:val="000166D0"/>
    <w:rsid w:val="000210FD"/>
    <w:rsid w:val="00024560"/>
    <w:rsid w:val="00025CA0"/>
    <w:rsid w:val="0004548A"/>
    <w:rsid w:val="0005238F"/>
    <w:rsid w:val="000619CB"/>
    <w:rsid w:val="00063C52"/>
    <w:rsid w:val="000643BD"/>
    <w:rsid w:val="000701CB"/>
    <w:rsid w:val="0007419C"/>
    <w:rsid w:val="00085B88"/>
    <w:rsid w:val="000E14B5"/>
    <w:rsid w:val="000E14E0"/>
    <w:rsid w:val="000E67AA"/>
    <w:rsid w:val="000F4A2E"/>
    <w:rsid w:val="00102DBF"/>
    <w:rsid w:val="00111DA7"/>
    <w:rsid w:val="00112138"/>
    <w:rsid w:val="00121D7F"/>
    <w:rsid w:val="001223E5"/>
    <w:rsid w:val="00123070"/>
    <w:rsid w:val="0012431F"/>
    <w:rsid w:val="001408B9"/>
    <w:rsid w:val="001462FF"/>
    <w:rsid w:val="00160E6A"/>
    <w:rsid w:val="00167194"/>
    <w:rsid w:val="00173163"/>
    <w:rsid w:val="00175F32"/>
    <w:rsid w:val="0019489D"/>
    <w:rsid w:val="001C0F94"/>
    <w:rsid w:val="001C2AA9"/>
    <w:rsid w:val="001C4E79"/>
    <w:rsid w:val="001D4546"/>
    <w:rsid w:val="001D5B4E"/>
    <w:rsid w:val="001E108F"/>
    <w:rsid w:val="001E7904"/>
    <w:rsid w:val="001F3F8C"/>
    <w:rsid w:val="0020117A"/>
    <w:rsid w:val="00210BD0"/>
    <w:rsid w:val="002114CD"/>
    <w:rsid w:val="00212890"/>
    <w:rsid w:val="002353AC"/>
    <w:rsid w:val="00242B28"/>
    <w:rsid w:val="00244D24"/>
    <w:rsid w:val="002522CF"/>
    <w:rsid w:val="00263959"/>
    <w:rsid w:val="00267A6B"/>
    <w:rsid w:val="00281158"/>
    <w:rsid w:val="0028640B"/>
    <w:rsid w:val="00286DA9"/>
    <w:rsid w:val="0029303F"/>
    <w:rsid w:val="002B0CA9"/>
    <w:rsid w:val="002C510A"/>
    <w:rsid w:val="002F16A7"/>
    <w:rsid w:val="002F2302"/>
    <w:rsid w:val="002F3F94"/>
    <w:rsid w:val="002F744D"/>
    <w:rsid w:val="00301E54"/>
    <w:rsid w:val="0030689D"/>
    <w:rsid w:val="00313213"/>
    <w:rsid w:val="0032052A"/>
    <w:rsid w:val="003353B6"/>
    <w:rsid w:val="003557FD"/>
    <w:rsid w:val="003843FB"/>
    <w:rsid w:val="003A3D81"/>
    <w:rsid w:val="003A580F"/>
    <w:rsid w:val="003B5163"/>
    <w:rsid w:val="003B6F23"/>
    <w:rsid w:val="003C1DA7"/>
    <w:rsid w:val="003C56EB"/>
    <w:rsid w:val="003F04FD"/>
    <w:rsid w:val="00400890"/>
    <w:rsid w:val="0040775D"/>
    <w:rsid w:val="00420A6E"/>
    <w:rsid w:val="00431661"/>
    <w:rsid w:val="00437216"/>
    <w:rsid w:val="004576A8"/>
    <w:rsid w:val="00470680"/>
    <w:rsid w:val="004718A0"/>
    <w:rsid w:val="00477E3A"/>
    <w:rsid w:val="00496117"/>
    <w:rsid w:val="004A2B77"/>
    <w:rsid w:val="004A49FA"/>
    <w:rsid w:val="004A6DE7"/>
    <w:rsid w:val="004C19BD"/>
    <w:rsid w:val="004D3B18"/>
    <w:rsid w:val="004D5823"/>
    <w:rsid w:val="004E0CE8"/>
    <w:rsid w:val="004F6036"/>
    <w:rsid w:val="005147CA"/>
    <w:rsid w:val="005153C6"/>
    <w:rsid w:val="005244AC"/>
    <w:rsid w:val="00525F7F"/>
    <w:rsid w:val="005368D1"/>
    <w:rsid w:val="005372F7"/>
    <w:rsid w:val="0053778C"/>
    <w:rsid w:val="00550FE6"/>
    <w:rsid w:val="00574D63"/>
    <w:rsid w:val="00575852"/>
    <w:rsid w:val="00582830"/>
    <w:rsid w:val="005850F1"/>
    <w:rsid w:val="005874DA"/>
    <w:rsid w:val="00596C05"/>
    <w:rsid w:val="005A26EA"/>
    <w:rsid w:val="005C6E23"/>
    <w:rsid w:val="005C7058"/>
    <w:rsid w:val="005C7C58"/>
    <w:rsid w:val="005D4675"/>
    <w:rsid w:val="005E04E3"/>
    <w:rsid w:val="005F06A5"/>
    <w:rsid w:val="005F4D79"/>
    <w:rsid w:val="00606CAC"/>
    <w:rsid w:val="00611CFB"/>
    <w:rsid w:val="00616852"/>
    <w:rsid w:val="0062701E"/>
    <w:rsid w:val="006366ED"/>
    <w:rsid w:val="006538B0"/>
    <w:rsid w:val="0066319E"/>
    <w:rsid w:val="006719B1"/>
    <w:rsid w:val="00673EC9"/>
    <w:rsid w:val="0068340F"/>
    <w:rsid w:val="00686501"/>
    <w:rsid w:val="006A4966"/>
    <w:rsid w:val="006B4027"/>
    <w:rsid w:val="006C08A7"/>
    <w:rsid w:val="006D232C"/>
    <w:rsid w:val="006F54DD"/>
    <w:rsid w:val="006F5B1F"/>
    <w:rsid w:val="00707B09"/>
    <w:rsid w:val="00713057"/>
    <w:rsid w:val="00716084"/>
    <w:rsid w:val="00720AD6"/>
    <w:rsid w:val="007340CE"/>
    <w:rsid w:val="00735DB2"/>
    <w:rsid w:val="00735FB8"/>
    <w:rsid w:val="007377D4"/>
    <w:rsid w:val="007434C9"/>
    <w:rsid w:val="007663BD"/>
    <w:rsid w:val="00770226"/>
    <w:rsid w:val="00770B98"/>
    <w:rsid w:val="00772C0D"/>
    <w:rsid w:val="00774EE7"/>
    <w:rsid w:val="00796752"/>
    <w:rsid w:val="00796A58"/>
    <w:rsid w:val="007A0621"/>
    <w:rsid w:val="007A0F24"/>
    <w:rsid w:val="007A7BF7"/>
    <w:rsid w:val="007D25F0"/>
    <w:rsid w:val="007D30C5"/>
    <w:rsid w:val="007F3A1E"/>
    <w:rsid w:val="008045BF"/>
    <w:rsid w:val="00815192"/>
    <w:rsid w:val="00827310"/>
    <w:rsid w:val="00832B0E"/>
    <w:rsid w:val="008510DC"/>
    <w:rsid w:val="00857A35"/>
    <w:rsid w:val="00867164"/>
    <w:rsid w:val="0087003B"/>
    <w:rsid w:val="008910E0"/>
    <w:rsid w:val="00894680"/>
    <w:rsid w:val="008960AB"/>
    <w:rsid w:val="008967D6"/>
    <w:rsid w:val="008A7AB5"/>
    <w:rsid w:val="008B1097"/>
    <w:rsid w:val="008C1B25"/>
    <w:rsid w:val="008C6342"/>
    <w:rsid w:val="008D1102"/>
    <w:rsid w:val="00901FF6"/>
    <w:rsid w:val="00902ABB"/>
    <w:rsid w:val="00913716"/>
    <w:rsid w:val="00913779"/>
    <w:rsid w:val="0091552D"/>
    <w:rsid w:val="00922FBB"/>
    <w:rsid w:val="00926973"/>
    <w:rsid w:val="009275B5"/>
    <w:rsid w:val="0093642C"/>
    <w:rsid w:val="00990345"/>
    <w:rsid w:val="0099200F"/>
    <w:rsid w:val="009935BC"/>
    <w:rsid w:val="00994F7F"/>
    <w:rsid w:val="009952FD"/>
    <w:rsid w:val="00997FEB"/>
    <w:rsid w:val="009A645B"/>
    <w:rsid w:val="009A6623"/>
    <w:rsid w:val="009B0A9A"/>
    <w:rsid w:val="009B2560"/>
    <w:rsid w:val="009C5522"/>
    <w:rsid w:val="009D3F8A"/>
    <w:rsid w:val="009D427C"/>
    <w:rsid w:val="009D4BFF"/>
    <w:rsid w:val="009E06FC"/>
    <w:rsid w:val="009E40D7"/>
    <w:rsid w:val="009F6CC4"/>
    <w:rsid w:val="00A0318C"/>
    <w:rsid w:val="00A061F8"/>
    <w:rsid w:val="00A06EA2"/>
    <w:rsid w:val="00A10F1D"/>
    <w:rsid w:val="00A12E91"/>
    <w:rsid w:val="00A22139"/>
    <w:rsid w:val="00A314CF"/>
    <w:rsid w:val="00A43811"/>
    <w:rsid w:val="00A54495"/>
    <w:rsid w:val="00A64453"/>
    <w:rsid w:val="00A66705"/>
    <w:rsid w:val="00A71C15"/>
    <w:rsid w:val="00A77BE4"/>
    <w:rsid w:val="00A819AF"/>
    <w:rsid w:val="00A83E33"/>
    <w:rsid w:val="00A95357"/>
    <w:rsid w:val="00AA2681"/>
    <w:rsid w:val="00AA4CDE"/>
    <w:rsid w:val="00AC7967"/>
    <w:rsid w:val="00AD1077"/>
    <w:rsid w:val="00AD26D2"/>
    <w:rsid w:val="00AD6C53"/>
    <w:rsid w:val="00AF0CFF"/>
    <w:rsid w:val="00B13BC8"/>
    <w:rsid w:val="00B23F25"/>
    <w:rsid w:val="00B23F99"/>
    <w:rsid w:val="00B261C1"/>
    <w:rsid w:val="00B26D89"/>
    <w:rsid w:val="00B343D4"/>
    <w:rsid w:val="00B35D42"/>
    <w:rsid w:val="00B51811"/>
    <w:rsid w:val="00B53E19"/>
    <w:rsid w:val="00B66504"/>
    <w:rsid w:val="00B67188"/>
    <w:rsid w:val="00B76BA8"/>
    <w:rsid w:val="00BB601B"/>
    <w:rsid w:val="00BD4DC2"/>
    <w:rsid w:val="00BF66E5"/>
    <w:rsid w:val="00C076AC"/>
    <w:rsid w:val="00C224C6"/>
    <w:rsid w:val="00C37787"/>
    <w:rsid w:val="00C61771"/>
    <w:rsid w:val="00C86B77"/>
    <w:rsid w:val="00CA554F"/>
    <w:rsid w:val="00CA7747"/>
    <w:rsid w:val="00CB0E4E"/>
    <w:rsid w:val="00CB74B5"/>
    <w:rsid w:val="00CC08C3"/>
    <w:rsid w:val="00CC701C"/>
    <w:rsid w:val="00D05AC4"/>
    <w:rsid w:val="00D078F4"/>
    <w:rsid w:val="00D07C53"/>
    <w:rsid w:val="00D23539"/>
    <w:rsid w:val="00D278D5"/>
    <w:rsid w:val="00D30EA0"/>
    <w:rsid w:val="00D44A7D"/>
    <w:rsid w:val="00D7229A"/>
    <w:rsid w:val="00D861CD"/>
    <w:rsid w:val="00D86E43"/>
    <w:rsid w:val="00DA45F8"/>
    <w:rsid w:val="00DA69EE"/>
    <w:rsid w:val="00DA707D"/>
    <w:rsid w:val="00DB4B72"/>
    <w:rsid w:val="00DC7019"/>
    <w:rsid w:val="00E031A1"/>
    <w:rsid w:val="00E0396E"/>
    <w:rsid w:val="00E039C1"/>
    <w:rsid w:val="00E22189"/>
    <w:rsid w:val="00E31230"/>
    <w:rsid w:val="00E3156A"/>
    <w:rsid w:val="00E32B78"/>
    <w:rsid w:val="00E34D4B"/>
    <w:rsid w:val="00E406B1"/>
    <w:rsid w:val="00E44231"/>
    <w:rsid w:val="00E57695"/>
    <w:rsid w:val="00E64514"/>
    <w:rsid w:val="00E66DA2"/>
    <w:rsid w:val="00E861FB"/>
    <w:rsid w:val="00EA7EC1"/>
    <w:rsid w:val="00EE095D"/>
    <w:rsid w:val="00EE3841"/>
    <w:rsid w:val="00EE5901"/>
    <w:rsid w:val="00EF3F85"/>
    <w:rsid w:val="00EF7C41"/>
    <w:rsid w:val="00F10512"/>
    <w:rsid w:val="00F13D46"/>
    <w:rsid w:val="00F30B90"/>
    <w:rsid w:val="00F34073"/>
    <w:rsid w:val="00F722AC"/>
    <w:rsid w:val="00F7770A"/>
    <w:rsid w:val="00F77C18"/>
    <w:rsid w:val="00F82472"/>
    <w:rsid w:val="00F860F0"/>
    <w:rsid w:val="00F87946"/>
    <w:rsid w:val="00F9456F"/>
    <w:rsid w:val="00F96E97"/>
    <w:rsid w:val="00FB3C8B"/>
    <w:rsid w:val="00FC0D4A"/>
    <w:rsid w:val="00FC2081"/>
    <w:rsid w:val="00FC4581"/>
    <w:rsid w:val="00FC53E6"/>
    <w:rsid w:val="00FD0D41"/>
    <w:rsid w:val="00FD56B3"/>
    <w:rsid w:val="00FE18EE"/>
    <w:rsid w:val="00FE4DCA"/>
    <w:rsid w:val="00FF17CE"/>
    <w:rsid w:val="00FF675E"/>
    <w:rsid w:val="4CDDD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E9848F"/>
  <w15:chartTrackingRefBased/>
  <w15:docId w15:val="{B2B58F3E-925A-4846-9B0E-02997688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5F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A70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CA9"/>
  </w:style>
  <w:style w:type="paragraph" w:styleId="Footer">
    <w:name w:val="footer"/>
    <w:basedOn w:val="Normal"/>
    <w:link w:val="FooterChar"/>
    <w:uiPriority w:val="99"/>
    <w:unhideWhenUsed/>
    <w:rsid w:val="002B0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CA9"/>
  </w:style>
  <w:style w:type="character" w:styleId="Hyperlink">
    <w:name w:val="Hyperlink"/>
    <w:basedOn w:val="DefaultParagraphFont"/>
    <w:uiPriority w:val="99"/>
    <w:unhideWhenUsed/>
    <w:rsid w:val="000701C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701C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A45F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25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A707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3A3D81"/>
    <w:pPr>
      <w:spacing w:after="0" w:line="240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2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itaBray\Downloads\St%20Clare%20Letterhead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65381731AB34479D9121E1AEBAD1EF" ma:contentTypeVersion="13" ma:contentTypeDescription="Create a new document." ma:contentTypeScope="" ma:versionID="3b6bf533e59d1e3b4fc679988e05afac">
  <xsd:schema xmlns:xsd="http://www.w3.org/2001/XMLSchema" xmlns:xs="http://www.w3.org/2001/XMLSchema" xmlns:p="http://schemas.microsoft.com/office/2006/metadata/properties" xmlns:ns2="f0c94be0-11a6-4dc9-99dd-7654081f30e1" xmlns:ns3="02c250d4-d4ef-4d9e-a628-f58e13a688b6" targetNamespace="http://schemas.microsoft.com/office/2006/metadata/properties" ma:root="true" ma:fieldsID="1704fe2f206abd2ea47ef0fc46f34464" ns2:_="" ns3:_="">
    <xsd:import namespace="f0c94be0-11a6-4dc9-99dd-7654081f30e1"/>
    <xsd:import namespace="02c250d4-d4ef-4d9e-a628-f58e13a68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4be0-11a6-4dc9-99dd-7654081f3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7c831ad-a6be-49ec-bd9f-02ebc87231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250d4-d4ef-4d9e-a628-f58e13a688b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c14e38c-c591-4588-b121-99ab4537c49d}" ma:internalName="TaxCatchAll" ma:showField="CatchAllData" ma:web="02c250d4-d4ef-4d9e-a628-f58e13a688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c94be0-11a6-4dc9-99dd-7654081f30e1">
      <Terms xmlns="http://schemas.microsoft.com/office/infopath/2007/PartnerControls"/>
    </lcf76f155ced4ddcb4097134ff3c332f>
    <TaxCatchAll xmlns="02c250d4-d4ef-4d9e-a628-f58e13a688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E8111-CC29-4A4B-8B0C-F3656CB59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94be0-11a6-4dc9-99dd-7654081f30e1"/>
    <ds:schemaRef ds:uri="02c250d4-d4ef-4d9e-a628-f58e13a68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7FA5DE-57E2-42EB-81AE-E98F3749EA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10D29F-E516-4E5A-9D71-2FF0BF623AF7}">
  <ds:schemaRefs>
    <ds:schemaRef ds:uri="02c250d4-d4ef-4d9e-a628-f58e13a688b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0c94be0-11a6-4dc9-99dd-7654081f30e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49A47B2-829D-46FB-85FB-916C30E1B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 Clare Letterhead (1)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Bray</dc:creator>
  <cp:keywords/>
  <dc:description/>
  <cp:lastModifiedBy>Alex Healy</cp:lastModifiedBy>
  <cp:revision>3</cp:revision>
  <cp:lastPrinted>2022-07-27T08:21:00Z</cp:lastPrinted>
  <dcterms:created xsi:type="dcterms:W3CDTF">2024-06-21T13:10:00Z</dcterms:created>
  <dcterms:modified xsi:type="dcterms:W3CDTF">2024-06-21T13:10:00Z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0x0101004765381731AB34479D9121E1AEBAD1EF</vt:lpwstr>
  </property>
  <property fmtid="{D5CDD505-2E9C-101B-9397-08002B2CF9AE}" pid="3" name="MediaServiceImageTags">
    <vt:lpwstr/>
  </property>
</Properties>
</file>