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5FD095" w14:textId="25F51DD1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8"/>
          <w:szCs w:val="28"/>
          <w:lang w:val="en-US"/>
        </w:rPr>
        <w:t>Job description and person specification: School Business Administrator</w:t>
      </w:r>
    </w:p>
    <w:p w14:paraId="57279071" w14:textId="2B1A6DDE" w:rsidR="003F2849" w:rsidRPr="00256AD5" w:rsidRDefault="003F2849" w:rsidP="4937B004">
      <w:pPr>
        <w:spacing w:after="120" w:line="240" w:lineRule="auto"/>
        <w:rPr>
          <w:rFonts w:ascii="Poppins" w:eastAsia="Arial" w:hAnsi="Poppins" w:cs="Poppins"/>
          <w:b/>
          <w:bCs/>
          <w:color w:val="000000" w:themeColor="text1"/>
          <w:sz w:val="28"/>
          <w:szCs w:val="28"/>
          <w:lang w:val="en-US"/>
        </w:rPr>
      </w:pPr>
    </w:p>
    <w:p w14:paraId="51D4C63D" w14:textId="01A54DE8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>Job title</w:t>
      </w: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>: School Business Administrator</w:t>
      </w:r>
    </w:p>
    <w:p w14:paraId="0E2606A1" w14:textId="3FF79455" w:rsidR="003F2849" w:rsidRPr="00256AD5" w:rsidRDefault="003F2849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</w:p>
    <w:p w14:paraId="5CE23400" w14:textId="61A77F21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 xml:space="preserve">Location: </w:t>
      </w:r>
      <w:r w:rsidR="00256AD5"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>Chaddesden Park Primary School</w:t>
      </w:r>
    </w:p>
    <w:p w14:paraId="760D2C91" w14:textId="72CB2D5E" w:rsidR="003F2849" w:rsidRPr="00256AD5" w:rsidRDefault="003F2849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</w:p>
    <w:p w14:paraId="0105B0D0" w14:textId="6E6C9A1F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>Salary</w:t>
      </w: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>:</w:t>
      </w:r>
      <w:r w:rsidR="00256AD5"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 Grade E Point 10 - 14</w:t>
      </w:r>
    </w:p>
    <w:p w14:paraId="27142D7B" w14:textId="19CB451D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 </w:t>
      </w:r>
    </w:p>
    <w:p w14:paraId="541633D2" w14:textId="785DABD6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>Hours</w:t>
      </w: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: </w:t>
      </w:r>
      <w:r w:rsidR="00256AD5"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>18.5 hours per week (Wednesday PM, All day Thursday and Friday)</w:t>
      </w:r>
    </w:p>
    <w:p w14:paraId="00656521" w14:textId="5CB60B73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 </w:t>
      </w:r>
    </w:p>
    <w:p w14:paraId="74636A3B" w14:textId="5FF8D9F2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  <w:highlight w:val="yellow"/>
          <w:lang w:val="en-US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>Contract type</w:t>
      </w: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: Permanent, </w:t>
      </w:r>
      <w:r w:rsidR="2F9126FD"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>term time only (39 weeks to include INSET days)</w:t>
      </w:r>
    </w:p>
    <w:p w14:paraId="20A830F7" w14:textId="5C50E1D5" w:rsidR="003F2849" w:rsidRPr="00256AD5" w:rsidRDefault="003F2849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  <w:highlight w:val="yellow"/>
          <w:lang w:val="en-US"/>
        </w:rPr>
      </w:pPr>
    </w:p>
    <w:p w14:paraId="7BADE20A" w14:textId="28823DA3" w:rsidR="003F2849" w:rsidRPr="00256AD5" w:rsidRDefault="03F87928" w:rsidP="4937B004">
      <w:pPr>
        <w:spacing w:after="120" w:line="240" w:lineRule="auto"/>
        <w:rPr>
          <w:rFonts w:ascii="Poppins" w:eastAsia="Arial" w:hAnsi="Poppins" w:cs="Poppins"/>
          <w:color w:val="000000" w:themeColor="text1"/>
          <w:sz w:val="20"/>
          <w:szCs w:val="20"/>
        </w:rPr>
      </w:pPr>
      <w:r w:rsidRPr="00256AD5">
        <w:rPr>
          <w:rFonts w:ascii="Poppins" w:eastAsia="Arial" w:hAnsi="Poppins" w:cs="Poppins"/>
          <w:b/>
          <w:bCs/>
          <w:color w:val="000000" w:themeColor="text1"/>
          <w:sz w:val="20"/>
          <w:szCs w:val="20"/>
          <w:lang w:val="en-US"/>
        </w:rPr>
        <w:t>Reporting to</w:t>
      </w:r>
      <w:r w:rsidRPr="00256AD5">
        <w:rPr>
          <w:rFonts w:ascii="Poppins" w:eastAsia="Arial" w:hAnsi="Poppins" w:cs="Poppins"/>
          <w:color w:val="000000" w:themeColor="text1"/>
          <w:sz w:val="20"/>
          <w:szCs w:val="20"/>
          <w:lang w:val="en-US"/>
        </w:rPr>
        <w:t xml:space="preserve">: Headteacher </w:t>
      </w:r>
    </w:p>
    <w:p w14:paraId="2CD804FC" w14:textId="6CC8A7C8" w:rsidR="003F2849" w:rsidRPr="00256AD5" w:rsidRDefault="003F2849" w:rsidP="003F2849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  <w:r w:rsidRPr="00256AD5">
        <w:rPr>
          <w:rFonts w:ascii="Poppins" w:eastAsia="Poppins" w:hAnsi="Poppins" w:cs="Poppins"/>
          <w:sz w:val="18"/>
          <w:szCs w:val="18"/>
        </w:rPr>
        <w:t> </w:t>
      </w:r>
    </w:p>
    <w:tbl>
      <w:tblPr>
        <w:tblW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6"/>
      </w:tblGrid>
      <w:tr w:rsidR="003F2849" w:rsidRPr="00256AD5" w14:paraId="2B4AC0ED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76440A44" w14:textId="77777777" w:rsidR="003F2849" w:rsidRPr="00256AD5" w:rsidRDefault="003F2849" w:rsidP="003F2849">
            <w:pPr>
              <w:spacing w:after="0" w:line="240" w:lineRule="auto"/>
              <w:divId w:val="1449667049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Key Responsibilities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35741D51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DD7FF10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The School Business Administrator’s role is to support the operational effectiveness of the school and Trust by. </w:t>
            </w:r>
          </w:p>
          <w:p w14:paraId="12610725" w14:textId="77777777" w:rsidR="003F2849" w:rsidRPr="00256AD5" w:rsidRDefault="003F2849" w:rsidP="003F2849">
            <w:pPr>
              <w:numPr>
                <w:ilvl w:val="0"/>
                <w:numId w:val="2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contribute to the overall ethos, work and aims of the school.  </w:t>
            </w:r>
          </w:p>
          <w:p w14:paraId="2F5BD382" w14:textId="77777777" w:rsidR="003F2849" w:rsidRPr="00256AD5" w:rsidRDefault="003F2849" w:rsidP="003F2849">
            <w:pPr>
              <w:numPr>
                <w:ilvl w:val="0"/>
                <w:numId w:val="2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Develop positive, well maintained, and productive relationships with colleagues in school, across the Trust and with external agencies, setting an example of personal integrity and professionalism. </w:t>
            </w:r>
          </w:p>
          <w:p w14:paraId="70CDFD7D" w14:textId="77777777" w:rsidR="003F2849" w:rsidRPr="00256AD5" w:rsidRDefault="003F2849" w:rsidP="003F2849">
            <w:pPr>
              <w:numPr>
                <w:ilvl w:val="0"/>
                <w:numId w:val="2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employ efficient strategies saving time and resources and trusting colleagues to deliver </w:t>
            </w:r>
          </w:p>
          <w:p w14:paraId="29828764" w14:textId="77777777" w:rsidR="003F2849" w:rsidRPr="00256AD5" w:rsidRDefault="003F2849" w:rsidP="003F2849">
            <w:pPr>
              <w:numPr>
                <w:ilvl w:val="0"/>
                <w:numId w:val="2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share information openly, broadly, and deliberately with relevant parties </w:t>
            </w:r>
          </w:p>
          <w:p w14:paraId="0F90DF39" w14:textId="77777777" w:rsidR="003F2849" w:rsidRPr="00256AD5" w:rsidRDefault="003F2849" w:rsidP="003F2849">
            <w:pPr>
              <w:numPr>
                <w:ilvl w:val="0"/>
                <w:numId w:val="2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ensure policies and procedures are effective. </w:t>
            </w:r>
          </w:p>
          <w:p w14:paraId="43D043A8" w14:textId="77777777" w:rsidR="003F2849" w:rsidRPr="00256AD5" w:rsidRDefault="003F2849" w:rsidP="003F2849">
            <w:pPr>
              <w:numPr>
                <w:ilvl w:val="0"/>
                <w:numId w:val="2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provide compassionately candid feedback to help improve school and Trust provision.  </w:t>
            </w:r>
          </w:p>
          <w:p w14:paraId="27C0557B" w14:textId="77777777" w:rsidR="003F2849" w:rsidRPr="00256AD5" w:rsidRDefault="003F2849" w:rsidP="003F2849">
            <w:pPr>
              <w:numPr>
                <w:ilvl w:val="0"/>
                <w:numId w:val="3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seek continuous improvement in policies, procedures, and self-development </w:t>
            </w:r>
          </w:p>
          <w:p w14:paraId="189C142C" w14:textId="77777777" w:rsidR="003F2849" w:rsidRPr="00256AD5" w:rsidRDefault="003F2849" w:rsidP="003F2849">
            <w:pPr>
              <w:numPr>
                <w:ilvl w:val="0"/>
                <w:numId w:val="3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ensure provision is simple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and clear. </w:t>
            </w:r>
          </w:p>
          <w:p w14:paraId="36BE9036" w14:textId="77777777" w:rsidR="003F2849" w:rsidRPr="00256AD5" w:rsidRDefault="003F2849" w:rsidP="003F2849">
            <w:pPr>
              <w:numPr>
                <w:ilvl w:val="0"/>
                <w:numId w:val="3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Be aware of and ensure equal opportunities for all. </w:t>
            </w:r>
          </w:p>
          <w:p w14:paraId="47AF323F" w14:textId="77777777" w:rsidR="003F2849" w:rsidRPr="00256AD5" w:rsidRDefault="003F2849" w:rsidP="003F2849">
            <w:pPr>
              <w:numPr>
                <w:ilvl w:val="0"/>
                <w:numId w:val="3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oversee administrative activities that do not have a curriculum focus within the school. This will include: </w:t>
            </w:r>
          </w:p>
          <w:p w14:paraId="2727716E" w14:textId="77777777" w:rsidR="003F2849" w:rsidRPr="00256AD5" w:rsidRDefault="003F2849" w:rsidP="003F2849">
            <w:pPr>
              <w:numPr>
                <w:ilvl w:val="0"/>
                <w:numId w:val="3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Financial Management </w:t>
            </w:r>
          </w:p>
          <w:p w14:paraId="2F375AEF" w14:textId="77777777" w:rsidR="003F2849" w:rsidRPr="00256AD5" w:rsidRDefault="003F2849" w:rsidP="003F2849">
            <w:pPr>
              <w:numPr>
                <w:ilvl w:val="0"/>
                <w:numId w:val="3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Personnel and Human Resources </w:t>
            </w:r>
          </w:p>
          <w:p w14:paraId="79A851B8" w14:textId="77777777" w:rsidR="003F2849" w:rsidRPr="00256AD5" w:rsidRDefault="003F2849" w:rsidP="003F2849">
            <w:pPr>
              <w:numPr>
                <w:ilvl w:val="0"/>
                <w:numId w:val="3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General Administration </w:t>
            </w:r>
          </w:p>
          <w:p w14:paraId="49540A50" w14:textId="77777777" w:rsidR="003F2849" w:rsidRPr="00256AD5" w:rsidRDefault="003F2849" w:rsidP="003F2849">
            <w:pPr>
              <w:numPr>
                <w:ilvl w:val="0"/>
                <w:numId w:val="3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Estate Management </w:t>
            </w:r>
          </w:p>
          <w:p w14:paraId="381C6C50" w14:textId="77777777" w:rsidR="003F2849" w:rsidRPr="00256AD5" w:rsidRDefault="003F2849" w:rsidP="003F2849">
            <w:pPr>
              <w:numPr>
                <w:ilvl w:val="0"/>
                <w:numId w:val="3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Marketing and Information Systems </w:t>
            </w:r>
          </w:p>
        </w:tc>
      </w:tr>
      <w:tr w:rsidR="003F2849" w:rsidRPr="00256AD5" w14:paraId="7D806E0B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4295879D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lastRenderedPageBreak/>
              <w:t>Leadership and Strategy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673E4CB9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30A9E4C" w14:textId="77777777" w:rsidR="003F2849" w:rsidRPr="00256AD5" w:rsidRDefault="003F2849" w:rsidP="003F2849">
            <w:pPr>
              <w:numPr>
                <w:ilvl w:val="0"/>
                <w:numId w:val="3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Assist the Trust Business Manager to plan and manage change in accordance with the development/strategic plans of the school. </w:t>
            </w:r>
          </w:p>
          <w:p w14:paraId="09679EA8" w14:textId="77777777" w:rsidR="003F2849" w:rsidRPr="00256AD5" w:rsidRDefault="003F2849" w:rsidP="003F2849">
            <w:pPr>
              <w:numPr>
                <w:ilvl w:val="0"/>
                <w:numId w:val="4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Assist the Trust Business Manager in developing the administrative support structure to meet the current and future needs of the school </w:t>
            </w:r>
          </w:p>
        </w:tc>
      </w:tr>
      <w:tr w:rsidR="003F2849" w:rsidRPr="00256AD5" w14:paraId="459A37DF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5C12502A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Financial Management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637AD1E3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485E2CF8" w14:textId="77777777" w:rsidR="003F2849" w:rsidRPr="00256AD5" w:rsidRDefault="003F2849" w:rsidP="003F2849">
            <w:pPr>
              <w:numPr>
                <w:ilvl w:val="0"/>
                <w:numId w:val="4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Operate computer based and manual based financial and clerical systems within the school in a secure manner. </w:t>
            </w:r>
          </w:p>
          <w:p w14:paraId="5FF00075" w14:textId="77777777" w:rsidR="003F2849" w:rsidRPr="00256AD5" w:rsidRDefault="003F2849" w:rsidP="003F2849">
            <w:pPr>
              <w:numPr>
                <w:ilvl w:val="0"/>
                <w:numId w:val="4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undertake financial tasks in accordance with agreed policies, appropriate legislation, and financial regulations. </w:t>
            </w:r>
          </w:p>
          <w:p w14:paraId="154E6498" w14:textId="77777777" w:rsidR="003F2849" w:rsidRPr="00256AD5" w:rsidRDefault="003F2849" w:rsidP="003F2849">
            <w:pPr>
              <w:numPr>
                <w:ilvl w:val="0"/>
                <w:numId w:val="4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Manage consumables and place orders using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the official order system and ensure that goods are checked on receipt. </w:t>
            </w:r>
          </w:p>
          <w:p w14:paraId="7B75D7C2" w14:textId="77777777" w:rsidR="003F2849" w:rsidRPr="00256AD5" w:rsidRDefault="003F2849" w:rsidP="003F2849">
            <w:pPr>
              <w:numPr>
                <w:ilvl w:val="0"/>
                <w:numId w:val="4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Input all credit card statements as journals</w:t>
            </w: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.</w:t>
            </w:r>
            <w:r w:rsidRPr="00256AD5">
              <w:rPr>
                <w:rFonts w:ascii="Times New Roman" w:eastAsia="Poppins" w:hAnsi="Times New Roman" w:cs="Times New Roman"/>
                <w:b/>
                <w:bCs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2E324AF" w14:textId="77777777" w:rsidR="003F2849" w:rsidRPr="00256AD5" w:rsidRDefault="003F2849" w:rsidP="003F2849">
            <w:pPr>
              <w:numPr>
                <w:ilvl w:val="0"/>
                <w:numId w:val="4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Input all invoices.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034D7B" w14:textId="77777777" w:rsidR="003F2849" w:rsidRPr="00256AD5" w:rsidRDefault="003F2849" w:rsidP="003F2849">
            <w:pPr>
              <w:numPr>
                <w:ilvl w:val="0"/>
                <w:numId w:val="4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Input of all remittance cash book journals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CC01D8F" w14:textId="77777777" w:rsidR="003F2849" w:rsidRPr="00256AD5" w:rsidRDefault="003F2849" w:rsidP="003F2849">
            <w:pPr>
              <w:numPr>
                <w:ilvl w:val="0"/>
                <w:numId w:val="4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liaise with outside organisations, obtaining quotations and negotiating best value </w:t>
            </w:r>
          </w:p>
          <w:p w14:paraId="413AC16E" w14:textId="77777777" w:rsidR="003F2849" w:rsidRPr="00256AD5" w:rsidRDefault="003F2849" w:rsidP="003F2849">
            <w:pPr>
              <w:numPr>
                <w:ilvl w:val="0"/>
                <w:numId w:val="4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The collection and banking of other income for school uniform, milk, and school activities etc </w:t>
            </w:r>
          </w:p>
          <w:p w14:paraId="061B6192" w14:textId="77777777" w:rsidR="003F2849" w:rsidRPr="00256AD5" w:rsidRDefault="003F2849" w:rsidP="003F2849">
            <w:pPr>
              <w:numPr>
                <w:ilvl w:val="0"/>
                <w:numId w:val="4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Assist the chasing of debts and referral to the Trust policy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2ACD92F8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79D2E5FA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Personnel and Human Resources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5DAC3769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B8C0458" w14:textId="77777777" w:rsidR="003F2849" w:rsidRPr="00256AD5" w:rsidRDefault="003F2849" w:rsidP="003F2849">
            <w:pPr>
              <w:numPr>
                <w:ilvl w:val="0"/>
                <w:numId w:val="5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Assist the Trust Business Manager in connection with the administration of human resources. </w:t>
            </w:r>
          </w:p>
          <w:p w14:paraId="358F6C0D" w14:textId="77777777" w:rsidR="003F2849" w:rsidRPr="00256AD5" w:rsidRDefault="003F2849" w:rsidP="003F2849">
            <w:pPr>
              <w:numPr>
                <w:ilvl w:val="0"/>
                <w:numId w:val="5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Input staff absences onto the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HR System </w:t>
            </w:r>
          </w:p>
          <w:p w14:paraId="5A30FE85" w14:textId="77777777" w:rsidR="003F2849" w:rsidRPr="00256AD5" w:rsidRDefault="003F2849" w:rsidP="003F2849">
            <w:pPr>
              <w:numPr>
                <w:ilvl w:val="0"/>
                <w:numId w:val="5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that the Single Central record is up to date, including maintaining training records for all staff in school. </w:t>
            </w:r>
          </w:p>
          <w:p w14:paraId="24A11F51" w14:textId="77777777" w:rsidR="003F2849" w:rsidRPr="00256AD5" w:rsidRDefault="003F2849" w:rsidP="003F2849">
            <w:pPr>
              <w:numPr>
                <w:ilvl w:val="0"/>
                <w:numId w:val="5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onboarding for staff is successful including ensuring all safeguarding checks (DBS, identity) right to work and medical clearance checks are undertaken. </w:t>
            </w:r>
          </w:p>
          <w:p w14:paraId="543B2896" w14:textId="77777777" w:rsidR="003F2849" w:rsidRPr="00256AD5" w:rsidRDefault="003F2849" w:rsidP="003F2849">
            <w:pPr>
              <w:numPr>
                <w:ilvl w:val="0"/>
                <w:numId w:val="5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offboarding for staff is successful including removal from systems, distributing exit questionnaires, and retrieving equipment. </w:t>
            </w:r>
          </w:p>
          <w:p w14:paraId="7C90EB3D" w14:textId="77777777" w:rsidR="003F2849" w:rsidRPr="00256AD5" w:rsidRDefault="003F2849" w:rsidP="003F2849">
            <w:pPr>
              <w:numPr>
                <w:ilvl w:val="0"/>
                <w:numId w:val="5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Arrange supply where required. </w:t>
            </w:r>
          </w:p>
          <w:p w14:paraId="5E9D80D0" w14:textId="77777777" w:rsidR="003F2849" w:rsidRPr="00256AD5" w:rsidRDefault="003F2849" w:rsidP="003F2849">
            <w:pPr>
              <w:numPr>
                <w:ilvl w:val="0"/>
                <w:numId w:val="5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Process leave of absence requests </w:t>
            </w:r>
          </w:p>
          <w:p w14:paraId="5B639CED" w14:textId="77777777" w:rsidR="003F2849" w:rsidRPr="00256AD5" w:rsidRDefault="003F2849" w:rsidP="003F2849">
            <w:pPr>
              <w:numPr>
                <w:ilvl w:val="0"/>
                <w:numId w:val="5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Produce and maintain teaching and non-teaching staff personnel files, both computerised and manual </w:t>
            </w:r>
          </w:p>
          <w:p w14:paraId="1788297C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70E8D2A6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32D6AE48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Premises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1BF16EB9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2EE629FC" w14:textId="77777777" w:rsidR="003F2849" w:rsidRPr="00256AD5" w:rsidRDefault="003F2849" w:rsidP="003F2849">
            <w:pPr>
              <w:numPr>
                <w:ilvl w:val="0"/>
                <w:numId w:val="5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the correct procedure is followed when work is undertaken on the premises – visitor badge, asbestos register, permit to work.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EE56FCE" w14:textId="77777777" w:rsidR="003F2849" w:rsidRPr="00256AD5" w:rsidRDefault="003F2849" w:rsidP="003F2849">
            <w:pPr>
              <w:numPr>
                <w:ilvl w:val="0"/>
                <w:numId w:val="5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Liaise with the caretaker regarding the building and report building jobs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the building maintenance company.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FF01B5" w14:textId="77777777" w:rsidR="003F2849" w:rsidRPr="00256AD5" w:rsidRDefault="003F2849" w:rsidP="003F2849">
            <w:pPr>
              <w:numPr>
                <w:ilvl w:val="0"/>
                <w:numId w:val="6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Manage the school lettings and all associated paperwork </w:t>
            </w:r>
          </w:p>
        </w:tc>
      </w:tr>
      <w:tr w:rsidR="003F2849" w:rsidRPr="00256AD5" w14:paraId="3B38F303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18316D40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lastRenderedPageBreak/>
              <w:t>Administration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1F0D9AF5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12CF8DDD" w14:textId="77777777" w:rsidR="003F2849" w:rsidRPr="00256AD5" w:rsidRDefault="003F2849" w:rsidP="003F2849">
            <w:pPr>
              <w:numPr>
                <w:ilvl w:val="0"/>
                <w:numId w:val="6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ensure the administration and customer care systems in school are of the highest quality. </w:t>
            </w:r>
          </w:p>
          <w:p w14:paraId="3F820D9C" w14:textId="77777777" w:rsidR="003F2849" w:rsidRPr="00256AD5" w:rsidRDefault="003F2849" w:rsidP="003F2849">
            <w:pPr>
              <w:numPr>
                <w:ilvl w:val="0"/>
                <w:numId w:val="6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operate the school’s manual and computer based administrative systems. </w:t>
            </w:r>
          </w:p>
          <w:p w14:paraId="7B50E798" w14:textId="77777777" w:rsidR="003F2849" w:rsidRPr="00256AD5" w:rsidRDefault="003F2849" w:rsidP="003F2849">
            <w:pPr>
              <w:numPr>
                <w:ilvl w:val="0"/>
                <w:numId w:val="6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Be a first point of contact for all telephone calls and visitors to the school. </w:t>
            </w:r>
          </w:p>
          <w:p w14:paraId="69D1AED3" w14:textId="77777777" w:rsidR="003F2849" w:rsidRPr="00256AD5" w:rsidRDefault="003F2849" w:rsidP="003F2849">
            <w:pPr>
              <w:numPr>
                <w:ilvl w:val="0"/>
                <w:numId w:val="6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Welcome visitors, ensuring the security of the school is maintained.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C2CB131" w14:textId="77777777" w:rsidR="003F2849" w:rsidRPr="00256AD5" w:rsidRDefault="003F2849" w:rsidP="003F2849">
            <w:pPr>
              <w:numPr>
                <w:ilvl w:val="0"/>
                <w:numId w:val="6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communicate with staff, parents and carers using Parent mail </w:t>
            </w:r>
          </w:p>
          <w:p w14:paraId="499664CA" w14:textId="77777777" w:rsidR="003F2849" w:rsidRPr="00256AD5" w:rsidRDefault="003F2849" w:rsidP="003F2849">
            <w:pPr>
              <w:numPr>
                <w:ilvl w:val="0"/>
                <w:numId w:val="6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maintain the electronic school diary and arrange appointments, meetings, etc. </w:t>
            </w:r>
          </w:p>
          <w:p w14:paraId="29A577DE" w14:textId="77777777" w:rsidR="003F2849" w:rsidRPr="00256AD5" w:rsidRDefault="003F2849" w:rsidP="003F2849">
            <w:pPr>
              <w:numPr>
                <w:ilvl w:val="0"/>
                <w:numId w:val="6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liaise with staff and ensure that courses are booked for professional development across the school.  </w:t>
            </w:r>
          </w:p>
          <w:p w14:paraId="4BF45B5C" w14:textId="77777777" w:rsidR="003F2849" w:rsidRPr="00256AD5" w:rsidRDefault="003F2849" w:rsidP="003F2849">
            <w:pPr>
              <w:numPr>
                <w:ilvl w:val="0"/>
                <w:numId w:val="6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Complete attendance requirements (where applicable) </w:t>
            </w:r>
          </w:p>
          <w:p w14:paraId="7861BED9" w14:textId="77777777" w:rsidR="003F2849" w:rsidRPr="00256AD5" w:rsidRDefault="003F2849" w:rsidP="003F2849">
            <w:pPr>
              <w:numPr>
                <w:ilvl w:val="0"/>
                <w:numId w:val="6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the effective collection of lunch money via Parent mail and daily entries into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the  </w:t>
            </w:r>
          </w:p>
          <w:p w14:paraId="58E37049" w14:textId="77777777" w:rsidR="003F2849" w:rsidRPr="00256AD5" w:rsidRDefault="003F2849" w:rsidP="003F2849">
            <w:pPr>
              <w:numPr>
                <w:ilvl w:val="0"/>
                <w:numId w:val="7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relevant system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8577843" w14:textId="77777777" w:rsidR="003F2849" w:rsidRPr="00256AD5" w:rsidRDefault="003F2849" w:rsidP="003F2849">
            <w:pPr>
              <w:numPr>
                <w:ilvl w:val="0"/>
                <w:numId w:val="7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Order school lunches with the kitchen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EAD70B7" w14:textId="77777777" w:rsidR="003F2849" w:rsidRPr="00256AD5" w:rsidRDefault="003F2849" w:rsidP="003F2849">
            <w:pPr>
              <w:numPr>
                <w:ilvl w:val="0"/>
                <w:numId w:val="7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Open and prioritise paper and electronic mail for staff – forwarding to the relevant people as necessary.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EC9F62C" w14:textId="77777777" w:rsidR="003F2849" w:rsidRPr="00256AD5" w:rsidRDefault="003F2849" w:rsidP="003F2849">
            <w:pPr>
              <w:numPr>
                <w:ilvl w:val="0"/>
                <w:numId w:val="7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Be responsible for the completion (and promotion) of free school meal authorisations.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F5B9B8" w14:textId="77777777" w:rsidR="003F2849" w:rsidRPr="00256AD5" w:rsidRDefault="003F2849" w:rsidP="003F2849">
            <w:pPr>
              <w:numPr>
                <w:ilvl w:val="0"/>
                <w:numId w:val="7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Use school to school transfer for admissions and leavers.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1E2A97A" w14:textId="77777777" w:rsidR="003F2849" w:rsidRPr="00256AD5" w:rsidRDefault="003F2849" w:rsidP="003F2849">
            <w:pPr>
              <w:numPr>
                <w:ilvl w:val="0"/>
                <w:numId w:val="7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ensure completion of the school’s checklist for each leaver and starter in school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8C7ACD" w14:textId="77777777" w:rsidR="003F2849" w:rsidRPr="00256AD5" w:rsidRDefault="003F2849" w:rsidP="003F2849">
            <w:pPr>
              <w:numPr>
                <w:ilvl w:val="0"/>
                <w:numId w:val="7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Process and monitor Y6 secondary school admission forms and delivery of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pupil records.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B4FB6E8" w14:textId="77777777" w:rsidR="003F2849" w:rsidRPr="00256AD5" w:rsidRDefault="003F2849" w:rsidP="003F2849">
            <w:pPr>
              <w:numPr>
                <w:ilvl w:val="0"/>
                <w:numId w:val="7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Arrange after school clubs, educational visits, and transport. </w:t>
            </w:r>
          </w:p>
          <w:p w14:paraId="5C28B11B" w14:textId="77777777" w:rsidR="003F2849" w:rsidRPr="00256AD5" w:rsidRDefault="003F2849" w:rsidP="003F2849">
            <w:pPr>
              <w:numPr>
                <w:ilvl w:val="0"/>
                <w:numId w:val="7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Arrange educational visits and transport, including seasonal activities e.g. church services, school fair, Christmas pantomime and school discos. </w:t>
            </w:r>
          </w:p>
          <w:p w14:paraId="201F35F2" w14:textId="77777777" w:rsidR="003F2849" w:rsidRPr="00256AD5" w:rsidRDefault="003F2849" w:rsidP="003F2849">
            <w:pPr>
              <w:numPr>
                <w:ilvl w:val="0"/>
                <w:numId w:val="7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Print school letters, brochures, and information booklets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8655649" w14:textId="77777777" w:rsidR="003F2849" w:rsidRPr="00256AD5" w:rsidRDefault="003F2849" w:rsidP="003F2849">
            <w:pPr>
              <w:numPr>
                <w:ilvl w:val="0"/>
                <w:numId w:val="8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Maintain pupil files, both manual and computer based. </w:t>
            </w:r>
          </w:p>
          <w:p w14:paraId="12AC1267" w14:textId="77777777" w:rsidR="003F2849" w:rsidRPr="00256AD5" w:rsidRDefault="003F2849" w:rsidP="003F2849">
            <w:pPr>
              <w:numPr>
                <w:ilvl w:val="0"/>
                <w:numId w:val="8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electronic pupil contact details are always up to date.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E4AB1C3" w14:textId="77777777" w:rsidR="003F2849" w:rsidRPr="00256AD5" w:rsidRDefault="003F2849" w:rsidP="003F2849">
            <w:pPr>
              <w:numPr>
                <w:ilvl w:val="0"/>
                <w:numId w:val="8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Pupil census to be completed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at the appropriate times (in conjunction with Trust Business Manager). </w:t>
            </w:r>
          </w:p>
          <w:p w14:paraId="42927675" w14:textId="77777777" w:rsidR="003F2849" w:rsidRPr="00256AD5" w:rsidRDefault="003F2849" w:rsidP="003F2849">
            <w:pPr>
              <w:numPr>
                <w:ilvl w:val="0"/>
                <w:numId w:val="8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be responsible for the general administration management of pupil admissions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7D740A5" w14:textId="77777777" w:rsidR="003F2849" w:rsidRPr="00256AD5" w:rsidRDefault="003F2849" w:rsidP="003F2849">
            <w:pPr>
              <w:numPr>
                <w:ilvl w:val="0"/>
                <w:numId w:val="8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be responsible for the recording of incidents – pupil accident forms, violence to staff forms, staff accident forms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7D7C11F" w14:textId="77777777" w:rsidR="003F2849" w:rsidRPr="00256AD5" w:rsidRDefault="003F2849" w:rsidP="003F2849">
            <w:pPr>
              <w:numPr>
                <w:ilvl w:val="0"/>
                <w:numId w:val="8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be responsible for the input and submission End of Key Stage data </w:t>
            </w:r>
          </w:p>
          <w:p w14:paraId="5B18B187" w14:textId="77777777" w:rsidR="003F2849" w:rsidRPr="00256AD5" w:rsidRDefault="003F2849" w:rsidP="003F2849">
            <w:pPr>
              <w:numPr>
                <w:ilvl w:val="0"/>
                <w:numId w:val="8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To assist the Trust Business Manager in applying for Early education funding where applicable </w:t>
            </w:r>
          </w:p>
          <w:p w14:paraId="5D5F7E21" w14:textId="77777777" w:rsidR="003F2849" w:rsidRPr="00256AD5" w:rsidRDefault="003F2849" w:rsidP="003F2849">
            <w:pPr>
              <w:numPr>
                <w:ilvl w:val="0"/>
                <w:numId w:val="8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Provide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admin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support to senior leaders where appropriate. </w:t>
            </w:r>
          </w:p>
          <w:p w14:paraId="33769C05" w14:textId="77777777" w:rsidR="003F2849" w:rsidRPr="00256AD5" w:rsidRDefault="003F2849" w:rsidP="003F2849">
            <w:pPr>
              <w:numPr>
                <w:ilvl w:val="0"/>
                <w:numId w:val="8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the administration of first aid to children and staff whenever necessary.</w:t>
            </w:r>
            <w:r w:rsidRPr="00256AD5">
              <w:rPr>
                <w:rFonts w:ascii="Times New Roman" w:eastAsia="Poppins" w:hAnsi="Times New Roman" w:cs="Times New Roman"/>
                <w:sz w:val="18"/>
                <w:szCs w:val="18"/>
              </w:rPr>
              <w:t>   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84C3219" w14:textId="77777777" w:rsidR="003F2849" w:rsidRPr="00256AD5" w:rsidRDefault="003F2849" w:rsidP="003F2849">
            <w:pPr>
              <w:numPr>
                <w:ilvl w:val="0"/>
                <w:numId w:val="8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Ensure pupil allergy information is up to date and communicated with relevant parties. </w:t>
            </w:r>
          </w:p>
          <w:p w14:paraId="4E2AD175" w14:textId="77777777" w:rsidR="003F2849" w:rsidRPr="00256AD5" w:rsidRDefault="003F2849" w:rsidP="003F2849">
            <w:pPr>
              <w:numPr>
                <w:ilvl w:val="0"/>
                <w:numId w:val="9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Comply with the administration of medicine policy and support children with additional medical needs. </w:t>
            </w:r>
          </w:p>
          <w:p w14:paraId="5BB25051" w14:textId="77777777" w:rsidR="003F2849" w:rsidRPr="00256AD5" w:rsidRDefault="003F2849" w:rsidP="003F2849">
            <w:pPr>
              <w:numPr>
                <w:ilvl w:val="0"/>
                <w:numId w:val="9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Manage school lettings and associated paperwork. </w:t>
            </w:r>
          </w:p>
          <w:p w14:paraId="62C012F5" w14:textId="77777777" w:rsidR="003F2849" w:rsidRPr="00256AD5" w:rsidRDefault="003F2849" w:rsidP="003F2849">
            <w:pPr>
              <w:numPr>
                <w:ilvl w:val="0"/>
                <w:numId w:val="9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Support the completion of the school census. </w:t>
            </w:r>
          </w:p>
          <w:p w14:paraId="7DA4318B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26B84F21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EECE1" w:themeFill="background2"/>
            <w:vAlign w:val="center"/>
            <w:hideMark/>
          </w:tcPr>
          <w:p w14:paraId="67FE6D69" w14:textId="77777777" w:rsidR="003F2849" w:rsidRPr="00256AD5" w:rsidRDefault="003F2849" w:rsidP="003F2849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lastRenderedPageBreak/>
              <w:t>Other duties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003F2849" w:rsidRPr="00256AD5" w14:paraId="70A2F7CE" w14:textId="77777777" w:rsidTr="4937B004">
        <w:trPr>
          <w:trHeight w:val="300"/>
        </w:trPr>
        <w:tc>
          <w:tcPr>
            <w:tcW w:w="99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14:paraId="62BE31F9" w14:textId="7D46E2EB" w:rsidR="003F2849" w:rsidRPr="00256AD5" w:rsidRDefault="4D0A870C" w:rsidP="4937B004">
            <w:pPr>
              <w:spacing w:after="0" w:line="240" w:lineRule="auto"/>
              <w:ind w:left="360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b/>
                <w:bCs/>
                <w:color w:val="000000" w:themeColor="text1"/>
                <w:sz w:val="18"/>
                <w:szCs w:val="18"/>
              </w:rPr>
              <w:t xml:space="preserve">Other Duties </w:t>
            </w:r>
          </w:p>
          <w:p w14:paraId="4A847C3C" w14:textId="32FED5FB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>Be committed to the safeguarding and promotion of the welfare of children and young people</w:t>
            </w:r>
          </w:p>
          <w:p w14:paraId="5EF5687F" w14:textId="29CCD7E5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 xml:space="preserve">Form positive professional relationships and work in partnership with colleagues throughout the Trust.  </w:t>
            </w:r>
          </w:p>
          <w:p w14:paraId="7FBC63B0" w14:textId="433DB1B6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>Contribute to the overall ethos/work/aims of the school</w:t>
            </w:r>
          </w:p>
          <w:p w14:paraId="66729B60" w14:textId="19A14F90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 xml:space="preserve">To willingly engage with CPD and training as required by the Trust.   </w:t>
            </w:r>
          </w:p>
          <w:p w14:paraId="72A181D2" w14:textId="5564C5AD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 xml:space="preserve">To treat all aspects of the role with the strictest confidentiality.  </w:t>
            </w:r>
          </w:p>
          <w:p w14:paraId="5AF599DF" w14:textId="7AAFE5C1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 xml:space="preserve">Be aware of and comply with policies and procedures in relation to child protection, health and safety, confidentiality, equality and diversity, data protection, and dealing with concerns as appropriate.  </w:t>
            </w:r>
          </w:p>
          <w:p w14:paraId="4C12FE1B" w14:textId="3144D4E9" w:rsidR="003F2849" w:rsidRPr="00256AD5" w:rsidRDefault="4D0A870C" w:rsidP="4937B004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 xml:space="preserve">Any other duties that are reasonably required.  </w:t>
            </w:r>
          </w:p>
          <w:p w14:paraId="749A2D3F" w14:textId="43FA6FCA" w:rsidR="003F2849" w:rsidRPr="00256AD5" w:rsidRDefault="003F2849" w:rsidP="4937B004">
            <w:pPr>
              <w:spacing w:after="0" w:line="240" w:lineRule="auto"/>
              <w:jc w:val="both"/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</w:pPr>
          </w:p>
          <w:p w14:paraId="0D116D83" w14:textId="37CBB859" w:rsidR="003F2849" w:rsidRPr="00256AD5" w:rsidRDefault="4D0A870C" w:rsidP="4937B004">
            <w:pPr>
              <w:spacing w:after="0" w:line="240" w:lineRule="auto"/>
              <w:rPr>
                <w:rFonts w:ascii="Poppins" w:hAnsi="Poppins" w:cs="Poppins"/>
                <w:sz w:val="18"/>
                <w:szCs w:val="18"/>
              </w:rPr>
            </w:pPr>
            <w:r w:rsidRPr="00256AD5">
              <w:rPr>
                <w:rFonts w:ascii="Poppins" w:eastAsia="Arial" w:hAnsi="Poppins" w:cs="Poppins"/>
                <w:color w:val="000000" w:themeColor="text1"/>
                <w:sz w:val="18"/>
                <w:szCs w:val="18"/>
              </w:rPr>
              <w:t>In addition to the above, the post holder is required to perform such other duties consistent with the purpose of the job, as required by the Trust. This job description is a guide to the major area and duties for which the jobholder is accountable. However, as the Trust develops the jobholder’s obligations may vary and develop.</w:t>
            </w:r>
          </w:p>
        </w:tc>
      </w:tr>
    </w:tbl>
    <w:p w14:paraId="5BF4CD0B" w14:textId="77777777" w:rsidR="00583466" w:rsidRPr="00256AD5" w:rsidRDefault="00583466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p w14:paraId="4337E47A" w14:textId="44821E49" w:rsidR="4937B004" w:rsidRPr="00256AD5" w:rsidRDefault="4937B004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</w:p>
    <w:p w14:paraId="2547234D" w14:textId="51184477" w:rsidR="638A366F" w:rsidRPr="00256AD5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256AD5">
        <w:rPr>
          <w:rFonts w:ascii="Poppins" w:eastAsia="Poppins" w:hAnsi="Poppins" w:cs="Poppins"/>
          <w:color w:val="000000" w:themeColor="text1"/>
          <w:sz w:val="18"/>
          <w:szCs w:val="18"/>
        </w:rPr>
        <w:t>Post: School Business Administrator </w:t>
      </w:r>
    </w:p>
    <w:p w14:paraId="4BB1D5B5" w14:textId="47CF670B" w:rsidR="4937B004" w:rsidRPr="00256AD5" w:rsidRDefault="4937B004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10"/>
        <w:gridCol w:w="1155"/>
        <w:gridCol w:w="1170"/>
        <w:gridCol w:w="1380"/>
        <w:gridCol w:w="1245"/>
      </w:tblGrid>
      <w:tr w:rsidR="4937B004" w:rsidRPr="00256AD5" w14:paraId="02714729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FEB1447" w14:textId="0DB5899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Personal Skills Characteristics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2DAB8B2" w14:textId="4D64292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1529DD8" w14:textId="23C3EDB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Essential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D7029E6" w14:textId="230585B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Desirable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17A3EA" w14:textId="675029B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Method of Assessment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95A785E" w14:textId="17E78485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(List Code Below)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27646" w14:textId="32D5ED4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b/>
                <w:bCs/>
                <w:sz w:val="18"/>
                <w:szCs w:val="18"/>
              </w:rPr>
              <w:t>Short listing Criteria (Tick Below)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4937B004" w:rsidRPr="00256AD5" w14:paraId="4AEA751F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3D2F29" w14:textId="7F4707F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1.</w:t>
            </w:r>
            <w:r w:rsidRPr="00256AD5">
              <w:rPr>
                <w:rFonts w:ascii="Poppins" w:eastAsia="Poppins" w:hAnsi="Poppins" w:cs="Poppins"/>
                <w:sz w:val="18"/>
                <w:szCs w:val="18"/>
                <w:u w:val="single"/>
              </w:rPr>
              <w:t xml:space="preserve"> Qualifications/Experience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9589F80" w14:textId="3DC039B4" w:rsidR="4937B004" w:rsidRPr="00256AD5" w:rsidRDefault="4937B004" w:rsidP="4937B004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Appropriate qualifications NQF Level 2 qualification e.g. GCSEs Grades A*-C, NVQs Level 2, GNVQs Intermediate or Evidence of the equivalent level of knowledge gained through work experience </w:t>
            </w:r>
          </w:p>
          <w:p w14:paraId="36E7325C" w14:textId="00C96BC5" w:rsidR="4937B004" w:rsidRPr="00256AD5" w:rsidRDefault="4937B004" w:rsidP="4937B004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Commitment to attend appropriate training and development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81B77C2" w14:textId="4AF80AF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58A8C6D" w14:textId="07701F5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C9DA650" w14:textId="1E63379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47B2EE1" w14:textId="15F3DE6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91DC7A" w14:textId="69FFA39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D9DC9AD" w14:textId="0CD1E91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4E37626" w14:textId="4116286C" w:rsidR="4937B004" w:rsidRPr="00256AD5" w:rsidRDefault="4937B004" w:rsidP="4937B004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1ED3D28" w14:textId="7430D57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DBEDE99" w14:textId="538D452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3ECA57" w14:textId="04E469A5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6C86C40" w14:textId="23B7D85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4542D706" w14:textId="7938FAD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5959C85" w14:textId="285501E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905F5E0" w14:textId="6789193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243403E" w14:textId="11830B6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AF/I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0FC898" w14:textId="3479F83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762965" w14:textId="7BB0091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590BCD5" w14:textId="25336F1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4937B004" w:rsidRPr="00256AD5" w14:paraId="639C8E56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93D267E" w14:textId="4440E21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 xml:space="preserve">2. </w:t>
            </w:r>
            <w:r w:rsidRPr="00256AD5">
              <w:rPr>
                <w:rFonts w:ascii="Poppins" w:eastAsia="Poppins" w:hAnsi="Poppins" w:cs="Poppins"/>
                <w:sz w:val="18"/>
                <w:szCs w:val="18"/>
                <w:u w:val="single"/>
              </w:rPr>
              <w:t>Special Skills and Knowledge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5FF7C39" w14:textId="2395EAD9" w:rsidR="4937B004" w:rsidRPr="00256AD5" w:rsidRDefault="4937B004" w:rsidP="4937B004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Commitment to the concept of continuous school improvement </w:t>
            </w:r>
          </w:p>
          <w:p w14:paraId="480A4C81" w14:textId="378B1E49" w:rsidR="4937B004" w:rsidRPr="00256AD5" w:rsidRDefault="4937B004" w:rsidP="4937B004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Ability to use ICT proficiently across all aspects of school life </w:t>
            </w:r>
          </w:p>
          <w:p w14:paraId="361123CA" w14:textId="613173DB" w:rsidR="4937B004" w:rsidRPr="00256AD5" w:rsidRDefault="4937B004" w:rsidP="4937B004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Previous knowledge of Arbor</w:t>
            </w:r>
          </w:p>
          <w:p w14:paraId="1F027022" w14:textId="0C559C7B" w:rsidR="4937B004" w:rsidRPr="00256AD5" w:rsidRDefault="4937B004" w:rsidP="4937B004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Preparation of monies that may be received in school </w:t>
            </w:r>
          </w:p>
          <w:p w14:paraId="2B088C9A" w14:textId="5AA4E8BD" w:rsidR="4937B004" w:rsidRPr="00256AD5" w:rsidRDefault="4937B004" w:rsidP="4937B004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Experience of Parent mail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7340BBD" w14:textId="3A4FF5C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59337D8D" w14:textId="56360D8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235B9F3" w14:textId="325710F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125221B2" w14:textId="28710CC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BFDE9C2" w14:textId="0217230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97B838A" w14:textId="3B1408EA" w:rsidR="4937B004" w:rsidRPr="00256AD5" w:rsidRDefault="4937B004" w:rsidP="4937B004">
            <w:pPr>
              <w:spacing w:after="0" w:line="240" w:lineRule="auto"/>
              <w:rPr>
                <w:rFonts w:ascii="Poppins" w:eastAsia="Wingdings" w:hAnsi="Poppins" w:cs="Poppins"/>
                <w:sz w:val="18"/>
                <w:szCs w:val="18"/>
              </w:rPr>
            </w:pPr>
          </w:p>
          <w:p w14:paraId="021DDC66" w14:textId="24102BE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313623" w14:textId="7B59C57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3DA2257E" w14:textId="1F88E32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00C820" w14:textId="440E992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lastRenderedPageBreak/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9D90E11" w14:textId="7AE9560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A794888" w14:textId="3CC9013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802AAF0" w14:textId="6FF5194D" w:rsidR="4937B004" w:rsidRPr="00256AD5" w:rsidRDefault="4937B004" w:rsidP="4937B004">
            <w:pPr>
              <w:spacing w:after="0" w:line="240" w:lineRule="auto"/>
              <w:rPr>
                <w:rFonts w:ascii="Poppins" w:eastAsia="Wingding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  <w:r w:rsidRPr="00256AD5">
              <w:rPr>
                <w:rFonts w:ascii="Poppins" w:eastAsia="Wingdings" w:hAnsi="Poppins" w:cs="Poppins"/>
                <w:sz w:val="18"/>
                <w:szCs w:val="18"/>
              </w:rPr>
              <w:t xml:space="preserve"> ü</w:t>
            </w:r>
          </w:p>
          <w:p w14:paraId="33E9CB29" w14:textId="22E8396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8D440FC" w14:textId="71A6C71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0A06293" w14:textId="4DA1574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1EAE060" w14:textId="26AE671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BB1EDCD" w14:textId="2AF04E2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61CE9AF0" w14:textId="17BFEA8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0A7CC51" w14:textId="5AD130E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AF/I </w:t>
            </w:r>
          </w:p>
          <w:p w14:paraId="0BA8A34B" w14:textId="5747957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438909D" w14:textId="522576E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AF/I/T </w:t>
            </w:r>
          </w:p>
          <w:p w14:paraId="2D5B7DA1" w14:textId="0EDAAC1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1A0AA1EA" w14:textId="7CA0B88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2DC91920" w14:textId="30230DA8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1A6E0D2" w14:textId="0B6DEA1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68AE09" w14:textId="6207D1F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> </w:t>
            </w:r>
          </w:p>
          <w:p w14:paraId="6D05F586" w14:textId="294F772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18DAB38" w14:textId="1325F81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lastRenderedPageBreak/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81845E3" w14:textId="61AF32E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61B909D" w14:textId="70AC2DD5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4937B004" w:rsidRPr="00256AD5" w14:paraId="3159AB30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C30B51" w14:textId="146E9C2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lastRenderedPageBreak/>
              <w:t xml:space="preserve">3. </w:t>
            </w:r>
            <w:r w:rsidRPr="00256AD5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Qualities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878B068" w14:textId="2AAFD722" w:rsidR="4937B004" w:rsidRPr="00256AD5" w:rsidRDefault="4937B004" w:rsidP="4937B004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Clear oral communication </w:t>
            </w:r>
          </w:p>
          <w:p w14:paraId="4590520A" w14:textId="0DAB4191" w:rsidR="4937B004" w:rsidRPr="00256AD5" w:rsidRDefault="4937B004" w:rsidP="4937B004">
            <w:pPr>
              <w:pStyle w:val="ListParagraph"/>
              <w:numPr>
                <w:ilvl w:val="0"/>
                <w:numId w:val="1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Good written communication </w:t>
            </w:r>
          </w:p>
          <w:p w14:paraId="3B408E40" w14:textId="6313AC64" w:rsidR="4937B004" w:rsidRPr="00256AD5" w:rsidRDefault="4937B004" w:rsidP="4937B004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Ability to communicate effectively to a range of audiences </w:t>
            </w:r>
          </w:p>
          <w:p w14:paraId="262505FF" w14:textId="22F85DB4" w:rsidR="4937B004" w:rsidRPr="00256AD5" w:rsidRDefault="4937B004" w:rsidP="4937B004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Ability to form effective working relationships </w:t>
            </w:r>
          </w:p>
          <w:p w14:paraId="56E78497" w14:textId="5382ACB2" w:rsidR="4937B004" w:rsidRPr="00256AD5" w:rsidRDefault="4937B004" w:rsidP="4937B004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Good organisation skills </w:t>
            </w:r>
          </w:p>
          <w:p w14:paraId="5814A1C1" w14:textId="1C58E249" w:rsidR="4937B004" w:rsidRPr="00256AD5" w:rsidRDefault="4937B004" w:rsidP="4937B004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Professionally articulate </w:t>
            </w:r>
          </w:p>
          <w:p w14:paraId="0123D40D" w14:textId="0F9E5ED9" w:rsidR="4937B004" w:rsidRPr="00256AD5" w:rsidRDefault="4937B004" w:rsidP="4937B004">
            <w:pPr>
              <w:pStyle w:val="ListParagraph"/>
              <w:numPr>
                <w:ilvl w:val="0"/>
                <w:numId w:val="9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Good Time Management </w:t>
            </w:r>
          </w:p>
          <w:p w14:paraId="01D23EC4" w14:textId="2BA63307" w:rsidR="4937B004" w:rsidRPr="00256AD5" w:rsidRDefault="4937B004" w:rsidP="4937B004">
            <w:pPr>
              <w:pStyle w:val="ListParagraph"/>
              <w:numPr>
                <w:ilvl w:val="0"/>
                <w:numId w:val="8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An understanding of and commitment to equal opportunities issues both within the workplace and the community in general </w:t>
            </w:r>
          </w:p>
          <w:p w14:paraId="35F55B95" w14:textId="66C778D5" w:rsidR="4937B004" w:rsidRPr="00256AD5" w:rsidRDefault="4937B004" w:rsidP="4937B004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Conscientious, honest and reliable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6591E99" w14:textId="4A18209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3C12439" w14:textId="78916FAA" w:rsidR="4937B004" w:rsidRPr="00256AD5" w:rsidRDefault="4937B004" w:rsidP="4937B004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E1E6FB" w14:textId="64BA169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5267910" w14:textId="047A1DE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D4FC960" w14:textId="438ADD18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EB149FD" w14:textId="3B5A6A1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C715AD1" w14:textId="6880674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D1CA975" w14:textId="5771FC4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F8DD5AE" w14:textId="09A7A76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ED21423" w14:textId="5C3B3B28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522EB92" w14:textId="320BE14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373883E" w14:textId="45D7C8C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8CA48D0" w14:textId="3BA6E74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CF05DA0" w14:textId="4BBA707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DFED276" w14:textId="4D8B522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C26CDF3" w14:textId="1E55424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F1901" w14:textId="4A43BF1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628EA0F" w14:textId="1839846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3BCFF25" w14:textId="7D7CBEF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 </w:t>
            </w:r>
          </w:p>
          <w:p w14:paraId="3CA23AD8" w14:textId="2AABEB1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06D8856B" w14:textId="1BA8C8D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 </w:t>
            </w:r>
          </w:p>
          <w:p w14:paraId="567A874B" w14:textId="342687B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DBAC154" w14:textId="4B1C1A8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AF/R </w:t>
            </w:r>
          </w:p>
          <w:p w14:paraId="29300A0D" w14:textId="34A1073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9708720" w14:textId="1627360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AF/I/ </w:t>
            </w:r>
          </w:p>
          <w:p w14:paraId="6E2964FC" w14:textId="13A8B4A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0A8B8D8D" w14:textId="29CBD5F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 </w:t>
            </w:r>
          </w:p>
          <w:p w14:paraId="19383537" w14:textId="0895655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4AA09FC" w14:textId="7459FEE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0BD7BB8" w14:textId="130A73E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64B95B6" w14:textId="18EE7D8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8A4D436" w14:textId="4B3FA2C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5C2F69A" w14:textId="3C9AE11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989FF9F" w14:textId="0B4CE66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64E132" w14:textId="605D903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E5DFD22" w14:textId="30D8FF5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0FAABCA" w14:textId="631F74E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4937B004" w:rsidRPr="00256AD5" w14:paraId="07E4C7AB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834CEA7" w14:textId="045F2D7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 xml:space="preserve">4. </w:t>
            </w:r>
            <w:r w:rsidRPr="00256AD5">
              <w:rPr>
                <w:rFonts w:ascii="Poppins" w:eastAsia="Poppins" w:hAnsi="Poppins" w:cs="Poppins"/>
                <w:sz w:val="18"/>
                <w:szCs w:val="18"/>
                <w:u w:val="single"/>
              </w:rPr>
              <w:t>Personal Circumstances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AE066EC" w14:textId="3FC967CD" w:rsidR="4937B004" w:rsidRPr="00256AD5" w:rsidRDefault="4937B004" w:rsidP="4937B004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The flexibility to respond to the full range of responsibilities described in the job description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F5F8C2" w14:textId="3663554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284E43A" w14:textId="464FE0D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42D3635" w14:textId="00E37C8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B3B1399" w14:textId="0D71027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48ABF9" w14:textId="526D3C35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CE76D89" w14:textId="5A3B572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99522F5" w14:textId="37A604A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AF/I/R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63BC9" w14:textId="55F1C8A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28753D9" w14:textId="0A04611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DB2A21A" w14:textId="6917CCE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  <w:tr w:rsidR="4937B004" w:rsidRPr="00256AD5" w14:paraId="399AF11E" w14:textId="77777777" w:rsidTr="4937B004">
        <w:trPr>
          <w:trHeight w:val="300"/>
        </w:trPr>
        <w:tc>
          <w:tcPr>
            <w:tcW w:w="4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0C31AC" w14:textId="32279E2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 xml:space="preserve">5. </w:t>
            </w:r>
            <w:r w:rsidRPr="00256AD5">
              <w:rPr>
                <w:rFonts w:ascii="Poppins" w:eastAsia="Poppins" w:hAnsi="Poppins" w:cs="Poppins"/>
                <w:sz w:val="18"/>
                <w:szCs w:val="18"/>
                <w:u w:val="single"/>
              </w:rPr>
              <w:t>Physical Requirements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57276AC" w14:textId="326C5BB1" w:rsidR="4937B004" w:rsidRPr="00256AD5" w:rsidRDefault="4937B004" w:rsidP="4937B004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No serious health problems which are likely to impact upon job performance; (that is, one that cannot be accommodated by reasonable adjustments). </w:t>
            </w:r>
          </w:p>
          <w:p w14:paraId="6DFE7406" w14:textId="7C810A46" w:rsidR="4937B004" w:rsidRPr="00256AD5" w:rsidRDefault="4937B004" w:rsidP="4937B004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Good sickness/attendance record in current/previous employment, college or school as appropriate, (not including absences resulting from disability). </w:t>
            </w:r>
          </w:p>
          <w:p w14:paraId="4B25FB81" w14:textId="364E5FD9" w:rsidR="4937B004" w:rsidRPr="00256AD5" w:rsidRDefault="4937B004" w:rsidP="4937B004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Smart appearance commensurate with the role </w:t>
            </w:r>
          </w:p>
        </w:tc>
        <w:tc>
          <w:tcPr>
            <w:tcW w:w="11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000F341" w14:textId="2B44FE1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BF6DD7F" w14:textId="3C87446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64B79F8" w14:textId="6394B6D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E6332CF" w14:textId="34078D6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444E754E" w14:textId="358BC43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9FE13D0" w14:textId="63EE2C3C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59368872" w14:textId="15032EA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679725E" w14:textId="0D25589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C11FB3E" w14:textId="7BE350D1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C9A11B3" w14:textId="793691A4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3D123F4" w14:textId="30B7163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30CC47B" w14:textId="548A6635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  <w:tc>
          <w:tcPr>
            <w:tcW w:w="13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A32776" w14:textId="79BC555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EE194DE" w14:textId="501B1043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3160C3D" w14:textId="16092A6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78F28845" w14:textId="3CE8F4AE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B4C022B" w14:textId="18918829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95A4AB9" w14:textId="3628027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777A035" w14:textId="497836BF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I/R </w:t>
            </w:r>
          </w:p>
          <w:p w14:paraId="4744EA2F" w14:textId="1A4B389B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9AA9777" w14:textId="078D893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3AA8D05C" w14:textId="61BCC5E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198C09E3" w14:textId="72C83998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R </w:t>
            </w:r>
          </w:p>
        </w:tc>
        <w:tc>
          <w:tcPr>
            <w:tcW w:w="1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C6D599A" w14:textId="263B18D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7246489" w14:textId="1197624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7DCD4AFF" w14:textId="7399D497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0FD95A17" w14:textId="50977E02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2279A1CB" w14:textId="4D0D45FA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B4BC1A4" w14:textId="31188CD0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B68BD02" w14:textId="13AE804D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  <w:p w14:paraId="6F243D0D" w14:textId="382EF626" w:rsidR="4937B004" w:rsidRPr="00256AD5" w:rsidRDefault="4937B004" w:rsidP="4937B004">
            <w:pPr>
              <w:spacing w:after="0" w:line="240" w:lineRule="auto"/>
              <w:rPr>
                <w:rFonts w:ascii="Poppins" w:eastAsia="Poppins" w:hAnsi="Poppins" w:cs="Poppins"/>
                <w:sz w:val="18"/>
                <w:szCs w:val="18"/>
              </w:rPr>
            </w:pPr>
            <w:r w:rsidRPr="00256AD5">
              <w:rPr>
                <w:rFonts w:ascii="Poppins" w:eastAsia="Wingdings" w:hAnsi="Poppins" w:cs="Poppins"/>
                <w:sz w:val="18"/>
                <w:szCs w:val="18"/>
              </w:rPr>
              <w:t>ü</w:t>
            </w:r>
            <w:r w:rsidRPr="00256AD5">
              <w:rPr>
                <w:rFonts w:ascii="Poppins" w:eastAsia="Poppins" w:hAnsi="Poppins" w:cs="Poppins"/>
                <w:sz w:val="18"/>
                <w:szCs w:val="18"/>
              </w:rPr>
              <w:t> </w:t>
            </w:r>
          </w:p>
        </w:tc>
      </w:tr>
    </w:tbl>
    <w:p w14:paraId="1753146A" w14:textId="4350BB97" w:rsidR="638A366F" w:rsidRPr="00256AD5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  <w:u w:val="single"/>
        </w:rPr>
        <w:lastRenderedPageBreak/>
        <w:t>Key: </w:t>
      </w:r>
      <w:r w:rsidRPr="00256AD5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591AE78E" w14:textId="79DBE5DD" w:rsidR="638A366F" w:rsidRPr="00256AD5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AF = Application Form</w:t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I = Interview</w:t>
      </w:r>
      <w:r w:rsidRPr="00256AD5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07875A70" w14:textId="63A77762" w:rsidR="638A366F" w:rsidRPr="00256AD5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R = References</w:t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hAnsi="Poppins" w:cs="Poppins"/>
        </w:rPr>
        <w:tab/>
      </w: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CQ = Certificate of Qualification</w:t>
      </w:r>
      <w:r w:rsidRPr="00256AD5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339595BE" w14:textId="1BE33CBA" w:rsidR="638A366F" w:rsidRPr="00256AD5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00256AD5">
        <w:rPr>
          <w:rFonts w:ascii="Poppins" w:eastAsia="Poppins" w:hAnsi="Poppins" w:cs="Poppins"/>
          <w:b/>
          <w:bCs/>
          <w:color w:val="000000" w:themeColor="text1"/>
          <w:sz w:val="18"/>
          <w:szCs w:val="18"/>
        </w:rPr>
        <w:t>T= Assessment Task</w:t>
      </w:r>
      <w:r w:rsidRPr="00256AD5">
        <w:rPr>
          <w:rFonts w:ascii="Poppins" w:eastAsia="Poppins" w:hAnsi="Poppins" w:cs="Poppins"/>
          <w:color w:val="000000" w:themeColor="text1"/>
          <w:sz w:val="18"/>
          <w:szCs w:val="18"/>
        </w:rPr>
        <w:t> </w:t>
      </w:r>
    </w:p>
    <w:p w14:paraId="316736F3" w14:textId="2FBB0139" w:rsidR="638A366F" w:rsidRDefault="638A366F" w:rsidP="4937B004">
      <w:pPr>
        <w:spacing w:after="0" w:line="240" w:lineRule="auto"/>
        <w:rPr>
          <w:rFonts w:ascii="Poppins" w:eastAsia="Poppins" w:hAnsi="Poppins" w:cs="Poppins"/>
          <w:color w:val="000000" w:themeColor="text1"/>
          <w:sz w:val="18"/>
          <w:szCs w:val="18"/>
        </w:rPr>
      </w:pPr>
      <w:r w:rsidRPr="4937B004">
        <w:rPr>
          <w:rFonts w:ascii="Poppins" w:eastAsia="Poppins" w:hAnsi="Poppins" w:cs="Poppins"/>
          <w:color w:val="000000" w:themeColor="text1"/>
          <w:sz w:val="18"/>
          <w:szCs w:val="18"/>
        </w:rPr>
        <w:t>This specification has been prepared in accordance with the requirements of the Trust’s Equal Opportunities in Employment Policy.  We undertake to make any ‘reasonable adjustments’ to a job or workplace to counteract any disadvantages a disabled person may have.  Disabled applicants who meet the essential short-listing criteria will be guaranteed an interview. </w:t>
      </w:r>
    </w:p>
    <w:p w14:paraId="0C27F2AB" w14:textId="47D24218" w:rsidR="4937B004" w:rsidRDefault="4937B004" w:rsidP="4937B004">
      <w:pPr>
        <w:spacing w:after="0" w:line="240" w:lineRule="auto"/>
        <w:rPr>
          <w:rFonts w:ascii="Poppins" w:eastAsia="Poppins" w:hAnsi="Poppins" w:cs="Poppins"/>
          <w:sz w:val="18"/>
          <w:szCs w:val="18"/>
        </w:rPr>
      </w:pPr>
    </w:p>
    <w:sectPr w:rsidR="4937B004">
      <w:headerReference w:type="default" r:id="rId11"/>
      <w:footerReference w:type="default" r:id="rId12"/>
      <w:pgSz w:w="11906" w:h="16838"/>
      <w:pgMar w:top="2970" w:right="1247" w:bottom="1978" w:left="1247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2E5AB" w14:textId="77777777" w:rsidR="003F2849" w:rsidRDefault="003F2849">
      <w:pPr>
        <w:spacing w:after="0" w:line="240" w:lineRule="auto"/>
      </w:pPr>
      <w:r>
        <w:separator/>
      </w:r>
    </w:p>
  </w:endnote>
  <w:endnote w:type="continuationSeparator" w:id="0">
    <w:p w14:paraId="65AB405B" w14:textId="77777777" w:rsidR="003F2849" w:rsidRDefault="003F28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E856C5-12D8-448B-A60D-C6A25318B293}"/>
    <w:embedBold r:id="rId2" w:fontKey="{62E8C672-9D61-4880-88D3-6A6BCB6A502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9B25BD2-1EFE-4364-9CF4-3118E73CDF0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9CFA559C-F821-4CA5-8DA0-220987DB9E40}"/>
    <w:embedItalic r:id="rId5" w:fontKey="{76D0389B-E641-46B5-97C7-E5DEFE6AD711}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  <w:embedRegular r:id="rId6" w:fontKey="{BCAA849A-4BE6-4886-B39D-C8AF6ABCF0D2}"/>
    <w:embedBold r:id="rId7" w:fontKey="{42EA7FE3-D14A-4854-9A01-C2247BF866A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84983756-7A93-4693-AAE6-C73F2D507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49B85" w14:textId="77777777" w:rsidR="00583466" w:rsidRDefault="00583466">
    <w:pPr>
      <w:tabs>
        <w:tab w:val="center" w:pos="4513"/>
        <w:tab w:val="right" w:pos="9026"/>
      </w:tabs>
      <w:spacing w:line="240" w:lineRule="auto"/>
      <w:rPr>
        <w:rFonts w:ascii="Poppins" w:eastAsia="Poppins" w:hAnsi="Poppins" w:cs="Poppins"/>
        <w:sz w:val="16"/>
        <w:szCs w:val="16"/>
      </w:rPr>
    </w:pPr>
  </w:p>
  <w:p w14:paraId="317F027A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sz w:val="16"/>
        <w:szCs w:val="16"/>
      </w:rPr>
    </w:pPr>
  </w:p>
  <w:tbl>
    <w:tblPr>
      <w:tblStyle w:val="a1"/>
      <w:tblW w:w="9630" w:type="dxa"/>
      <w:tblLayout w:type="fixed"/>
      <w:tblLook w:val="0600" w:firstRow="0" w:lastRow="0" w:firstColumn="0" w:lastColumn="0" w:noHBand="1" w:noVBand="1"/>
    </w:tblPr>
    <w:tblGrid>
      <w:gridCol w:w="5340"/>
      <w:gridCol w:w="1470"/>
      <w:gridCol w:w="2820"/>
    </w:tblGrid>
    <w:sdt>
      <w:sdtPr>
        <w:tag w:val="goog_rdk_2"/>
        <w:id w:val="-762461293"/>
        <w:lock w:val="contentLocked"/>
      </w:sdtPr>
      <w:sdtEndPr/>
      <w:sdtContent>
        <w:tr w:rsidR="00583466" w14:paraId="7CC1F0B9" w14:textId="77777777">
          <w:trPr>
            <w:trHeight w:val="1635"/>
          </w:trPr>
          <w:tc>
            <w:tcPr>
              <w:tcW w:w="534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08ECEE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The LEARNERs’ Trust is a private company limited by guarantee, with charitable status, registered in England and Wales: </w:t>
              </w:r>
            </w:p>
            <w:p w14:paraId="31A41975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sz w:val="16"/>
                  <w:szCs w:val="16"/>
                </w:rPr>
                <w:t>Company Number: 10224802.</w:t>
              </w:r>
            </w:p>
          </w:tc>
          <w:tc>
            <w:tcPr>
              <w:tcW w:w="1470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7F71777D" w14:textId="77777777" w:rsidR="00583466" w:rsidRDefault="00583466">
              <w:pPr>
                <w:spacing w:after="0" w:line="240" w:lineRule="auto"/>
                <w:rPr>
                  <w:rFonts w:ascii="Poppins" w:eastAsia="Poppins" w:hAnsi="Poppins" w:cs="Poppins"/>
                  <w:sz w:val="16"/>
                  <w:szCs w:val="16"/>
                </w:rPr>
              </w:pP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  <w:vAlign w:val="center"/>
            </w:tcPr>
            <w:p w14:paraId="3F01FC62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60F34CD3" wp14:editId="70D73263">
                    <wp:extent cx="144000" cy="126720"/>
                    <wp:effectExtent l="0" t="0" r="0" b="0"/>
                    <wp:docPr id="1758904735" name="image7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4000" cy="126720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</w:t>
              </w:r>
              <w:hyperlink r:id="rId2">
                <w:r>
                  <w:rPr>
                    <w:rFonts w:ascii="Poppins" w:eastAsia="Poppins" w:hAnsi="Poppins" w:cs="Poppins"/>
                    <w:sz w:val="16"/>
                    <w:szCs w:val="16"/>
                  </w:rPr>
                  <w:t>enquiries@learnerstrust.org</w:t>
                </w:r>
              </w:hyperlink>
            </w:p>
            <w:p w14:paraId="4A3C0CC0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/>
                <w:rPr>
                  <w:rFonts w:ascii="Poppins" w:eastAsia="Poppins" w:hAnsi="Poppins" w:cs="Poppins"/>
                  <w:sz w:val="16"/>
                  <w:szCs w:val="16"/>
                </w:rPr>
              </w:pPr>
              <w:r>
                <w:rPr>
                  <w:rFonts w:ascii="Poppins" w:eastAsia="Poppins" w:hAnsi="Poppins" w:cs="Poppins"/>
                  <w:noProof/>
                  <w:sz w:val="16"/>
                  <w:szCs w:val="16"/>
                </w:rPr>
                <w:drawing>
                  <wp:inline distT="114300" distB="114300" distL="114300" distR="114300" wp14:anchorId="0AB4E3D9" wp14:editId="5895B440">
                    <wp:extent cx="154800" cy="143117"/>
                    <wp:effectExtent l="0" t="0" r="0" b="0"/>
                    <wp:docPr id="1758904738" name="image6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4800" cy="143117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>
                <w:rPr>
                  <w:rFonts w:ascii="Poppins" w:eastAsia="Poppins" w:hAnsi="Poppins" w:cs="Poppins"/>
                  <w:sz w:val="16"/>
                  <w:szCs w:val="16"/>
                </w:rPr>
                <w:t xml:space="preserve"> 01246 936700</w:t>
              </w:r>
            </w:p>
          </w:tc>
        </w:tr>
      </w:sdtContent>
    </w:sdt>
  </w:tbl>
  <w:p w14:paraId="373CD448" w14:textId="77777777" w:rsidR="00583466" w:rsidRDefault="005834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rFonts w:ascii="Poppins" w:eastAsia="Poppins" w:hAnsi="Poppins" w:cs="Poppin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766642" w14:textId="77777777" w:rsidR="003F2849" w:rsidRDefault="003F2849">
      <w:pPr>
        <w:spacing w:after="0" w:line="240" w:lineRule="auto"/>
      </w:pPr>
      <w:r>
        <w:separator/>
      </w:r>
    </w:p>
  </w:footnote>
  <w:footnote w:type="continuationSeparator" w:id="0">
    <w:p w14:paraId="13920B1F" w14:textId="77777777" w:rsidR="003F2849" w:rsidRDefault="003F28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C2C8F" w14:textId="77777777" w:rsidR="00583466" w:rsidRDefault="00137F75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8240" behindDoc="0" locked="0" layoutInCell="1" hidden="0" allowOverlap="1" wp14:anchorId="1A78E35D" wp14:editId="2AB72E91">
          <wp:simplePos x="0" y="0"/>
          <wp:positionH relativeFrom="page">
            <wp:posOffset>4920525</wp:posOffset>
          </wp:positionH>
          <wp:positionV relativeFrom="page">
            <wp:posOffset>314325</wp:posOffset>
          </wp:positionV>
          <wp:extent cx="190500" cy="257175"/>
          <wp:effectExtent l="0" t="0" r="0" b="0"/>
          <wp:wrapNone/>
          <wp:docPr id="175890473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0500" cy="257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Poppins" w:eastAsia="Poppins" w:hAnsi="Poppins" w:cs="Poppins"/>
        <w:noProof/>
        <w:color w:val="FFFFFF"/>
        <w:sz w:val="20"/>
        <w:szCs w:val="20"/>
      </w:rPr>
      <w:drawing>
        <wp:anchor distT="114300" distB="114300" distL="114300" distR="114300" simplePos="0" relativeHeight="251659264" behindDoc="1" locked="0" layoutInCell="1" hidden="0" allowOverlap="1" wp14:anchorId="50824AF7" wp14:editId="3182BADA">
          <wp:simplePos x="0" y="0"/>
          <wp:positionH relativeFrom="page">
            <wp:posOffset>-20474</wp:posOffset>
          </wp:positionH>
          <wp:positionV relativeFrom="page">
            <wp:posOffset>0</wp:posOffset>
          </wp:positionV>
          <wp:extent cx="7601910" cy="1404938"/>
          <wp:effectExtent l="0" t="0" r="0" b="0"/>
          <wp:wrapNone/>
          <wp:docPr id="175890473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1910" cy="14049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sdt>
    <w:sdtPr>
      <w:tag w:val="goog_rdk_1"/>
      <w:id w:val="-604496931"/>
      <w:lock w:val="contentLocked"/>
    </w:sdtPr>
    <w:sdtEndPr/>
    <w:sdtContent>
      <w:tbl>
        <w:tblPr>
          <w:tblStyle w:val="a0"/>
          <w:tblW w:w="9645" w:type="dxa"/>
          <w:tblLayout w:type="fixed"/>
          <w:tblLook w:val="0600" w:firstRow="0" w:lastRow="0" w:firstColumn="0" w:lastColumn="0" w:noHBand="1" w:noVBand="1"/>
        </w:tblPr>
        <w:tblGrid>
          <w:gridCol w:w="6825"/>
          <w:gridCol w:w="2820"/>
        </w:tblGrid>
        <w:tr w:rsidR="00583466" w14:paraId="6F3D7C6C" w14:textId="77777777">
          <w:trPr>
            <w:trHeight w:val="1275"/>
          </w:trPr>
          <w:tc>
            <w:tcPr>
              <w:tcW w:w="6825" w:type="dxa"/>
              <w:tcMar>
                <w:top w:w="0" w:type="dxa"/>
                <w:left w:w="0" w:type="dxa"/>
                <w:bottom w:w="0" w:type="dxa"/>
                <w:right w:w="0" w:type="dxa"/>
              </w:tcMar>
              <w:vAlign w:val="center"/>
            </w:tcPr>
            <w:p w14:paraId="3C366236" w14:textId="77777777" w:rsidR="00583466" w:rsidRDefault="00137F75">
              <w:pPr>
                <w:spacing w:after="0" w:line="240" w:lineRule="auto"/>
                <w:rPr>
                  <w:rFonts w:ascii="Poppins" w:eastAsia="Poppins" w:hAnsi="Poppins" w:cs="Poppins"/>
                </w:rPr>
              </w:pPr>
              <w:r>
                <w:rPr>
                  <w:rFonts w:ascii="Poppins" w:eastAsia="Poppins" w:hAnsi="Poppins" w:cs="Poppins"/>
                  <w:noProof/>
                </w:rPr>
                <w:drawing>
                  <wp:inline distT="114300" distB="114300" distL="114300" distR="114300" wp14:anchorId="7F46FDDB" wp14:editId="6185B165">
                    <wp:extent cx="1313588" cy="344548"/>
                    <wp:effectExtent l="0" t="0" r="0" b="0"/>
                    <wp:docPr id="1758904732" name="image3.png"/>
                    <wp:cNvGraphicFramePr/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3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313588" cy="344548"/>
                            </a:xfrm>
                            <a:prstGeom prst="rect">
                              <a:avLst/>
                            </a:prstGeom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2820" w:type="dxa"/>
              <w:tcMar>
                <w:top w:w="100" w:type="dxa"/>
                <w:left w:w="100" w:type="dxa"/>
                <w:bottom w:w="100" w:type="dxa"/>
                <w:right w:w="100" w:type="dxa"/>
              </w:tcMar>
            </w:tcPr>
            <w:p w14:paraId="0D62798D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The LEARNERs’ Trust</w:t>
              </w: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br/>
                <w:t>Eckington Business Centre 2,</w:t>
              </w:r>
            </w:p>
            <w:p w14:paraId="15DDD816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8 Gosber Street, Eckington,</w:t>
              </w:r>
            </w:p>
            <w:p w14:paraId="7AB790DE" w14:textId="77777777" w:rsidR="00583466" w:rsidRDefault="00137F75">
              <w:pPr>
                <w:tabs>
                  <w:tab w:val="center" w:pos="4513"/>
                  <w:tab w:val="right" w:pos="9026"/>
                </w:tabs>
                <w:spacing w:after="0" w:line="240" w:lineRule="auto"/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</w:pPr>
              <w:r>
                <w:rPr>
                  <w:rFonts w:ascii="Poppins" w:eastAsia="Poppins" w:hAnsi="Poppins" w:cs="Poppins"/>
                  <w:color w:val="FFFFFF"/>
                  <w:sz w:val="18"/>
                  <w:szCs w:val="18"/>
                </w:rPr>
                <w:t>Sheffield, S21 4DA</w:t>
              </w:r>
            </w:p>
          </w:tc>
        </w:tr>
      </w:tbl>
    </w:sdtContent>
  </w:sdt>
  <w:p w14:paraId="24DB2B1B" w14:textId="77777777" w:rsidR="00583466" w:rsidRDefault="00583466">
    <w:pPr>
      <w:tabs>
        <w:tab w:val="center" w:pos="4513"/>
        <w:tab w:val="right" w:pos="9026"/>
      </w:tabs>
      <w:spacing w:after="0"/>
      <w:rPr>
        <w:rFonts w:ascii="Poppins" w:eastAsia="Poppins" w:hAnsi="Poppins" w:cs="Poppins"/>
        <w:color w:val="FFFFFF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6849B8"/>
    <w:multiLevelType w:val="multilevel"/>
    <w:tmpl w:val="9E2452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33CDF"/>
    <w:multiLevelType w:val="multilevel"/>
    <w:tmpl w:val="D7EAC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FF2D6F"/>
    <w:multiLevelType w:val="multilevel"/>
    <w:tmpl w:val="53E4A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832173C"/>
    <w:multiLevelType w:val="multilevel"/>
    <w:tmpl w:val="19CE4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088F7A81"/>
    <w:multiLevelType w:val="multilevel"/>
    <w:tmpl w:val="FD9A9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8A12CDE"/>
    <w:multiLevelType w:val="multilevel"/>
    <w:tmpl w:val="7DDCD1F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3955D6"/>
    <w:multiLevelType w:val="multilevel"/>
    <w:tmpl w:val="958A6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0AA762D0"/>
    <w:multiLevelType w:val="multilevel"/>
    <w:tmpl w:val="0F98A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0B711CFA"/>
    <w:multiLevelType w:val="multilevel"/>
    <w:tmpl w:val="B8D8A60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" w15:restartNumberingAfterBreak="0">
    <w:nsid w:val="0B920229"/>
    <w:multiLevelType w:val="multilevel"/>
    <w:tmpl w:val="FD844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0BDA4BD1"/>
    <w:multiLevelType w:val="multilevel"/>
    <w:tmpl w:val="92A44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10704A9D"/>
    <w:multiLevelType w:val="multilevel"/>
    <w:tmpl w:val="7890A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650253C"/>
    <w:multiLevelType w:val="multilevel"/>
    <w:tmpl w:val="562E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74611AB"/>
    <w:multiLevelType w:val="multilevel"/>
    <w:tmpl w:val="F84AC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17B8464E"/>
    <w:multiLevelType w:val="multilevel"/>
    <w:tmpl w:val="C5C007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C4A1B3"/>
    <w:multiLevelType w:val="hybridMultilevel"/>
    <w:tmpl w:val="172C4008"/>
    <w:lvl w:ilvl="0" w:tplc="EC448A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1C8E1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92FB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543C7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4B7F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F613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A6AB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91EA5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5ECF6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A5F552"/>
    <w:multiLevelType w:val="multilevel"/>
    <w:tmpl w:val="D67842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7DB0D8"/>
    <w:multiLevelType w:val="multilevel"/>
    <w:tmpl w:val="48B4B7C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2D782B"/>
    <w:multiLevelType w:val="multilevel"/>
    <w:tmpl w:val="929AC5FC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9" w15:restartNumberingAfterBreak="0">
    <w:nsid w:val="2230473D"/>
    <w:multiLevelType w:val="multilevel"/>
    <w:tmpl w:val="71E49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223E4BD3"/>
    <w:multiLevelType w:val="multilevel"/>
    <w:tmpl w:val="3DEA8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234BD899"/>
    <w:multiLevelType w:val="multilevel"/>
    <w:tmpl w:val="E798459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D45C48"/>
    <w:multiLevelType w:val="multilevel"/>
    <w:tmpl w:val="EA6CD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29927FE5"/>
    <w:multiLevelType w:val="multilevel"/>
    <w:tmpl w:val="6F382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2A082CAF"/>
    <w:multiLevelType w:val="multilevel"/>
    <w:tmpl w:val="F96C3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2AD20799"/>
    <w:multiLevelType w:val="multilevel"/>
    <w:tmpl w:val="2D684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2F2B4E2D"/>
    <w:multiLevelType w:val="multilevel"/>
    <w:tmpl w:val="CC148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316235EC"/>
    <w:multiLevelType w:val="multilevel"/>
    <w:tmpl w:val="BFB4E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319A1AFA"/>
    <w:multiLevelType w:val="multilevel"/>
    <w:tmpl w:val="56AEB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324D78AA"/>
    <w:multiLevelType w:val="multilevel"/>
    <w:tmpl w:val="CEE00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33ADCAC8"/>
    <w:multiLevelType w:val="multilevel"/>
    <w:tmpl w:val="11D2F1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41432A2"/>
    <w:multiLevelType w:val="multilevel"/>
    <w:tmpl w:val="4AA86E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2" w15:restartNumberingAfterBreak="0">
    <w:nsid w:val="363141C6"/>
    <w:multiLevelType w:val="multilevel"/>
    <w:tmpl w:val="1752E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 w15:restartNumberingAfterBreak="0">
    <w:nsid w:val="3731360E"/>
    <w:multiLevelType w:val="multilevel"/>
    <w:tmpl w:val="ECE227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95E7ACC"/>
    <w:multiLevelType w:val="multilevel"/>
    <w:tmpl w:val="7744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3C8873C3"/>
    <w:multiLevelType w:val="multilevel"/>
    <w:tmpl w:val="A6BC1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6" w15:restartNumberingAfterBreak="0">
    <w:nsid w:val="3F735FE1"/>
    <w:multiLevelType w:val="multilevel"/>
    <w:tmpl w:val="2CA06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7" w15:restartNumberingAfterBreak="0">
    <w:nsid w:val="4121499A"/>
    <w:multiLevelType w:val="multilevel"/>
    <w:tmpl w:val="05EEC1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2352FDB"/>
    <w:multiLevelType w:val="multilevel"/>
    <w:tmpl w:val="2BCE0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9" w15:restartNumberingAfterBreak="0">
    <w:nsid w:val="4264304D"/>
    <w:multiLevelType w:val="multilevel"/>
    <w:tmpl w:val="709C7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3542252"/>
    <w:multiLevelType w:val="multilevel"/>
    <w:tmpl w:val="B1E63A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43E1646F"/>
    <w:multiLevelType w:val="multilevel"/>
    <w:tmpl w:val="67FEF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2" w15:restartNumberingAfterBreak="0">
    <w:nsid w:val="43EB5F5F"/>
    <w:multiLevelType w:val="multilevel"/>
    <w:tmpl w:val="F084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4502192E"/>
    <w:multiLevelType w:val="multilevel"/>
    <w:tmpl w:val="42F03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729E88C"/>
    <w:multiLevelType w:val="multilevel"/>
    <w:tmpl w:val="32703AA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47358C5A"/>
    <w:multiLevelType w:val="multilevel"/>
    <w:tmpl w:val="308E3D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8786386"/>
    <w:multiLevelType w:val="multilevel"/>
    <w:tmpl w:val="CCCC6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7" w15:restartNumberingAfterBreak="0">
    <w:nsid w:val="49C03E19"/>
    <w:multiLevelType w:val="multilevel"/>
    <w:tmpl w:val="A2D414D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9C4233D"/>
    <w:multiLevelType w:val="multilevel"/>
    <w:tmpl w:val="38EAB4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4A5E35CB"/>
    <w:multiLevelType w:val="multilevel"/>
    <w:tmpl w:val="B5448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0" w15:restartNumberingAfterBreak="0">
    <w:nsid w:val="4A6D05D7"/>
    <w:multiLevelType w:val="multilevel"/>
    <w:tmpl w:val="8B68AF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1" w15:restartNumberingAfterBreak="0">
    <w:nsid w:val="4AFB43BA"/>
    <w:multiLevelType w:val="multilevel"/>
    <w:tmpl w:val="16F4F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2" w15:restartNumberingAfterBreak="0">
    <w:nsid w:val="4BAE1E15"/>
    <w:multiLevelType w:val="multilevel"/>
    <w:tmpl w:val="AC04B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3" w15:restartNumberingAfterBreak="0">
    <w:nsid w:val="5022B383"/>
    <w:multiLevelType w:val="multilevel"/>
    <w:tmpl w:val="184C5AC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0710574"/>
    <w:multiLevelType w:val="multilevel"/>
    <w:tmpl w:val="F05231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48D7F9E"/>
    <w:multiLevelType w:val="multilevel"/>
    <w:tmpl w:val="4D122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6" w15:restartNumberingAfterBreak="0">
    <w:nsid w:val="55E50595"/>
    <w:multiLevelType w:val="multilevel"/>
    <w:tmpl w:val="D0283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599274E0"/>
    <w:multiLevelType w:val="multilevel"/>
    <w:tmpl w:val="0C987D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8" w15:restartNumberingAfterBreak="0">
    <w:nsid w:val="5AB22E37"/>
    <w:multiLevelType w:val="multilevel"/>
    <w:tmpl w:val="5E66C4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9" w15:restartNumberingAfterBreak="0">
    <w:nsid w:val="5ACB5EC5"/>
    <w:multiLevelType w:val="multilevel"/>
    <w:tmpl w:val="01300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0" w15:restartNumberingAfterBreak="0">
    <w:nsid w:val="5B4513D5"/>
    <w:multiLevelType w:val="multilevel"/>
    <w:tmpl w:val="11AA1CD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D085510"/>
    <w:multiLevelType w:val="multilevel"/>
    <w:tmpl w:val="29040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2" w15:restartNumberingAfterBreak="0">
    <w:nsid w:val="5DDF0652"/>
    <w:multiLevelType w:val="multilevel"/>
    <w:tmpl w:val="5D3C4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3" w15:restartNumberingAfterBreak="0">
    <w:nsid w:val="5F8427B8"/>
    <w:multiLevelType w:val="multilevel"/>
    <w:tmpl w:val="F612B2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5FC72F7C"/>
    <w:multiLevelType w:val="multilevel"/>
    <w:tmpl w:val="EE722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5" w15:restartNumberingAfterBreak="0">
    <w:nsid w:val="60317F90"/>
    <w:multiLevelType w:val="multilevel"/>
    <w:tmpl w:val="08C6D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6" w15:restartNumberingAfterBreak="0">
    <w:nsid w:val="603BD5A1"/>
    <w:multiLevelType w:val="multilevel"/>
    <w:tmpl w:val="A900EB4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04878F3"/>
    <w:multiLevelType w:val="multilevel"/>
    <w:tmpl w:val="9836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8" w15:restartNumberingAfterBreak="0">
    <w:nsid w:val="60F61943"/>
    <w:multiLevelType w:val="multilevel"/>
    <w:tmpl w:val="A0B260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9" w15:restartNumberingAfterBreak="0">
    <w:nsid w:val="62080DE0"/>
    <w:multiLevelType w:val="multilevel"/>
    <w:tmpl w:val="F77C0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0" w15:restartNumberingAfterBreak="0">
    <w:nsid w:val="6498D0C1"/>
    <w:multiLevelType w:val="multilevel"/>
    <w:tmpl w:val="78501B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6508325D"/>
    <w:multiLevelType w:val="multilevel"/>
    <w:tmpl w:val="D0F83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2" w15:restartNumberingAfterBreak="0">
    <w:nsid w:val="65967E5B"/>
    <w:multiLevelType w:val="multilevel"/>
    <w:tmpl w:val="5E44C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3" w15:restartNumberingAfterBreak="0">
    <w:nsid w:val="659E37DD"/>
    <w:multiLevelType w:val="multilevel"/>
    <w:tmpl w:val="A1A4B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4" w15:restartNumberingAfterBreak="0">
    <w:nsid w:val="686D76CF"/>
    <w:multiLevelType w:val="multilevel"/>
    <w:tmpl w:val="44BAE4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5" w15:restartNumberingAfterBreak="0">
    <w:nsid w:val="69664602"/>
    <w:multiLevelType w:val="multilevel"/>
    <w:tmpl w:val="0DFE3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6" w15:restartNumberingAfterBreak="0">
    <w:nsid w:val="6A0A4F14"/>
    <w:multiLevelType w:val="multilevel"/>
    <w:tmpl w:val="E924D26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7" w15:restartNumberingAfterBreak="0">
    <w:nsid w:val="6A6D156F"/>
    <w:multiLevelType w:val="multilevel"/>
    <w:tmpl w:val="0590D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8" w15:restartNumberingAfterBreak="0">
    <w:nsid w:val="6B648B99"/>
    <w:multiLevelType w:val="multilevel"/>
    <w:tmpl w:val="83548E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BD16C9C"/>
    <w:multiLevelType w:val="multilevel"/>
    <w:tmpl w:val="D9BC84A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80" w15:restartNumberingAfterBreak="0">
    <w:nsid w:val="6C814DB5"/>
    <w:multiLevelType w:val="multilevel"/>
    <w:tmpl w:val="96D4D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1" w15:restartNumberingAfterBreak="0">
    <w:nsid w:val="6CEBD104"/>
    <w:multiLevelType w:val="multilevel"/>
    <w:tmpl w:val="2370FF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F294365"/>
    <w:multiLevelType w:val="multilevel"/>
    <w:tmpl w:val="66148E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3" w15:restartNumberingAfterBreak="0">
    <w:nsid w:val="6FA2F43F"/>
    <w:multiLevelType w:val="multilevel"/>
    <w:tmpl w:val="8AD48F5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6FC65514"/>
    <w:multiLevelType w:val="multilevel"/>
    <w:tmpl w:val="70585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5" w15:restartNumberingAfterBreak="0">
    <w:nsid w:val="6FF60651"/>
    <w:multiLevelType w:val="multilevel"/>
    <w:tmpl w:val="18FCFD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6" w15:restartNumberingAfterBreak="0">
    <w:nsid w:val="720F7636"/>
    <w:multiLevelType w:val="multilevel"/>
    <w:tmpl w:val="748C96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7" w15:restartNumberingAfterBreak="0">
    <w:nsid w:val="73253ED8"/>
    <w:multiLevelType w:val="multilevel"/>
    <w:tmpl w:val="C42C408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779B44A7"/>
    <w:multiLevelType w:val="multilevel"/>
    <w:tmpl w:val="F13624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9C256C3"/>
    <w:multiLevelType w:val="multilevel"/>
    <w:tmpl w:val="6694C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0" w15:restartNumberingAfterBreak="0">
    <w:nsid w:val="79F90FB0"/>
    <w:multiLevelType w:val="multilevel"/>
    <w:tmpl w:val="2FAEB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1" w15:restartNumberingAfterBreak="0">
    <w:nsid w:val="7B512F21"/>
    <w:multiLevelType w:val="multilevel"/>
    <w:tmpl w:val="7646D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2" w15:restartNumberingAfterBreak="0">
    <w:nsid w:val="7CC87471"/>
    <w:multiLevelType w:val="multilevel"/>
    <w:tmpl w:val="414A21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D0C788D"/>
    <w:multiLevelType w:val="multilevel"/>
    <w:tmpl w:val="383CB39E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94" w15:restartNumberingAfterBreak="0">
    <w:nsid w:val="7EB3687D"/>
    <w:multiLevelType w:val="multilevel"/>
    <w:tmpl w:val="AA622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524564820">
    <w:abstractNumId w:val="15"/>
  </w:num>
  <w:num w:numId="2" w16cid:durableId="154692653">
    <w:abstractNumId w:val="14"/>
  </w:num>
  <w:num w:numId="3" w16cid:durableId="2081243023">
    <w:abstractNumId w:val="47"/>
  </w:num>
  <w:num w:numId="4" w16cid:durableId="1685475531">
    <w:abstractNumId w:val="30"/>
  </w:num>
  <w:num w:numId="5" w16cid:durableId="1419789228">
    <w:abstractNumId w:val="83"/>
  </w:num>
  <w:num w:numId="6" w16cid:durableId="1012955452">
    <w:abstractNumId w:val="44"/>
  </w:num>
  <w:num w:numId="7" w16cid:durableId="1451362808">
    <w:abstractNumId w:val="87"/>
  </w:num>
  <w:num w:numId="8" w16cid:durableId="1011757173">
    <w:abstractNumId w:val="92"/>
  </w:num>
  <w:num w:numId="9" w16cid:durableId="174001146">
    <w:abstractNumId w:val="5"/>
  </w:num>
  <w:num w:numId="10" w16cid:durableId="2054767491">
    <w:abstractNumId w:val="21"/>
  </w:num>
  <w:num w:numId="11" w16cid:durableId="905650440">
    <w:abstractNumId w:val="66"/>
  </w:num>
  <w:num w:numId="12" w16cid:durableId="183985940">
    <w:abstractNumId w:val="45"/>
  </w:num>
  <w:num w:numId="13" w16cid:durableId="1601137389">
    <w:abstractNumId w:val="78"/>
  </w:num>
  <w:num w:numId="14" w16cid:durableId="2095973290">
    <w:abstractNumId w:val="81"/>
  </w:num>
  <w:num w:numId="15" w16cid:durableId="316420882">
    <w:abstractNumId w:val="53"/>
  </w:num>
  <w:num w:numId="16" w16cid:durableId="1963031094">
    <w:abstractNumId w:val="33"/>
  </w:num>
  <w:num w:numId="17" w16cid:durableId="219899610">
    <w:abstractNumId w:val="60"/>
  </w:num>
  <w:num w:numId="18" w16cid:durableId="30081686">
    <w:abstractNumId w:val="17"/>
  </w:num>
  <w:num w:numId="19" w16cid:durableId="672687982">
    <w:abstractNumId w:val="88"/>
  </w:num>
  <w:num w:numId="20" w16cid:durableId="998465505">
    <w:abstractNumId w:val="70"/>
  </w:num>
  <w:num w:numId="21" w16cid:durableId="1314141264">
    <w:abstractNumId w:val="54"/>
  </w:num>
  <w:num w:numId="22" w16cid:durableId="782844023">
    <w:abstractNumId w:val="16"/>
  </w:num>
  <w:num w:numId="23" w16cid:durableId="2012486793">
    <w:abstractNumId w:val="37"/>
  </w:num>
  <w:num w:numId="24" w16cid:durableId="1568031544">
    <w:abstractNumId w:val="29"/>
  </w:num>
  <w:num w:numId="25" w16cid:durableId="796678631">
    <w:abstractNumId w:val="40"/>
  </w:num>
  <w:num w:numId="26" w16cid:durableId="1893618853">
    <w:abstractNumId w:val="12"/>
  </w:num>
  <w:num w:numId="27" w16cid:durableId="2121801637">
    <w:abstractNumId w:val="51"/>
  </w:num>
  <w:num w:numId="28" w16cid:durableId="1336689492">
    <w:abstractNumId w:val="10"/>
  </w:num>
  <w:num w:numId="29" w16cid:durableId="1316910692">
    <w:abstractNumId w:val="91"/>
  </w:num>
  <w:num w:numId="30" w16cid:durableId="363749563">
    <w:abstractNumId w:val="41"/>
  </w:num>
  <w:num w:numId="31" w16cid:durableId="1030380840">
    <w:abstractNumId w:val="27"/>
  </w:num>
  <w:num w:numId="32" w16cid:durableId="405803313">
    <w:abstractNumId w:val="2"/>
  </w:num>
  <w:num w:numId="33" w16cid:durableId="2141655248">
    <w:abstractNumId w:val="90"/>
  </w:num>
  <w:num w:numId="34" w16cid:durableId="553008026">
    <w:abstractNumId w:val="8"/>
  </w:num>
  <w:num w:numId="35" w16cid:durableId="600725880">
    <w:abstractNumId w:val="93"/>
  </w:num>
  <w:num w:numId="36" w16cid:durableId="152524824">
    <w:abstractNumId w:val="18"/>
  </w:num>
  <w:num w:numId="37" w16cid:durableId="1991445000">
    <w:abstractNumId w:val="79"/>
  </w:num>
  <w:num w:numId="38" w16cid:durableId="856969320">
    <w:abstractNumId w:val="76"/>
  </w:num>
  <w:num w:numId="39" w16cid:durableId="459763879">
    <w:abstractNumId w:val="55"/>
  </w:num>
  <w:num w:numId="40" w16cid:durableId="713308589">
    <w:abstractNumId w:val="82"/>
  </w:num>
  <w:num w:numId="41" w16cid:durableId="2061979508">
    <w:abstractNumId w:val="63"/>
  </w:num>
  <w:num w:numId="42" w16cid:durableId="900600075">
    <w:abstractNumId w:val="4"/>
  </w:num>
  <w:num w:numId="43" w16cid:durableId="1646351638">
    <w:abstractNumId w:val="20"/>
  </w:num>
  <w:num w:numId="44" w16cid:durableId="1350061497">
    <w:abstractNumId w:val="68"/>
  </w:num>
  <w:num w:numId="45" w16cid:durableId="1850215540">
    <w:abstractNumId w:val="72"/>
  </w:num>
  <w:num w:numId="46" w16cid:durableId="371804063">
    <w:abstractNumId w:val="50"/>
  </w:num>
  <w:num w:numId="47" w16cid:durableId="1648589239">
    <w:abstractNumId w:val="86"/>
  </w:num>
  <w:num w:numId="48" w16cid:durableId="996759706">
    <w:abstractNumId w:val="32"/>
  </w:num>
  <w:num w:numId="49" w16cid:durableId="116605631">
    <w:abstractNumId w:val="39"/>
  </w:num>
  <w:num w:numId="50" w16cid:durableId="831794610">
    <w:abstractNumId w:val="7"/>
  </w:num>
  <w:num w:numId="51" w16cid:durableId="1541431059">
    <w:abstractNumId w:val="71"/>
  </w:num>
  <w:num w:numId="52" w16cid:durableId="444429602">
    <w:abstractNumId w:val="28"/>
  </w:num>
  <w:num w:numId="53" w16cid:durableId="776876166">
    <w:abstractNumId w:val="77"/>
  </w:num>
  <w:num w:numId="54" w16cid:durableId="1953240205">
    <w:abstractNumId w:val="69"/>
  </w:num>
  <w:num w:numId="55" w16cid:durableId="463088798">
    <w:abstractNumId w:val="9"/>
  </w:num>
  <w:num w:numId="56" w16cid:durableId="59525061">
    <w:abstractNumId w:val="3"/>
  </w:num>
  <w:num w:numId="57" w16cid:durableId="638338222">
    <w:abstractNumId w:val="59"/>
  </w:num>
  <w:num w:numId="58" w16cid:durableId="522591641">
    <w:abstractNumId w:val="85"/>
  </w:num>
  <w:num w:numId="59" w16cid:durableId="1814759223">
    <w:abstractNumId w:val="80"/>
  </w:num>
  <w:num w:numId="60" w16cid:durableId="500780104">
    <w:abstractNumId w:val="35"/>
  </w:num>
  <w:num w:numId="61" w16cid:durableId="556673440">
    <w:abstractNumId w:val="57"/>
  </w:num>
  <w:num w:numId="62" w16cid:durableId="201864747">
    <w:abstractNumId w:val="13"/>
  </w:num>
  <w:num w:numId="63" w16cid:durableId="758524007">
    <w:abstractNumId w:val="43"/>
  </w:num>
  <w:num w:numId="64" w16cid:durableId="120150732">
    <w:abstractNumId w:val="61"/>
  </w:num>
  <w:num w:numId="65" w16cid:durableId="1235048302">
    <w:abstractNumId w:val="73"/>
  </w:num>
  <w:num w:numId="66" w16cid:durableId="109933762">
    <w:abstractNumId w:val="74"/>
  </w:num>
  <w:num w:numId="67" w16cid:durableId="1472868297">
    <w:abstractNumId w:val="65"/>
  </w:num>
  <w:num w:numId="68" w16cid:durableId="369844176">
    <w:abstractNumId w:val="11"/>
  </w:num>
  <w:num w:numId="69" w16cid:durableId="1967808547">
    <w:abstractNumId w:val="22"/>
  </w:num>
  <w:num w:numId="70" w16cid:durableId="674724169">
    <w:abstractNumId w:val="89"/>
  </w:num>
  <w:num w:numId="71" w16cid:durableId="1591305640">
    <w:abstractNumId w:val="42"/>
  </w:num>
  <w:num w:numId="72" w16cid:durableId="655688240">
    <w:abstractNumId w:val="58"/>
  </w:num>
  <w:num w:numId="73" w16cid:durableId="104884992">
    <w:abstractNumId w:val="31"/>
  </w:num>
  <w:num w:numId="74" w16cid:durableId="1155225104">
    <w:abstractNumId w:val="48"/>
  </w:num>
  <w:num w:numId="75" w16cid:durableId="1006710731">
    <w:abstractNumId w:val="1"/>
  </w:num>
  <w:num w:numId="76" w16cid:durableId="1382511991">
    <w:abstractNumId w:val="24"/>
  </w:num>
  <w:num w:numId="77" w16cid:durableId="1779183076">
    <w:abstractNumId w:val="52"/>
  </w:num>
  <w:num w:numId="78" w16cid:durableId="127090917">
    <w:abstractNumId w:val="84"/>
  </w:num>
  <w:num w:numId="79" w16cid:durableId="357121545">
    <w:abstractNumId w:val="56"/>
  </w:num>
  <w:num w:numId="80" w16cid:durableId="361517388">
    <w:abstractNumId w:val="67"/>
  </w:num>
  <w:num w:numId="81" w16cid:durableId="1135487119">
    <w:abstractNumId w:val="36"/>
  </w:num>
  <w:num w:numId="82" w16cid:durableId="740519009">
    <w:abstractNumId w:val="6"/>
  </w:num>
  <w:num w:numId="83" w16cid:durableId="651056183">
    <w:abstractNumId w:val="75"/>
  </w:num>
  <w:num w:numId="84" w16cid:durableId="1753163316">
    <w:abstractNumId w:val="34"/>
  </w:num>
  <w:num w:numId="85" w16cid:durableId="600650132">
    <w:abstractNumId w:val="46"/>
  </w:num>
  <w:num w:numId="86" w16cid:durableId="1087074387">
    <w:abstractNumId w:val="64"/>
  </w:num>
  <w:num w:numId="87" w16cid:durableId="1675763712">
    <w:abstractNumId w:val="26"/>
  </w:num>
  <w:num w:numId="88" w16cid:durableId="1923222911">
    <w:abstractNumId w:val="25"/>
  </w:num>
  <w:num w:numId="89" w16cid:durableId="453402403">
    <w:abstractNumId w:val="23"/>
  </w:num>
  <w:num w:numId="90" w16cid:durableId="581986106">
    <w:abstractNumId w:val="0"/>
  </w:num>
  <w:num w:numId="91" w16cid:durableId="1366099090">
    <w:abstractNumId w:val="94"/>
  </w:num>
  <w:num w:numId="92" w16cid:durableId="1246380986">
    <w:abstractNumId w:val="19"/>
  </w:num>
  <w:num w:numId="93" w16cid:durableId="576019728">
    <w:abstractNumId w:val="62"/>
  </w:num>
  <w:num w:numId="94" w16cid:durableId="503514522">
    <w:abstractNumId w:val="38"/>
  </w:num>
  <w:num w:numId="95" w16cid:durableId="2129353748">
    <w:abstractNumId w:val="4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849"/>
    <w:rsid w:val="00137F75"/>
    <w:rsid w:val="00256AD5"/>
    <w:rsid w:val="003F2849"/>
    <w:rsid w:val="00583466"/>
    <w:rsid w:val="0066684E"/>
    <w:rsid w:val="007173EF"/>
    <w:rsid w:val="00B22876"/>
    <w:rsid w:val="03F87928"/>
    <w:rsid w:val="11B5B5A8"/>
    <w:rsid w:val="16A0CB69"/>
    <w:rsid w:val="198FECA3"/>
    <w:rsid w:val="1A762544"/>
    <w:rsid w:val="2F9126FD"/>
    <w:rsid w:val="4937B004"/>
    <w:rsid w:val="4D0A870C"/>
    <w:rsid w:val="638A366F"/>
    <w:rsid w:val="6CA8D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E0D1B0"/>
  <w15:docId w15:val="{1BA87B83-6397-470B-B8A8-2D3536CCF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304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95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95C8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2F5"/>
  </w:style>
  <w:style w:type="paragraph" w:styleId="Footer">
    <w:name w:val="footer"/>
    <w:basedOn w:val="Normal"/>
    <w:link w:val="FooterChar"/>
    <w:uiPriority w:val="99"/>
    <w:unhideWhenUsed/>
    <w:rsid w:val="00B542F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2F5"/>
  </w:style>
  <w:style w:type="paragraph" w:styleId="NormalWeb">
    <w:name w:val="Normal (Web)"/>
    <w:basedOn w:val="Normal"/>
    <w:uiPriority w:val="99"/>
    <w:semiHidden/>
    <w:unhideWhenUsed/>
    <w:rsid w:val="00DF34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BF5725"/>
    <w:rPr>
      <w:color w:val="0000FF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ListParagraph">
    <w:name w:val="List Paragraph"/>
    <w:basedOn w:val="Normal"/>
    <w:uiPriority w:val="34"/>
    <w:qFormat/>
    <w:rsid w:val="4937B004"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18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62553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3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545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5849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688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8071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17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9023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57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847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02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92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840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47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880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153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0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2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6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1885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2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731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21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574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8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338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0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960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0294679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490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66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201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27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18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1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109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43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5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514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771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381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274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584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65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240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475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1956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611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0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9821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675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143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850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6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437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7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5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076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1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520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683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4697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210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42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124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802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1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97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1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560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1968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504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12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52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421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237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4768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11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943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58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9062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778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18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609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08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80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504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856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5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78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568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830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07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41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549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071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2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674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380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181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07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9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1277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13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05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015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73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54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332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1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81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565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97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1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6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4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201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09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053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00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91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3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7118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43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75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005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6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7751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42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7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55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09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63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24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5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04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4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282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22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35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564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070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4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200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42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98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7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363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86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599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020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88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7646816">
          <w:marLeft w:val="0"/>
          <w:marRight w:val="0"/>
          <w:marTop w:val="3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8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0234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6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2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970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718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494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13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987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69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94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05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18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45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72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22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213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69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443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4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620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40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0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120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23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2432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19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63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00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85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7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84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73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4066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633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493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38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338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9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2524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152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00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17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954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800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881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017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24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1893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96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0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381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99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34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511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796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7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54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119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43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780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208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589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29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462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7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711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6685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23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239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23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833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44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60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53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38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9529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02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033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737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0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394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8086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8756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032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25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02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hyperlink" Target="mailto:enquiries@learnerstrust.org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Barnes\Downloads\2025-26%20LEARNERs'%20Trust%20-%20letter%20head%20-%20A4%20portrait%20(30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qVyalmKz4TbfBzVCPtWTdubo7g==">CgMxLjAaHwoBMBIaChgICVIUChJ0YWJsZS5pYm85ampqbDMzdnQaHwoBMRIaChgICVIUChJ0YWJsZS41cHZqdWl6NTJubm4aHwoBMhIaChgICVIUChJ0YWJsZS5wYmE5OGk2cG9oNWg4AHIhMXhyNldLSXlWZU9kLWdYWDVzNXZLWTl0M1QtSW1zdVJN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AC231DAC21F248822ECFEE622A9C5C" ma:contentTypeVersion="19" ma:contentTypeDescription="Create a new document." ma:contentTypeScope="" ma:versionID="e112e1bb52377587b0e0edfee5163c29">
  <xsd:schema xmlns:xsd="http://www.w3.org/2001/XMLSchema" xmlns:xs="http://www.w3.org/2001/XMLSchema" xmlns:p="http://schemas.microsoft.com/office/2006/metadata/properties" xmlns:ns2="056475aa-cc60-4730-a63c-08e3fc52c651" xmlns:ns3="4dd90f8c-f15d-4a1c-a4c5-4934be59990c" targetNamespace="http://schemas.microsoft.com/office/2006/metadata/properties" ma:root="true" ma:fieldsID="47089fc1effcb0171ce360b788d52255" ns2:_="" ns3:_="">
    <xsd:import namespace="056475aa-cc60-4730-a63c-08e3fc52c651"/>
    <xsd:import namespace="4dd90f8c-f15d-4a1c-a4c5-4934be5999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6475aa-cc60-4730-a63c-08e3fc52c6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b0271c69-727d-4b85-8618-366a6ae2f7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d90f8c-f15d-4a1c-a4c5-4934be5999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a852687-bdff-485d-8f5c-9f42b0c482e5}" ma:internalName="TaxCatchAll" ma:showField="CatchAllData" ma:web="4dd90f8c-f15d-4a1c-a4c5-4934be5999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6475aa-cc60-4730-a63c-08e3fc52c651">
      <Terms xmlns="http://schemas.microsoft.com/office/infopath/2007/PartnerControls"/>
    </lcf76f155ced4ddcb4097134ff3c332f>
    <TaxCatchAll xmlns="4dd90f8c-f15d-4a1c-a4c5-4934be59990c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282FC31-0028-4F8B-9BEF-4F7FB047E0BC}"/>
</file>

<file path=customXml/itemProps3.xml><?xml version="1.0" encoding="utf-8"?>
<ds:datastoreItem xmlns:ds="http://schemas.openxmlformats.org/officeDocument/2006/customXml" ds:itemID="{64AE8390-0844-4B3F-BA8A-9136ADDCBC1E}">
  <ds:schemaRefs>
    <ds:schemaRef ds:uri="http://schemas.microsoft.com/office/2006/metadata/properties"/>
    <ds:schemaRef ds:uri="http://schemas.microsoft.com/office/infopath/2007/PartnerControls"/>
    <ds:schemaRef ds:uri="056475aa-cc60-4730-a63c-08e3fc52c651"/>
    <ds:schemaRef ds:uri="4dd90f8c-f15d-4a1c-a4c5-4934be59990c"/>
  </ds:schemaRefs>
</ds:datastoreItem>
</file>

<file path=customXml/itemProps4.xml><?xml version="1.0" encoding="utf-8"?>
<ds:datastoreItem xmlns:ds="http://schemas.openxmlformats.org/officeDocument/2006/customXml" ds:itemID="{4304DC05-FDD6-4347-AC4D-CA6B850F31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2025-26 LEARNERs' Trust - letter head - A4 portrait (30)</Template>
  <TotalTime>18</TotalTime>
  <Pages>6</Pages>
  <Words>1391</Words>
  <Characters>8207</Characters>
  <Application>Microsoft Office Word</Application>
  <DocSecurity>0</DocSecurity>
  <Lines>356</Lines>
  <Paragraphs>208</Paragraphs>
  <ScaleCrop>false</ScaleCrop>
  <Company/>
  <LinksUpToDate>false</LinksUpToDate>
  <CharactersWithSpaces>9390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Karen Barnes</dc:creator>
  <cp:lastModifiedBy>Karen Barnes</cp:lastModifiedBy>
  <cp:revision>2</cp:revision>
  <dcterms:created xsi:type="dcterms:W3CDTF">2026-03-06T09:41:00Z</dcterms:created>
  <dcterms:modified xsi:type="dcterms:W3CDTF">2026-03-06T09:41:00Z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0x0101003EAC231DAC21F248822ECFEE622A9C5C</vt:lpwstr>
  </property>
  <property fmtid="{D5CDD505-2E9C-101B-9397-08002B2CF9AE}" pid="3" name="MediaServiceImageTags">
    <vt:lpwstr/>
  </property>
</Properties>
</file>