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5ED1FD88" w:rsidR="5FDEDEA8" w:rsidRPr="00DE2D97" w:rsidRDefault="5FDEDEA8" w:rsidP="7952C5AF">
      <w:pPr>
        <w:spacing w:after="120" w:line="240" w:lineRule="auto"/>
        <w:rPr>
          <w:rFonts w:ascii="Poppins" w:eastAsia="Arial" w:hAnsi="Poppins" w:cs="Poppins"/>
          <w:color w:val="000000" w:themeColor="text1"/>
          <w:sz w:val="20"/>
          <w:szCs w:val="20"/>
          <w:lang w:val="en-US"/>
        </w:rPr>
      </w:pPr>
      <w:r w:rsidRPr="01D49508">
        <w:rPr>
          <w:rFonts w:ascii="Poppins" w:eastAsia="Arial" w:hAnsi="Poppins" w:cs="Poppins"/>
          <w:b/>
          <w:bCs/>
          <w:color w:val="000000" w:themeColor="text1"/>
          <w:sz w:val="20"/>
          <w:szCs w:val="20"/>
          <w:lang w:val="en-US"/>
        </w:rPr>
        <w:t xml:space="preserve">Location: </w:t>
      </w:r>
      <w:r w:rsidR="5513D4D1" w:rsidRPr="01D49508">
        <w:rPr>
          <w:rFonts w:ascii="Poppins" w:eastAsia="Arial" w:hAnsi="Poppins" w:cs="Poppins"/>
          <w:b/>
          <w:bCs/>
          <w:color w:val="000000" w:themeColor="text1"/>
          <w:sz w:val="20"/>
          <w:szCs w:val="20"/>
          <w:lang w:val="en-US"/>
        </w:rPr>
        <w:t xml:space="preserve">  </w:t>
      </w:r>
      <w:r w:rsidR="00E0028F">
        <w:rPr>
          <w:rFonts w:ascii="Poppins" w:eastAsia="Arial" w:hAnsi="Poppins" w:cs="Poppins"/>
          <w:color w:val="000000" w:themeColor="text1"/>
          <w:sz w:val="20"/>
          <w:szCs w:val="20"/>
          <w:lang w:val="en-US"/>
        </w:rPr>
        <w:t>Holme Hall Primary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1C1EFB6B"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0E048D">
        <w:rPr>
          <w:rFonts w:ascii="Poppins" w:eastAsia="Arial" w:hAnsi="Poppins" w:cs="Poppins"/>
          <w:color w:val="000000" w:themeColor="text1"/>
          <w:sz w:val="20"/>
          <w:szCs w:val="20"/>
          <w:lang w:val="en-US"/>
        </w:rPr>
        <w:t>1</w:t>
      </w:r>
      <w:r w:rsidR="00B16D29">
        <w:rPr>
          <w:rFonts w:ascii="Poppins" w:eastAsia="Arial" w:hAnsi="Poppins" w:cs="Poppins"/>
          <w:color w:val="000000" w:themeColor="text1"/>
          <w:sz w:val="20"/>
          <w:szCs w:val="20"/>
          <w:lang w:val="en-US"/>
        </w:rPr>
        <w:t xml:space="preserve">5 </w:t>
      </w:r>
      <w:r w:rsidR="4B0FDD1C" w:rsidRPr="01D49508">
        <w:rPr>
          <w:rFonts w:ascii="Poppins" w:eastAsia="Arial" w:hAnsi="Poppins" w:cs="Poppins"/>
          <w:color w:val="000000" w:themeColor="text1"/>
          <w:sz w:val="20"/>
          <w:szCs w:val="20"/>
          <w:lang w:val="en-US"/>
        </w:rPr>
        <w:t>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1400E834"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Reporting to</w:t>
      </w:r>
      <w:r w:rsidRPr="00DE2D97">
        <w:rPr>
          <w:rFonts w:ascii="Poppins" w:eastAsia="Arial" w:hAnsi="Poppins" w:cs="Poppins"/>
          <w:color w:val="000000" w:themeColor="text1"/>
          <w:sz w:val="20"/>
          <w:szCs w:val="20"/>
          <w:lang w:val="en-US"/>
        </w:rPr>
        <w:t xml:space="preserve">: </w:t>
      </w:r>
      <w:r w:rsidR="00E0028F">
        <w:rPr>
          <w:rFonts w:ascii="Poppins" w:eastAsia="Arial" w:hAnsi="Poppins" w:cs="Poppins"/>
          <w:color w:val="000000" w:themeColor="text1"/>
          <w:sz w:val="20"/>
          <w:szCs w:val="20"/>
          <w:lang w:val="en-US"/>
        </w:rPr>
        <w:t xml:space="preserve">Jackie </w:t>
      </w:r>
      <w:proofErr w:type="spellStart"/>
      <w:r w:rsidR="00E0028F">
        <w:rPr>
          <w:rFonts w:ascii="Poppins" w:eastAsia="Arial" w:hAnsi="Poppins" w:cs="Poppins"/>
          <w:color w:val="000000" w:themeColor="text1"/>
          <w:sz w:val="20"/>
          <w:szCs w:val="20"/>
          <w:lang w:val="en-US"/>
        </w:rPr>
        <w:t>Littlechilds</w:t>
      </w:r>
      <w:proofErr w:type="spellEnd"/>
      <w:r w:rsidR="00DE2D97" w:rsidRPr="00DE2D97">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6A2E998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 xml:space="preserve">Personal </w:t>
            </w:r>
            <w:proofErr w:type="spellStart"/>
            <w:r w:rsidRPr="00DE2D97">
              <w:rPr>
                <w:rFonts w:ascii="Poppins" w:eastAsia="Poppins" w:hAnsi="Poppins" w:cs="Poppins"/>
                <w:b/>
                <w:bCs/>
                <w:sz w:val="18"/>
                <w:szCs w:val="18"/>
              </w:rPr>
              <w:t>qualites</w:t>
            </w:r>
            <w:proofErr w:type="spellEnd"/>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35E60" w14:textId="77777777" w:rsidR="00480FF1" w:rsidRDefault="00480FF1">
      <w:pPr>
        <w:spacing w:after="0" w:line="240" w:lineRule="auto"/>
      </w:pPr>
      <w:r>
        <w:separator/>
      </w:r>
    </w:p>
  </w:endnote>
  <w:endnote w:type="continuationSeparator" w:id="0">
    <w:p w14:paraId="2E294503" w14:textId="77777777" w:rsidR="00480FF1" w:rsidRDefault="00480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33752D4-F5CC-404C-A0B4-E6E9FDAB9329}"/>
    <w:embedBold r:id="rId2" w:fontKey="{FFC7EA72-3B88-4FF3-9FB8-A5842A9C3D41}"/>
  </w:font>
  <w:font w:name="Tahoma">
    <w:panose1 w:val="020B0604030504040204"/>
    <w:charset w:val="00"/>
    <w:family w:val="swiss"/>
    <w:pitch w:val="variable"/>
    <w:sig w:usb0="E1002EFF" w:usb1="C000605B" w:usb2="00000029" w:usb3="00000000" w:csb0="000101FF" w:csb1="00000000"/>
    <w:embedRegular r:id="rId3" w:fontKey="{51926B50-4B86-438F-8428-D9CFB0CE2142}"/>
  </w:font>
  <w:font w:name="Georgia">
    <w:panose1 w:val="02040502050405020303"/>
    <w:charset w:val="00"/>
    <w:family w:val="roman"/>
    <w:pitch w:val="variable"/>
    <w:sig w:usb0="00000287" w:usb1="00000000" w:usb2="00000000" w:usb3="00000000" w:csb0="0000009F" w:csb1="00000000"/>
    <w:embedRegular r:id="rId4" w:fontKey="{F9CE0561-B941-4521-AAD1-2C150DB359D0}"/>
    <w:embedItalic r:id="rId5" w:fontKey="{A02F3A63-2A57-4B7F-9EE4-91E8908B0785}"/>
  </w:font>
  <w:font w:name="Poppins">
    <w:panose1 w:val="00000500000000000000"/>
    <w:charset w:val="00"/>
    <w:family w:val="auto"/>
    <w:pitch w:val="variable"/>
    <w:sig w:usb0="00008007" w:usb1="00000000" w:usb2="00000000" w:usb3="00000000" w:csb0="00000093" w:csb1="00000000"/>
    <w:embedRegular r:id="rId6" w:fontKey="{F81EDF51-F37F-4642-ADC0-D1FE47D047CB}"/>
    <w:embedBold r:id="rId7" w:fontKey="{B4C38668-FFCE-4AD5-BB07-A3717948CB2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EFE213B1-C70A-4120-B4ED-0C9C95C42F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7656B" w14:textId="77777777" w:rsidR="00480FF1" w:rsidRDefault="00480FF1">
      <w:pPr>
        <w:spacing w:after="0" w:line="240" w:lineRule="auto"/>
      </w:pPr>
      <w:r>
        <w:separator/>
      </w:r>
    </w:p>
  </w:footnote>
  <w:footnote w:type="continuationSeparator" w:id="0">
    <w:p w14:paraId="22977472" w14:textId="77777777" w:rsidR="00480FF1" w:rsidRDefault="00480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3A2B26"/>
    <w:rsid w:val="00480FF1"/>
    <w:rsid w:val="00583466"/>
    <w:rsid w:val="007173EF"/>
    <w:rsid w:val="007E3FE8"/>
    <w:rsid w:val="00AF1827"/>
    <w:rsid w:val="00B16D29"/>
    <w:rsid w:val="00B22876"/>
    <w:rsid w:val="00DE2D97"/>
    <w:rsid w:val="00E0028F"/>
    <w:rsid w:val="00F10DC7"/>
    <w:rsid w:val="01D49508"/>
    <w:rsid w:val="0344B8A7"/>
    <w:rsid w:val="0B4F3A52"/>
    <w:rsid w:val="10DE405D"/>
    <w:rsid w:val="1191BCF0"/>
    <w:rsid w:val="120FC373"/>
    <w:rsid w:val="124A89C0"/>
    <w:rsid w:val="13AE08AF"/>
    <w:rsid w:val="14A3F0EC"/>
    <w:rsid w:val="19D40E2C"/>
    <w:rsid w:val="1E90C721"/>
    <w:rsid w:val="1EC5750D"/>
    <w:rsid w:val="1FBEC17C"/>
    <w:rsid w:val="216EF8F3"/>
    <w:rsid w:val="25DF147E"/>
    <w:rsid w:val="2D35E79E"/>
    <w:rsid w:val="2FB445E7"/>
    <w:rsid w:val="3026A789"/>
    <w:rsid w:val="356F0B74"/>
    <w:rsid w:val="376DF2E7"/>
    <w:rsid w:val="3772C435"/>
    <w:rsid w:val="42A7DA35"/>
    <w:rsid w:val="467AD67F"/>
    <w:rsid w:val="4764C022"/>
    <w:rsid w:val="47A3AF7A"/>
    <w:rsid w:val="4890144F"/>
    <w:rsid w:val="4B0FDD1C"/>
    <w:rsid w:val="4DA27752"/>
    <w:rsid w:val="4F302DCA"/>
    <w:rsid w:val="4FAA1FD1"/>
    <w:rsid w:val="507E4313"/>
    <w:rsid w:val="5513D4D1"/>
    <w:rsid w:val="553120B2"/>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TotalTime>
  <Pages>7</Pages>
  <Words>1181</Words>
  <Characters>6733</Characters>
  <Application>Microsoft Office Word</Application>
  <DocSecurity>0</DocSecurity>
  <Lines>56</Lines>
  <Paragraphs>15</Paragraphs>
  <ScaleCrop>false</ScaleCrop>
  <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2026-05-19T09:25:00Z</dcterms:created>
  <dcterms:modified xsi:type="dcterms:W3CDTF">2026-05-19T09:25:00Z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